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43106D" w:rsidP="00133698">
      <w:pPr>
        <w:pStyle w:val="1"/>
        <w:ind w:left="5387"/>
        <w:jc w:val="right"/>
        <w:rPr>
          <w:bCs/>
          <w:iCs w:val="0"/>
        </w:rPr>
      </w:pPr>
      <w:r w:rsidRPr="0043106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91898" w:rsidRDefault="000918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E17717" w:rsidRDefault="0043106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E17717"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17717">
        <w:rPr>
          <w:rFonts w:ascii="Liberation Serif" w:hAnsi="Liberation Serif"/>
          <w:sz w:val="28"/>
          <w:szCs w:val="28"/>
        </w:rPr>
        <w:t>от</w:t>
      </w:r>
      <w:r w:rsidR="006B1409" w:rsidRPr="00E17717">
        <w:rPr>
          <w:rFonts w:ascii="Liberation Serif" w:hAnsi="Liberation Serif"/>
          <w:sz w:val="28"/>
          <w:szCs w:val="28"/>
        </w:rPr>
        <w:t xml:space="preserve"> 16.06.2025 </w:t>
      </w:r>
      <w:r w:rsidR="00FF4ED7" w:rsidRPr="00E17717">
        <w:rPr>
          <w:rFonts w:ascii="Liberation Serif" w:hAnsi="Liberation Serif"/>
          <w:sz w:val="28"/>
          <w:szCs w:val="28"/>
        </w:rPr>
        <w:t>№</w:t>
      </w:r>
      <w:r w:rsidR="006B1409" w:rsidRPr="00E17717">
        <w:rPr>
          <w:rFonts w:ascii="Liberation Serif" w:hAnsi="Liberation Serif"/>
          <w:sz w:val="28"/>
          <w:szCs w:val="28"/>
        </w:rPr>
        <w:t xml:space="preserve"> 474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09776D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О проведении городских мероприятий,</w:t>
      </w:r>
    </w:p>
    <w:p w:rsidR="0009776D" w:rsidRPr="005F1790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proofErr w:type="gramStart"/>
      <w:r w:rsidRPr="005F1790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b/>
          <w:sz w:val="28"/>
          <w:szCs w:val="28"/>
        </w:rPr>
        <w:t xml:space="preserve"> Дню молодежи, в 202</w:t>
      </w:r>
      <w:r w:rsidR="00AC4FD6">
        <w:rPr>
          <w:rFonts w:ascii="Liberation Serif" w:hAnsi="Liberation Serif"/>
          <w:b/>
          <w:sz w:val="28"/>
          <w:szCs w:val="28"/>
        </w:rPr>
        <w:t>5</w:t>
      </w:r>
      <w:r w:rsidRPr="005F1790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09776D" w:rsidRPr="005F1790" w:rsidRDefault="0009776D" w:rsidP="0009776D">
      <w:pPr>
        <w:tabs>
          <w:tab w:val="left" w:pos="851"/>
        </w:tabs>
        <w:ind w:firstLine="567"/>
        <w:jc w:val="center"/>
        <w:rPr>
          <w:b/>
          <w:bCs/>
          <w:sz w:val="28"/>
          <w:szCs w:val="28"/>
        </w:rPr>
      </w:pPr>
    </w:p>
    <w:p w:rsidR="0009776D" w:rsidRPr="005F1790" w:rsidRDefault="0009776D" w:rsidP="0009776D">
      <w:pPr>
        <w:shd w:val="clear" w:color="auto" w:fill="FFFFFF"/>
        <w:tabs>
          <w:tab w:val="left" w:pos="-1701"/>
          <w:tab w:val="left" w:pos="-1560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5F1790">
        <w:rPr>
          <w:sz w:val="28"/>
          <w:szCs w:val="28"/>
        </w:rPr>
        <w:tab/>
      </w:r>
      <w:proofErr w:type="gramStart"/>
      <w:r w:rsidRPr="005F1790">
        <w:rPr>
          <w:rFonts w:ascii="Liberation Serif" w:hAnsi="Liberation Serif"/>
          <w:sz w:val="28"/>
          <w:szCs w:val="28"/>
        </w:rPr>
        <w:t>В соответ</w:t>
      </w:r>
      <w:r w:rsidR="007312EA">
        <w:rPr>
          <w:rFonts w:ascii="Liberation Serif" w:hAnsi="Liberation Serif"/>
          <w:sz w:val="28"/>
          <w:szCs w:val="28"/>
        </w:rPr>
        <w:t xml:space="preserve">ствии с Федеральным законом от </w:t>
      </w:r>
      <w:r w:rsidRPr="005F1790">
        <w:rPr>
          <w:rFonts w:ascii="Liberation Serif" w:hAnsi="Liberation Serif"/>
          <w:sz w:val="28"/>
          <w:szCs w:val="28"/>
        </w:rPr>
        <w:t xml:space="preserve">6 октября 2003 года </w:t>
      </w:r>
      <w:r w:rsidR="007312EA">
        <w:rPr>
          <w:rFonts w:ascii="Liberation Serif" w:hAnsi="Liberation Serif"/>
          <w:sz w:val="28"/>
          <w:szCs w:val="28"/>
        </w:rPr>
        <w:t xml:space="preserve">    </w:t>
      </w:r>
      <w:r w:rsidR="007312EA">
        <w:rPr>
          <w:rFonts w:ascii="Liberation Serif" w:hAnsi="Liberation Serif"/>
          <w:sz w:val="28"/>
          <w:szCs w:val="28"/>
        </w:rPr>
        <w:br/>
      </w:r>
      <w:r w:rsidRPr="005F1790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Pr="005F1790">
        <w:rPr>
          <w:rFonts w:ascii="Liberation Serif" w:hAnsi="Liberation Serif"/>
          <w:bCs/>
          <w:sz w:val="28"/>
          <w:szCs w:val="28"/>
        </w:rPr>
        <w:t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</w:t>
      </w:r>
      <w:r w:rsidRPr="005F1790">
        <w:rPr>
          <w:rFonts w:ascii="Liberation Serif" w:hAnsi="Liberation Serif"/>
          <w:sz w:val="28"/>
          <w:szCs w:val="28"/>
        </w:rPr>
        <w:t xml:space="preserve"> целях координации деятельности по организации и проведению </w:t>
      </w:r>
      <w:r w:rsidRPr="005F1790">
        <w:rPr>
          <w:rFonts w:ascii="Liberation Serif" w:hAnsi="Liberation Serif"/>
          <w:bCs/>
          <w:sz w:val="28"/>
          <w:szCs w:val="28"/>
        </w:rPr>
        <w:t>городских массовых мероприятий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, посвященных Дню молодежи, </w:t>
      </w:r>
      <w:r w:rsidRPr="005F1790">
        <w:rPr>
          <w:rFonts w:ascii="Liberation Serif" w:hAnsi="Liberation Serif"/>
          <w:bCs/>
          <w:sz w:val="28"/>
          <w:szCs w:val="28"/>
        </w:rPr>
        <w:t>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09776D" w:rsidRPr="005F1790" w:rsidRDefault="0009776D" w:rsidP="0009776D">
      <w:pPr>
        <w:jc w:val="both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ПОСТАНОВЛЯЕТ: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Утвердить План городских мероприятий, посвященных Дню молодежи, в 202</w:t>
      </w:r>
      <w:r w:rsidR="00AC4FD6">
        <w:rPr>
          <w:rFonts w:ascii="Liberation Serif" w:hAnsi="Liberation Serif"/>
          <w:sz w:val="28"/>
          <w:szCs w:val="28"/>
        </w:rPr>
        <w:t>5</w:t>
      </w:r>
      <w:r w:rsidRPr="005F1790">
        <w:rPr>
          <w:rFonts w:ascii="Liberation Serif" w:hAnsi="Liberation Serif"/>
          <w:sz w:val="28"/>
          <w:szCs w:val="28"/>
        </w:rPr>
        <w:t xml:space="preserve"> году (далее – План, прилагается).</w:t>
      </w:r>
    </w:p>
    <w:p w:rsidR="0009776D" w:rsidRPr="0009776D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Муниципальному </w:t>
      </w:r>
      <w:r w:rsidR="00AC4FD6">
        <w:rPr>
          <w:rFonts w:ascii="Liberation Serif" w:hAnsi="Liberation Serif"/>
          <w:sz w:val="28"/>
          <w:szCs w:val="28"/>
        </w:rPr>
        <w:t>автономному учреждению дополнительного образования «Центр допо</w:t>
      </w:r>
      <w:r w:rsidR="007312EA">
        <w:rPr>
          <w:rFonts w:ascii="Liberation Serif" w:hAnsi="Liberation Serif"/>
          <w:sz w:val="28"/>
          <w:szCs w:val="28"/>
        </w:rPr>
        <w:t>лнительного образования» (</w:t>
      </w:r>
      <w:proofErr w:type="spellStart"/>
      <w:r w:rsidR="007312EA">
        <w:rPr>
          <w:rFonts w:ascii="Liberation Serif" w:hAnsi="Liberation Serif"/>
          <w:sz w:val="28"/>
          <w:szCs w:val="28"/>
        </w:rPr>
        <w:t>Войтюш</w:t>
      </w:r>
      <w:r w:rsidR="00AC4FD6">
        <w:rPr>
          <w:rFonts w:ascii="Liberation Serif" w:hAnsi="Liberation Serif"/>
          <w:sz w:val="28"/>
          <w:szCs w:val="28"/>
        </w:rPr>
        <w:t>енко</w:t>
      </w:r>
      <w:proofErr w:type="spellEnd"/>
      <w:r w:rsidR="00AC4FD6">
        <w:rPr>
          <w:rFonts w:ascii="Liberation Serif" w:hAnsi="Liberation Serif"/>
          <w:sz w:val="28"/>
          <w:szCs w:val="28"/>
        </w:rPr>
        <w:t xml:space="preserve"> Г.Ф.)</w:t>
      </w:r>
      <w:r w:rsidRPr="005F1790">
        <w:rPr>
          <w:rFonts w:ascii="Liberation Serif" w:hAnsi="Liberation Serif"/>
          <w:sz w:val="28"/>
          <w:szCs w:val="28"/>
        </w:rPr>
        <w:t xml:space="preserve"> организовать </w:t>
      </w:r>
      <w:r w:rsidRPr="005F1790">
        <w:rPr>
          <w:rFonts w:ascii="Liberation Serif" w:hAnsi="Liberation Serif"/>
          <w:bCs/>
          <w:sz w:val="28"/>
          <w:szCs w:val="28"/>
        </w:rPr>
        <w:t xml:space="preserve">и провести городские мероприятия, посвященные Дню молодежи, в соответствии с Планом. </w:t>
      </w:r>
    </w:p>
    <w:p w:rsidR="0009776D" w:rsidRPr="0009776D" w:rsidRDefault="0009776D" w:rsidP="0009776D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09776D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местам проведения мероприятий, указанных в Плане, обеспечить исполнение </w:t>
      </w:r>
      <w:r w:rsidRPr="0009776D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09776D" w:rsidRPr="005F1790" w:rsidRDefault="0009776D" w:rsidP="0009776D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и туризма Администрации 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</w:t>
      </w:r>
      <w:r w:rsidRPr="005F1790">
        <w:rPr>
          <w:rFonts w:ascii="Liberation Serif" w:hAnsi="Liberation Serif"/>
          <w:sz w:val="28"/>
          <w:szCs w:val="28"/>
        </w:rPr>
        <w:t>(</w:t>
      </w:r>
      <w:proofErr w:type="spellStart"/>
      <w:r w:rsidRPr="005F1790">
        <w:rPr>
          <w:rFonts w:ascii="Liberation Serif" w:hAnsi="Liberation Serif"/>
          <w:sz w:val="28"/>
          <w:szCs w:val="28"/>
        </w:rPr>
        <w:t>Афонина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Т.К.</w:t>
      </w:r>
      <w:r w:rsidRPr="005F1790">
        <w:rPr>
          <w:rFonts w:ascii="Liberation Serif" w:hAnsi="Liberation Serif"/>
          <w:sz w:val="28"/>
          <w:szCs w:val="28"/>
        </w:rPr>
        <w:t>):</w:t>
      </w:r>
    </w:p>
    <w:p w:rsidR="0009776D" w:rsidRPr="005F1790" w:rsidRDefault="0009776D" w:rsidP="0009776D">
      <w:pPr>
        <w:pStyle w:val="ab"/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мероприятий, указанных в Плане;</w:t>
      </w:r>
    </w:p>
    <w:p w:rsidR="0009776D" w:rsidRDefault="0009776D" w:rsidP="0009776D">
      <w:pPr>
        <w:pStyle w:val="ab"/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lastRenderedPageBreak/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</w:t>
      </w:r>
      <w:r w:rsidRPr="005F1790">
        <w:rPr>
          <w:rFonts w:ascii="Liberation Serif" w:hAnsi="Liberation Serif"/>
          <w:bCs/>
          <w:sz w:val="28"/>
          <w:szCs w:val="28"/>
        </w:rPr>
        <w:t>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5F1790">
        <w:rPr>
          <w:rFonts w:ascii="Liberation Serif" w:hAnsi="Liberation Serif"/>
          <w:sz w:val="28"/>
          <w:szCs w:val="28"/>
        </w:rPr>
        <w:t xml:space="preserve">. </w:t>
      </w:r>
    </w:p>
    <w:p w:rsidR="007312EA" w:rsidRDefault="007312EA" w:rsidP="007312EA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09776D" w:rsidRPr="00BA61F3">
        <w:rPr>
          <w:rFonts w:ascii="Liberation Serif" w:hAnsi="Liberation Serif"/>
          <w:sz w:val="28"/>
        </w:rPr>
        <w:t>.</w:t>
      </w:r>
      <w:r w:rsidR="0009776D" w:rsidRPr="00BA61F3">
        <w:rPr>
          <w:rFonts w:ascii="Liberation Serif" w:hAnsi="Liberation Serif"/>
        </w:rPr>
        <w:t xml:space="preserve"> </w:t>
      </w:r>
      <w:r w:rsidR="0009776D" w:rsidRPr="00BA61F3">
        <w:rPr>
          <w:rFonts w:ascii="Liberation Serif" w:hAnsi="Liberation Serif"/>
          <w:sz w:val="28"/>
        </w:rPr>
        <w:t>МКУ «Управле</w:t>
      </w:r>
      <w:r w:rsidR="0009776D"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="0009776D" w:rsidRPr="00BA61F3">
        <w:rPr>
          <w:rFonts w:ascii="Liberation Serif" w:hAnsi="Liberation Serif"/>
          <w:sz w:val="28"/>
        </w:rPr>
        <w:t>Барбицкий</w:t>
      </w:r>
      <w:proofErr w:type="spellEnd"/>
      <w:r w:rsidR="0009776D">
        <w:rPr>
          <w:rFonts w:ascii="Liberation Serif" w:hAnsi="Liberation Serif"/>
          <w:sz w:val="28"/>
        </w:rPr>
        <w:t xml:space="preserve"> Я.Ю.) </w:t>
      </w:r>
      <w:r w:rsidR="0009776D" w:rsidRPr="00BA61F3">
        <w:rPr>
          <w:rFonts w:ascii="Liberation Serif" w:hAnsi="Liberation Serif"/>
          <w:sz w:val="28"/>
        </w:rPr>
        <w:t xml:space="preserve">организовать установку и уборку контейнеров для мусора </w:t>
      </w:r>
      <w:r w:rsidR="0009776D">
        <w:rPr>
          <w:rFonts w:ascii="Liberation Serif" w:hAnsi="Liberation Serif"/>
          <w:sz w:val="28"/>
        </w:rPr>
        <w:t xml:space="preserve">в Парке «Космос» </w:t>
      </w:r>
      <w:r w:rsidR="005343BC">
        <w:rPr>
          <w:rFonts w:ascii="Liberation Serif" w:hAnsi="Liberation Serif"/>
          <w:sz w:val="28"/>
        </w:rPr>
        <w:br/>
      </w:r>
      <w:r w:rsidR="001B3947">
        <w:rPr>
          <w:rFonts w:ascii="Liberation Serif" w:hAnsi="Liberation Serif"/>
          <w:sz w:val="28"/>
        </w:rPr>
        <w:t xml:space="preserve">на период проведения мероприятий Плана </w:t>
      </w:r>
      <w:r w:rsidR="0009776D">
        <w:rPr>
          <w:rFonts w:ascii="Liberation Serif" w:hAnsi="Liberation Serif"/>
          <w:sz w:val="28"/>
        </w:rPr>
        <w:t xml:space="preserve">по согласованию </w:t>
      </w:r>
      <w:r w:rsidR="00AC4FD6">
        <w:rPr>
          <w:rFonts w:ascii="Liberation Serif" w:hAnsi="Liberation Serif"/>
          <w:sz w:val="28"/>
        </w:rPr>
        <w:t xml:space="preserve">с </w:t>
      </w:r>
      <w:r w:rsidR="00AC4FD6">
        <w:rPr>
          <w:rFonts w:ascii="Liberation Serif" w:hAnsi="Liberation Serif"/>
          <w:sz w:val="28"/>
          <w:szCs w:val="28"/>
        </w:rPr>
        <w:t>Муниципальным</w:t>
      </w:r>
      <w:r w:rsidR="00AC4FD6" w:rsidRPr="005F1790">
        <w:rPr>
          <w:rFonts w:ascii="Liberation Serif" w:hAnsi="Liberation Serif"/>
          <w:sz w:val="28"/>
          <w:szCs w:val="28"/>
        </w:rPr>
        <w:t xml:space="preserve"> </w:t>
      </w:r>
      <w:r w:rsidR="0067526F">
        <w:rPr>
          <w:rFonts w:ascii="Liberation Serif" w:hAnsi="Liberation Serif"/>
          <w:sz w:val="28"/>
          <w:szCs w:val="28"/>
        </w:rPr>
        <w:t>автономн</w:t>
      </w:r>
      <w:r w:rsidR="00AC4FD6">
        <w:rPr>
          <w:rFonts w:ascii="Liberation Serif" w:hAnsi="Liberation Serif"/>
          <w:sz w:val="28"/>
          <w:szCs w:val="28"/>
        </w:rPr>
        <w:t>ым учреждением дополнительного образования «Центр допо</w:t>
      </w:r>
      <w:r>
        <w:rPr>
          <w:rFonts w:ascii="Liberation Serif" w:hAnsi="Liberation Serif"/>
          <w:sz w:val="28"/>
          <w:szCs w:val="28"/>
        </w:rPr>
        <w:t>лнительного образования» (</w:t>
      </w:r>
      <w:proofErr w:type="spellStart"/>
      <w:r>
        <w:rPr>
          <w:rFonts w:ascii="Liberation Serif" w:hAnsi="Liberation Serif"/>
          <w:sz w:val="28"/>
          <w:szCs w:val="28"/>
        </w:rPr>
        <w:t>Войтюш</w:t>
      </w:r>
      <w:r w:rsidR="00AC4FD6">
        <w:rPr>
          <w:rFonts w:ascii="Liberation Serif" w:hAnsi="Liberation Serif"/>
          <w:sz w:val="28"/>
          <w:szCs w:val="28"/>
        </w:rPr>
        <w:t>енко</w:t>
      </w:r>
      <w:proofErr w:type="spellEnd"/>
      <w:r w:rsidR="00AC4FD6">
        <w:rPr>
          <w:rFonts w:ascii="Liberation Serif" w:hAnsi="Liberation Serif"/>
          <w:sz w:val="28"/>
          <w:szCs w:val="28"/>
        </w:rPr>
        <w:t xml:space="preserve"> Г.Ф.).</w:t>
      </w:r>
    </w:p>
    <w:p w:rsidR="0009776D" w:rsidRPr="007312EA" w:rsidRDefault="007312EA" w:rsidP="007312EA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6. </w:t>
      </w:r>
      <w:r w:rsidR="0009776D" w:rsidRPr="005F1790">
        <w:rPr>
          <w:rFonts w:ascii="Liberation Serif" w:hAnsi="Liberation Serif"/>
          <w:sz w:val="28"/>
          <w:szCs w:val="28"/>
        </w:rPr>
        <w:t>Рекомендовать МО МВД России «Каменск-Уральский» (</w:t>
      </w:r>
      <w:proofErr w:type="spellStart"/>
      <w:r w:rsidR="005343BC">
        <w:rPr>
          <w:rFonts w:ascii="Liberation Serif" w:hAnsi="Liberation Serif"/>
          <w:sz w:val="28"/>
          <w:szCs w:val="28"/>
        </w:rPr>
        <w:t>Каркавин</w:t>
      </w:r>
      <w:proofErr w:type="spellEnd"/>
      <w:r w:rsidR="005343BC">
        <w:rPr>
          <w:rFonts w:ascii="Liberation Serif" w:hAnsi="Liberation Serif"/>
          <w:sz w:val="28"/>
          <w:szCs w:val="28"/>
        </w:rPr>
        <w:t xml:space="preserve"> И.С.)</w:t>
      </w:r>
      <w:r w:rsidR="0009776D" w:rsidRPr="005F1790">
        <w:rPr>
          <w:rFonts w:ascii="Liberation Serif" w:hAnsi="Liberation Serif"/>
          <w:sz w:val="28"/>
          <w:szCs w:val="28"/>
        </w:rPr>
        <w:t xml:space="preserve"> обеспечить наличие нарядов дорожно-патрульной и патрульно-постовой службы в местах массового пребывания людей в период проведения мероприятий Плана.</w:t>
      </w:r>
    </w:p>
    <w:p w:rsidR="007312EA" w:rsidRDefault="007312EA" w:rsidP="007312EA">
      <w:pPr>
        <w:shd w:val="clear" w:color="auto" w:fill="FFFFFF"/>
        <w:tabs>
          <w:tab w:val="left" w:pos="0"/>
          <w:tab w:val="left" w:pos="851"/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</w:t>
      </w:r>
      <w:r w:rsidR="0009776D" w:rsidRPr="005F1790">
        <w:rPr>
          <w:rFonts w:ascii="Liberation Serif" w:hAnsi="Liberation Serif"/>
          <w:sz w:val="28"/>
          <w:szCs w:val="28"/>
        </w:rPr>
        <w:t>Отделу информационно-аналитической работы и взаимодействия со средствами массовой информации Администрации Каменск-Ураль</w:t>
      </w:r>
      <w:r w:rsidR="00AC4FD6">
        <w:rPr>
          <w:rFonts w:ascii="Liberation Serif" w:hAnsi="Liberation Serif"/>
          <w:sz w:val="28"/>
          <w:szCs w:val="28"/>
        </w:rPr>
        <w:t>ско</w:t>
      </w:r>
      <w:r>
        <w:rPr>
          <w:rFonts w:ascii="Liberation Serif" w:hAnsi="Liberation Serif"/>
          <w:sz w:val="28"/>
          <w:szCs w:val="28"/>
        </w:rPr>
        <w:t>го городского округа (Кузнецова</w:t>
      </w:r>
      <w:r w:rsidR="00AC4FD6">
        <w:rPr>
          <w:rFonts w:ascii="Liberation Serif" w:hAnsi="Liberation Serif"/>
          <w:sz w:val="28"/>
          <w:szCs w:val="28"/>
        </w:rPr>
        <w:t xml:space="preserve"> Н.А.</w:t>
      </w:r>
      <w:r w:rsidR="0009776D" w:rsidRPr="005F1790">
        <w:rPr>
          <w:rFonts w:ascii="Liberation Serif" w:hAnsi="Liberation Serif"/>
          <w:sz w:val="28"/>
          <w:szCs w:val="28"/>
        </w:rPr>
        <w:t xml:space="preserve">) обеспечить размещение информации о проведении мероприятий, указанных в Плане, в средствах массовой информации. </w:t>
      </w:r>
    </w:p>
    <w:p w:rsidR="003E4EBF" w:rsidRDefault="007312EA" w:rsidP="007312EA">
      <w:pPr>
        <w:shd w:val="clear" w:color="auto" w:fill="FFFFFF"/>
        <w:tabs>
          <w:tab w:val="left" w:pos="0"/>
          <w:tab w:val="left" w:pos="851"/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</w:t>
      </w:r>
      <w:r w:rsidR="0009776D" w:rsidRPr="005F1790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9776D" w:rsidRPr="005F1790" w:rsidRDefault="007312EA" w:rsidP="007312EA">
      <w:pPr>
        <w:shd w:val="clear" w:color="auto" w:fill="FFFFFF"/>
        <w:tabs>
          <w:tab w:val="left" w:pos="0"/>
          <w:tab w:val="left" w:pos="851"/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</w:t>
      </w:r>
      <w:proofErr w:type="gramStart"/>
      <w:r w:rsidR="0009776D" w:rsidRPr="005F179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09776D" w:rsidRPr="005F179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</w:t>
      </w:r>
      <w:bookmarkStart w:id="0" w:name="_GoBack"/>
      <w:bookmarkEnd w:id="0"/>
      <w:r w:rsidR="0009776D" w:rsidRPr="005F1790">
        <w:rPr>
          <w:rFonts w:ascii="Liberation Serif" w:hAnsi="Liberation Serif"/>
          <w:sz w:val="28"/>
          <w:szCs w:val="28"/>
        </w:rPr>
        <w:t>ля главы Администрации городского округа Нестеров</w:t>
      </w:r>
      <w:r w:rsidR="000E4655">
        <w:rPr>
          <w:rFonts w:ascii="Liberation Serif" w:hAnsi="Liberation Serif"/>
          <w:sz w:val="28"/>
          <w:szCs w:val="28"/>
        </w:rPr>
        <w:t>а</w:t>
      </w:r>
      <w:r w:rsidR="0009776D" w:rsidRPr="00C234B4">
        <w:rPr>
          <w:rFonts w:ascii="Liberation Serif" w:hAnsi="Liberation Serif"/>
          <w:sz w:val="28"/>
          <w:szCs w:val="28"/>
        </w:rPr>
        <w:t xml:space="preserve"> </w:t>
      </w:r>
      <w:r w:rsidR="0009776D" w:rsidRPr="005F1790">
        <w:rPr>
          <w:rFonts w:ascii="Liberation Serif" w:hAnsi="Liberation Serif"/>
          <w:sz w:val="28"/>
          <w:szCs w:val="28"/>
        </w:rPr>
        <w:t>Д.Н.</w:t>
      </w:r>
    </w:p>
    <w:p w:rsidR="0009776D" w:rsidRDefault="0009776D" w:rsidP="007312EA">
      <w:pPr>
        <w:shd w:val="clear" w:color="auto" w:fill="FFFFFF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</w:p>
    <w:p w:rsidR="0009776D" w:rsidRPr="005F1790" w:rsidRDefault="0009776D" w:rsidP="0009776D">
      <w:pPr>
        <w:shd w:val="clear" w:color="auto" w:fill="FFFFFF"/>
        <w:tabs>
          <w:tab w:val="left" w:pos="851"/>
        </w:tabs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6B1409">
        <w:rPr>
          <w:rFonts w:ascii="Liberation Serif" w:hAnsi="Liberation Serif"/>
          <w:sz w:val="28"/>
          <w:szCs w:val="28"/>
        </w:rPr>
        <w:t>16.06.2025</w:t>
      </w:r>
      <w:r w:rsidRPr="005F1790">
        <w:rPr>
          <w:rFonts w:ascii="Liberation Serif" w:hAnsi="Liberation Serif"/>
          <w:sz w:val="28"/>
          <w:szCs w:val="28"/>
        </w:rPr>
        <w:t xml:space="preserve"> № </w:t>
      </w:r>
      <w:r w:rsidR="006B1409">
        <w:rPr>
          <w:rFonts w:ascii="Liberation Serif" w:hAnsi="Liberation Serif"/>
          <w:sz w:val="28"/>
          <w:szCs w:val="28"/>
        </w:rPr>
        <w:t>474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«О проведении городских мероприятий,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042247">
        <w:rPr>
          <w:rFonts w:ascii="Liberation Serif" w:hAnsi="Liberation Serif"/>
          <w:sz w:val="28"/>
          <w:szCs w:val="28"/>
        </w:rPr>
        <w:t>5</w:t>
      </w:r>
      <w:r w:rsidRPr="005F1790">
        <w:rPr>
          <w:rFonts w:ascii="Liberation Serif" w:hAnsi="Liberation Serif"/>
          <w:sz w:val="28"/>
          <w:szCs w:val="28"/>
        </w:rPr>
        <w:t xml:space="preserve"> году»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</w:p>
    <w:p w:rsidR="0009776D" w:rsidRPr="005F1790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План городских мероприятий, </w:t>
      </w:r>
    </w:p>
    <w:p w:rsidR="005343BC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042247">
        <w:rPr>
          <w:rFonts w:ascii="Liberation Serif" w:hAnsi="Liberation Serif"/>
          <w:sz w:val="28"/>
          <w:szCs w:val="28"/>
        </w:rPr>
        <w:t>5</w:t>
      </w:r>
      <w:r w:rsidRPr="005F1790">
        <w:rPr>
          <w:rFonts w:ascii="Liberation Serif" w:hAnsi="Liberation Serif"/>
          <w:sz w:val="28"/>
          <w:szCs w:val="28"/>
        </w:rPr>
        <w:t xml:space="preserve"> году</w:t>
      </w:r>
    </w:p>
    <w:p w:rsidR="0009776D" w:rsidRPr="005F1790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</w:t>
      </w:r>
    </w:p>
    <w:tbl>
      <w:tblPr>
        <w:tblW w:w="100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3164"/>
        <w:gridCol w:w="2552"/>
        <w:gridCol w:w="2180"/>
      </w:tblGrid>
      <w:tr w:rsidR="00F247D9" w:rsidRPr="0061438C" w:rsidTr="00F247D9">
        <w:trPr>
          <w:trHeight w:val="360"/>
          <w:jc w:val="center"/>
        </w:trPr>
        <w:tc>
          <w:tcPr>
            <w:tcW w:w="679" w:type="dxa"/>
            <w:vMerge w:val="restart"/>
          </w:tcPr>
          <w:p w:rsidR="00F247D9" w:rsidRPr="0061438C" w:rsidRDefault="00F247D9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gram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61438C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1458" w:type="dxa"/>
            <w:vMerge w:val="restart"/>
          </w:tcPr>
          <w:p w:rsidR="00F247D9" w:rsidRPr="0061438C" w:rsidRDefault="00F247D9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ремя проведения мероприятия</w:t>
            </w:r>
          </w:p>
        </w:tc>
        <w:tc>
          <w:tcPr>
            <w:tcW w:w="3164" w:type="dxa"/>
            <w:vMerge w:val="restart"/>
          </w:tcPr>
          <w:p w:rsidR="00F247D9" w:rsidRPr="0061438C" w:rsidRDefault="00F247D9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247D9" w:rsidRPr="0061438C" w:rsidRDefault="00F247D9" w:rsidP="003F7CE6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Место проведения </w:t>
            </w:r>
          </w:p>
        </w:tc>
        <w:tc>
          <w:tcPr>
            <w:tcW w:w="2180" w:type="dxa"/>
            <w:tcBorders>
              <w:bottom w:val="single" w:sz="4" w:space="0" w:color="auto"/>
            </w:tcBorders>
          </w:tcPr>
          <w:p w:rsidR="00F247D9" w:rsidRPr="0061438C" w:rsidRDefault="00F247D9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</w:tc>
      </w:tr>
      <w:tr w:rsidR="00F247D9" w:rsidRPr="0061438C" w:rsidTr="00F247D9">
        <w:trPr>
          <w:trHeight w:val="2534"/>
          <w:jc w:val="center"/>
        </w:trPr>
        <w:tc>
          <w:tcPr>
            <w:tcW w:w="679" w:type="dxa"/>
            <w:vMerge/>
          </w:tcPr>
          <w:p w:rsidR="00F247D9" w:rsidRPr="0061438C" w:rsidRDefault="00F247D9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" w:type="dxa"/>
            <w:vMerge/>
          </w:tcPr>
          <w:p w:rsidR="00F247D9" w:rsidRDefault="00F247D9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64" w:type="dxa"/>
            <w:vMerge/>
          </w:tcPr>
          <w:p w:rsidR="00F247D9" w:rsidRPr="0061438C" w:rsidRDefault="00F247D9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47D9" w:rsidRPr="0061438C" w:rsidRDefault="00F247D9" w:rsidP="003F7CE6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мероприятия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F247D9" w:rsidRPr="0061438C" w:rsidRDefault="00F247D9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границы прилегающей территории, где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не допускается розничная продажа алкогольной продукции</w:t>
            </w:r>
          </w:p>
        </w:tc>
        <w:tc>
          <w:tcPr>
            <w:tcW w:w="2180" w:type="dxa"/>
            <w:tcBorders>
              <w:top w:val="single" w:sz="4" w:space="0" w:color="auto"/>
            </w:tcBorders>
          </w:tcPr>
          <w:p w:rsidR="00F247D9" w:rsidRPr="0061438C" w:rsidRDefault="00F247D9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AC4FD6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28</w:t>
            </w:r>
            <w:r w:rsidR="00FD0A82">
              <w:rPr>
                <w:rFonts w:ascii="Liberation Serif" w:hAnsi="Liberation Serif"/>
                <w:sz w:val="28"/>
                <w:szCs w:val="28"/>
              </w:rPr>
              <w:t xml:space="preserve"> июн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я</w:t>
            </w:r>
          </w:p>
        </w:tc>
      </w:tr>
      <w:tr w:rsidR="00681EF7" w:rsidRPr="0061438C" w:rsidTr="008069BB">
        <w:trPr>
          <w:jc w:val="center"/>
        </w:trPr>
        <w:tc>
          <w:tcPr>
            <w:tcW w:w="679" w:type="dxa"/>
          </w:tcPr>
          <w:p w:rsidR="00681EF7" w:rsidRPr="0056716A" w:rsidRDefault="00681EF7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58" w:type="dxa"/>
          </w:tcPr>
          <w:p w:rsidR="00681EF7" w:rsidRPr="002076C8" w:rsidRDefault="00681EF7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9.00 – 10.00</w:t>
            </w:r>
          </w:p>
        </w:tc>
        <w:tc>
          <w:tcPr>
            <w:tcW w:w="3164" w:type="dxa"/>
          </w:tcPr>
          <w:p w:rsidR="00681EF7" w:rsidRPr="0009776D" w:rsidRDefault="00681EF7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Забег «5 верст»</w:t>
            </w:r>
          </w:p>
        </w:tc>
        <w:tc>
          <w:tcPr>
            <w:tcW w:w="2552" w:type="dxa"/>
          </w:tcPr>
          <w:p w:rsidR="00681EF7" w:rsidRDefault="00681EF7" w:rsidP="00BD78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Парк «Космос»</w:t>
            </w:r>
          </w:p>
          <w:p w:rsidR="00681EF7" w:rsidRPr="0056716A" w:rsidRDefault="00681EF7" w:rsidP="00AA03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180" w:type="dxa"/>
            <w:vMerge w:val="restart"/>
          </w:tcPr>
          <w:p w:rsidR="00681EF7" w:rsidRPr="0056716A" w:rsidRDefault="00681EF7" w:rsidP="00CC2D9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Расторгуева Е.Л.</w:t>
            </w:r>
          </w:p>
          <w:p w:rsidR="00681EF7" w:rsidRPr="0056716A" w:rsidRDefault="00681EF7" w:rsidP="00D82A6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jc w:val="center"/>
        </w:trPr>
        <w:tc>
          <w:tcPr>
            <w:tcW w:w="679" w:type="dxa"/>
          </w:tcPr>
          <w:p w:rsidR="00681EF7" w:rsidRPr="0056716A" w:rsidRDefault="00681EF7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</w:p>
        </w:tc>
        <w:tc>
          <w:tcPr>
            <w:tcW w:w="1458" w:type="dxa"/>
          </w:tcPr>
          <w:p w:rsidR="00681EF7" w:rsidRPr="002076C8" w:rsidRDefault="00681EF7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2076C8">
              <w:rPr>
                <w:rFonts w:ascii="Liberation Serif" w:hAnsi="Liberation Serif"/>
                <w:sz w:val="28"/>
                <w:szCs w:val="28"/>
              </w:rPr>
              <w:t>15</w:t>
            </w:r>
            <w:r>
              <w:rPr>
                <w:rFonts w:ascii="Liberation Serif" w:hAnsi="Liberation Serif"/>
                <w:sz w:val="28"/>
                <w:szCs w:val="28"/>
              </w:rPr>
              <w:t>.00-19.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3164" w:type="dxa"/>
          </w:tcPr>
          <w:p w:rsidR="00681EF7" w:rsidRDefault="00681EF7" w:rsidP="00AA039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>Фестиваль мо</w:t>
            </w:r>
            <w:r>
              <w:rPr>
                <w:rFonts w:ascii="Liberation Serif" w:hAnsi="Liberation Serif"/>
                <w:sz w:val="28"/>
                <w:szCs w:val="28"/>
              </w:rPr>
              <w:t>лодежных культур</w:t>
            </w:r>
          </w:p>
          <w:p w:rsidR="00681EF7" w:rsidRPr="0009776D" w:rsidRDefault="00681EF7" w:rsidP="00AA039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«Экстриму – Да! Экстремизму – Н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ет</w:t>
            </w:r>
            <w:r>
              <w:rPr>
                <w:rFonts w:ascii="Liberation Serif" w:hAnsi="Liberation Serif"/>
                <w:sz w:val="28"/>
                <w:szCs w:val="28"/>
              </w:rPr>
              <w:t>!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681EF7" w:rsidRDefault="00681EF7" w:rsidP="00BD78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Памп-трек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312EA">
              <w:rPr>
                <w:rFonts w:ascii="Liberation Serif" w:hAnsi="Liberation Serif"/>
                <w:sz w:val="28"/>
                <w:szCs w:val="28"/>
              </w:rPr>
              <w:t>парка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«Космос»</w:t>
            </w:r>
          </w:p>
          <w:p w:rsidR="00681EF7" w:rsidRDefault="00681EF7" w:rsidP="00AA03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180" w:type="dxa"/>
            <w:vMerge/>
          </w:tcPr>
          <w:p w:rsidR="00681EF7" w:rsidRDefault="00681EF7" w:rsidP="00CC2D9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F247D9">
        <w:trPr>
          <w:jc w:val="center"/>
        </w:trPr>
        <w:tc>
          <w:tcPr>
            <w:tcW w:w="679" w:type="dxa"/>
          </w:tcPr>
          <w:p w:rsidR="00681EF7" w:rsidRPr="0056716A" w:rsidRDefault="007312EA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681EF7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81EF7" w:rsidRPr="002076C8" w:rsidRDefault="00681EF7" w:rsidP="00D62271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16.00-18.30</w:t>
            </w:r>
          </w:p>
        </w:tc>
        <w:tc>
          <w:tcPr>
            <w:tcW w:w="3164" w:type="dxa"/>
          </w:tcPr>
          <w:p w:rsidR="00681EF7" w:rsidRPr="00B61C5B" w:rsidRDefault="00681EF7" w:rsidP="00B61C5B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>Интерактивно-развлекательные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спортивные,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профориентировочные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площадки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от учебных заведений и организаций города, мастер-классы, забег </w:t>
            </w:r>
            <w:r w:rsidR="00B61C5B">
              <w:rPr>
                <w:rFonts w:ascii="Liberation Serif" w:hAnsi="Liberation Serif"/>
                <w:sz w:val="28"/>
                <w:szCs w:val="28"/>
              </w:rPr>
              <w:t xml:space="preserve">в честь Дня молодежи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681EF7" w:rsidRDefault="00681EF7" w:rsidP="00BD78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Парк «Космос»</w:t>
            </w:r>
          </w:p>
          <w:p w:rsidR="00681EF7" w:rsidRDefault="00681EF7" w:rsidP="00AA03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  <w:p w:rsidR="007312EA" w:rsidRDefault="007312EA" w:rsidP="00AA03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312EA" w:rsidRDefault="007312EA" w:rsidP="00AA03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312EA" w:rsidRDefault="007312EA" w:rsidP="007312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Парк «Космос»</w:t>
            </w:r>
          </w:p>
          <w:p w:rsidR="007312EA" w:rsidRDefault="007312EA" w:rsidP="007312E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180" w:type="dxa"/>
            <w:vMerge/>
            <w:tcBorders>
              <w:top w:val="single" w:sz="4" w:space="0" w:color="auto"/>
            </w:tcBorders>
          </w:tcPr>
          <w:p w:rsidR="00681EF7" w:rsidRDefault="00681EF7" w:rsidP="00AC4FD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jc w:val="center"/>
        </w:trPr>
        <w:tc>
          <w:tcPr>
            <w:tcW w:w="679" w:type="dxa"/>
          </w:tcPr>
          <w:p w:rsidR="00681EF7" w:rsidRDefault="007312EA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 w:rsidR="00681EF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81EF7" w:rsidRDefault="00681EF7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16.00-17.00</w:t>
            </w:r>
          </w:p>
        </w:tc>
        <w:tc>
          <w:tcPr>
            <w:tcW w:w="3164" w:type="dxa"/>
          </w:tcPr>
          <w:p w:rsidR="00681EF7" w:rsidRDefault="00681EF7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Концертная программа от молодых звезд,</w:t>
            </w:r>
          </w:p>
          <w:p w:rsidR="00681EF7" w:rsidRPr="0009776D" w:rsidRDefault="00681EF7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показ моделей </w:t>
            </w:r>
          </w:p>
        </w:tc>
        <w:tc>
          <w:tcPr>
            <w:tcW w:w="2552" w:type="dxa"/>
            <w:vMerge/>
          </w:tcPr>
          <w:p w:rsidR="00681EF7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80" w:type="dxa"/>
            <w:vMerge/>
          </w:tcPr>
          <w:p w:rsidR="00681EF7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trHeight w:val="271"/>
          <w:jc w:val="center"/>
        </w:trPr>
        <w:tc>
          <w:tcPr>
            <w:tcW w:w="679" w:type="dxa"/>
          </w:tcPr>
          <w:p w:rsidR="00681EF7" w:rsidRPr="0061438C" w:rsidRDefault="007312E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  <w:r w:rsidR="00681EF7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81EF7" w:rsidRDefault="00681EF7" w:rsidP="0023291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17.00-</w:t>
            </w:r>
          </w:p>
          <w:p w:rsidR="00681EF7" w:rsidRPr="002076C8" w:rsidRDefault="00681EF7" w:rsidP="0023291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17.45</w:t>
            </w:r>
          </w:p>
        </w:tc>
        <w:tc>
          <w:tcPr>
            <w:tcW w:w="3164" w:type="dxa"/>
            <w:tcBorders>
              <w:bottom w:val="single" w:sz="4" w:space="0" w:color="auto"/>
            </w:tcBorders>
          </w:tcPr>
          <w:p w:rsidR="00681EF7" w:rsidRPr="0009776D" w:rsidRDefault="00681EF7" w:rsidP="007C11F1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Торжественная церемония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вручения 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Молодежн</w:t>
            </w:r>
            <w:r>
              <w:rPr>
                <w:rFonts w:ascii="Liberation Serif" w:hAnsi="Liberation Serif"/>
                <w:sz w:val="28"/>
                <w:szCs w:val="28"/>
              </w:rPr>
              <w:t>ой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 преми</w:t>
            </w:r>
            <w:r>
              <w:rPr>
                <w:rFonts w:ascii="Liberation Serif" w:hAnsi="Liberation Serif"/>
                <w:sz w:val="28"/>
                <w:szCs w:val="28"/>
              </w:rPr>
              <w:t>и, награждение волонтеров Победы, награждение победителей проекта «80 добрых дел Победе»</w:t>
            </w:r>
          </w:p>
        </w:tc>
        <w:tc>
          <w:tcPr>
            <w:tcW w:w="2552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80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trHeight w:val="271"/>
          <w:jc w:val="center"/>
        </w:trPr>
        <w:tc>
          <w:tcPr>
            <w:tcW w:w="679" w:type="dxa"/>
          </w:tcPr>
          <w:p w:rsidR="00681EF7" w:rsidRDefault="007312E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="00681EF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81EF7" w:rsidRDefault="00681EF7" w:rsidP="00AC4FD6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17.45 –18.30</w:t>
            </w:r>
          </w:p>
        </w:tc>
        <w:tc>
          <w:tcPr>
            <w:tcW w:w="3164" w:type="dxa"/>
            <w:tcBorders>
              <w:bottom w:val="single" w:sz="4" w:space="0" w:color="auto"/>
            </w:tcBorders>
          </w:tcPr>
          <w:p w:rsidR="00681EF7" w:rsidRPr="0009776D" w:rsidRDefault="00681EF7" w:rsidP="00285E67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Выставочный матч </w:t>
            </w:r>
            <w:r w:rsidR="00285E67"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по футболу между </w:t>
            </w:r>
            <w:r w:rsidR="00285E67">
              <w:rPr>
                <w:rFonts w:ascii="Liberation Serif" w:hAnsi="Liberation Serif"/>
                <w:sz w:val="28"/>
                <w:szCs w:val="28"/>
              </w:rPr>
              <w:t xml:space="preserve">лидерами работающей молодежи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предприятий и </w:t>
            </w:r>
            <w:r w:rsidR="00285E67">
              <w:rPr>
                <w:rFonts w:ascii="Liberation Serif" w:hAnsi="Liberation Serif"/>
                <w:sz w:val="28"/>
                <w:szCs w:val="28"/>
              </w:rPr>
              <w:t xml:space="preserve">военнослужащими воинской части </w:t>
            </w:r>
          </w:p>
        </w:tc>
        <w:tc>
          <w:tcPr>
            <w:tcW w:w="2552" w:type="dxa"/>
            <w:vMerge/>
          </w:tcPr>
          <w:p w:rsidR="00681EF7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80" w:type="dxa"/>
            <w:vMerge/>
          </w:tcPr>
          <w:p w:rsidR="00681EF7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jc w:val="center"/>
        </w:trPr>
        <w:tc>
          <w:tcPr>
            <w:tcW w:w="679" w:type="dxa"/>
          </w:tcPr>
          <w:p w:rsidR="00681EF7" w:rsidRPr="0061438C" w:rsidRDefault="007312E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="00681EF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81EF7" w:rsidRDefault="00681EF7" w:rsidP="0023291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17.45-</w:t>
            </w:r>
          </w:p>
          <w:p w:rsidR="00681EF7" w:rsidRPr="002076C8" w:rsidRDefault="00681EF7" w:rsidP="0023291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18.30</w:t>
            </w:r>
          </w:p>
        </w:tc>
        <w:tc>
          <w:tcPr>
            <w:tcW w:w="3164" w:type="dxa"/>
          </w:tcPr>
          <w:p w:rsidR="00681EF7" w:rsidRPr="0009776D" w:rsidRDefault="00681EF7" w:rsidP="00C90CC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Концерт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хедлайнера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80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jc w:val="center"/>
        </w:trPr>
        <w:tc>
          <w:tcPr>
            <w:tcW w:w="679" w:type="dxa"/>
          </w:tcPr>
          <w:p w:rsidR="00681EF7" w:rsidRDefault="007312E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681EF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81EF7" w:rsidRDefault="00681EF7" w:rsidP="0023291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18.30-20.30</w:t>
            </w:r>
          </w:p>
        </w:tc>
        <w:tc>
          <w:tcPr>
            <w:tcW w:w="3164" w:type="dxa"/>
          </w:tcPr>
          <w:p w:rsidR="00681EF7" w:rsidRPr="00232919" w:rsidRDefault="00681EF7" w:rsidP="008605B0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Фестиваль красок,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DJ-</w:t>
            </w:r>
            <w:r>
              <w:rPr>
                <w:rFonts w:ascii="Liberation Serif" w:hAnsi="Liberation Serif"/>
                <w:sz w:val="28"/>
                <w:szCs w:val="28"/>
              </w:rPr>
              <w:t>сет</w:t>
            </w:r>
          </w:p>
        </w:tc>
        <w:tc>
          <w:tcPr>
            <w:tcW w:w="2552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80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jc w:val="center"/>
        </w:trPr>
        <w:tc>
          <w:tcPr>
            <w:tcW w:w="679" w:type="dxa"/>
          </w:tcPr>
          <w:p w:rsidR="00681EF7" w:rsidRDefault="007312E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681EF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681EF7" w:rsidRDefault="00681EF7" w:rsidP="0074498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19.30- 20.30</w:t>
            </w:r>
          </w:p>
        </w:tc>
        <w:tc>
          <w:tcPr>
            <w:tcW w:w="3164" w:type="dxa"/>
          </w:tcPr>
          <w:p w:rsidR="00681EF7" w:rsidRDefault="00681EF7" w:rsidP="00AC4FD6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Пенная дискотека</w:t>
            </w:r>
          </w:p>
        </w:tc>
        <w:tc>
          <w:tcPr>
            <w:tcW w:w="2552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80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EF7" w:rsidRPr="0061438C" w:rsidTr="008069BB">
        <w:trPr>
          <w:jc w:val="center"/>
        </w:trPr>
        <w:tc>
          <w:tcPr>
            <w:tcW w:w="679" w:type="dxa"/>
          </w:tcPr>
          <w:p w:rsidR="00681EF7" w:rsidRDefault="007312E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  <w:r w:rsidR="00681EF7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</w:p>
        </w:tc>
        <w:tc>
          <w:tcPr>
            <w:tcW w:w="1458" w:type="dxa"/>
          </w:tcPr>
          <w:p w:rsidR="00681EF7" w:rsidRDefault="00681EF7" w:rsidP="00AC4FD6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20.30-</w:t>
            </w:r>
          </w:p>
          <w:p w:rsidR="00681EF7" w:rsidRDefault="00681EF7" w:rsidP="00AC4FD6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21.30</w:t>
            </w:r>
          </w:p>
        </w:tc>
        <w:tc>
          <w:tcPr>
            <w:tcW w:w="3164" w:type="dxa"/>
          </w:tcPr>
          <w:p w:rsidR="00681EF7" w:rsidRDefault="00681EF7" w:rsidP="00744983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Показ мотивационного художественного фильма </w:t>
            </w:r>
            <w:r w:rsidRPr="00744983">
              <w:rPr>
                <w:rFonts w:ascii="Liberation Serif" w:hAnsi="Liberation Serif"/>
                <w:sz w:val="28"/>
                <w:szCs w:val="28"/>
              </w:rPr>
              <w:t xml:space="preserve">«Внеклассный урок», режиссера Руслана </w:t>
            </w:r>
            <w:proofErr w:type="spellStart"/>
            <w:r w:rsidRPr="00744983">
              <w:rPr>
                <w:rFonts w:ascii="Liberation Serif" w:hAnsi="Liberation Serif"/>
                <w:sz w:val="28"/>
                <w:szCs w:val="28"/>
              </w:rPr>
              <w:t>Юлтаева</w:t>
            </w:r>
            <w:proofErr w:type="spellEnd"/>
          </w:p>
        </w:tc>
        <w:tc>
          <w:tcPr>
            <w:tcW w:w="2552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80" w:type="dxa"/>
            <w:vMerge/>
          </w:tcPr>
          <w:p w:rsidR="00681EF7" w:rsidRPr="0061438C" w:rsidRDefault="00681EF7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default" r:id="rId9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9A6" w:rsidRDefault="008319A6" w:rsidP="00352CE2">
      <w:r>
        <w:separator/>
      </w:r>
    </w:p>
  </w:endnote>
  <w:endnote w:type="continuationSeparator" w:id="1">
    <w:p w:rsidR="008319A6" w:rsidRDefault="008319A6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9A6" w:rsidRDefault="008319A6" w:rsidP="00352CE2">
      <w:r>
        <w:separator/>
      </w:r>
    </w:p>
  </w:footnote>
  <w:footnote w:type="continuationSeparator" w:id="1">
    <w:p w:rsidR="008319A6" w:rsidRDefault="008319A6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091898" w:rsidRDefault="0043106D">
        <w:pPr>
          <w:pStyle w:val="a7"/>
          <w:jc w:val="center"/>
        </w:pPr>
        <w:r>
          <w:fldChar w:fldCharType="begin"/>
        </w:r>
        <w:r w:rsidR="00487B5F">
          <w:instrText>PAGE   \* MERGEFORMAT</w:instrText>
        </w:r>
        <w:r>
          <w:fldChar w:fldCharType="separate"/>
        </w:r>
        <w:r w:rsidR="00E177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1898" w:rsidRDefault="000918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77825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2A33"/>
    <w:rsid w:val="0000594D"/>
    <w:rsid w:val="00031C8E"/>
    <w:rsid w:val="00042247"/>
    <w:rsid w:val="0005622F"/>
    <w:rsid w:val="00067018"/>
    <w:rsid w:val="00091898"/>
    <w:rsid w:val="0009776D"/>
    <w:rsid w:val="000A21FB"/>
    <w:rsid w:val="000A4296"/>
    <w:rsid w:val="000C2FA0"/>
    <w:rsid w:val="000C38D4"/>
    <w:rsid w:val="000C7EC8"/>
    <w:rsid w:val="000D015C"/>
    <w:rsid w:val="000D2CFA"/>
    <w:rsid w:val="000D3A70"/>
    <w:rsid w:val="000D6E04"/>
    <w:rsid w:val="000E4655"/>
    <w:rsid w:val="000F387C"/>
    <w:rsid w:val="0010303C"/>
    <w:rsid w:val="0011773C"/>
    <w:rsid w:val="00131D98"/>
    <w:rsid w:val="00133698"/>
    <w:rsid w:val="00137A9F"/>
    <w:rsid w:val="00141EFC"/>
    <w:rsid w:val="001773C5"/>
    <w:rsid w:val="001B3947"/>
    <w:rsid w:val="001C0264"/>
    <w:rsid w:val="001D2C39"/>
    <w:rsid w:val="002000C8"/>
    <w:rsid w:val="00207633"/>
    <w:rsid w:val="002076C8"/>
    <w:rsid w:val="002156FF"/>
    <w:rsid w:val="002313CA"/>
    <w:rsid w:val="0023226A"/>
    <w:rsid w:val="00232919"/>
    <w:rsid w:val="00233EE9"/>
    <w:rsid w:val="00266695"/>
    <w:rsid w:val="00267E40"/>
    <w:rsid w:val="0027215B"/>
    <w:rsid w:val="0028587A"/>
    <w:rsid w:val="00285E67"/>
    <w:rsid w:val="002A38FC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7799C"/>
    <w:rsid w:val="00396386"/>
    <w:rsid w:val="003D2812"/>
    <w:rsid w:val="003E4EBF"/>
    <w:rsid w:val="003F6459"/>
    <w:rsid w:val="003F7CE6"/>
    <w:rsid w:val="004011C7"/>
    <w:rsid w:val="00427CA3"/>
    <w:rsid w:val="0043106D"/>
    <w:rsid w:val="00440707"/>
    <w:rsid w:val="00463E70"/>
    <w:rsid w:val="00480337"/>
    <w:rsid w:val="00481287"/>
    <w:rsid w:val="00487B5F"/>
    <w:rsid w:val="004A7F75"/>
    <w:rsid w:val="004B0D4D"/>
    <w:rsid w:val="004C3D72"/>
    <w:rsid w:val="004D7D80"/>
    <w:rsid w:val="004F4246"/>
    <w:rsid w:val="004F7E60"/>
    <w:rsid w:val="00523DCA"/>
    <w:rsid w:val="005267FB"/>
    <w:rsid w:val="005343BC"/>
    <w:rsid w:val="00536788"/>
    <w:rsid w:val="0054094E"/>
    <w:rsid w:val="0054289A"/>
    <w:rsid w:val="00551433"/>
    <w:rsid w:val="00555C40"/>
    <w:rsid w:val="0056716A"/>
    <w:rsid w:val="00574E7C"/>
    <w:rsid w:val="00593BB6"/>
    <w:rsid w:val="005B3CA0"/>
    <w:rsid w:val="005B4C5B"/>
    <w:rsid w:val="005E5A23"/>
    <w:rsid w:val="005E7583"/>
    <w:rsid w:val="00610E13"/>
    <w:rsid w:val="0061438C"/>
    <w:rsid w:val="0062368D"/>
    <w:rsid w:val="006417FC"/>
    <w:rsid w:val="0067526F"/>
    <w:rsid w:val="00681EF7"/>
    <w:rsid w:val="0068518F"/>
    <w:rsid w:val="0068645A"/>
    <w:rsid w:val="006903B8"/>
    <w:rsid w:val="006A6C90"/>
    <w:rsid w:val="006B1409"/>
    <w:rsid w:val="006B69A3"/>
    <w:rsid w:val="006C6C5E"/>
    <w:rsid w:val="006F678F"/>
    <w:rsid w:val="00702165"/>
    <w:rsid w:val="00720760"/>
    <w:rsid w:val="00720985"/>
    <w:rsid w:val="007312EA"/>
    <w:rsid w:val="00736C98"/>
    <w:rsid w:val="00744983"/>
    <w:rsid w:val="00771FA8"/>
    <w:rsid w:val="007B4A04"/>
    <w:rsid w:val="007C11F1"/>
    <w:rsid w:val="007D58BF"/>
    <w:rsid w:val="007F4E64"/>
    <w:rsid w:val="008023CF"/>
    <w:rsid w:val="008069BB"/>
    <w:rsid w:val="00820CD1"/>
    <w:rsid w:val="00821C03"/>
    <w:rsid w:val="008319A6"/>
    <w:rsid w:val="00851EDF"/>
    <w:rsid w:val="00871148"/>
    <w:rsid w:val="00891108"/>
    <w:rsid w:val="00896CBC"/>
    <w:rsid w:val="008A4532"/>
    <w:rsid w:val="008A48A1"/>
    <w:rsid w:val="008B2EE5"/>
    <w:rsid w:val="008C0E41"/>
    <w:rsid w:val="00900351"/>
    <w:rsid w:val="0090510C"/>
    <w:rsid w:val="00956960"/>
    <w:rsid w:val="009654F7"/>
    <w:rsid w:val="00967FE3"/>
    <w:rsid w:val="00974A27"/>
    <w:rsid w:val="00975A1C"/>
    <w:rsid w:val="00991568"/>
    <w:rsid w:val="009B719B"/>
    <w:rsid w:val="009C6FA8"/>
    <w:rsid w:val="00A05C90"/>
    <w:rsid w:val="00A1076A"/>
    <w:rsid w:val="00A167B1"/>
    <w:rsid w:val="00A21003"/>
    <w:rsid w:val="00A26589"/>
    <w:rsid w:val="00A54378"/>
    <w:rsid w:val="00A57FC5"/>
    <w:rsid w:val="00A67D51"/>
    <w:rsid w:val="00A83399"/>
    <w:rsid w:val="00A86A20"/>
    <w:rsid w:val="00AA0399"/>
    <w:rsid w:val="00AC4FD6"/>
    <w:rsid w:val="00AD081A"/>
    <w:rsid w:val="00AD1435"/>
    <w:rsid w:val="00AE0ED3"/>
    <w:rsid w:val="00AE4795"/>
    <w:rsid w:val="00B01C37"/>
    <w:rsid w:val="00B06DCC"/>
    <w:rsid w:val="00B46BEA"/>
    <w:rsid w:val="00B61C5B"/>
    <w:rsid w:val="00B8634F"/>
    <w:rsid w:val="00B87FB6"/>
    <w:rsid w:val="00B95DBC"/>
    <w:rsid w:val="00BA61F3"/>
    <w:rsid w:val="00BA7870"/>
    <w:rsid w:val="00BC35BA"/>
    <w:rsid w:val="00BC77AC"/>
    <w:rsid w:val="00BD78FC"/>
    <w:rsid w:val="00BE245F"/>
    <w:rsid w:val="00BE3DFD"/>
    <w:rsid w:val="00BF6E52"/>
    <w:rsid w:val="00C03BD9"/>
    <w:rsid w:val="00C1761A"/>
    <w:rsid w:val="00C2175A"/>
    <w:rsid w:val="00C2684D"/>
    <w:rsid w:val="00C35731"/>
    <w:rsid w:val="00C55198"/>
    <w:rsid w:val="00C57301"/>
    <w:rsid w:val="00C640E7"/>
    <w:rsid w:val="00C6707F"/>
    <w:rsid w:val="00C8290F"/>
    <w:rsid w:val="00C87679"/>
    <w:rsid w:val="00C90CC3"/>
    <w:rsid w:val="00CA14D7"/>
    <w:rsid w:val="00CA1744"/>
    <w:rsid w:val="00CA2A0A"/>
    <w:rsid w:val="00CA3C69"/>
    <w:rsid w:val="00CB5CF4"/>
    <w:rsid w:val="00CC2D68"/>
    <w:rsid w:val="00CC2D97"/>
    <w:rsid w:val="00CD217F"/>
    <w:rsid w:val="00CF13FE"/>
    <w:rsid w:val="00CF7251"/>
    <w:rsid w:val="00D04C60"/>
    <w:rsid w:val="00D206B5"/>
    <w:rsid w:val="00D223E5"/>
    <w:rsid w:val="00D324C6"/>
    <w:rsid w:val="00D349DE"/>
    <w:rsid w:val="00D44757"/>
    <w:rsid w:val="00D46873"/>
    <w:rsid w:val="00D548CF"/>
    <w:rsid w:val="00D556CA"/>
    <w:rsid w:val="00D62271"/>
    <w:rsid w:val="00D82A6D"/>
    <w:rsid w:val="00D921D5"/>
    <w:rsid w:val="00DA502F"/>
    <w:rsid w:val="00DB293D"/>
    <w:rsid w:val="00DB4781"/>
    <w:rsid w:val="00DB59BB"/>
    <w:rsid w:val="00DC5861"/>
    <w:rsid w:val="00DE4BE7"/>
    <w:rsid w:val="00DF2634"/>
    <w:rsid w:val="00DF5B7F"/>
    <w:rsid w:val="00E12373"/>
    <w:rsid w:val="00E17717"/>
    <w:rsid w:val="00E33388"/>
    <w:rsid w:val="00E83085"/>
    <w:rsid w:val="00E846DE"/>
    <w:rsid w:val="00E954E7"/>
    <w:rsid w:val="00EB50C3"/>
    <w:rsid w:val="00EB6BC8"/>
    <w:rsid w:val="00ED05D9"/>
    <w:rsid w:val="00ED436A"/>
    <w:rsid w:val="00EE4587"/>
    <w:rsid w:val="00EE5B89"/>
    <w:rsid w:val="00F00CB3"/>
    <w:rsid w:val="00F247D9"/>
    <w:rsid w:val="00F25A01"/>
    <w:rsid w:val="00F4275D"/>
    <w:rsid w:val="00F90B67"/>
    <w:rsid w:val="00FA194B"/>
    <w:rsid w:val="00FA3C20"/>
    <w:rsid w:val="00FB5036"/>
    <w:rsid w:val="00FC7929"/>
    <w:rsid w:val="00FD0A82"/>
    <w:rsid w:val="00FD0F53"/>
    <w:rsid w:val="00FD4DD2"/>
    <w:rsid w:val="00FD4F0A"/>
    <w:rsid w:val="00FD7DEC"/>
    <w:rsid w:val="00FE224B"/>
    <w:rsid w:val="00FE2CB5"/>
    <w:rsid w:val="00FE7AC4"/>
    <w:rsid w:val="00FF4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9EA1F-752B-4598-A8E4-9521CCD67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348</TotalTime>
  <Pages>4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55</cp:revision>
  <cp:lastPrinted>2025-06-09T06:02:00Z</cp:lastPrinted>
  <dcterms:created xsi:type="dcterms:W3CDTF">2023-06-08T04:58:00Z</dcterms:created>
  <dcterms:modified xsi:type="dcterms:W3CDTF">2025-06-16T11:49:00Z</dcterms:modified>
</cp:coreProperties>
</file>