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AF2816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AF281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91455" w:rsidRDefault="00AF2816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091455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 w:rsidRPr="00091455">
        <w:rPr>
          <w:rFonts w:ascii="Liberation Serif" w:hAnsi="Liberation Serif"/>
          <w:noProof/>
          <w:sz w:val="28"/>
          <w:szCs w:val="28"/>
        </w:rPr>
        <w:t xml:space="preserve">от </w:t>
      </w:r>
      <w:r w:rsidR="00316BF1" w:rsidRPr="00091455">
        <w:rPr>
          <w:rFonts w:ascii="Liberation Serif" w:hAnsi="Liberation Serif"/>
          <w:noProof/>
          <w:sz w:val="28"/>
          <w:szCs w:val="28"/>
        </w:rPr>
        <w:t>23.06.2025</w:t>
      </w:r>
      <w:r w:rsidR="007F79D4" w:rsidRPr="00091455">
        <w:rPr>
          <w:rFonts w:ascii="Liberation Serif" w:hAnsi="Liberation Serif"/>
          <w:noProof/>
          <w:sz w:val="28"/>
          <w:szCs w:val="28"/>
        </w:rPr>
        <w:t xml:space="preserve"> № </w:t>
      </w:r>
      <w:r w:rsidR="00316BF1" w:rsidRPr="00091455">
        <w:rPr>
          <w:rFonts w:ascii="Liberation Serif" w:hAnsi="Liberation Serif"/>
          <w:noProof/>
          <w:sz w:val="28"/>
          <w:szCs w:val="28"/>
        </w:rPr>
        <w:t>495</w:t>
      </w:r>
    </w:p>
    <w:p w:rsidR="00133698" w:rsidRPr="00091455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348E6" w:rsidRPr="000348E6" w:rsidRDefault="000348E6" w:rsidP="000348E6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0348E6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29436C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eastAsia="Calibri" w:hAnsi="Liberation Serif" w:cs="Times New Roman"/>
          <w:b/>
          <w:sz w:val="28"/>
          <w:szCs w:val="28"/>
        </w:rPr>
        <w:t>Каменск-Уральского</w:t>
      </w:r>
      <w:r w:rsidR="0029436C">
        <w:rPr>
          <w:rFonts w:ascii="Liberation Serif" w:eastAsia="Calibri" w:hAnsi="Liberation Serif" w:cs="Times New Roman"/>
          <w:b/>
          <w:sz w:val="28"/>
          <w:szCs w:val="28"/>
        </w:rPr>
        <w:t xml:space="preserve"> городского округа </w:t>
      </w:r>
      <w:r w:rsidRPr="000348E6">
        <w:rPr>
          <w:rFonts w:ascii="Liberation Serif" w:eastAsia="Calibri" w:hAnsi="Liberation Serif"/>
          <w:b/>
          <w:sz w:val="28"/>
          <w:szCs w:val="28"/>
        </w:rPr>
        <w:t xml:space="preserve">от </w:t>
      </w:r>
      <w:r w:rsidRPr="000348E6">
        <w:rPr>
          <w:rFonts w:ascii="Liberation Serif" w:hAnsi="Liberation Serif"/>
          <w:b/>
          <w:sz w:val="28"/>
          <w:szCs w:val="28"/>
        </w:rPr>
        <w:t xml:space="preserve">26.12.2024 № 971 </w:t>
      </w:r>
    </w:p>
    <w:p w:rsidR="0029436C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 xml:space="preserve">«О выполнении требований антитеррористической защищенности  </w:t>
      </w:r>
    </w:p>
    <w:p w:rsidR="000348E6" w:rsidRPr="000348E6" w:rsidRDefault="000348E6" w:rsidP="000348E6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5E40FD" w:rsidRDefault="000348E6" w:rsidP="000348E6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0348E6">
        <w:rPr>
          <w:rFonts w:ascii="Liberation Serif" w:hAnsi="Liberation Serif"/>
          <w:b/>
          <w:sz w:val="28"/>
          <w:szCs w:val="28"/>
        </w:rPr>
        <w:t>Каменск</w:t>
      </w:r>
      <w:r w:rsidR="00EC3AD9">
        <w:rPr>
          <w:rFonts w:ascii="Liberation Serif" w:hAnsi="Liberation Serif"/>
          <w:b/>
          <w:sz w:val="28"/>
          <w:szCs w:val="28"/>
        </w:rPr>
        <w:t>-</w:t>
      </w:r>
      <w:r w:rsidRPr="000348E6">
        <w:rPr>
          <w:rFonts w:ascii="Liberation Serif" w:hAnsi="Liberation Serif"/>
          <w:b/>
          <w:sz w:val="28"/>
          <w:szCs w:val="28"/>
        </w:rPr>
        <w:t>Уральского городского округа»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>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003CE4" w:rsidRDefault="00B8422A" w:rsidP="00416D0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F3E20" w:rsidRPr="005B2604">
        <w:rPr>
          <w:rFonts w:ascii="Liberation Serif" w:hAnsi="Liberation Serif"/>
          <w:sz w:val="28"/>
          <w:szCs w:val="28"/>
        </w:rPr>
        <w:t>.</w:t>
      </w:r>
      <w:r w:rsidR="00003CE4">
        <w:rPr>
          <w:rFonts w:ascii="Liberation Serif" w:hAnsi="Liberation Serif"/>
          <w:sz w:val="28"/>
          <w:szCs w:val="28"/>
        </w:rPr>
        <w:t xml:space="preserve"> Внести изменения в постановление Администрации                             </w:t>
      </w:r>
      <w:r w:rsidR="00003CE4" w:rsidRPr="00B3510D">
        <w:rPr>
          <w:rFonts w:ascii="Liberation Serif" w:hAnsi="Liberation Serif"/>
          <w:sz w:val="28"/>
          <w:szCs w:val="28"/>
        </w:rPr>
        <w:t>Каменск-Уральского</w:t>
      </w:r>
      <w:r w:rsidR="00003CE4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003CE4" w:rsidRPr="00B3510D">
        <w:rPr>
          <w:rFonts w:ascii="Liberation Serif" w:hAnsi="Liberation Serif"/>
          <w:sz w:val="28"/>
          <w:szCs w:val="28"/>
        </w:rPr>
        <w:t xml:space="preserve">от </w:t>
      </w:r>
      <w:r w:rsidR="00003CE4">
        <w:rPr>
          <w:rFonts w:ascii="Liberation Serif" w:hAnsi="Liberation Serif"/>
          <w:sz w:val="28"/>
          <w:szCs w:val="28"/>
        </w:rPr>
        <w:t xml:space="preserve">26.12.2024 </w:t>
      </w:r>
      <w:r w:rsidR="00003CE4" w:rsidRPr="00B3510D">
        <w:rPr>
          <w:rFonts w:ascii="Liberation Serif" w:hAnsi="Liberation Serif"/>
          <w:sz w:val="28"/>
          <w:szCs w:val="28"/>
        </w:rPr>
        <w:t xml:space="preserve">№ </w:t>
      </w:r>
      <w:r w:rsidR="00003CE4">
        <w:rPr>
          <w:rFonts w:ascii="Liberation Serif" w:hAnsi="Liberation Serif"/>
          <w:sz w:val="28"/>
          <w:szCs w:val="28"/>
        </w:rPr>
        <w:t xml:space="preserve">971 (в редакции постановления Администрации Каменск-Уральского городского округа                     от 31.01.2025 № 72)  </w:t>
      </w:r>
      <w:r w:rsidR="00003CE4" w:rsidRPr="00B3510D">
        <w:rPr>
          <w:rFonts w:ascii="Liberation Serif" w:hAnsi="Liberation Serif"/>
          <w:sz w:val="28"/>
          <w:szCs w:val="28"/>
        </w:rPr>
        <w:t xml:space="preserve">«О выполнении </w:t>
      </w:r>
      <w:proofErr w:type="gramStart"/>
      <w:r w:rsidR="00003CE4" w:rsidRPr="00B3510D">
        <w:rPr>
          <w:rFonts w:ascii="Liberation Serif" w:hAnsi="Liberation Serif"/>
          <w:sz w:val="28"/>
          <w:szCs w:val="28"/>
        </w:rPr>
        <w:t>требований</w:t>
      </w:r>
      <w:r w:rsidR="00003CE4">
        <w:rPr>
          <w:rFonts w:ascii="Liberation Serif" w:hAnsi="Liberation Serif"/>
          <w:sz w:val="28"/>
          <w:szCs w:val="28"/>
        </w:rPr>
        <w:t xml:space="preserve"> </w:t>
      </w:r>
      <w:r w:rsidR="00003CE4" w:rsidRPr="00B3510D">
        <w:rPr>
          <w:rFonts w:ascii="Liberation Serif" w:hAnsi="Liberation Serif"/>
          <w:sz w:val="28"/>
          <w:szCs w:val="28"/>
        </w:rPr>
        <w:t>ан</w:t>
      </w:r>
      <w:r w:rsidR="00003CE4">
        <w:rPr>
          <w:rFonts w:ascii="Liberation Serif" w:hAnsi="Liberation Serif"/>
          <w:sz w:val="28"/>
          <w:szCs w:val="28"/>
        </w:rPr>
        <w:t xml:space="preserve">титеррористической защищенности </w:t>
      </w:r>
      <w:r w:rsidR="00003CE4" w:rsidRPr="00B3510D">
        <w:rPr>
          <w:rFonts w:ascii="Liberation Serif" w:hAnsi="Liberation Serif"/>
          <w:sz w:val="28"/>
          <w:szCs w:val="28"/>
        </w:rPr>
        <w:t>мест массового пребывания людей</w:t>
      </w:r>
      <w:proofErr w:type="gramEnd"/>
      <w:r w:rsidR="00003CE4" w:rsidRPr="00B3510D">
        <w:rPr>
          <w:rFonts w:ascii="Liberation Serif" w:hAnsi="Liberation Serif"/>
          <w:sz w:val="28"/>
          <w:szCs w:val="28"/>
        </w:rPr>
        <w:t xml:space="preserve"> на территории</w:t>
      </w:r>
      <w:r w:rsidR="00003CE4">
        <w:rPr>
          <w:rFonts w:ascii="Liberation Serif" w:hAnsi="Liberation Serif"/>
          <w:sz w:val="28"/>
          <w:szCs w:val="28"/>
        </w:rPr>
        <w:t xml:space="preserve">                      Каменск-</w:t>
      </w:r>
      <w:r w:rsidR="00003CE4" w:rsidRPr="00B3510D">
        <w:rPr>
          <w:rFonts w:ascii="Liberation Serif" w:hAnsi="Liberation Serif"/>
          <w:sz w:val="28"/>
          <w:szCs w:val="28"/>
        </w:rPr>
        <w:t>Уральского городского округа»</w:t>
      </w:r>
      <w:r w:rsidR="00003CE4">
        <w:rPr>
          <w:rFonts w:ascii="Liberation Serif" w:hAnsi="Liberation Serif"/>
          <w:sz w:val="28"/>
          <w:szCs w:val="28"/>
        </w:rPr>
        <w:t xml:space="preserve"> (далее - Постановление), заменив                   в преамбуле слова «27.03.2015» словами «25.03.2015».</w:t>
      </w:r>
    </w:p>
    <w:p w:rsidR="00416D08" w:rsidRPr="005B2604" w:rsidRDefault="00003CE4" w:rsidP="00416D0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0348E6" w:rsidRPr="005B2604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="000348E6" w:rsidRPr="005B2604">
          <w:rPr>
            <w:rFonts w:ascii="Liberation Serif" w:hAnsi="Liberation Serif"/>
            <w:sz w:val="28"/>
            <w:szCs w:val="28"/>
          </w:rPr>
          <w:t>Состав</w:t>
        </w:r>
      </w:hyperlink>
      <w:r w:rsidR="000348E6" w:rsidRPr="005B2604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E73A66">
        <w:rPr>
          <w:rFonts w:ascii="Liberation Serif" w:hAnsi="Liberation Serif"/>
          <w:sz w:val="28"/>
          <w:szCs w:val="28"/>
        </w:rPr>
        <w:t xml:space="preserve">                                </w:t>
      </w:r>
      <w:r w:rsidR="000348E6" w:rsidRPr="005B2604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  <w:r w:rsidR="00E73A66">
        <w:rPr>
          <w:rFonts w:ascii="Liberation Serif" w:hAnsi="Liberation Serif"/>
          <w:sz w:val="28"/>
          <w:szCs w:val="28"/>
        </w:rPr>
        <w:t xml:space="preserve">                           </w:t>
      </w:r>
      <w:r w:rsidR="000348E6" w:rsidRPr="005B2604">
        <w:rPr>
          <w:rFonts w:ascii="Liberation Serif" w:hAnsi="Liberation Serif"/>
          <w:sz w:val="28"/>
          <w:szCs w:val="28"/>
        </w:rPr>
        <w:t>Каменск-Уральского городского округа, утвержденный</w:t>
      </w:r>
      <w:r w:rsidR="000348E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</w:t>
      </w:r>
      <w:r w:rsidR="000348E6">
        <w:rPr>
          <w:rFonts w:ascii="Liberation Serif" w:hAnsi="Liberation Serif"/>
          <w:sz w:val="28"/>
          <w:szCs w:val="28"/>
        </w:rPr>
        <w:t>остановлением</w:t>
      </w:r>
      <w:r w:rsidR="00416D08">
        <w:rPr>
          <w:rFonts w:ascii="Liberation Serif" w:hAnsi="Liberation Serif"/>
          <w:sz w:val="28"/>
          <w:szCs w:val="28"/>
        </w:rPr>
        <w:t xml:space="preserve">, </w:t>
      </w:r>
      <w:r w:rsidR="00416D08" w:rsidRPr="005B2604">
        <w:rPr>
          <w:rFonts w:ascii="Liberation Serif" w:hAnsi="Liberation Serif"/>
          <w:sz w:val="28"/>
          <w:szCs w:val="28"/>
        </w:rPr>
        <w:t>изложив его</w:t>
      </w:r>
      <w:r w:rsidR="00416D08">
        <w:rPr>
          <w:rFonts w:ascii="Liberation Serif" w:hAnsi="Liberation Serif"/>
          <w:sz w:val="28"/>
          <w:szCs w:val="28"/>
        </w:rPr>
        <w:t xml:space="preserve"> </w:t>
      </w:r>
      <w:r w:rsidR="00416D08" w:rsidRPr="005B2604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416D08">
        <w:rPr>
          <w:rFonts w:ascii="Liberation Serif" w:hAnsi="Liberation Serif"/>
          <w:sz w:val="28"/>
          <w:szCs w:val="28"/>
        </w:rPr>
        <w:t>П</w:t>
      </w:r>
      <w:r w:rsidR="00416D08" w:rsidRPr="005B2604">
        <w:rPr>
          <w:rFonts w:ascii="Liberation Serif" w:hAnsi="Liberation Serif"/>
          <w:sz w:val="28"/>
          <w:szCs w:val="28"/>
        </w:rPr>
        <w:t>риложению</w:t>
      </w:r>
      <w:r w:rsidR="00416D08">
        <w:rPr>
          <w:rFonts w:ascii="Liberation Serif" w:hAnsi="Liberation Serif"/>
          <w:sz w:val="28"/>
          <w:szCs w:val="28"/>
        </w:rPr>
        <w:t xml:space="preserve"> № 1 </w:t>
      </w:r>
      <w:r w:rsidR="00416D08" w:rsidRPr="005B2604">
        <w:rPr>
          <w:rFonts w:ascii="Liberation Serif" w:hAnsi="Liberation Serif"/>
          <w:sz w:val="28"/>
          <w:szCs w:val="28"/>
        </w:rPr>
        <w:t xml:space="preserve">к настоящему постановлению. </w:t>
      </w:r>
    </w:p>
    <w:p w:rsidR="0099432E" w:rsidRPr="005B2604" w:rsidRDefault="00003CE4" w:rsidP="0001273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348E6">
        <w:rPr>
          <w:rFonts w:ascii="Liberation Serif" w:hAnsi="Liberation Serif"/>
          <w:sz w:val="28"/>
          <w:szCs w:val="28"/>
        </w:rPr>
        <w:t xml:space="preserve">. </w:t>
      </w:r>
      <w:r w:rsidR="00452A72" w:rsidRPr="005B2604">
        <w:rPr>
          <w:rFonts w:ascii="Liberation Serif" w:hAnsi="Liberation Serif"/>
          <w:sz w:val="28"/>
          <w:szCs w:val="28"/>
        </w:rPr>
        <w:t xml:space="preserve">Внести </w:t>
      </w:r>
      <w:r w:rsidR="0099432E" w:rsidRPr="005B2604">
        <w:rPr>
          <w:rFonts w:ascii="Liberation Serif" w:hAnsi="Liberation Serif"/>
          <w:sz w:val="28"/>
          <w:szCs w:val="28"/>
        </w:rPr>
        <w:t xml:space="preserve">изменения </w:t>
      </w:r>
      <w:r w:rsidR="009B25BA" w:rsidRPr="005B2604">
        <w:rPr>
          <w:rFonts w:ascii="Liberation Serif" w:hAnsi="Liberation Serif"/>
          <w:sz w:val="28"/>
          <w:szCs w:val="28"/>
        </w:rPr>
        <w:t xml:space="preserve">в </w:t>
      </w:r>
      <w:hyperlink r:id="rId10" w:history="1">
        <w:r w:rsidR="009B25BA" w:rsidRPr="005B2604">
          <w:rPr>
            <w:rFonts w:ascii="Liberation Serif" w:hAnsi="Liberation Serif"/>
            <w:sz w:val="28"/>
            <w:szCs w:val="28"/>
          </w:rPr>
          <w:t>Перечень</w:t>
        </w:r>
      </w:hyperlink>
      <w:r w:rsidR="009B25BA" w:rsidRPr="005B2604">
        <w:rPr>
          <w:rFonts w:ascii="Liberation Serif" w:hAnsi="Liberation Serif"/>
          <w:sz w:val="28"/>
          <w:szCs w:val="28"/>
        </w:rPr>
        <w:t xml:space="preserve"> мест массового пребывания людей </w:t>
      </w:r>
      <w:r w:rsidR="00040472">
        <w:rPr>
          <w:rFonts w:ascii="Liberation Serif" w:hAnsi="Liberation Serif"/>
          <w:sz w:val="28"/>
          <w:szCs w:val="28"/>
        </w:rPr>
        <w:t xml:space="preserve">                 </w:t>
      </w:r>
      <w:r w:rsidR="009B25BA" w:rsidRPr="005B2604">
        <w:rPr>
          <w:rFonts w:ascii="Liberation Serif" w:hAnsi="Liberation Serif"/>
          <w:sz w:val="28"/>
          <w:szCs w:val="28"/>
        </w:rPr>
        <w:t>на территории</w:t>
      </w:r>
      <w:r w:rsidR="00503E60" w:rsidRPr="005B2604">
        <w:rPr>
          <w:rFonts w:ascii="Liberation Serif" w:hAnsi="Liberation Serif"/>
          <w:sz w:val="28"/>
          <w:szCs w:val="28"/>
        </w:rPr>
        <w:t xml:space="preserve"> </w:t>
      </w:r>
      <w:r w:rsidR="009B25BA" w:rsidRPr="005B2604">
        <w:rPr>
          <w:rFonts w:ascii="Liberation Serif" w:hAnsi="Liberation Serif"/>
          <w:sz w:val="28"/>
          <w:szCs w:val="28"/>
        </w:rPr>
        <w:t>Каменск-Уральск</w:t>
      </w:r>
      <w:r w:rsidR="007D364D" w:rsidRPr="005B2604">
        <w:rPr>
          <w:rFonts w:ascii="Liberation Serif" w:hAnsi="Liberation Serif"/>
          <w:sz w:val="28"/>
          <w:szCs w:val="28"/>
        </w:rPr>
        <w:t>ого городского округа</w:t>
      </w:r>
      <w:r w:rsidR="00B8422A">
        <w:rPr>
          <w:rFonts w:ascii="Liberation Serif" w:hAnsi="Liberation Serif"/>
          <w:sz w:val="28"/>
          <w:szCs w:val="28"/>
        </w:rPr>
        <w:t xml:space="preserve">, утвержденный </w:t>
      </w:r>
      <w:r w:rsidR="000348E6">
        <w:rPr>
          <w:rFonts w:ascii="Liberation Serif" w:hAnsi="Liberation Serif"/>
          <w:sz w:val="28"/>
          <w:szCs w:val="28"/>
        </w:rPr>
        <w:t>Постановлением</w:t>
      </w:r>
      <w:r w:rsidR="009B25BA" w:rsidRPr="005B2604">
        <w:rPr>
          <w:rFonts w:ascii="Liberation Serif" w:hAnsi="Liberation Serif"/>
          <w:sz w:val="28"/>
          <w:szCs w:val="28"/>
        </w:rPr>
        <w:t>,</w:t>
      </w:r>
      <w:r w:rsidR="0099432E" w:rsidRPr="005B2604">
        <w:rPr>
          <w:rFonts w:ascii="Liberation Serif" w:hAnsi="Liberation Serif"/>
          <w:sz w:val="28"/>
          <w:szCs w:val="28"/>
        </w:rPr>
        <w:t xml:space="preserve"> </w:t>
      </w:r>
      <w:r w:rsidR="00185592" w:rsidRPr="005B2604">
        <w:rPr>
          <w:rFonts w:ascii="Liberation Serif" w:hAnsi="Liberation Serif"/>
          <w:sz w:val="28"/>
          <w:szCs w:val="28"/>
        </w:rPr>
        <w:t>изложив его</w:t>
      </w:r>
      <w:r w:rsidR="00E53367">
        <w:rPr>
          <w:rFonts w:ascii="Liberation Serif" w:hAnsi="Liberation Serif"/>
          <w:sz w:val="28"/>
          <w:szCs w:val="28"/>
        </w:rPr>
        <w:t xml:space="preserve"> </w:t>
      </w:r>
      <w:r w:rsidR="00185592" w:rsidRPr="005B2604">
        <w:rPr>
          <w:rFonts w:ascii="Liberation Serif" w:hAnsi="Liberation Serif"/>
          <w:sz w:val="28"/>
          <w:szCs w:val="28"/>
        </w:rPr>
        <w:t xml:space="preserve">в новой редакции согласно </w:t>
      </w:r>
      <w:r w:rsidR="00040472">
        <w:rPr>
          <w:rFonts w:ascii="Liberation Serif" w:hAnsi="Liberation Serif"/>
          <w:sz w:val="28"/>
          <w:szCs w:val="28"/>
        </w:rPr>
        <w:t>П</w:t>
      </w:r>
      <w:r w:rsidR="00185592" w:rsidRPr="005B2604">
        <w:rPr>
          <w:rFonts w:ascii="Liberation Serif" w:hAnsi="Liberation Serif"/>
          <w:sz w:val="28"/>
          <w:szCs w:val="28"/>
        </w:rPr>
        <w:t>риложению</w:t>
      </w:r>
      <w:r w:rsidR="00416D08">
        <w:rPr>
          <w:rFonts w:ascii="Liberation Serif" w:hAnsi="Liberation Serif"/>
          <w:sz w:val="28"/>
          <w:szCs w:val="28"/>
        </w:rPr>
        <w:t xml:space="preserve"> № 2</w:t>
      </w:r>
      <w:r w:rsidR="00185592" w:rsidRPr="005B2604">
        <w:rPr>
          <w:rFonts w:ascii="Liberation Serif" w:hAnsi="Liberation Serif"/>
          <w:sz w:val="28"/>
          <w:szCs w:val="28"/>
        </w:rPr>
        <w:t xml:space="preserve">  </w:t>
      </w:r>
      <w:r w:rsidR="00E73A66">
        <w:rPr>
          <w:rFonts w:ascii="Liberation Serif" w:hAnsi="Liberation Serif"/>
          <w:sz w:val="28"/>
          <w:szCs w:val="28"/>
        </w:rPr>
        <w:t xml:space="preserve">                       </w:t>
      </w:r>
      <w:r w:rsidR="00185592" w:rsidRPr="005B2604">
        <w:rPr>
          <w:rFonts w:ascii="Liberation Serif" w:hAnsi="Liberation Serif"/>
          <w:sz w:val="28"/>
          <w:szCs w:val="28"/>
        </w:rPr>
        <w:t xml:space="preserve">к настоящему постановлению. </w:t>
      </w:r>
    </w:p>
    <w:p w:rsidR="0094331A" w:rsidRDefault="00003CE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B0C2E" w:rsidRPr="005B260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5B2604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5B2604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003CE4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03CE4" w:rsidRPr="005E40FD" w:rsidRDefault="00003CE4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003CE4" w:rsidRDefault="0094331A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  <w:t xml:space="preserve">        </w:t>
      </w: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003CE4">
      <w:pPr>
        <w:pStyle w:val="ab"/>
        <w:spacing w:before="0"/>
        <w:ind w:firstLine="4820"/>
        <w:rPr>
          <w:rFonts w:ascii="Liberation Serif" w:hAnsi="Liberation Serif"/>
          <w:sz w:val="28"/>
          <w:szCs w:val="28"/>
        </w:rPr>
      </w:pPr>
    </w:p>
    <w:p w:rsidR="00003CE4" w:rsidRDefault="00003CE4" w:rsidP="00003CE4">
      <w:pPr>
        <w:pStyle w:val="ab"/>
        <w:spacing w:before="0"/>
        <w:ind w:firstLine="4820"/>
        <w:rPr>
          <w:rFonts w:ascii="Liberation Serif" w:hAnsi="Liberation Serif"/>
          <w:sz w:val="28"/>
          <w:szCs w:val="28"/>
        </w:rPr>
      </w:pPr>
    </w:p>
    <w:p w:rsidR="00396B74" w:rsidRDefault="00396B74" w:rsidP="00003CE4">
      <w:pPr>
        <w:pStyle w:val="ab"/>
        <w:spacing w:before="0"/>
        <w:ind w:firstLine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316BF1">
        <w:rPr>
          <w:rFonts w:ascii="Liberation Serif" w:hAnsi="Liberation Serif"/>
          <w:sz w:val="28"/>
          <w:szCs w:val="28"/>
        </w:rPr>
        <w:t xml:space="preserve">23.06.2025 </w:t>
      </w:r>
      <w:r>
        <w:rPr>
          <w:rFonts w:ascii="Liberation Serif" w:hAnsi="Liberation Serif"/>
          <w:sz w:val="28"/>
          <w:szCs w:val="28"/>
        </w:rPr>
        <w:t xml:space="preserve">№ </w:t>
      </w:r>
      <w:r w:rsidR="00316BF1">
        <w:rPr>
          <w:rFonts w:ascii="Liberation Serif" w:hAnsi="Liberation Serif"/>
          <w:sz w:val="28"/>
          <w:szCs w:val="28"/>
        </w:rPr>
        <w:t>495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E73A66" w:rsidRDefault="00E73A66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5C6D" w:rsidRDefault="00DC5C6D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по обследованию мест массового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B3510D">
        <w:rPr>
          <w:rFonts w:ascii="Liberation Serif" w:hAnsi="Liberation Serif"/>
          <w:sz w:val="28"/>
          <w:szCs w:val="28"/>
        </w:rPr>
        <w:t xml:space="preserve">пребывания людей на территории 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96B74" w:rsidRPr="00B3510D" w:rsidRDefault="00396B74" w:rsidP="00396B74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396B74" w:rsidRPr="00B3510D" w:rsidTr="00EE3CEF">
        <w:trPr>
          <w:trHeight w:val="810"/>
        </w:trPr>
        <w:tc>
          <w:tcPr>
            <w:tcW w:w="4255" w:type="dxa"/>
            <w:hideMark/>
          </w:tcPr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</w:t>
            </w:r>
          </w:p>
        </w:tc>
        <w:tc>
          <w:tcPr>
            <w:tcW w:w="5599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96B74" w:rsidRPr="00B3510D" w:rsidTr="00EE3CEF">
        <w:trPr>
          <w:trHeight w:val="780"/>
        </w:trPr>
        <w:tc>
          <w:tcPr>
            <w:tcW w:w="4255" w:type="dxa"/>
            <w:hideMark/>
          </w:tcPr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396B74" w:rsidRPr="00B3510D" w:rsidTr="00EE3CEF">
        <w:trPr>
          <w:trHeight w:val="1560"/>
        </w:trPr>
        <w:tc>
          <w:tcPr>
            <w:tcW w:w="4255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9E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003CE4" w:rsidRPr="006A69E6" w:rsidRDefault="00003CE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003CE4" w:rsidRDefault="00003CE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</w:t>
            </w:r>
            <w:r w:rsidR="00EE3C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Каменского городского округа Главного управления МЧС России по Свердловской области        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96B74" w:rsidRPr="00B3510D" w:rsidTr="00EE3CEF">
        <w:trPr>
          <w:trHeight w:val="1020"/>
        </w:trPr>
        <w:tc>
          <w:tcPr>
            <w:tcW w:w="4255" w:type="dxa"/>
          </w:tcPr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  <w:p w:rsidR="00396B74" w:rsidRPr="00B3510D" w:rsidRDefault="00396B74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396B74" w:rsidRPr="00B3510D" w:rsidRDefault="00396B74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ОВО – филиала ФГКУ «УВО ВНГ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396B74" w:rsidRPr="00B3510D" w:rsidRDefault="00396B74" w:rsidP="00EE3CEF">
            <w:pPr>
              <w:ind w:left="35" w:hanging="3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3CEF" w:rsidRPr="00B3510D" w:rsidTr="00EE3CEF">
        <w:trPr>
          <w:trHeight w:val="680"/>
        </w:trPr>
        <w:tc>
          <w:tcPr>
            <w:tcW w:w="4255" w:type="dxa"/>
          </w:tcPr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директор муниципального казенного учреждения  «Управление городского хозяйства» (в случае обследования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следующих территорий: </w:t>
            </w:r>
            <w:proofErr w:type="gramEnd"/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Мемориал погибшим воинам (рабочим Каменск-Уральского завода по обработке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цветных металлов)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Мемориальный комплекс «Каменцам, погибшим в годы Великой Отечественной войны в 1941-1945 гг.»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Территория, прилегающая к Храму Александра Невского Каменской епархии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«Территория перед зданием 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Муниципального автономного учреждения культуры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«Дворец культуры «Металлург»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EE3CEF" w:rsidRPr="001D55F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  <w:r>
              <w:rPr>
                <w:rFonts w:ascii="Liberation Serif" w:hAnsi="Liberation Serif"/>
                <w:sz w:val="28"/>
                <w:szCs w:val="28"/>
              </w:rPr>
              <w:t>»)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1D55F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начальник органа местного самоуправления «Управление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по физической культуре и спорту Каменск-Уральского городского округа» (в случае обследования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территории: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Ельцова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Светлана Геннадьевна</w:t>
            </w: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EE3CEF" w:rsidRPr="00C94C96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униципального автономного учреждения культуры «Дворец культуры «Юность»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(в случае обследования территории места массового пребывания людей –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Территория Новогоднего городка Красногорского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района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r w:rsidRPr="00C94C96">
              <w:rPr>
                <w:rFonts w:ascii="Liberation Serif" w:hAnsi="Liberation Serif"/>
                <w:bCs/>
                <w:sz w:val="28"/>
                <w:szCs w:val="28"/>
              </w:rPr>
              <w:t>органа местного самоуправления «Комитет по управлению имуществом Каменска-Уральского городского округа»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  (в случае обследования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территории - 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>мест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 массового пребывания людей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на период проведения </w:t>
            </w:r>
            <w:r w:rsidRPr="00C94C96">
              <w:rPr>
                <w:rFonts w:ascii="Liberation Serif" w:hAnsi="Liberation Serif"/>
                <w:sz w:val="28"/>
                <w:szCs w:val="28"/>
              </w:rPr>
              <w:t>ярмарки)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C94C9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C94C96">
              <w:rPr>
                <w:rFonts w:ascii="Liberation Serif" w:hAnsi="Liberation Serif"/>
                <w:sz w:val="28"/>
                <w:szCs w:val="28"/>
              </w:rPr>
              <w:t>. Каменске-Уральском УФСБ России по Свердловской области  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E3CEF" w:rsidRPr="00C94C96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Pr="00F65B5E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Карелин Алексей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Николаевич </w:t>
            </w:r>
          </w:p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EE3CEF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ь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директора по режиму – начальник отдела контроля и режимов АО «</w:t>
            </w:r>
            <w:proofErr w:type="spell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Син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трубный завод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(в случае обследования территорий: т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ерритория Нов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огоднего городка парка культуры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и отдыха АО «</w:t>
            </w: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Мемориал  «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 xml:space="preserve"> (по</w:t>
            </w:r>
            <w:proofErr w:type="gramEnd"/>
            <w:r w:rsidR="00003CE4">
              <w:rPr>
                <w:rFonts w:ascii="Liberation Serif" w:hAnsi="Liberation Serif"/>
                <w:sz w:val="28"/>
                <w:szCs w:val="28"/>
              </w:rPr>
              <w:t xml:space="preserve"> согласованию);</w:t>
            </w:r>
          </w:p>
          <w:p w:rsidR="00EE3CEF" w:rsidRPr="00B3510D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E3CEF" w:rsidRPr="00B3510D" w:rsidTr="00EE3CEF">
        <w:trPr>
          <w:trHeight w:val="1020"/>
        </w:trPr>
        <w:tc>
          <w:tcPr>
            <w:tcW w:w="4255" w:type="dxa"/>
          </w:tcPr>
          <w:p w:rsidR="00EE3CEF" w:rsidRPr="00B3510D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</w:tc>
        <w:tc>
          <w:tcPr>
            <w:tcW w:w="5599" w:type="dxa"/>
          </w:tcPr>
          <w:p w:rsidR="00EE3CEF" w:rsidRPr="00B3510D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 (по согласованию)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EE3CEF" w:rsidRPr="00B3510D" w:rsidTr="00003CE4">
        <w:trPr>
          <w:trHeight w:val="396"/>
        </w:trPr>
        <w:tc>
          <w:tcPr>
            <w:tcW w:w="4255" w:type="dxa"/>
          </w:tcPr>
          <w:p w:rsidR="00EE3CEF" w:rsidRPr="00B3510D" w:rsidRDefault="00EE3CEF" w:rsidP="00EE3CE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Селиверстов Евгений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Александрович</w:t>
            </w:r>
          </w:p>
        </w:tc>
        <w:tc>
          <w:tcPr>
            <w:tcW w:w="5599" w:type="dxa"/>
          </w:tcPr>
          <w:p w:rsidR="00EE3CEF" w:rsidRPr="00B3510D" w:rsidRDefault="00EE3CEF" w:rsidP="00EE3CE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штаба ГО и ЧС филиал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«РУСАЛ Каменск-Уральский» АО «РУСАЛ УРАЛ»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(в случае обследования территории - место массового пребывания людей на период проведения массовых мероприятий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 xml:space="preserve"> (по согласованию).</w:t>
            </w:r>
            <w:proofErr w:type="gramEnd"/>
          </w:p>
        </w:tc>
      </w:tr>
    </w:tbl>
    <w:p w:rsidR="00396B74" w:rsidRDefault="00396B74" w:rsidP="00396B74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DC5C6D" w:rsidRDefault="00DC5C6D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DC5C6D">
        <w:rPr>
          <w:rFonts w:ascii="Liberation Serif" w:hAnsi="Liberation Serif"/>
          <w:sz w:val="28"/>
          <w:szCs w:val="28"/>
        </w:rPr>
        <w:t>№ 2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316BF1">
        <w:rPr>
          <w:rFonts w:ascii="Liberation Serif" w:hAnsi="Liberation Serif"/>
          <w:sz w:val="28"/>
          <w:szCs w:val="28"/>
        </w:rPr>
        <w:t>23.06.2025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316BF1">
        <w:rPr>
          <w:rFonts w:ascii="Liberation Serif" w:hAnsi="Liberation Serif"/>
          <w:sz w:val="28"/>
          <w:szCs w:val="28"/>
        </w:rPr>
        <w:t>495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EB3A0D" w:rsidRDefault="00EB3A0D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EB3A0D" w:rsidRPr="00590220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ПЕРЕЧЕНЬ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 xml:space="preserve">мест массового пребывания </w:t>
      </w:r>
      <w:r w:rsidRPr="00FF777B">
        <w:rPr>
          <w:rFonts w:ascii="Liberation Serif" w:hAnsi="Liberation Serif"/>
          <w:sz w:val="28"/>
          <w:szCs w:val="28"/>
        </w:rPr>
        <w:t xml:space="preserve">людей на территории 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  <w:r w:rsidRPr="00FF777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EB3A0D" w:rsidRPr="00FF777B" w:rsidRDefault="00EB3A0D" w:rsidP="00EB3A0D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EB3A0D" w:rsidRPr="00FF777B" w:rsidTr="00EE3CEF">
        <w:tc>
          <w:tcPr>
            <w:tcW w:w="817" w:type="dxa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EB3A0D" w:rsidRPr="00FF777B" w:rsidRDefault="00DC5C6D" w:rsidP="00DC5C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</w:t>
            </w:r>
            <w:r w:rsidR="006465AB">
              <w:rPr>
                <w:rFonts w:ascii="Liberation Serif" w:hAnsi="Liberation Serif"/>
                <w:sz w:val="28"/>
                <w:szCs w:val="28"/>
              </w:rPr>
              <w:t xml:space="preserve"> массового пребывания людей на период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проведения массовых мероприятий 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EB3A0D" w:rsidRPr="00FF777B" w:rsidRDefault="00EB3A0D" w:rsidP="00EE3CEF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EE3CEF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>, 1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EB3A0D" w:rsidRPr="00FF777B" w:rsidRDefault="00EB3A0D" w:rsidP="00DC5C6D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парка культуры и отдыха АО «</w:t>
            </w:r>
            <w:proofErr w:type="spellStart"/>
            <w:r w:rsidRPr="00FF777B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FF777B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ул. Карла Маркса, 62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ул. Ленина, 5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</w:t>
            </w:r>
            <w:r w:rsidR="00003CE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учреждения культуры «Дворец культуры «Юность» города Каменска-Уральского»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пр. </w:t>
            </w:r>
            <w:r w:rsidR="00FF777B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FF777B">
              <w:rPr>
                <w:rFonts w:ascii="Liberation Serif" w:hAnsi="Liberation Serif"/>
                <w:sz w:val="28"/>
                <w:szCs w:val="28"/>
              </w:rPr>
              <w:t>Победы, 2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DC5C6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46" w:type="dxa"/>
            <w:shd w:val="clear" w:color="auto" w:fill="auto"/>
          </w:tcPr>
          <w:p w:rsidR="00040472" w:rsidRPr="00FF777B" w:rsidRDefault="00AC061C" w:rsidP="00AC061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="00DC5C6D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</w:t>
            </w:r>
            <w:proofErr w:type="spellStart"/>
            <w:r w:rsidR="00EB3A0D" w:rsidRPr="00FF777B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="00EB3A0D" w:rsidRPr="00FF777B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Алюминиевая и Октябрьская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396B74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="00DC5C6D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Мемориал  «</w:t>
            </w:r>
            <w:proofErr w:type="spellStart"/>
            <w:r w:rsidR="00EB3A0D" w:rsidRPr="00FF777B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="00EB3A0D" w:rsidRPr="00FF777B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Карла Маркса и Олега Кошевого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B3A0D" w:rsidRPr="00FF777B" w:rsidRDefault="00396B74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="00DC5C6D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Мемориал погибшим воинам (рабочим Каменск-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завода по обработке цветных металлов)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lastRenderedPageBreak/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ул.Лермонтова, 2а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396B74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="00DC5C6D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Мемориальный комплекс «Каменцам, погибшим в годы Великой Отечественной войны в 1941-1945 гг.»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улицы Добролюбова и проспекта Победы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EB3A0D" w:rsidRPr="00FF777B" w:rsidRDefault="00396B74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DC5C6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, посвященных </w:t>
            </w:r>
            <w:r w:rsidR="00DC5C6D" w:rsidRPr="00FF777B">
              <w:rPr>
                <w:rFonts w:ascii="Liberation Serif" w:hAnsi="Liberation Serif"/>
                <w:bCs/>
                <w:sz w:val="28"/>
                <w:szCs w:val="28"/>
              </w:rPr>
              <w:t>празднованию годовщины Победы в Великой Отечественной войне 1941–1945 годов и Дня памяти и скорби</w:t>
            </w:r>
            <w:r w:rsidR="00DC5C6D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  <w:r w:rsidR="00040472" w:rsidRPr="00FF777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ул.Февральской Революции, 26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0</w:t>
            </w:r>
          </w:p>
          <w:p w:rsidR="00EB3A0D" w:rsidRPr="00FF777B" w:rsidRDefault="00EB3A0D" w:rsidP="00EE3CE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46" w:type="dxa"/>
            <w:shd w:val="clear" w:color="auto" w:fill="auto"/>
          </w:tcPr>
          <w:p w:rsidR="00EB3A0D" w:rsidRPr="00FF777B" w:rsidRDefault="00EB3A0D" w:rsidP="00FF777B">
            <w:pPr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Алюминиевая и Челябинская</w:t>
            </w:r>
          </w:p>
        </w:tc>
      </w:tr>
      <w:tr w:rsidR="00EB3A0D" w:rsidRPr="00FF777B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FF777B" w:rsidRDefault="00EB3A0D" w:rsidP="00396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1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  <w:shd w:val="clear" w:color="auto" w:fill="auto"/>
          </w:tcPr>
          <w:p w:rsidR="00EB3A0D" w:rsidRPr="00FF777B" w:rsidRDefault="00AC061C" w:rsidP="00FF777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 w:rsidRPr="00FF777B">
              <w:rPr>
                <w:rFonts w:ascii="Liberation Serif" w:hAnsi="Liberation Serif"/>
                <w:sz w:val="28"/>
                <w:szCs w:val="28"/>
              </w:rPr>
              <w:t>Территория, прилегающая к Храму Александра Невского Каменской епархии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EB3A0D" w:rsidRPr="00FF777B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F777B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FF777B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FF777B">
              <w:rPr>
                <w:rFonts w:ascii="Liberation Serif" w:hAnsi="Liberation Serif"/>
                <w:sz w:val="28"/>
                <w:szCs w:val="28"/>
              </w:rPr>
              <w:t>аменск-Уральский, в границах улиц Ленина, Кадочникова, проспекта Победы, с северной стороны от Храма Александра Невского</w:t>
            </w:r>
          </w:p>
        </w:tc>
      </w:tr>
      <w:tr w:rsidR="00EB3A0D" w:rsidRPr="00503E60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590220" w:rsidRDefault="00EB3A0D" w:rsidP="00396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  <w:shd w:val="clear" w:color="auto" w:fill="auto"/>
          </w:tcPr>
          <w:p w:rsidR="00EB3A0D" w:rsidRPr="00040472" w:rsidRDefault="00AC061C" w:rsidP="00AC061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ярмарки</w:t>
            </w:r>
          </w:p>
        </w:tc>
        <w:tc>
          <w:tcPr>
            <w:tcW w:w="2976" w:type="dxa"/>
          </w:tcPr>
          <w:p w:rsidR="00EB3A0D" w:rsidRPr="00590220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Суворова и 4-й Пятилетки</w:t>
            </w:r>
          </w:p>
        </w:tc>
      </w:tr>
      <w:tr w:rsidR="00EB3A0D" w:rsidRPr="00503E60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Pr="00590220" w:rsidRDefault="00EB3A0D" w:rsidP="00396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  <w:shd w:val="clear" w:color="auto" w:fill="auto"/>
          </w:tcPr>
          <w:p w:rsidR="00EB3A0D" w:rsidRDefault="00AC061C" w:rsidP="00FF777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>
              <w:rPr>
                <w:rFonts w:ascii="Liberation Serif" w:hAnsi="Liberation Serif"/>
                <w:sz w:val="28"/>
                <w:szCs w:val="28"/>
              </w:rPr>
              <w:t xml:space="preserve">Территория перед зданием </w:t>
            </w:r>
            <w:r w:rsidR="00EB3A0D" w:rsidRPr="00590220">
              <w:rPr>
                <w:rFonts w:ascii="Liberation Serif" w:hAnsi="Liberation Serif"/>
                <w:sz w:val="28"/>
                <w:szCs w:val="28"/>
              </w:rPr>
              <w:t xml:space="preserve">Муниципального автономного учреждения культуры </w:t>
            </w:r>
            <w:r w:rsidR="00EB3A0D" w:rsidRPr="001D55F6">
              <w:rPr>
                <w:rFonts w:ascii="Liberation Serif" w:hAnsi="Liberation Serif"/>
                <w:sz w:val="28"/>
                <w:szCs w:val="28"/>
              </w:rPr>
              <w:t>«Дворец культуры «Металлург» города Каменска-Уральского»</w:t>
            </w:r>
          </w:p>
        </w:tc>
        <w:tc>
          <w:tcPr>
            <w:tcW w:w="2976" w:type="dxa"/>
          </w:tcPr>
          <w:p w:rsidR="00EB3A0D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аменск-Уральский, ул. Трудовые резервы в границах домов 6, 8, 8а </w:t>
            </w:r>
          </w:p>
        </w:tc>
      </w:tr>
      <w:tr w:rsidR="00EB3A0D" w:rsidRPr="00503E60" w:rsidTr="00EE3C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EB3A0D" w:rsidRDefault="00EB3A0D" w:rsidP="00396B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396B74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EB3A0D" w:rsidRPr="00590220" w:rsidRDefault="00AC061C" w:rsidP="00FF777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Место массового пребывания людей на период проведения массовых мероприятий 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«</w:t>
            </w:r>
            <w:r w:rsidR="00EB3A0D" w:rsidRPr="00590220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  <w:r w:rsidR="00DC5C6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EB3A0D" w:rsidRPr="00590220" w:rsidRDefault="00EB3A0D" w:rsidP="00FF777B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 между улицами Революционной и Коммунистической молодежи</w:t>
            </w:r>
          </w:p>
        </w:tc>
      </w:tr>
    </w:tbl>
    <w:p w:rsidR="00EB3A0D" w:rsidRPr="00590220" w:rsidRDefault="00EB3A0D" w:rsidP="00EB3A0D">
      <w:pPr>
        <w:jc w:val="both"/>
        <w:rPr>
          <w:rFonts w:ascii="Liberation Serif" w:hAnsi="Liberation Serif"/>
          <w:sz w:val="28"/>
          <w:szCs w:val="28"/>
        </w:rPr>
      </w:pPr>
    </w:p>
    <w:sectPr w:rsidR="00EB3A0D" w:rsidRPr="00590220" w:rsidSect="00003CE4">
      <w:headerReference w:type="default" r:id="rId11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842" w:rsidRDefault="00CE4842" w:rsidP="00100AB0">
      <w:r>
        <w:separator/>
      </w:r>
    </w:p>
  </w:endnote>
  <w:endnote w:type="continuationSeparator" w:id="1">
    <w:p w:rsidR="00CE4842" w:rsidRDefault="00CE4842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842" w:rsidRDefault="00CE4842" w:rsidP="00100AB0">
      <w:r>
        <w:separator/>
      </w:r>
    </w:p>
  </w:footnote>
  <w:footnote w:type="continuationSeparator" w:id="1">
    <w:p w:rsidR="00CE4842" w:rsidRDefault="00CE4842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AF2816">
        <w:pPr>
          <w:pStyle w:val="a9"/>
          <w:jc w:val="center"/>
        </w:pPr>
        <w:fldSimple w:instr=" PAGE   \* MERGEFORMAT ">
          <w:r w:rsidR="00091455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2F07"/>
    <w:rsid w:val="000348E6"/>
    <w:rsid w:val="00036C65"/>
    <w:rsid w:val="00040472"/>
    <w:rsid w:val="0004458E"/>
    <w:rsid w:val="00053A24"/>
    <w:rsid w:val="000601D3"/>
    <w:rsid w:val="000661CC"/>
    <w:rsid w:val="00091455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F6459"/>
    <w:rsid w:val="00416D08"/>
    <w:rsid w:val="00426E3C"/>
    <w:rsid w:val="00452A72"/>
    <w:rsid w:val="00466227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503E60"/>
    <w:rsid w:val="005347E8"/>
    <w:rsid w:val="005361B7"/>
    <w:rsid w:val="00536788"/>
    <w:rsid w:val="00560F0F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6161C"/>
    <w:rsid w:val="00662168"/>
    <w:rsid w:val="00663DC2"/>
    <w:rsid w:val="00664FE5"/>
    <w:rsid w:val="0069113F"/>
    <w:rsid w:val="006A69E6"/>
    <w:rsid w:val="006B30C2"/>
    <w:rsid w:val="006C3B52"/>
    <w:rsid w:val="006C4DB1"/>
    <w:rsid w:val="006C6C5E"/>
    <w:rsid w:val="006D3C28"/>
    <w:rsid w:val="006D6B13"/>
    <w:rsid w:val="00702165"/>
    <w:rsid w:val="00720985"/>
    <w:rsid w:val="00736486"/>
    <w:rsid w:val="0077711E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3594B"/>
    <w:rsid w:val="00871148"/>
    <w:rsid w:val="00896CBC"/>
    <w:rsid w:val="008C0E41"/>
    <w:rsid w:val="008D104B"/>
    <w:rsid w:val="008E4C6C"/>
    <w:rsid w:val="008F3857"/>
    <w:rsid w:val="0090429F"/>
    <w:rsid w:val="0094331A"/>
    <w:rsid w:val="00944D90"/>
    <w:rsid w:val="00947E72"/>
    <w:rsid w:val="00956960"/>
    <w:rsid w:val="00973CE1"/>
    <w:rsid w:val="00975A1C"/>
    <w:rsid w:val="009922CA"/>
    <w:rsid w:val="0099432E"/>
    <w:rsid w:val="009A7815"/>
    <w:rsid w:val="009B25BA"/>
    <w:rsid w:val="009E4FB4"/>
    <w:rsid w:val="00A01169"/>
    <w:rsid w:val="00A1076A"/>
    <w:rsid w:val="00A140AF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2816"/>
    <w:rsid w:val="00AF3E20"/>
    <w:rsid w:val="00B02FCF"/>
    <w:rsid w:val="00B13C0A"/>
    <w:rsid w:val="00B15CEB"/>
    <w:rsid w:val="00B26D29"/>
    <w:rsid w:val="00B4127A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F3A33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4773"/>
    <w:rsid w:val="00F129BF"/>
    <w:rsid w:val="00F169EB"/>
    <w:rsid w:val="00F4042A"/>
    <w:rsid w:val="00F50431"/>
    <w:rsid w:val="00F67888"/>
    <w:rsid w:val="00F85480"/>
    <w:rsid w:val="00F85F86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6B7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8A82DC5FC41877B7A08CC9CDFAD8FC8F481C55D04D35A502E3DDCFEF71FF6D211E7DB2DAB3BA0860854072FC44EC363E9A8738A4DA2C60251CB35x6L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7</Pages>
  <Words>1199</Words>
  <Characters>9817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2025-06-19T11:48:00Z</cp:lastPrinted>
  <dcterms:created xsi:type="dcterms:W3CDTF">2025-06-23T11:43:00Z</dcterms:created>
  <dcterms:modified xsi:type="dcterms:W3CDTF">2025-06-24T04:39:00Z</dcterms:modified>
</cp:coreProperties>
</file>