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5B3CA0" w:rsidRDefault="006D3A88" w:rsidP="00133698">
      <w:pPr>
        <w:pStyle w:val="1"/>
        <w:ind w:left="5387"/>
        <w:jc w:val="right"/>
        <w:rPr>
          <w:bCs/>
          <w:i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13335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8EA" w:rsidRDefault="009E68EA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.05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MpmnPHcAAAACQEAAA8AAAAAAAAAAAAAAAAAJQUAAGRycy9kb3ducmV2Lnht&#10;bFBLBQYAAAAABAAEAPMAAAAuBgAAAAA=&#10;" filled="f" stroked="f">
                <v:textbox style="mso-fit-shape-to-text:t">
                  <w:txbxContent>
                    <w:p w:rsidR="009E68EA" w:rsidRDefault="009E68EA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6D3A88" w:rsidP="00133698">
      <w:pPr>
        <w:spacing w:before="400"/>
        <w:rPr>
          <w:rFonts w:ascii="Liberation Serif" w:hAnsi="Liberation Serif"/>
          <w:sz w:val="24"/>
        </w:rPr>
      </w:pPr>
      <w:r>
        <w:rPr>
          <w:rFonts w:ascii="Liberation Serif" w:hAnsi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328CE62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2D084D">
        <w:rPr>
          <w:rFonts w:ascii="Liberation Serif" w:hAnsi="Liberation Serif"/>
          <w:sz w:val="24"/>
        </w:rPr>
        <w:t xml:space="preserve"> 14.07.2025 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2D084D">
        <w:rPr>
          <w:rFonts w:ascii="Liberation Serif" w:hAnsi="Liberation Serif"/>
          <w:sz w:val="24"/>
        </w:rPr>
        <w:t xml:space="preserve">575 </w:t>
      </w:r>
      <w:r w:rsidR="002110CA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BA61F3" w:rsidRPr="008023CF" w:rsidRDefault="00BC4FD1" w:rsidP="00BA61F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постановление Администрации Каменск-Уральского городского округа от 10.06.2025 № 466 «</w:t>
      </w:r>
      <w:r w:rsidR="00BA61F3" w:rsidRPr="008023CF">
        <w:rPr>
          <w:rFonts w:ascii="Liberation Serif" w:hAnsi="Liberation Serif"/>
          <w:b/>
          <w:sz w:val="28"/>
          <w:szCs w:val="28"/>
        </w:rPr>
        <w:t xml:space="preserve">О подготовке и проведении городских массовых мероприятий, </w:t>
      </w:r>
    </w:p>
    <w:p w:rsidR="00BA61F3" w:rsidRPr="008023CF" w:rsidRDefault="00BA61F3" w:rsidP="00BA61F3">
      <w:pPr>
        <w:jc w:val="center"/>
        <w:rPr>
          <w:rFonts w:ascii="Liberation Serif" w:hAnsi="Liberation Serif"/>
          <w:b/>
          <w:sz w:val="28"/>
          <w:szCs w:val="28"/>
        </w:rPr>
      </w:pPr>
      <w:r w:rsidRPr="008023CF">
        <w:rPr>
          <w:rFonts w:ascii="Liberation Serif" w:hAnsi="Liberation Serif"/>
          <w:b/>
          <w:sz w:val="28"/>
          <w:szCs w:val="28"/>
        </w:rPr>
        <w:t>посвященных празднованию Дня города и Дня металлурга в 202</w:t>
      </w:r>
      <w:r w:rsidR="002D225D">
        <w:rPr>
          <w:rFonts w:ascii="Liberation Serif" w:hAnsi="Liberation Serif"/>
          <w:b/>
          <w:sz w:val="28"/>
          <w:szCs w:val="28"/>
        </w:rPr>
        <w:t>5</w:t>
      </w:r>
      <w:r w:rsidRPr="008023CF">
        <w:rPr>
          <w:rFonts w:ascii="Liberation Serif" w:hAnsi="Liberation Serif"/>
          <w:b/>
          <w:sz w:val="28"/>
          <w:szCs w:val="28"/>
        </w:rPr>
        <w:t xml:space="preserve"> году, </w:t>
      </w:r>
    </w:p>
    <w:p w:rsidR="000E0E1F" w:rsidRDefault="00C66CE9" w:rsidP="00CA1744">
      <w:pPr>
        <w:shd w:val="clear" w:color="auto" w:fill="FFFFFF"/>
        <w:jc w:val="center"/>
        <w:rPr>
          <w:rFonts w:ascii="Liberation Serif" w:hAnsi="Liberation Serif"/>
          <w:b/>
          <w:bCs/>
          <w:sz w:val="28"/>
          <w:szCs w:val="28"/>
        </w:rPr>
      </w:pPr>
      <w:r w:rsidRPr="00C66CE9">
        <w:rPr>
          <w:rFonts w:ascii="Liberation Serif" w:hAnsi="Liberation Serif"/>
          <w:b/>
          <w:bCs/>
          <w:sz w:val="28"/>
          <w:szCs w:val="28"/>
        </w:rPr>
        <w:t>временном ограничении движения транспортных средств</w:t>
      </w:r>
    </w:p>
    <w:p w:rsidR="00CA1744" w:rsidRDefault="00CA1744" w:rsidP="00CA1744">
      <w:pPr>
        <w:shd w:val="clear" w:color="auto" w:fill="FFFFFF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и дополнительных ограничениях розничной продажи алкогольной продукции</w:t>
      </w:r>
      <w:r w:rsidR="00BC4FD1">
        <w:rPr>
          <w:rFonts w:ascii="Liberation Serif" w:hAnsi="Liberation Serif"/>
          <w:b/>
          <w:bCs/>
          <w:sz w:val="28"/>
          <w:szCs w:val="28"/>
        </w:rPr>
        <w:t>»</w:t>
      </w:r>
    </w:p>
    <w:p w:rsidR="00133698" w:rsidRPr="008023CF" w:rsidRDefault="00133698" w:rsidP="00BA61F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F6E52" w:rsidRPr="00BA61F3" w:rsidRDefault="00BA61F3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133698" w:rsidRPr="00BA61F3" w:rsidRDefault="00C57301" w:rsidP="00BF6E52">
      <w:pPr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ПОСТАНОВЛЯЕТ</w:t>
      </w:r>
      <w:r w:rsidR="00133698" w:rsidRPr="00BA61F3">
        <w:rPr>
          <w:rFonts w:ascii="Liberation Serif" w:hAnsi="Liberation Serif"/>
          <w:b/>
          <w:sz w:val="28"/>
        </w:rPr>
        <w:t>:</w:t>
      </w:r>
    </w:p>
    <w:p w:rsidR="00133698" w:rsidRDefault="00133698" w:rsidP="00BC4FD1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1. </w:t>
      </w:r>
      <w:r w:rsidR="00BC4FD1">
        <w:rPr>
          <w:rFonts w:ascii="Liberation Serif" w:hAnsi="Liberation Serif"/>
          <w:sz w:val="28"/>
        </w:rPr>
        <w:t xml:space="preserve">Внести в </w:t>
      </w:r>
      <w:r w:rsidR="00BC4FD1" w:rsidRPr="00BC4FD1">
        <w:rPr>
          <w:rFonts w:ascii="Liberation Serif" w:hAnsi="Liberation Serif"/>
          <w:sz w:val="28"/>
        </w:rPr>
        <w:t>постановление Администрации Каменск-Уральского городского округа от 10.06.2025 № 466 «О подготовке и проведении городских массовых мероприятий, посвященных празднованию Дня города и Дня металлурга в 2025 году, временном ограничении движения транспортных средств</w:t>
      </w:r>
      <w:r w:rsidR="00BC4FD1">
        <w:rPr>
          <w:rFonts w:ascii="Liberation Serif" w:hAnsi="Liberation Serif"/>
          <w:sz w:val="28"/>
        </w:rPr>
        <w:t xml:space="preserve"> </w:t>
      </w:r>
      <w:r w:rsidR="00BC4FD1" w:rsidRPr="00BC4FD1">
        <w:rPr>
          <w:rFonts w:ascii="Liberation Serif" w:hAnsi="Liberation Serif"/>
          <w:sz w:val="28"/>
        </w:rPr>
        <w:t>и дополнительных ограничениях розничной продажи алкогольной продукции»</w:t>
      </w:r>
      <w:r w:rsidR="00BC4FD1">
        <w:rPr>
          <w:rFonts w:ascii="Liberation Serif" w:hAnsi="Liberation Serif"/>
          <w:sz w:val="28"/>
        </w:rPr>
        <w:t xml:space="preserve"> (далее – Постановление) </w:t>
      </w:r>
      <w:r w:rsidR="00BA4627">
        <w:rPr>
          <w:rFonts w:ascii="Liberation Serif" w:hAnsi="Liberation Serif"/>
          <w:sz w:val="28"/>
        </w:rPr>
        <w:t xml:space="preserve">следующие </w:t>
      </w:r>
      <w:r w:rsidR="00BC4FD1">
        <w:rPr>
          <w:rFonts w:ascii="Liberation Serif" w:hAnsi="Liberation Serif"/>
          <w:sz w:val="28"/>
        </w:rPr>
        <w:t>изменения:</w:t>
      </w:r>
    </w:p>
    <w:p w:rsidR="00BC4FD1" w:rsidRDefault="00BC4FD1" w:rsidP="00BC4FD1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 пункт 5 Постановления дополнить подпунктом 6 следующего содержания:</w:t>
      </w:r>
    </w:p>
    <w:p w:rsidR="00BC4FD1" w:rsidRDefault="00BC4FD1" w:rsidP="00BC4FD1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«6) </w:t>
      </w:r>
      <w:r w:rsidRPr="00BC4FD1">
        <w:rPr>
          <w:rFonts w:ascii="Liberation Serif" w:hAnsi="Liberation Serif"/>
          <w:sz w:val="28"/>
        </w:rPr>
        <w:t>обеспечить подключение к электросети оборудования, необходимого для проведения мероприятий Плана</w:t>
      </w:r>
      <w:r>
        <w:rPr>
          <w:rFonts w:ascii="Liberation Serif" w:hAnsi="Liberation Serif"/>
          <w:sz w:val="28"/>
        </w:rPr>
        <w:t>.»;</w:t>
      </w:r>
    </w:p>
    <w:p w:rsidR="00BC4FD1" w:rsidRDefault="00BC4FD1" w:rsidP="00BC4FD1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</w:t>
      </w:r>
      <w:r w:rsidR="0001443B">
        <w:rPr>
          <w:rFonts w:ascii="Liberation Serif" w:hAnsi="Liberation Serif"/>
          <w:sz w:val="28"/>
        </w:rPr>
        <w:t xml:space="preserve">пункт 18 Постановления </w:t>
      </w:r>
      <w:r w:rsidR="00BA4627">
        <w:rPr>
          <w:rFonts w:ascii="Liberation Serif" w:hAnsi="Liberation Serif"/>
          <w:sz w:val="28"/>
        </w:rPr>
        <w:t>признать утратившим силу.</w:t>
      </w:r>
    </w:p>
    <w:p w:rsidR="00542C0A" w:rsidRDefault="00542C0A" w:rsidP="00BC4FD1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2.</w:t>
      </w:r>
      <w:r w:rsidRPr="00542C0A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В</w:t>
      </w:r>
      <w:r w:rsidR="00BA4627">
        <w:rPr>
          <w:rFonts w:ascii="Liberation Serif" w:hAnsi="Liberation Serif"/>
          <w:sz w:val="28"/>
        </w:rPr>
        <w:t>нести в</w:t>
      </w:r>
      <w:r>
        <w:rPr>
          <w:rFonts w:ascii="Liberation Serif" w:hAnsi="Liberation Serif"/>
          <w:sz w:val="28"/>
        </w:rPr>
        <w:t xml:space="preserve"> </w:t>
      </w:r>
      <w:r w:rsidRPr="00BA61F3">
        <w:rPr>
          <w:rFonts w:ascii="Liberation Serif" w:hAnsi="Liberation Serif"/>
          <w:sz w:val="28"/>
        </w:rPr>
        <w:t>схем</w:t>
      </w:r>
      <w:r>
        <w:rPr>
          <w:rFonts w:ascii="Liberation Serif" w:hAnsi="Liberation Serif"/>
          <w:sz w:val="28"/>
        </w:rPr>
        <w:t>у</w:t>
      </w:r>
      <w:r w:rsidRPr="00BA61F3">
        <w:rPr>
          <w:rFonts w:ascii="Liberation Serif" w:hAnsi="Liberation Serif"/>
          <w:sz w:val="28"/>
        </w:rPr>
        <w:t xml:space="preserve"> временного </w:t>
      </w:r>
      <w:r>
        <w:rPr>
          <w:rFonts w:ascii="Liberation Serif" w:hAnsi="Liberation Serif"/>
          <w:sz w:val="28"/>
        </w:rPr>
        <w:t>огранич</w:t>
      </w:r>
      <w:r w:rsidRPr="00BA61F3">
        <w:rPr>
          <w:rFonts w:ascii="Liberation Serif" w:hAnsi="Liberation Serif"/>
          <w:sz w:val="28"/>
        </w:rPr>
        <w:t>ения движения автотранспорта на период проведения городских массовых мероприятий, посвященных празднованию Дня города и Дня металлурга в 202</w:t>
      </w:r>
      <w:r>
        <w:rPr>
          <w:rFonts w:ascii="Liberation Serif" w:hAnsi="Liberation Serif"/>
          <w:sz w:val="28"/>
        </w:rPr>
        <w:t>5</w:t>
      </w:r>
      <w:r w:rsidRPr="00BA61F3">
        <w:rPr>
          <w:rFonts w:ascii="Liberation Serif" w:hAnsi="Liberation Serif"/>
          <w:sz w:val="28"/>
        </w:rPr>
        <w:t xml:space="preserve"> году</w:t>
      </w:r>
      <w:r>
        <w:rPr>
          <w:rFonts w:ascii="Liberation Serif" w:hAnsi="Liberation Serif"/>
          <w:sz w:val="28"/>
        </w:rPr>
        <w:t>, являющ</w:t>
      </w:r>
      <w:r w:rsidR="00E57299">
        <w:rPr>
          <w:rFonts w:ascii="Liberation Serif" w:hAnsi="Liberation Serif"/>
          <w:sz w:val="28"/>
        </w:rPr>
        <w:t>уюся</w:t>
      </w:r>
      <w:r>
        <w:rPr>
          <w:rFonts w:ascii="Liberation Serif" w:hAnsi="Liberation Serif"/>
          <w:sz w:val="28"/>
        </w:rPr>
        <w:t xml:space="preserve"> приложением к Постановлению (далее – Схема)</w:t>
      </w:r>
      <w:r w:rsidR="00E57299">
        <w:rPr>
          <w:rFonts w:ascii="Liberation Serif" w:hAnsi="Liberation Serif"/>
          <w:sz w:val="28"/>
        </w:rPr>
        <w:t>,</w:t>
      </w:r>
      <w:r>
        <w:rPr>
          <w:rFonts w:ascii="Liberation Serif" w:hAnsi="Liberation Serif"/>
          <w:sz w:val="28"/>
        </w:rPr>
        <w:t xml:space="preserve"> </w:t>
      </w:r>
      <w:r w:rsidR="00BA4627">
        <w:rPr>
          <w:rFonts w:ascii="Liberation Serif" w:hAnsi="Liberation Serif"/>
          <w:sz w:val="28"/>
        </w:rPr>
        <w:t xml:space="preserve">следующие </w:t>
      </w:r>
      <w:r>
        <w:rPr>
          <w:rFonts w:ascii="Liberation Serif" w:hAnsi="Liberation Serif"/>
          <w:sz w:val="28"/>
        </w:rPr>
        <w:t>изменения:</w:t>
      </w:r>
    </w:p>
    <w:p w:rsidR="0001443B" w:rsidRDefault="00542C0A" w:rsidP="00BC4FD1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</w:t>
      </w:r>
      <w:r w:rsidR="0001443B">
        <w:rPr>
          <w:rFonts w:ascii="Liberation Serif" w:hAnsi="Liberation Serif"/>
          <w:sz w:val="28"/>
        </w:rPr>
        <w:t xml:space="preserve"> в пункте 2</w:t>
      </w:r>
      <w:r>
        <w:rPr>
          <w:rFonts w:ascii="Liberation Serif" w:hAnsi="Liberation Serif"/>
          <w:sz w:val="28"/>
        </w:rPr>
        <w:t xml:space="preserve"> Схемы</w:t>
      </w:r>
      <w:r w:rsidR="0001443B">
        <w:rPr>
          <w:rFonts w:ascii="Liberation Serif" w:hAnsi="Liberation Serif"/>
          <w:sz w:val="28"/>
        </w:rPr>
        <w:t>, слова «17 июля 2025 года» замен</w:t>
      </w:r>
      <w:r>
        <w:rPr>
          <w:rFonts w:ascii="Liberation Serif" w:hAnsi="Liberation Serif"/>
          <w:sz w:val="28"/>
        </w:rPr>
        <w:t>ить словами «15 июля 2025 года»;</w:t>
      </w:r>
    </w:p>
    <w:p w:rsidR="00542C0A" w:rsidRDefault="00542C0A" w:rsidP="00BC4FD1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2) в абзаце втором пункта 3 </w:t>
      </w:r>
      <w:r w:rsidR="0087238B">
        <w:rPr>
          <w:rFonts w:ascii="Liberation Serif" w:hAnsi="Liberation Serif"/>
          <w:sz w:val="28"/>
        </w:rPr>
        <w:t>С</w:t>
      </w:r>
      <w:r>
        <w:rPr>
          <w:rFonts w:ascii="Liberation Serif" w:hAnsi="Liberation Serif"/>
          <w:sz w:val="28"/>
        </w:rPr>
        <w:t>хемы слова «с 18.30 часов» заменить словами «с 18.00 часов»;</w:t>
      </w:r>
    </w:p>
    <w:p w:rsidR="00542C0A" w:rsidRDefault="00542C0A" w:rsidP="00BC4FD1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3) в абзац</w:t>
      </w:r>
      <w:r w:rsidR="0087238B">
        <w:rPr>
          <w:rFonts w:ascii="Liberation Serif" w:hAnsi="Liberation Serif"/>
          <w:sz w:val="28"/>
        </w:rPr>
        <w:t>е</w:t>
      </w:r>
      <w:r>
        <w:rPr>
          <w:rFonts w:ascii="Liberation Serif" w:hAnsi="Liberation Serif"/>
          <w:sz w:val="28"/>
        </w:rPr>
        <w:t xml:space="preserve"> третьем </w:t>
      </w:r>
      <w:r w:rsidR="0087238B">
        <w:rPr>
          <w:rFonts w:ascii="Liberation Serif" w:hAnsi="Liberation Serif"/>
          <w:sz w:val="28"/>
        </w:rPr>
        <w:t>пункта 3 Схемы</w:t>
      </w:r>
      <w:r>
        <w:rPr>
          <w:rFonts w:ascii="Liberation Serif" w:hAnsi="Liberation Serif"/>
          <w:sz w:val="28"/>
        </w:rPr>
        <w:t xml:space="preserve"> </w:t>
      </w:r>
      <w:r w:rsidR="0087238B">
        <w:rPr>
          <w:rFonts w:ascii="Liberation Serif" w:hAnsi="Liberation Serif"/>
          <w:sz w:val="28"/>
        </w:rPr>
        <w:t>слова «за исключением общественного транспорта» исключить;</w:t>
      </w:r>
    </w:p>
    <w:p w:rsidR="0087238B" w:rsidRDefault="0087238B" w:rsidP="00BC4FD1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4) абзац четвертый пункта 3 Схемы изложить в следующей редакции:</w:t>
      </w:r>
    </w:p>
    <w:p w:rsidR="0087238B" w:rsidRDefault="0087238B" w:rsidP="00BC4FD1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«- </w:t>
      </w:r>
      <w:r w:rsidRPr="0087238B">
        <w:rPr>
          <w:rFonts w:ascii="Liberation Serif" w:hAnsi="Liberation Serif"/>
          <w:sz w:val="28"/>
        </w:rPr>
        <w:t xml:space="preserve">с 23.00 часов до 24.00 часов по улице Кадочникова на участке от улицы Рябова до </w:t>
      </w:r>
      <w:proofErr w:type="spellStart"/>
      <w:r w:rsidRPr="0087238B">
        <w:rPr>
          <w:rFonts w:ascii="Liberation Serif" w:hAnsi="Liberation Serif"/>
          <w:sz w:val="28"/>
        </w:rPr>
        <w:t>Байновского</w:t>
      </w:r>
      <w:proofErr w:type="spellEnd"/>
      <w:r w:rsidRPr="0087238B">
        <w:rPr>
          <w:rFonts w:ascii="Liberation Serif" w:hAnsi="Liberation Serif"/>
          <w:sz w:val="28"/>
        </w:rPr>
        <w:t xml:space="preserve"> моста и по </w:t>
      </w:r>
      <w:proofErr w:type="spellStart"/>
      <w:r w:rsidRPr="0087238B">
        <w:rPr>
          <w:rFonts w:ascii="Liberation Serif" w:hAnsi="Liberation Serif"/>
          <w:sz w:val="28"/>
        </w:rPr>
        <w:t>Байновскому</w:t>
      </w:r>
      <w:proofErr w:type="spellEnd"/>
      <w:r w:rsidRPr="0087238B">
        <w:rPr>
          <w:rFonts w:ascii="Liberation Serif" w:hAnsi="Liberation Serif"/>
          <w:sz w:val="28"/>
        </w:rPr>
        <w:t xml:space="preserve"> мосту</w:t>
      </w:r>
      <w:r>
        <w:rPr>
          <w:rFonts w:ascii="Liberation Serif" w:hAnsi="Liberation Serif"/>
          <w:sz w:val="28"/>
        </w:rPr>
        <w:t>;</w:t>
      </w:r>
      <w:r w:rsidRPr="0087238B">
        <w:rPr>
          <w:rFonts w:ascii="Liberation Serif" w:hAnsi="Liberation Serif"/>
          <w:sz w:val="28"/>
        </w:rPr>
        <w:t xml:space="preserve"> по улице Суворова от </w:t>
      </w:r>
      <w:r w:rsidRPr="0087238B">
        <w:rPr>
          <w:rFonts w:ascii="Liberation Serif" w:hAnsi="Liberation Serif"/>
          <w:sz w:val="28"/>
        </w:rPr>
        <w:lastRenderedPageBreak/>
        <w:t>улицы 4-й Пятилетки до улицы Алюминиевая; по улице Алюминиевая от улицы Челябинская до улицы Суворова</w:t>
      </w:r>
      <w:r>
        <w:rPr>
          <w:rFonts w:ascii="Liberation Serif" w:hAnsi="Liberation Serif"/>
          <w:sz w:val="28"/>
        </w:rPr>
        <w:t>;»;</w:t>
      </w:r>
    </w:p>
    <w:p w:rsidR="0087238B" w:rsidRDefault="0087238B" w:rsidP="00BC4FD1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5) в абзаце третьем пункта 4 Схемы слова «с 1</w:t>
      </w:r>
      <w:r w:rsidR="00E57299">
        <w:rPr>
          <w:rFonts w:ascii="Liberation Serif" w:hAnsi="Liberation Serif"/>
          <w:sz w:val="28"/>
        </w:rPr>
        <w:t>9</w:t>
      </w:r>
      <w:r>
        <w:rPr>
          <w:rFonts w:ascii="Liberation Serif" w:hAnsi="Liberation Serif"/>
          <w:sz w:val="28"/>
        </w:rPr>
        <w:t>.30 часов» заменить словами «с 18.00 часов»;</w:t>
      </w:r>
    </w:p>
    <w:p w:rsidR="0087238B" w:rsidRDefault="0087238B" w:rsidP="0087238B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6) абзац пятый пункта 4 Схемы изложить в следующей редакции:</w:t>
      </w:r>
    </w:p>
    <w:p w:rsidR="0087238B" w:rsidRDefault="0087238B" w:rsidP="0087238B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«- </w:t>
      </w:r>
      <w:r w:rsidRPr="0087238B">
        <w:rPr>
          <w:rFonts w:ascii="Liberation Serif" w:hAnsi="Liberation Serif"/>
          <w:sz w:val="28"/>
        </w:rPr>
        <w:t xml:space="preserve">с 23.00 часов до 24.00 часов по улице Кадочникова на участке от улицы Рябова до </w:t>
      </w:r>
      <w:proofErr w:type="spellStart"/>
      <w:r w:rsidRPr="0087238B">
        <w:rPr>
          <w:rFonts w:ascii="Liberation Serif" w:hAnsi="Liberation Serif"/>
          <w:sz w:val="28"/>
        </w:rPr>
        <w:t>Байновского</w:t>
      </w:r>
      <w:proofErr w:type="spellEnd"/>
      <w:r w:rsidRPr="0087238B">
        <w:rPr>
          <w:rFonts w:ascii="Liberation Serif" w:hAnsi="Liberation Serif"/>
          <w:sz w:val="28"/>
        </w:rPr>
        <w:t xml:space="preserve"> моста и по </w:t>
      </w:r>
      <w:proofErr w:type="spellStart"/>
      <w:r w:rsidRPr="0087238B">
        <w:rPr>
          <w:rFonts w:ascii="Liberation Serif" w:hAnsi="Liberation Serif"/>
          <w:sz w:val="28"/>
        </w:rPr>
        <w:t>Байновскому</w:t>
      </w:r>
      <w:proofErr w:type="spellEnd"/>
      <w:r w:rsidRPr="0087238B">
        <w:rPr>
          <w:rFonts w:ascii="Liberation Serif" w:hAnsi="Liberation Serif"/>
          <w:sz w:val="28"/>
        </w:rPr>
        <w:t xml:space="preserve"> мосту</w:t>
      </w:r>
      <w:r>
        <w:rPr>
          <w:rFonts w:ascii="Liberation Serif" w:hAnsi="Liberation Serif"/>
          <w:sz w:val="28"/>
        </w:rPr>
        <w:t>;</w:t>
      </w:r>
      <w:r w:rsidRPr="0087238B">
        <w:rPr>
          <w:rFonts w:ascii="Liberation Serif" w:hAnsi="Liberation Serif"/>
          <w:sz w:val="28"/>
        </w:rPr>
        <w:t xml:space="preserve"> по улице Суворова от улицы 4-й Пятилетки до улицы Алюминиевая; по улице Алюминиевая от улицы Челябинская до улицы Суворова</w:t>
      </w:r>
      <w:r>
        <w:rPr>
          <w:rFonts w:ascii="Liberation Serif" w:hAnsi="Liberation Serif"/>
          <w:sz w:val="28"/>
        </w:rPr>
        <w:t>;».</w:t>
      </w:r>
    </w:p>
    <w:p w:rsidR="00BA61F3" w:rsidRPr="00BA61F3" w:rsidRDefault="0087238B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BA61F3" w:rsidRPr="00BA61F3">
        <w:rPr>
          <w:rFonts w:ascii="Liberation Serif" w:hAnsi="Liberation Serif"/>
          <w:sz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BA61F3" w:rsidRDefault="0087238B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 w:rsidR="00BA61F3" w:rsidRPr="00BA61F3">
        <w:rPr>
          <w:rFonts w:ascii="Liberation Serif" w:hAnsi="Liberation Serif"/>
          <w:sz w:val="28"/>
        </w:rPr>
        <w:t>. Контроль исполнени</w:t>
      </w:r>
      <w:r w:rsidR="00DB293D">
        <w:rPr>
          <w:rFonts w:ascii="Liberation Serif" w:hAnsi="Liberation Serif"/>
          <w:sz w:val="28"/>
        </w:rPr>
        <w:t>я</w:t>
      </w:r>
      <w:r w:rsidR="00BA61F3" w:rsidRPr="00BA61F3">
        <w:rPr>
          <w:rFonts w:ascii="Liberation Serif" w:hAnsi="Liberation Serif"/>
          <w:sz w:val="28"/>
        </w:rPr>
        <w:t xml:space="preserve"> настоящего постановления </w:t>
      </w:r>
      <w:r w:rsidR="00DB293D">
        <w:rPr>
          <w:rFonts w:ascii="Liberation Serif" w:hAnsi="Liberation Serif"/>
          <w:sz w:val="28"/>
        </w:rPr>
        <w:t>оставляю за собой</w:t>
      </w:r>
      <w:r w:rsidR="00BA61F3" w:rsidRPr="00BA61F3">
        <w:rPr>
          <w:rFonts w:ascii="Liberation Serif" w:hAnsi="Liberation Serif"/>
          <w:sz w:val="28"/>
        </w:rPr>
        <w:t xml:space="preserve">. </w:t>
      </w: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A61F3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  <w:t xml:space="preserve">  </w:t>
      </w:r>
      <w:r w:rsidR="00BA61F3" w:rsidRPr="00BA61F3">
        <w:rPr>
          <w:rFonts w:ascii="Liberation Serif" w:hAnsi="Liberation Serif"/>
          <w:sz w:val="28"/>
          <w:szCs w:val="28"/>
        </w:rPr>
        <w:t xml:space="preserve">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7238B" w:rsidRDefault="0087238B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sectPr w:rsidR="003055E9" w:rsidSect="003055E9">
      <w:headerReference w:type="default" r:id="rId10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16E" w:rsidRDefault="00E3416E" w:rsidP="00352CE2">
      <w:r>
        <w:separator/>
      </w:r>
    </w:p>
  </w:endnote>
  <w:endnote w:type="continuationSeparator" w:id="0">
    <w:p w:rsidR="00E3416E" w:rsidRDefault="00E3416E" w:rsidP="0035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16E" w:rsidRDefault="00E3416E" w:rsidP="00352CE2">
      <w:r>
        <w:separator/>
      </w:r>
    </w:p>
  </w:footnote>
  <w:footnote w:type="continuationSeparator" w:id="0">
    <w:p w:rsidR="00E3416E" w:rsidRDefault="00E3416E" w:rsidP="00352C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9174976"/>
      <w:docPartObj>
        <w:docPartGallery w:val="Page Numbers (Top of Page)"/>
        <w:docPartUnique/>
      </w:docPartObj>
    </w:sdtPr>
    <w:sdtEndPr/>
    <w:sdtContent>
      <w:p w:rsidR="009E68EA" w:rsidRDefault="00B616B1">
        <w:pPr>
          <w:pStyle w:val="a7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041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68EA" w:rsidRDefault="009E68E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1F3"/>
    <w:rsid w:val="00003405"/>
    <w:rsid w:val="0001443B"/>
    <w:rsid w:val="0001488A"/>
    <w:rsid w:val="00031C8E"/>
    <w:rsid w:val="00036A64"/>
    <w:rsid w:val="00051A2D"/>
    <w:rsid w:val="000524A8"/>
    <w:rsid w:val="0005622F"/>
    <w:rsid w:val="00067018"/>
    <w:rsid w:val="00070CC8"/>
    <w:rsid w:val="0008345F"/>
    <w:rsid w:val="00090045"/>
    <w:rsid w:val="00091898"/>
    <w:rsid w:val="00095F32"/>
    <w:rsid w:val="000A4296"/>
    <w:rsid w:val="000B00AC"/>
    <w:rsid w:val="000B1312"/>
    <w:rsid w:val="000C2FA0"/>
    <w:rsid w:val="000C38D4"/>
    <w:rsid w:val="000D3A70"/>
    <w:rsid w:val="000D6E04"/>
    <w:rsid w:val="000E0E1F"/>
    <w:rsid w:val="0010303C"/>
    <w:rsid w:val="00104F35"/>
    <w:rsid w:val="0011773C"/>
    <w:rsid w:val="00133698"/>
    <w:rsid w:val="00137A9F"/>
    <w:rsid w:val="00141EFC"/>
    <w:rsid w:val="001773C5"/>
    <w:rsid w:val="001839BE"/>
    <w:rsid w:val="001C0264"/>
    <w:rsid w:val="001D2C39"/>
    <w:rsid w:val="00200094"/>
    <w:rsid w:val="002000C8"/>
    <w:rsid w:val="002043F4"/>
    <w:rsid w:val="002110CA"/>
    <w:rsid w:val="002313CA"/>
    <w:rsid w:val="0023226A"/>
    <w:rsid w:val="00233EE9"/>
    <w:rsid w:val="0024705F"/>
    <w:rsid w:val="002771D3"/>
    <w:rsid w:val="00286641"/>
    <w:rsid w:val="002876AB"/>
    <w:rsid w:val="002B1A2F"/>
    <w:rsid w:val="002D084D"/>
    <w:rsid w:val="002D225D"/>
    <w:rsid w:val="00301773"/>
    <w:rsid w:val="003055E9"/>
    <w:rsid w:val="00311136"/>
    <w:rsid w:val="00314D36"/>
    <w:rsid w:val="00352B7E"/>
    <w:rsid w:val="00352CE2"/>
    <w:rsid w:val="00363FF0"/>
    <w:rsid w:val="00372865"/>
    <w:rsid w:val="00374C89"/>
    <w:rsid w:val="0037799C"/>
    <w:rsid w:val="00396386"/>
    <w:rsid w:val="003B1942"/>
    <w:rsid w:val="003C645B"/>
    <w:rsid w:val="003D2812"/>
    <w:rsid w:val="003F6459"/>
    <w:rsid w:val="003F7CE6"/>
    <w:rsid w:val="0042128D"/>
    <w:rsid w:val="00427CA3"/>
    <w:rsid w:val="00430BC8"/>
    <w:rsid w:val="00440707"/>
    <w:rsid w:val="00444280"/>
    <w:rsid w:val="00463E70"/>
    <w:rsid w:val="00473D2E"/>
    <w:rsid w:val="00480337"/>
    <w:rsid w:val="00481287"/>
    <w:rsid w:val="004A43D9"/>
    <w:rsid w:val="004A7EDD"/>
    <w:rsid w:val="004A7F75"/>
    <w:rsid w:val="004B0D4D"/>
    <w:rsid w:val="004C3D72"/>
    <w:rsid w:val="004D3C99"/>
    <w:rsid w:val="004D7D80"/>
    <w:rsid w:val="004E0898"/>
    <w:rsid w:val="004F05F1"/>
    <w:rsid w:val="004F4246"/>
    <w:rsid w:val="004F7E60"/>
    <w:rsid w:val="00504118"/>
    <w:rsid w:val="00523DCA"/>
    <w:rsid w:val="005267FB"/>
    <w:rsid w:val="00536788"/>
    <w:rsid w:val="0054289A"/>
    <w:rsid w:val="00542C0A"/>
    <w:rsid w:val="00551433"/>
    <w:rsid w:val="0055416D"/>
    <w:rsid w:val="00554B57"/>
    <w:rsid w:val="00555C40"/>
    <w:rsid w:val="0056716A"/>
    <w:rsid w:val="00574E7C"/>
    <w:rsid w:val="00593BB6"/>
    <w:rsid w:val="005A632D"/>
    <w:rsid w:val="005A7870"/>
    <w:rsid w:val="005B0414"/>
    <w:rsid w:val="005B3CA0"/>
    <w:rsid w:val="005E5A23"/>
    <w:rsid w:val="005E7583"/>
    <w:rsid w:val="00610E13"/>
    <w:rsid w:val="0061438C"/>
    <w:rsid w:val="0062368D"/>
    <w:rsid w:val="006417FC"/>
    <w:rsid w:val="0068518F"/>
    <w:rsid w:val="0068645A"/>
    <w:rsid w:val="006A6C90"/>
    <w:rsid w:val="006B69A3"/>
    <w:rsid w:val="006C1E19"/>
    <w:rsid w:val="006C6C5E"/>
    <w:rsid w:val="006D3A88"/>
    <w:rsid w:val="006E7858"/>
    <w:rsid w:val="006F34D3"/>
    <w:rsid w:val="006F4638"/>
    <w:rsid w:val="006F678F"/>
    <w:rsid w:val="007004DC"/>
    <w:rsid w:val="00702165"/>
    <w:rsid w:val="00720760"/>
    <w:rsid w:val="00720985"/>
    <w:rsid w:val="007274B9"/>
    <w:rsid w:val="00737BA2"/>
    <w:rsid w:val="00760E7B"/>
    <w:rsid w:val="00771FA8"/>
    <w:rsid w:val="00772174"/>
    <w:rsid w:val="00775D13"/>
    <w:rsid w:val="00797D21"/>
    <w:rsid w:val="007B6790"/>
    <w:rsid w:val="007D2F3D"/>
    <w:rsid w:val="007D51B1"/>
    <w:rsid w:val="007D6BE4"/>
    <w:rsid w:val="007F4E64"/>
    <w:rsid w:val="008023CF"/>
    <w:rsid w:val="00820CD1"/>
    <w:rsid w:val="008216D4"/>
    <w:rsid w:val="00821C03"/>
    <w:rsid w:val="00837C1D"/>
    <w:rsid w:val="00851EDF"/>
    <w:rsid w:val="00852EAD"/>
    <w:rsid w:val="008657D6"/>
    <w:rsid w:val="00867638"/>
    <w:rsid w:val="00871148"/>
    <w:rsid w:val="0087238B"/>
    <w:rsid w:val="00891108"/>
    <w:rsid w:val="00896CBC"/>
    <w:rsid w:val="00897B15"/>
    <w:rsid w:val="008A48A1"/>
    <w:rsid w:val="008B2E4C"/>
    <w:rsid w:val="008C0E41"/>
    <w:rsid w:val="008E31DC"/>
    <w:rsid w:val="00900351"/>
    <w:rsid w:val="0090510C"/>
    <w:rsid w:val="00927A08"/>
    <w:rsid w:val="00956960"/>
    <w:rsid w:val="009613F9"/>
    <w:rsid w:val="009654F7"/>
    <w:rsid w:val="00967FE3"/>
    <w:rsid w:val="00974A27"/>
    <w:rsid w:val="00975A1C"/>
    <w:rsid w:val="00991568"/>
    <w:rsid w:val="009B719B"/>
    <w:rsid w:val="009C6F55"/>
    <w:rsid w:val="009C6FA8"/>
    <w:rsid w:val="009E55B0"/>
    <w:rsid w:val="009E68EA"/>
    <w:rsid w:val="00A05C90"/>
    <w:rsid w:val="00A0661F"/>
    <w:rsid w:val="00A1076A"/>
    <w:rsid w:val="00A167B1"/>
    <w:rsid w:val="00A26589"/>
    <w:rsid w:val="00A52D4E"/>
    <w:rsid w:val="00A54378"/>
    <w:rsid w:val="00A57FC5"/>
    <w:rsid w:val="00A603E7"/>
    <w:rsid w:val="00A67D51"/>
    <w:rsid w:val="00A85721"/>
    <w:rsid w:val="00A86A20"/>
    <w:rsid w:val="00A942B5"/>
    <w:rsid w:val="00AD081A"/>
    <w:rsid w:val="00AD1435"/>
    <w:rsid w:val="00AE0ED3"/>
    <w:rsid w:val="00AE4795"/>
    <w:rsid w:val="00AF4401"/>
    <w:rsid w:val="00B01C37"/>
    <w:rsid w:val="00B06DCC"/>
    <w:rsid w:val="00B2746D"/>
    <w:rsid w:val="00B616B1"/>
    <w:rsid w:val="00B8634F"/>
    <w:rsid w:val="00B95DBC"/>
    <w:rsid w:val="00B9615D"/>
    <w:rsid w:val="00B96DB8"/>
    <w:rsid w:val="00BA4627"/>
    <w:rsid w:val="00BA61F3"/>
    <w:rsid w:val="00BA7870"/>
    <w:rsid w:val="00BB26A3"/>
    <w:rsid w:val="00BC35BA"/>
    <w:rsid w:val="00BC4229"/>
    <w:rsid w:val="00BC4FD1"/>
    <w:rsid w:val="00BC77AC"/>
    <w:rsid w:val="00BE245F"/>
    <w:rsid w:val="00BE2908"/>
    <w:rsid w:val="00BE3DFD"/>
    <w:rsid w:val="00BF6E52"/>
    <w:rsid w:val="00C03BD9"/>
    <w:rsid w:val="00C13C9B"/>
    <w:rsid w:val="00C1761A"/>
    <w:rsid w:val="00C2175A"/>
    <w:rsid w:val="00C23D92"/>
    <w:rsid w:val="00C35731"/>
    <w:rsid w:val="00C529A3"/>
    <w:rsid w:val="00C55198"/>
    <w:rsid w:val="00C57301"/>
    <w:rsid w:val="00C6521A"/>
    <w:rsid w:val="00C66CE9"/>
    <w:rsid w:val="00C8290F"/>
    <w:rsid w:val="00C87679"/>
    <w:rsid w:val="00C94631"/>
    <w:rsid w:val="00CA14D7"/>
    <w:rsid w:val="00CA1744"/>
    <w:rsid w:val="00CA2A0A"/>
    <w:rsid w:val="00CA3FBC"/>
    <w:rsid w:val="00CB5CF4"/>
    <w:rsid w:val="00CB7033"/>
    <w:rsid w:val="00CC2D68"/>
    <w:rsid w:val="00CD217F"/>
    <w:rsid w:val="00CF13FE"/>
    <w:rsid w:val="00CF7251"/>
    <w:rsid w:val="00D04C60"/>
    <w:rsid w:val="00D236CA"/>
    <w:rsid w:val="00D324C6"/>
    <w:rsid w:val="00D349DE"/>
    <w:rsid w:val="00D44757"/>
    <w:rsid w:val="00D46873"/>
    <w:rsid w:val="00D556CA"/>
    <w:rsid w:val="00D6034B"/>
    <w:rsid w:val="00D75D45"/>
    <w:rsid w:val="00D921D5"/>
    <w:rsid w:val="00DA502F"/>
    <w:rsid w:val="00DB293D"/>
    <w:rsid w:val="00DB3807"/>
    <w:rsid w:val="00DB7B7F"/>
    <w:rsid w:val="00DC5861"/>
    <w:rsid w:val="00DE4BE7"/>
    <w:rsid w:val="00DF2634"/>
    <w:rsid w:val="00DF5438"/>
    <w:rsid w:val="00DF5B7F"/>
    <w:rsid w:val="00E12373"/>
    <w:rsid w:val="00E316EA"/>
    <w:rsid w:val="00E33388"/>
    <w:rsid w:val="00E3416E"/>
    <w:rsid w:val="00E424DF"/>
    <w:rsid w:val="00E42FB2"/>
    <w:rsid w:val="00E4491A"/>
    <w:rsid w:val="00E57299"/>
    <w:rsid w:val="00E7249D"/>
    <w:rsid w:val="00E81888"/>
    <w:rsid w:val="00E83085"/>
    <w:rsid w:val="00E846DE"/>
    <w:rsid w:val="00E96269"/>
    <w:rsid w:val="00EA66C8"/>
    <w:rsid w:val="00EB50C3"/>
    <w:rsid w:val="00EB6BC8"/>
    <w:rsid w:val="00ED05D9"/>
    <w:rsid w:val="00ED436A"/>
    <w:rsid w:val="00EE4587"/>
    <w:rsid w:val="00EF11AB"/>
    <w:rsid w:val="00F13637"/>
    <w:rsid w:val="00F15492"/>
    <w:rsid w:val="00F20BFB"/>
    <w:rsid w:val="00F267C3"/>
    <w:rsid w:val="00F4275D"/>
    <w:rsid w:val="00F67BDF"/>
    <w:rsid w:val="00F752E1"/>
    <w:rsid w:val="00F90B67"/>
    <w:rsid w:val="00FA194B"/>
    <w:rsid w:val="00FA3C20"/>
    <w:rsid w:val="00FD4F0A"/>
    <w:rsid w:val="00FD65FA"/>
    <w:rsid w:val="00FD7DEC"/>
    <w:rsid w:val="00FE1384"/>
    <w:rsid w:val="00FE224B"/>
    <w:rsid w:val="00FE7AC4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03D8D-C114-4D9F-94B2-3CB16D62F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30</TotalTime>
  <Pages>2</Pages>
  <Words>354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ОМС</dc:creator>
  <cp:lastModifiedBy>btv</cp:lastModifiedBy>
  <cp:revision>10</cp:revision>
  <cp:lastPrinted>2025-07-14T10:29:00Z</cp:lastPrinted>
  <dcterms:created xsi:type="dcterms:W3CDTF">2025-07-14T08:22:00Z</dcterms:created>
  <dcterms:modified xsi:type="dcterms:W3CDTF">2025-07-14T11:57:00Z</dcterms:modified>
</cp:coreProperties>
</file>