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2F6EE7" w:rsidP="00627E42">
      <w:pPr>
        <w:pStyle w:val="1"/>
        <w:rPr>
          <w:bCs/>
          <w:iCs w:val="0"/>
        </w:rPr>
      </w:pPr>
      <w:r w:rsidRPr="002F6EE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84AF4" w:rsidRDefault="00A84AF4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5C0271" w:rsidRDefault="00133698" w:rsidP="00FC032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FC032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FC032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Default="002F6EE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 xml:space="preserve">от </w:t>
      </w:r>
      <w:r w:rsidR="00595D72">
        <w:rPr>
          <w:rFonts w:ascii="Liberation Serif" w:hAnsi="Liberation Serif"/>
          <w:sz w:val="28"/>
          <w:szCs w:val="28"/>
        </w:rPr>
        <w:t>14.07.2025 № 573</w:t>
      </w:r>
    </w:p>
    <w:p w:rsidR="00456997" w:rsidRPr="003A295C" w:rsidRDefault="0045699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>
        <w:rPr>
          <w:rFonts w:ascii="Liberation Serif" w:hAnsi="Liberation Serif"/>
          <w:b/>
        </w:rPr>
        <w:t xml:space="preserve">культуры </w:t>
      </w:r>
      <w:r w:rsidRPr="00FB4A74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</w:t>
      </w:r>
      <w:r w:rsidR="00456997">
        <w:rPr>
          <w:rFonts w:ascii="Liberation Serif" w:hAnsi="Liberation Serif"/>
          <w:b/>
        </w:rPr>
        <w:t>5</w:t>
      </w:r>
      <w:r w:rsidRPr="00FB4A74">
        <w:rPr>
          <w:rFonts w:ascii="Liberation Serif" w:hAnsi="Liberation Serif"/>
          <w:b/>
        </w:rPr>
        <w:t>-20</w:t>
      </w:r>
      <w:r w:rsidR="00456997">
        <w:rPr>
          <w:rFonts w:ascii="Liberation Serif" w:hAnsi="Liberation Serif"/>
          <w:b/>
        </w:rPr>
        <w:t>30</w:t>
      </w:r>
      <w:r w:rsidRPr="00FB4A74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3E0568" w:rsidRPr="00FB4A74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564FF1" w:rsidRDefault="00FB4A74" w:rsidP="00564FF1">
      <w:pPr>
        <w:pStyle w:val="afb"/>
        <w:spacing w:before="0" w:beforeAutospacing="0" w:after="0" w:afterAutospacing="0" w:line="288" w:lineRule="atLeast"/>
        <w:jc w:val="both"/>
        <w:rPr>
          <w:rFonts w:ascii="Liberation Serif" w:hAnsi="Liberation Serif"/>
          <w:sz w:val="28"/>
          <w:szCs w:val="28"/>
        </w:rPr>
      </w:pPr>
      <w:r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        </w:t>
      </w:r>
      <w:r w:rsidR="000766C7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492010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В </w:t>
      </w:r>
      <w:r w:rsidR="000616A3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соответствии с </w:t>
      </w:r>
      <w:r w:rsidR="001710C6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решениями </w:t>
      </w:r>
      <w:r w:rsidR="001710C6">
        <w:rPr>
          <w:rFonts w:ascii="Liberation Serif" w:hAnsi="Liberation Serif" w:cs="Liberation Serif"/>
          <w:color w:val="000000"/>
          <w:sz w:val="28"/>
          <w:szCs w:val="28"/>
        </w:rPr>
        <w:t xml:space="preserve">Думы Каменск-Уральского городского округа              </w:t>
      </w:r>
      <w:r w:rsidR="0067279F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от 23.04.2025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475 </w:t>
      </w:r>
      <w:r w:rsidR="0067279F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О внесении изменений в решение Думы Каменск-Уральского городского округа от 11.12.2024 № 430 «О бюджете Каменск-Уральского городского округа на 2025 год и плановый период 2026 и 2027 годов»</w:t>
      </w:r>
      <w:r w:rsidR="00180C68">
        <w:rPr>
          <w:rFonts w:ascii="Liberation Serif" w:hAnsi="Liberation Serif" w:cs="Liberation Serif"/>
          <w:color w:val="000000"/>
          <w:sz w:val="28"/>
          <w:szCs w:val="28"/>
        </w:rPr>
        <w:t xml:space="preserve">, </w:t>
      </w:r>
      <w:r w:rsidR="0067279F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от 18.06.2025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="0067279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507 </w:t>
      </w:r>
      <w:r w:rsidR="0067279F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>О внесении изменений в решение Думы Каменск-Уральского городского</w:t>
      </w:r>
      <w:r w:rsidR="0067279F">
        <w:rPr>
          <w:rFonts w:ascii="Liberation Serif" w:hAnsi="Liberation Serif" w:cs="Liberation Serif"/>
          <w:color w:val="000000"/>
          <w:sz w:val="28"/>
          <w:szCs w:val="28"/>
        </w:rPr>
        <w:t>»</w:t>
      </w:r>
      <w:r w:rsidR="00802419" w:rsidRPr="00802419">
        <w:rPr>
          <w:rFonts w:ascii="Liberation Serif" w:hAnsi="Liberation Serif" w:cs="Liberation Serif"/>
          <w:color w:val="000000"/>
          <w:sz w:val="28"/>
          <w:szCs w:val="28"/>
        </w:rPr>
        <w:t xml:space="preserve"> округа от 11.12.2024 № 430 «О бюджете Каменск-Уральского городского округа на 2025 год и плановый период 2026 и 2027 годов»</w:t>
      </w:r>
      <w:r w:rsidR="00592082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02419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E30BF" w:rsidRPr="00802419">
        <w:rPr>
          <w:rFonts w:ascii="Liberation Serif" w:hAnsi="Liberation Serif" w:cs="Liberation Serif"/>
          <w:color w:val="000000"/>
          <w:sz w:val="28"/>
          <w:szCs w:val="28"/>
        </w:rPr>
        <w:t>в целях уточнения объемов фина</w:t>
      </w:r>
      <w:r w:rsidR="007E30BF" w:rsidRPr="00564FF1">
        <w:rPr>
          <w:rFonts w:ascii="Liberation Serif" w:hAnsi="Liberation Serif"/>
          <w:sz w:val="28"/>
          <w:szCs w:val="28"/>
        </w:rPr>
        <w:t>нсирования и корректировки мероприятий муниципальной программы «Развитие физической культуры и спорта в Каменск-Уральском городском округе на 202</w:t>
      </w:r>
      <w:r w:rsidR="00456997" w:rsidRPr="00564FF1">
        <w:rPr>
          <w:rFonts w:ascii="Liberation Serif" w:hAnsi="Liberation Serif"/>
          <w:sz w:val="28"/>
          <w:szCs w:val="28"/>
        </w:rPr>
        <w:t>5-2030</w:t>
      </w:r>
      <w:r w:rsidR="007E30BF" w:rsidRPr="00564FF1">
        <w:rPr>
          <w:rFonts w:ascii="Liberation Serif" w:hAnsi="Liberation Serif"/>
          <w:sz w:val="28"/>
          <w:szCs w:val="28"/>
        </w:rPr>
        <w:t xml:space="preserve"> годы», утвержденной поста</w:t>
      </w:r>
      <w:r w:rsidR="0010036F" w:rsidRPr="00564FF1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564FF1">
        <w:rPr>
          <w:rFonts w:ascii="Liberation Serif" w:hAnsi="Liberation Serif"/>
          <w:sz w:val="28"/>
          <w:szCs w:val="28"/>
        </w:rPr>
        <w:t>-Уральского</w:t>
      </w:r>
      <w:r w:rsidR="00456997" w:rsidRPr="00564FF1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>
        <w:rPr>
          <w:rFonts w:ascii="Liberation Serif" w:hAnsi="Liberation Serif"/>
          <w:sz w:val="28"/>
          <w:szCs w:val="28"/>
        </w:rPr>
        <w:t xml:space="preserve"> </w:t>
      </w:r>
      <w:r w:rsidR="007E30BF" w:rsidRPr="00564FF1">
        <w:rPr>
          <w:rFonts w:ascii="Liberation Serif" w:hAnsi="Liberation Serif"/>
          <w:sz w:val="28"/>
          <w:szCs w:val="28"/>
        </w:rPr>
        <w:t>от 1</w:t>
      </w:r>
      <w:r w:rsidR="00456997" w:rsidRPr="00564FF1">
        <w:rPr>
          <w:rFonts w:ascii="Liberation Serif" w:hAnsi="Liberation Serif"/>
          <w:sz w:val="28"/>
          <w:szCs w:val="28"/>
        </w:rPr>
        <w:t>5</w:t>
      </w:r>
      <w:r w:rsidR="007E30BF" w:rsidRPr="00564FF1">
        <w:rPr>
          <w:rFonts w:ascii="Liberation Serif" w:hAnsi="Liberation Serif"/>
          <w:sz w:val="28"/>
          <w:szCs w:val="28"/>
        </w:rPr>
        <w:t>.10.20</w:t>
      </w:r>
      <w:r w:rsidR="00456997" w:rsidRPr="00564FF1">
        <w:rPr>
          <w:rFonts w:ascii="Liberation Serif" w:hAnsi="Liberation Serif"/>
          <w:sz w:val="28"/>
          <w:szCs w:val="28"/>
        </w:rPr>
        <w:t>24</w:t>
      </w:r>
      <w:r w:rsidR="007E30BF" w:rsidRPr="00564FF1">
        <w:rPr>
          <w:rFonts w:ascii="Liberation Serif" w:hAnsi="Liberation Serif"/>
          <w:sz w:val="28"/>
          <w:szCs w:val="28"/>
        </w:rPr>
        <w:t xml:space="preserve"> № </w:t>
      </w:r>
      <w:r w:rsidR="00456997" w:rsidRPr="00564FF1">
        <w:rPr>
          <w:rFonts w:ascii="Liberation Serif" w:hAnsi="Liberation Serif"/>
          <w:sz w:val="28"/>
          <w:szCs w:val="28"/>
        </w:rPr>
        <w:t>725</w:t>
      </w:r>
      <w:r w:rsidR="00DB1DC6">
        <w:rPr>
          <w:rFonts w:ascii="Liberation Serif" w:hAnsi="Liberation Serif"/>
          <w:sz w:val="28"/>
          <w:szCs w:val="28"/>
        </w:rPr>
        <w:t xml:space="preserve"> </w:t>
      </w:r>
      <w:r w:rsidR="00A84AF4">
        <w:rPr>
          <w:rFonts w:ascii="Liberation Serif" w:hAnsi="Liberation Serif"/>
          <w:sz w:val="28"/>
          <w:szCs w:val="28"/>
        </w:rPr>
        <w:t xml:space="preserve">                  </w:t>
      </w:r>
      <w:r w:rsidR="00DB1DC6" w:rsidRPr="002631F5">
        <w:rPr>
          <w:rFonts w:ascii="Liberation Serif" w:hAnsi="Liberation Serif"/>
          <w:sz w:val="28"/>
          <w:szCs w:val="28"/>
        </w:rPr>
        <w:t>(в редакции постановлений Администрации Каменск-Уральского городского округа от 05.03.2025 № 170, от 10.04.2025 № 281)</w:t>
      </w:r>
      <w:r w:rsidR="007E30BF" w:rsidRPr="00564FF1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5C0271" w:rsidRPr="009A2966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9A2966">
        <w:rPr>
          <w:rFonts w:ascii="Liberation Serif" w:hAnsi="Liberation Serif"/>
        </w:rPr>
        <w:t>1.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Внести в муниципальную программу «Развитие физической культуры </w:t>
      </w:r>
      <w:r>
        <w:rPr>
          <w:rFonts w:ascii="Liberation Serif" w:hAnsi="Liberation Serif"/>
        </w:rPr>
        <w:t xml:space="preserve">                </w:t>
      </w:r>
      <w:r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Pr="009A2966">
        <w:rPr>
          <w:rFonts w:ascii="Liberation Serif" w:hAnsi="Liberation Serif"/>
        </w:rPr>
        <w:t>-20</w:t>
      </w:r>
      <w:r w:rsidR="00C031D9">
        <w:rPr>
          <w:rFonts w:ascii="Liberation Serif" w:hAnsi="Liberation Serif"/>
        </w:rPr>
        <w:t>3</w:t>
      </w:r>
      <w:r w:rsidR="00456997">
        <w:rPr>
          <w:rFonts w:ascii="Liberation Serif" w:hAnsi="Liberation Serif"/>
        </w:rPr>
        <w:t>0</w:t>
      </w:r>
      <w:r w:rsidR="00C031D9"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годы» (далее </w:t>
      </w:r>
      <w:r>
        <w:rPr>
          <w:rFonts w:ascii="Liberation Serif" w:hAnsi="Liberation Serif"/>
        </w:rPr>
        <w:t xml:space="preserve">                   </w:t>
      </w:r>
      <w:r w:rsidRPr="009A2966">
        <w:rPr>
          <w:rFonts w:ascii="Liberation Serif" w:hAnsi="Liberation Serif"/>
        </w:rPr>
        <w:t>–</w:t>
      </w:r>
      <w:r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 xml:space="preserve">муниципальная программа), утвержденную постановлением Администрации Каменск-Уральского </w:t>
      </w:r>
      <w:r w:rsidR="00456997">
        <w:rPr>
          <w:rFonts w:ascii="Liberation Serif" w:hAnsi="Liberation Serif"/>
        </w:rPr>
        <w:t xml:space="preserve">городского округа </w:t>
      </w:r>
      <w:r w:rsidRPr="009A2966">
        <w:rPr>
          <w:rFonts w:ascii="Liberation Serif" w:hAnsi="Liberation Serif"/>
        </w:rPr>
        <w:t xml:space="preserve">от </w:t>
      </w:r>
      <w:r w:rsidR="00456997">
        <w:rPr>
          <w:rFonts w:ascii="Liberation Serif" w:hAnsi="Liberation Serif"/>
        </w:rPr>
        <w:t>15.10.2024 № 725</w:t>
      </w:r>
      <w:r w:rsidR="006827B2">
        <w:rPr>
          <w:rFonts w:ascii="Liberation Serif" w:hAnsi="Liberation Serif"/>
        </w:rPr>
        <w:t xml:space="preserve"> (в редакции постановлени</w:t>
      </w:r>
      <w:r w:rsidR="001710C6">
        <w:rPr>
          <w:rFonts w:ascii="Liberation Serif" w:hAnsi="Liberation Serif"/>
        </w:rPr>
        <w:t>й</w:t>
      </w:r>
      <w:r w:rsidR="006827B2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564FF1">
        <w:rPr>
          <w:rFonts w:ascii="Liberation Serif" w:hAnsi="Liberation Serif"/>
        </w:rPr>
        <w:t xml:space="preserve">                                </w:t>
      </w:r>
      <w:r w:rsidR="006827B2">
        <w:rPr>
          <w:rFonts w:ascii="Liberation Serif" w:hAnsi="Liberation Serif"/>
        </w:rPr>
        <w:t>от 05.03.2025 № 170</w:t>
      </w:r>
      <w:r w:rsidR="004B0196">
        <w:rPr>
          <w:rFonts w:ascii="Liberation Serif" w:hAnsi="Liberation Serif"/>
        </w:rPr>
        <w:t>, от 10.04.2025 №</w:t>
      </w:r>
      <w:r w:rsidR="001710C6">
        <w:rPr>
          <w:rFonts w:ascii="Liberation Serif" w:hAnsi="Liberation Serif"/>
        </w:rPr>
        <w:t xml:space="preserve"> </w:t>
      </w:r>
      <w:r w:rsidR="004B0196">
        <w:rPr>
          <w:rFonts w:ascii="Liberation Serif" w:hAnsi="Liberation Serif"/>
        </w:rPr>
        <w:t>281</w:t>
      </w:r>
      <w:r w:rsidR="006827B2">
        <w:rPr>
          <w:rFonts w:ascii="Liberation Serif" w:hAnsi="Liberation Serif"/>
        </w:rPr>
        <w:t>)</w:t>
      </w:r>
      <w:r w:rsidRPr="009A2966">
        <w:rPr>
          <w:rFonts w:ascii="Liberation Serif" w:hAnsi="Liberation Serif"/>
        </w:rPr>
        <w:t xml:space="preserve">, следующие изменения: </w:t>
      </w:r>
    </w:p>
    <w:p w:rsidR="008A1B93" w:rsidRDefault="00B62BD1" w:rsidP="008A1B93">
      <w:pPr>
        <w:pStyle w:val="ConsPlusCell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ab/>
      </w:r>
      <w:r w:rsidR="00AD17D0">
        <w:rPr>
          <w:rFonts w:ascii="Liberation Serif" w:hAnsi="Liberation Serif"/>
        </w:rPr>
        <w:t>1) строку</w:t>
      </w:r>
      <w:r w:rsidR="00990153">
        <w:rPr>
          <w:rFonts w:ascii="Liberation Serif" w:hAnsi="Liberation Serif"/>
        </w:rPr>
        <w:t xml:space="preserve"> </w:t>
      </w:r>
      <w:r w:rsidR="008A1B93">
        <w:rPr>
          <w:rFonts w:ascii="Liberation Serif" w:hAnsi="Liberation Serif"/>
        </w:rPr>
        <w:t>«</w:t>
      </w:r>
      <w:r w:rsidR="008A1B93" w:rsidRPr="00EC1FC8">
        <w:rPr>
          <w:rFonts w:ascii="Liberation Serif" w:hAnsi="Liberation Serif"/>
        </w:rPr>
        <w:t>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371F40" w:rsidRDefault="008A1B93" w:rsidP="006827B2">
      <w:pPr>
        <w:pStyle w:val="af8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 xml:space="preserve">         </w:t>
      </w:r>
      <w:r w:rsidR="00B62BD1">
        <w:rPr>
          <w:rFonts w:ascii="Liberation Serif" w:hAnsi="Liberation Serif"/>
        </w:rPr>
        <w:tab/>
        <w:t>2</w:t>
      </w:r>
      <w:r w:rsidR="00DD4E71" w:rsidRPr="009A2966">
        <w:rPr>
          <w:rFonts w:ascii="Liberation Serif" w:hAnsi="Liberation Serif"/>
        </w:rPr>
        <w:t>) Приложен</w:t>
      </w:r>
      <w:r>
        <w:rPr>
          <w:rFonts w:ascii="Liberation Serif" w:hAnsi="Liberation Serif"/>
        </w:rPr>
        <w:t>ие № 2</w:t>
      </w:r>
      <w:r w:rsidR="002631F5">
        <w:rPr>
          <w:rFonts w:ascii="Liberation Serif" w:hAnsi="Liberation Serif"/>
        </w:rPr>
        <w:t xml:space="preserve"> </w:t>
      </w:r>
      <w:r w:rsidR="00802419">
        <w:rPr>
          <w:rFonts w:ascii="Liberation Serif" w:hAnsi="Liberation Serif"/>
        </w:rPr>
        <w:t xml:space="preserve">к муниципальной программе </w:t>
      </w:r>
      <w:r w:rsidR="00DD4E71" w:rsidRPr="009A2966">
        <w:rPr>
          <w:rFonts w:ascii="Liberation Serif" w:hAnsi="Liberation Serif"/>
        </w:rPr>
        <w:t xml:space="preserve">«План мероприятий </w:t>
      </w:r>
      <w:r w:rsidR="00564FF1">
        <w:rPr>
          <w:rFonts w:ascii="Liberation Serif" w:hAnsi="Liberation Serif"/>
        </w:rPr>
        <w:t xml:space="preserve">                        </w:t>
      </w:r>
      <w:r w:rsidR="00DD4E71" w:rsidRPr="009A2966">
        <w:rPr>
          <w:rFonts w:ascii="Liberation Serif" w:hAnsi="Liberation Serif"/>
        </w:rPr>
        <w:t xml:space="preserve">по выполнению муниципальной программы «Развитие физической культуры </w:t>
      </w:r>
      <w:r w:rsidR="00564FF1">
        <w:rPr>
          <w:rFonts w:ascii="Liberation Serif" w:hAnsi="Liberation Serif"/>
        </w:rPr>
        <w:t xml:space="preserve">                         </w:t>
      </w:r>
      <w:r w:rsidR="00DD4E71" w:rsidRPr="009A2966">
        <w:rPr>
          <w:rFonts w:ascii="Liberation Serif" w:hAnsi="Liberation Serif"/>
        </w:rPr>
        <w:t>и спорта в Каменск-Уральском городском округе на 202</w:t>
      </w:r>
      <w:r w:rsidR="00456997">
        <w:rPr>
          <w:rFonts w:ascii="Liberation Serif" w:hAnsi="Liberation Serif"/>
        </w:rPr>
        <w:t>5</w:t>
      </w:r>
      <w:r w:rsidR="00DD4E71" w:rsidRPr="009A2966">
        <w:rPr>
          <w:rFonts w:ascii="Liberation Serif" w:hAnsi="Liberation Serif"/>
        </w:rPr>
        <w:t>-20</w:t>
      </w:r>
      <w:r w:rsidR="00456997">
        <w:rPr>
          <w:rFonts w:ascii="Liberation Serif" w:hAnsi="Liberation Serif"/>
        </w:rPr>
        <w:t>30</w:t>
      </w:r>
      <w:r w:rsidR="00DD4E71" w:rsidRPr="009A2966">
        <w:rPr>
          <w:rFonts w:ascii="Liberation Serif" w:hAnsi="Liberation Serif"/>
        </w:rPr>
        <w:t xml:space="preserve"> годы»  изложить </w:t>
      </w:r>
      <w:r w:rsidR="00564FF1">
        <w:rPr>
          <w:rFonts w:ascii="Liberation Serif" w:hAnsi="Liberation Serif"/>
        </w:rPr>
        <w:t xml:space="preserve">                     </w:t>
      </w:r>
      <w:r w:rsidR="002631F5">
        <w:rPr>
          <w:rFonts w:ascii="Liberation Serif" w:hAnsi="Liberation Serif"/>
        </w:rPr>
        <w:t xml:space="preserve">в новой </w:t>
      </w:r>
      <w:r w:rsidR="007855AA">
        <w:rPr>
          <w:rFonts w:ascii="Liberation Serif" w:hAnsi="Liberation Serif"/>
        </w:rPr>
        <w:t>редакции согласно Приложению № 2</w:t>
      </w:r>
      <w:r w:rsidR="00DD4E71" w:rsidRPr="009A2966">
        <w:rPr>
          <w:rFonts w:ascii="Liberation Serif" w:hAnsi="Liberation Serif"/>
        </w:rPr>
        <w:t xml:space="preserve"> к настоящему постановлен</w:t>
      </w:r>
      <w:r w:rsidR="006827B2">
        <w:rPr>
          <w:rFonts w:ascii="Liberation Serif" w:hAnsi="Liberation Serif"/>
        </w:rPr>
        <w:t>ию</w:t>
      </w:r>
      <w:r w:rsidR="001710C6">
        <w:rPr>
          <w:rFonts w:ascii="Liberation Serif" w:hAnsi="Liberation Serif"/>
        </w:rPr>
        <w:t>;</w:t>
      </w:r>
    </w:p>
    <w:p w:rsidR="00AE5AA2" w:rsidRPr="00371F40" w:rsidRDefault="00AE5AA2" w:rsidP="002631F5">
      <w:pPr>
        <w:pStyle w:val="af8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3)</w:t>
      </w:r>
      <w:r w:rsidRPr="00AE5AA2">
        <w:rPr>
          <w:rFonts w:ascii="Liberation Serif" w:hAnsi="Liberation Serif"/>
        </w:rPr>
        <w:t xml:space="preserve"> </w:t>
      </w:r>
      <w:r w:rsidRPr="009A2966">
        <w:rPr>
          <w:rFonts w:ascii="Liberation Serif" w:hAnsi="Liberation Serif"/>
        </w:rPr>
        <w:t>Приложен</w:t>
      </w:r>
      <w:r>
        <w:rPr>
          <w:rFonts w:ascii="Liberation Serif" w:hAnsi="Liberation Serif"/>
        </w:rPr>
        <w:t>ие № 3</w:t>
      </w:r>
      <w:r w:rsidR="002631F5">
        <w:rPr>
          <w:rFonts w:ascii="Liberation Serif" w:hAnsi="Liberation Serif"/>
        </w:rPr>
        <w:t xml:space="preserve"> к муниципальной программе </w:t>
      </w:r>
      <w:r w:rsidR="0027016A">
        <w:rPr>
          <w:rFonts w:ascii="Liberation Serif" w:hAnsi="Liberation Serif"/>
        </w:rPr>
        <w:t>«П</w:t>
      </w:r>
      <w:r w:rsidR="002631F5" w:rsidRPr="002631F5">
        <w:rPr>
          <w:rFonts w:ascii="Liberation Serif" w:hAnsi="Liberation Serif"/>
        </w:rPr>
        <w:t>еречень объектов капитального строительства для капитальных вложений по муниципальной программе «Развитие физической культуры и спорта в Каме</w:t>
      </w:r>
      <w:r w:rsidR="002631F5">
        <w:rPr>
          <w:rFonts w:ascii="Liberation Serif" w:hAnsi="Liberation Serif"/>
        </w:rPr>
        <w:t xml:space="preserve">нск-Уральском </w:t>
      </w:r>
      <w:r w:rsidR="002631F5">
        <w:rPr>
          <w:rFonts w:ascii="Liberation Serif" w:hAnsi="Liberation Serif"/>
        </w:rPr>
        <w:lastRenderedPageBreak/>
        <w:t xml:space="preserve">городском округе на 2025-2030 годы» </w:t>
      </w:r>
      <w:r w:rsidR="00527B06">
        <w:rPr>
          <w:rFonts w:ascii="Liberation Serif" w:hAnsi="Liberation Serif"/>
        </w:rPr>
        <w:t xml:space="preserve">изложить в новой </w:t>
      </w:r>
      <w:r>
        <w:rPr>
          <w:rFonts w:ascii="Liberation Serif" w:hAnsi="Liberation Serif"/>
        </w:rPr>
        <w:t>редакции согласно Приложению № 3</w:t>
      </w:r>
      <w:r w:rsidRPr="009A2966">
        <w:rPr>
          <w:rFonts w:ascii="Liberation Serif" w:hAnsi="Liberation Serif"/>
        </w:rPr>
        <w:t xml:space="preserve"> к настоящему постановлен</w:t>
      </w:r>
      <w:r>
        <w:rPr>
          <w:rFonts w:ascii="Liberation Serif" w:hAnsi="Liberation Serif"/>
        </w:rPr>
        <w:t>ию</w:t>
      </w:r>
      <w:r w:rsidRPr="00371F40">
        <w:rPr>
          <w:rFonts w:ascii="Liberation Serif" w:hAnsi="Liberation Serif"/>
        </w:rPr>
        <w:t>.</w:t>
      </w:r>
    </w:p>
    <w:p w:rsidR="009B5583" w:rsidRPr="009A2966" w:rsidRDefault="009B5583" w:rsidP="002631F5">
      <w:pPr>
        <w:pStyle w:val="af8"/>
        <w:jc w:val="both"/>
        <w:rPr>
          <w:rFonts w:ascii="Liberation Serif" w:hAnsi="Liberation Serif"/>
        </w:rPr>
      </w:pPr>
      <w:r w:rsidRPr="00371F40">
        <w:rPr>
          <w:rFonts w:ascii="Liberation Serif" w:hAnsi="Liberation Serif"/>
        </w:rPr>
        <w:t xml:space="preserve">         </w:t>
      </w:r>
      <w:r w:rsidR="00F667CA">
        <w:rPr>
          <w:rFonts w:ascii="Liberation Serif" w:hAnsi="Liberation Serif"/>
        </w:rPr>
        <w:tab/>
      </w:r>
      <w:r w:rsidRPr="00371F40">
        <w:rPr>
          <w:rFonts w:ascii="Liberation Serif" w:hAnsi="Liberation Serif"/>
        </w:rPr>
        <w:t xml:space="preserve">2. Опубликовать настоящее постановление в газете «Каменский рабочий» </w:t>
      </w:r>
      <w:r w:rsidR="00F667CA">
        <w:rPr>
          <w:rFonts w:ascii="Liberation Serif" w:hAnsi="Liberation Serif"/>
        </w:rPr>
        <w:t xml:space="preserve">                </w:t>
      </w:r>
      <w:r w:rsidRPr="00371F40">
        <w:rPr>
          <w:rFonts w:ascii="Liberation Serif" w:hAnsi="Liberation Serif"/>
        </w:rPr>
        <w:t>и разместить на официальном сайте муниципального</w:t>
      </w:r>
      <w:r w:rsidRPr="009A2966">
        <w:rPr>
          <w:rFonts w:ascii="Liberation Serif" w:hAnsi="Liberation Serif"/>
        </w:rPr>
        <w:t xml:space="preserve"> образования. </w:t>
      </w:r>
    </w:p>
    <w:p w:rsidR="009B5583" w:rsidRPr="009A2966" w:rsidRDefault="009B5583" w:rsidP="009B5583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9A2966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</w:t>
      </w:r>
      <w:r w:rsidR="00F667CA">
        <w:rPr>
          <w:rFonts w:ascii="Liberation Serif" w:hAnsi="Liberation Serif"/>
          <w:sz w:val="28"/>
          <w:szCs w:val="28"/>
        </w:rPr>
        <w:t xml:space="preserve">                        </w:t>
      </w:r>
      <w:r w:rsidRPr="009A2966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Pr="009A2966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104AFA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04AFA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B5583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</w:t>
      </w:r>
      <w:r w:rsidR="009B5583" w:rsidRPr="009A2966">
        <w:rPr>
          <w:rFonts w:ascii="Liberation Serif" w:hAnsi="Liberation Serif"/>
          <w:sz w:val="28"/>
          <w:szCs w:val="28"/>
        </w:rPr>
        <w:t xml:space="preserve">ава </w:t>
      </w:r>
      <w:r w:rsidR="009B5583" w:rsidRPr="009A2966">
        <w:rPr>
          <w:rFonts w:ascii="Liberation Serif" w:hAnsi="Liberation Serif"/>
          <w:sz w:val="28"/>
          <w:szCs w:val="28"/>
        </w:rPr>
        <w:tab/>
      </w:r>
      <w:r w:rsidR="009B5583" w:rsidRPr="009A2966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>
        <w:rPr>
          <w:rFonts w:ascii="Liberation Serif" w:hAnsi="Liberation Serif"/>
          <w:sz w:val="28"/>
          <w:szCs w:val="28"/>
        </w:rPr>
        <w:t xml:space="preserve">     </w:t>
      </w:r>
      <w:r w:rsidR="009B5583" w:rsidRPr="009A2966">
        <w:rPr>
          <w:rFonts w:ascii="Liberation Serif" w:hAnsi="Liberation Serif"/>
          <w:sz w:val="28"/>
          <w:szCs w:val="28"/>
        </w:rPr>
        <w:t xml:space="preserve">        </w:t>
      </w:r>
      <w:r w:rsidR="00DB15BC">
        <w:rPr>
          <w:rFonts w:ascii="Liberation Serif" w:hAnsi="Liberation Serif"/>
          <w:sz w:val="28"/>
          <w:szCs w:val="28"/>
        </w:rPr>
        <w:t xml:space="preserve"> </w:t>
      </w:r>
      <w:r w:rsidR="009B5583" w:rsidRPr="009A2966">
        <w:rPr>
          <w:rFonts w:ascii="Liberation Serif" w:hAnsi="Liberation Serif"/>
          <w:sz w:val="28"/>
          <w:szCs w:val="28"/>
        </w:rPr>
        <w:t>А.А. Герасимов</w:t>
      </w:r>
    </w:p>
    <w:p w:rsidR="00F667CA" w:rsidRDefault="00DB15BC" w:rsidP="00564FF1">
      <w:pPr>
        <w:tabs>
          <w:tab w:val="center" w:pos="4818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802419" w:rsidRDefault="00802419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802419" w:rsidRDefault="00802419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FB4A74" w:rsidRPr="00885F20" w:rsidRDefault="00CA7828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885F20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885F20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491ABB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595D72">
        <w:rPr>
          <w:rFonts w:ascii="Liberation Serif" w:hAnsi="Liberation Serif"/>
          <w:sz w:val="28"/>
          <w:szCs w:val="28"/>
        </w:rPr>
        <w:t>14.07.2025 № 573</w:t>
      </w: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667CA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p w:rsidR="00FB4A74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198"/>
        <w:gridCol w:w="5873"/>
      </w:tblGrid>
      <w:tr w:rsidR="00456997" w:rsidRPr="001852B8" w:rsidTr="00A84AF4">
        <w:trPr>
          <w:tblCellSpacing w:w="5" w:type="nil"/>
        </w:trPr>
        <w:tc>
          <w:tcPr>
            <w:tcW w:w="2084" w:type="pct"/>
          </w:tcPr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1852B8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2916" w:type="pct"/>
            <w:shd w:val="clear" w:color="auto" w:fill="auto"/>
          </w:tcPr>
          <w:p w:rsidR="00AE5AA2" w:rsidRPr="00A84AF4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ВСЕГО: </w:t>
            </w:r>
            <w:r w:rsidRPr="00A84AF4">
              <w:rPr>
                <w:rFonts w:ascii="Liberation Serif" w:hAnsi="Liberation Serif"/>
                <w:color w:val="000000" w:themeColor="text1"/>
              </w:rPr>
              <w:t>4 188 996,74</w:t>
            </w:r>
          </w:p>
          <w:p w:rsidR="00AE5AA2" w:rsidRPr="00A84AF4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A84AF4">
              <w:rPr>
                <w:rFonts w:ascii="Liberation Serif" w:hAnsi="Liberation Serif"/>
                <w:color w:val="000000" w:themeColor="text1"/>
              </w:rPr>
              <w:t>в том числе: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2025 г. – 799 809,46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2026 г. – 1 035 190,27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624 283,89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576 571,04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576 571,04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576 571,04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из них:</w:t>
            </w:r>
            <w:r w:rsidRPr="00A84AF4">
              <w:rPr>
                <w:rFonts w:ascii="Liberation Serif" w:hAnsi="Liberation Serif"/>
                <w:color w:val="000000"/>
              </w:rPr>
              <w:tab/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областной бюджет – 378 746,10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2025 г. – 21 686,0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2026 г. – 353 367,10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0,00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1 231,00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1 231,00</w:t>
            </w:r>
          </w:p>
          <w:p w:rsidR="00AE5AA2" w:rsidRPr="00A84AF4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1 231,00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местный бюджет – 3 575 370,</w:t>
            </w:r>
            <w:r w:rsidR="00527B06" w:rsidRPr="00A84AF4">
              <w:rPr>
                <w:rFonts w:ascii="Liberation Serif" w:hAnsi="Liberation Serif"/>
                <w:color w:val="000000"/>
              </w:rPr>
              <w:t>3</w:t>
            </w:r>
            <w:r w:rsidRPr="00A84AF4">
              <w:rPr>
                <w:rFonts w:ascii="Liberation Serif" w:hAnsi="Liberation Serif"/>
                <w:color w:val="000000"/>
              </w:rPr>
              <w:t>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2025 г. – 738 846,00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 xml:space="preserve">2026 г. – </w:t>
            </w:r>
            <w:r w:rsidRPr="00A84AF4">
              <w:rPr>
                <w:rFonts w:ascii="Liberation Serif" w:hAnsi="Liberation Serif"/>
              </w:rPr>
              <w:t>641 935,00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583 700,00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536 963,10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536 963,10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536 963,10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внебюджетные источники – 234 880,34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2025 г. – 39 277,46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2026 г. – 39 888,17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2027 г. – 40 583,89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2028 г. – 38 376,94</w:t>
            </w:r>
          </w:p>
          <w:p w:rsidR="00AE5AA2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2029 г. – 38 376,94</w:t>
            </w:r>
          </w:p>
          <w:p w:rsidR="00456997" w:rsidRPr="00A84AF4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A84AF4">
              <w:rPr>
                <w:rFonts w:ascii="Liberation Serif" w:hAnsi="Liberation Serif"/>
                <w:color w:val="000000"/>
              </w:rPr>
              <w:t>2030 г. – 38 376,94</w:t>
            </w:r>
          </w:p>
        </w:tc>
      </w:tr>
    </w:tbl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Sect="00564FF1">
          <w:headerReference w:type="even" r:id="rId9"/>
          <w:headerReference w:type="default" r:id="rId10"/>
          <w:headerReference w:type="first" r:id="rId11"/>
          <w:pgSz w:w="11906" w:h="16838" w:code="9"/>
          <w:pgMar w:top="851" w:right="567" w:bottom="567" w:left="1418" w:header="720" w:footer="442" w:gutter="0"/>
          <w:cols w:space="720"/>
          <w:titlePg/>
          <w:docGrid w:linePitch="381"/>
        </w:sectPr>
      </w:pPr>
    </w:p>
    <w:p w:rsidR="00E67C84" w:rsidRPr="00002D25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AE5AA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E67C84"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6827B2" w:rsidRPr="00885F20" w:rsidRDefault="006827B2" w:rsidP="006827B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от </w:t>
      </w:r>
      <w:r w:rsidR="00595D72">
        <w:rPr>
          <w:rFonts w:ascii="Liberation Serif" w:hAnsi="Liberation Serif"/>
          <w:sz w:val="28"/>
          <w:szCs w:val="28"/>
        </w:rPr>
        <w:t>14.07.2025 № 573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>
        <w:rPr>
          <w:rFonts w:ascii="Liberation Serif" w:hAnsi="Liberation Serif"/>
          <w:sz w:val="28"/>
          <w:szCs w:val="28"/>
        </w:rPr>
        <w:t xml:space="preserve"> </w:t>
      </w:r>
      <w:r w:rsidRPr="00B977C6">
        <w:rPr>
          <w:rFonts w:ascii="Liberation Serif" w:hAnsi="Liberation Serif"/>
          <w:sz w:val="28"/>
          <w:szCs w:val="28"/>
        </w:rPr>
        <w:t>на 202</w:t>
      </w:r>
      <w:r w:rsidR="00E77218">
        <w:rPr>
          <w:rFonts w:ascii="Liberation Serif" w:hAnsi="Liberation Serif"/>
          <w:sz w:val="28"/>
          <w:szCs w:val="28"/>
        </w:rPr>
        <w:t>5</w:t>
      </w:r>
      <w:r w:rsidRPr="00B977C6">
        <w:rPr>
          <w:rFonts w:ascii="Liberation Serif" w:hAnsi="Liberation Serif"/>
          <w:sz w:val="28"/>
          <w:szCs w:val="28"/>
        </w:rPr>
        <w:t>-20</w:t>
      </w:r>
      <w:r w:rsidR="00E77218">
        <w:rPr>
          <w:rFonts w:ascii="Liberation Serif" w:hAnsi="Liberation Serif"/>
          <w:sz w:val="28"/>
          <w:szCs w:val="28"/>
        </w:rPr>
        <w:t>30</w:t>
      </w:r>
      <w:r w:rsidRPr="00B977C6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A09BD" w:rsidRDefault="000A09B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913ED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913ED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</w:t>
      </w:r>
      <w:r w:rsidR="00E77218">
        <w:rPr>
          <w:rFonts w:ascii="Liberation Serif" w:hAnsi="Liberation Serif" w:cs="Liberation Serif"/>
          <w:sz w:val="28"/>
          <w:szCs w:val="28"/>
        </w:rPr>
        <w:t>5-2030</w:t>
      </w:r>
      <w:r w:rsidRPr="00F913ED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Layout w:type="fixed"/>
        <w:tblCellMar>
          <w:left w:w="30" w:type="dxa"/>
          <w:right w:w="30" w:type="dxa"/>
        </w:tblCellMar>
        <w:tblLook w:val="0000"/>
      </w:tblPr>
      <w:tblGrid>
        <w:gridCol w:w="910"/>
        <w:gridCol w:w="2648"/>
        <w:gridCol w:w="1522"/>
        <w:gridCol w:w="1302"/>
        <w:gridCol w:w="1443"/>
        <w:gridCol w:w="1302"/>
        <w:gridCol w:w="1299"/>
        <w:gridCol w:w="1296"/>
        <w:gridCol w:w="1445"/>
        <w:gridCol w:w="1463"/>
      </w:tblGrid>
      <w:tr w:rsidR="00AE5AA2" w:rsidRPr="00B42AAF" w:rsidTr="004B0196">
        <w:trPr>
          <w:trHeight w:val="475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№ строки</w:t>
            </w:r>
          </w:p>
        </w:tc>
        <w:tc>
          <w:tcPr>
            <w:tcW w:w="90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3284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Объем финансирования, тыс. рублей</w:t>
            </w:r>
          </w:p>
        </w:tc>
        <w:tc>
          <w:tcPr>
            <w:tcW w:w="500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AE5AA2" w:rsidRPr="00B42AAF" w:rsidTr="004B0196">
        <w:trPr>
          <w:trHeight w:val="158"/>
        </w:trPr>
        <w:tc>
          <w:tcPr>
            <w:tcW w:w="311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05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2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всего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2025 год</w:t>
            </w:r>
          </w:p>
        </w:tc>
        <w:tc>
          <w:tcPr>
            <w:tcW w:w="49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2026 год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 xml:space="preserve">2027 год </w:t>
            </w:r>
          </w:p>
        </w:tc>
        <w:tc>
          <w:tcPr>
            <w:tcW w:w="44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2028 год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2029 год</w:t>
            </w:r>
          </w:p>
        </w:tc>
        <w:tc>
          <w:tcPr>
            <w:tcW w:w="494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2030 год</w:t>
            </w:r>
          </w:p>
        </w:tc>
        <w:tc>
          <w:tcPr>
            <w:tcW w:w="500" w:type="pct"/>
            <w:vMerge/>
            <w:tcBorders>
              <w:left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AE5AA2" w:rsidRPr="00B42AAF" w:rsidTr="004B0196">
        <w:trPr>
          <w:trHeight w:val="286"/>
        </w:trPr>
        <w:tc>
          <w:tcPr>
            <w:tcW w:w="311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0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20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9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5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4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43" w:type="pct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494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500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7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9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</w:rPr>
            </w:pPr>
            <w:r w:rsidRPr="00B42AAF">
              <w:rPr>
                <w:rFonts w:ascii="Liberation Serif" w:hAnsi="Liberation Serif" w:cs="Liberation Serif"/>
                <w:color w:val="000000"/>
                <w:sz w:val="18"/>
                <w:szCs w:val="18"/>
              </w:rPr>
              <w:t>10</w:t>
            </w:r>
          </w:p>
        </w:tc>
      </w:tr>
      <w:tr w:rsidR="00AE5AA2" w:rsidRPr="00B42AAF" w:rsidTr="00AE1B4F">
        <w:trPr>
          <w:trHeight w:val="18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188 996,74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799 809,4</w:t>
            </w: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1 035 190,27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624 283,89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576 571,04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576 571,04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576 571,04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  <w:r w:rsidR="0090040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575 370,3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738 846,00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641 935,00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583 700,00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536 963,10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536 963,10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536 963,10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378 746,10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21 686,00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353 367,10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1 231,00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1 231,00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1 231,00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64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234 880,34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39 277,46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39 888,17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40 583,89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38 376,94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38 376,94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38 376,94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>Прочие нужды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90040F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  <w:r w:rsidR="0090040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395</w:t>
            </w:r>
            <w:r w:rsidR="0090040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496,</w:t>
            </w:r>
            <w:r w:rsidR="0090040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A3CFB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648 366,</w:t>
            </w:r>
            <w:r w:rsidR="004A3CFB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530 380,07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487 036,99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576 571,04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576 571,04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576 571,04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6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2920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3 135 237,</w:t>
            </w:r>
            <w:r w:rsid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2920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587 402,</w:t>
            </w:r>
            <w:r w:rsid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490 491,90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446 453,10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536 963,10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536 963,10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536 963,10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42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7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25 379,00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21 686,00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1 231,00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1 231,00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1 231,00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42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234 880,34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39 277,46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39 888,17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40 583,89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38 376,94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38 376,94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38 376,94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922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9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2920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2 101 519,</w:t>
            </w:r>
            <w:r w:rsid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2920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388 421, </w:t>
            </w:r>
            <w:r w:rsid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341 629,83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302 195,55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356 424,43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356 424,43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356 424,43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10,13,14,15,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16,17</w:t>
            </w:r>
          </w:p>
        </w:tc>
      </w:tr>
      <w:tr w:rsidR="00AE5AA2" w:rsidRPr="00B42AAF" w:rsidTr="00292085">
        <w:trPr>
          <w:trHeight w:val="286"/>
        </w:trPr>
        <w:tc>
          <w:tcPr>
            <w:tcW w:w="31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10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AA2" w:rsidRPr="00292085" w:rsidRDefault="00AE5AA2" w:rsidP="002920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1 999</w:t>
            </w:r>
            <w:r w:rsidR="00292085" w:rsidRP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596,00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AA2" w:rsidRPr="00292085" w:rsidRDefault="00AE5AA2" w:rsidP="00292085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372 3</w:t>
            </w:r>
            <w:r w:rsid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90</w:t>
            </w:r>
            <w:r w:rsidRP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,70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325 581,40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286 123,30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338 500,20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338 500,20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338 500,20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292085">
        <w:trPr>
          <w:trHeight w:val="233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AA2" w:rsidRPr="00292085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101 923,89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AA2" w:rsidRPr="00292085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92085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16 030,52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16 048,43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16 072,25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17 924,23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17 924,23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17 924,23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735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Государственная поддержка организаций, входящих в систему спортивной подготовки, на условиях софинансирования из федерального бюджета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5 584,30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1 126,60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1 485,90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1 485,90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1 485,90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13, 14,15,16,17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1 675,40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338,00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445,80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445,80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445,80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3 908,90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788,60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1 040,10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1 040,10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1 040,10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9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4 387,50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4 387,50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13,14,15,16,</w:t>
            </w:r>
          </w:p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16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1 316,30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1 316,30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17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3 071,20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3 071,20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306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18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</w:t>
            </w: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образований, расположенных на территории Свердловской области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7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955</w:t>
            </w: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,70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955,70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1,2,3,4,5,6,7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lastRenderedPageBreak/>
              <w:t>19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1 305,90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1 305,90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color w:val="000000"/>
              </w:rPr>
              <w:t>20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6 649,80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6 649,80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579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3F6C99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Внедрение механизмов инициативного бюджетирования на территории Свердловской области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1 180,00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1 180,00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13,15,16,17</w:t>
            </w:r>
          </w:p>
        </w:tc>
      </w:tr>
      <w:tr w:rsidR="00AE5AA2" w:rsidRPr="00B42AAF" w:rsidTr="004B0196">
        <w:trPr>
          <w:trHeight w:val="322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840,0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840,0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B94396">
            <w:pPr>
              <w:jc w:val="center"/>
            </w:pPr>
            <w:r w:rsidRPr="00EF365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70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340,0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3F6C99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6027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B94396">
            <w:pPr>
              <w:jc w:val="center"/>
            </w:pPr>
            <w:r w:rsidRPr="00EF365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579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1 008 459,05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178 236,84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146 973,74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141 284,64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180 654,61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180 654,61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180 654,61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7,8,11</w:t>
            </w:r>
          </w:p>
        </w:tc>
      </w:tr>
      <w:tr w:rsidR="00AE5AA2" w:rsidRPr="00B42AAF" w:rsidTr="004B0196">
        <w:trPr>
          <w:trHeight w:val="221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875 502,60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154 989,90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123 134,00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116 773,00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160 201,90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160 201,90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160 201,90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72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26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132 956,45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23 246,94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23 839,74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24 511,64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20 452,71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20 452,71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20 452,71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546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27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500,80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106,90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131,30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131,30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131,30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9,1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150,30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32,10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39,40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39,40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39,40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29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350,50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74,80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91,90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91,90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91,90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6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30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7 830,10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1 600,00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2 076,70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2 076,70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2 076,70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1,2,3,4,5,6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7 830,10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1 600,00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2 076,70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2 076,70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2 076,70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32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12 108,00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12 108,00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1,2,3,4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12 108,00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DB1DC6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12 108,00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474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4A3CFB">
              <w:rPr>
                <w:rFonts w:ascii="Liberation Serif" w:hAnsi="Liberation Serif" w:cs="Liberation Serif"/>
                <w:color w:val="000000"/>
              </w:rP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</w:t>
            </w: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29 762,60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14 162,60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5 200,00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5 200,00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5 200,00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</w:t>
            </w:r>
          </w:p>
        </w:tc>
      </w:tr>
      <w:tr w:rsidR="00AE5AA2" w:rsidRPr="00B42AAF" w:rsidTr="004B0196">
        <w:trPr>
          <w:trHeight w:val="221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4A3CFB">
              <w:rPr>
                <w:rFonts w:ascii="Liberation Serif" w:hAnsi="Liberation Serif" w:cs="Liberation Serif"/>
                <w:color w:val="000000"/>
              </w:rPr>
              <w:t>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19 100,00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3 500,00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5 200,00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5 200,00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5 200,00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21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4A3CFB">
              <w:rPr>
                <w:rFonts w:ascii="Liberation Serif" w:hAnsi="Liberation Serif" w:cs="Liberation Serif"/>
                <w:color w:val="000000"/>
              </w:rPr>
              <w:t>6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10 662,0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10 662,0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066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4A3CFB">
              <w:rPr>
                <w:rFonts w:ascii="Liberation Serif" w:hAnsi="Liberation Serif" w:cs="Liberation Serif"/>
                <w:color w:val="000000"/>
              </w:rPr>
              <w:t>7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566,00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141,50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141,50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141,50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141,50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 w:rsidR="004A3CFB">
              <w:rPr>
                <w:rFonts w:ascii="Liberation Serif" w:hAnsi="Liberation Serif" w:cs="Liberation Serif"/>
                <w:color w:val="000000"/>
              </w:rPr>
              <w:t>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42,50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42,50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42,50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4A3CFB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39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396,00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99,00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99,00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99,00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99,00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4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Общепрограммные расходы </w:t>
            </w:r>
          </w:p>
        </w:tc>
      </w:tr>
      <w:tr w:rsidR="00AE5AA2" w:rsidRPr="00B42AAF" w:rsidTr="004B0196">
        <w:trPr>
          <w:trHeight w:val="414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0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215 642,60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38 939,50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41 776,50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43 556,80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30 456,60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30 456,60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30 456,60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215 642,60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38 939,50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41 776,50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43 556,80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30 456,60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30 456,60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30 456,60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431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142 288,50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26 261,50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28 688,90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29 827,80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19 170,10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19 170,10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19 170,10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19,20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142 288,50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26 261,50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28 688,90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29 827,80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19 170,10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19 170,10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19 170,10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02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73 354,10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12 678,00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13 087,60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13 729,00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11 286,50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11 286,50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11 286,50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19,20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5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73 354,10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12 678,00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13 087,60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13 729,00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11 286,50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11 286,50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11 286,50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2D3E9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2D3E9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B42AAF">
              <w:rPr>
                <w:rFonts w:ascii="Liberation Serif" w:hAnsi="Liberation Serif" w:cs="Liberation Serif"/>
                <w:b/>
                <w:bCs/>
                <w:color w:val="000000"/>
              </w:rPr>
              <w:t>Капитальные вложения</w:t>
            </w:r>
          </w:p>
        </w:tc>
      </w:tr>
      <w:tr w:rsidR="00AE5AA2" w:rsidRPr="00B42AAF" w:rsidTr="004B0196">
        <w:trPr>
          <w:trHeight w:val="883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6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793 500,20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504 810,20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137 246,90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7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440 133,10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137 246,90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 w:rsidR="004A3CFB">
              <w:rPr>
                <w:rFonts w:ascii="Liberation Serif" w:hAnsi="Liberation Serif" w:cs="Liberation Serif"/>
                <w:color w:val="000000"/>
              </w:rPr>
              <w:t>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353 367,10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353 367,10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73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4A3CFB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49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504 810,20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504 810,20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1,2,3,4,5,6,7,</w:t>
            </w:r>
          </w:p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8,13,18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4A3CFB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50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4A3CFB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51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353 367,10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353 367,10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272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  <w:r w:rsidR="004A3CFB"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288 690,00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137 246,90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1,2,3,4,5,6,7,</w:t>
            </w:r>
          </w:p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8,13,18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  <w:r w:rsidR="004A3CFB">
              <w:rPr>
                <w:rFonts w:ascii="Liberation Serif" w:hAnsi="Liberation Serif" w:cs="Liberation Serif"/>
                <w:color w:val="000000"/>
              </w:rPr>
              <w:t>3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288 690,00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151 443,10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137 246,90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  <w:tr w:rsidR="00AE5AA2" w:rsidRPr="00B42AAF" w:rsidTr="004B0196">
        <w:trPr>
          <w:trHeight w:val="187"/>
        </w:trPr>
        <w:tc>
          <w:tcPr>
            <w:tcW w:w="3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E5AA2" w:rsidRPr="00B42AAF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  <w:r w:rsidR="004A3CFB">
              <w:rPr>
                <w:rFonts w:ascii="Liberation Serif" w:hAnsi="Liberation Serif" w:cs="Liberation Serif"/>
                <w:color w:val="000000"/>
              </w:rP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областной бюджет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D81AED" w:rsidRDefault="00AE5AA2" w:rsidP="004B019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D81AED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х</w:t>
            </w:r>
          </w:p>
        </w:tc>
      </w:tr>
    </w:tbl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B42AAF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Pr="00002D25" w:rsidRDefault="00AE5AA2" w:rsidP="00AE5AA2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AE5AA2" w:rsidRPr="00002D25" w:rsidRDefault="00AE5AA2" w:rsidP="00AE5AA2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AE5AA2" w:rsidRPr="00002D25" w:rsidRDefault="00AE5AA2" w:rsidP="00AE5AA2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AE5AA2" w:rsidRPr="00885F20" w:rsidRDefault="00AE5AA2" w:rsidP="00AE5AA2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от </w:t>
      </w:r>
      <w:r w:rsidR="00595D72">
        <w:rPr>
          <w:rFonts w:ascii="Liberation Serif" w:hAnsi="Liberation Serif"/>
          <w:sz w:val="28"/>
          <w:szCs w:val="28"/>
        </w:rPr>
        <w:t>14.07.2025 № 573</w:t>
      </w:r>
    </w:p>
    <w:p w:rsidR="00AE5AA2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Pr="00156C13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     </w:t>
      </w:r>
      <w:r w:rsidRPr="00156C13">
        <w:rPr>
          <w:rFonts w:ascii="Liberation Serif" w:hAnsi="Liberation Serif"/>
          <w:sz w:val="24"/>
          <w:szCs w:val="24"/>
        </w:rPr>
        <w:t>Приложение № 3</w:t>
      </w:r>
    </w:p>
    <w:p w:rsidR="00AE5AA2" w:rsidRPr="00156C13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к муниципальной программе </w:t>
      </w:r>
    </w:p>
    <w:p w:rsidR="00AE5AA2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«Развитие физической культуры и спорта в Каменск-Уральском городском округе на 2025-2030 </w:t>
      </w:r>
    </w:p>
    <w:p w:rsidR="00AE5AA2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>годы»</w:t>
      </w:r>
    </w:p>
    <w:p w:rsidR="00AE5AA2" w:rsidRDefault="00AE5AA2" w:rsidP="00AE5AA2">
      <w:pPr>
        <w:jc w:val="center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>ПЕРЕЧЕНЬ</w:t>
      </w:r>
    </w:p>
    <w:p w:rsidR="00AE5AA2" w:rsidRPr="00156C13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156C13">
        <w:rPr>
          <w:rFonts w:ascii="Liberation Serif" w:hAnsi="Liberation Serif"/>
          <w:sz w:val="24"/>
          <w:szCs w:val="24"/>
        </w:rPr>
        <w:t xml:space="preserve">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 на 2025-2030 годы»</w:t>
      </w:r>
    </w:p>
    <w:tbl>
      <w:tblPr>
        <w:tblW w:w="15966" w:type="dxa"/>
        <w:jc w:val="center"/>
        <w:tblLayout w:type="fixed"/>
        <w:tblLook w:val="00A0"/>
      </w:tblPr>
      <w:tblGrid>
        <w:gridCol w:w="505"/>
        <w:gridCol w:w="3259"/>
        <w:gridCol w:w="1700"/>
        <w:gridCol w:w="1700"/>
        <w:gridCol w:w="1148"/>
        <w:gridCol w:w="1119"/>
        <w:gridCol w:w="1290"/>
        <w:gridCol w:w="1418"/>
        <w:gridCol w:w="1276"/>
        <w:gridCol w:w="1275"/>
        <w:gridCol w:w="1276"/>
      </w:tblGrid>
      <w:tr w:rsidR="00AE5AA2" w:rsidTr="004B0196">
        <w:trPr>
          <w:trHeight w:val="470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E5AA2" w:rsidRPr="001950BD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AE5AA2" w:rsidRPr="001950BD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950BD">
              <w:rPr>
                <w:rFonts w:ascii="Liberation Serif" w:hAnsi="Liberation Serif"/>
                <w:bCs/>
                <w:sz w:val="24"/>
                <w:szCs w:val="24"/>
              </w:rPr>
              <w:t>№ строки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1950BD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950BD">
              <w:rPr>
                <w:rFonts w:ascii="Liberation Serif" w:hAnsi="Liberation Serif"/>
                <w:bCs/>
                <w:sz w:val="24"/>
                <w:szCs w:val="24"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5AA2" w:rsidRPr="001950BD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1950BD">
              <w:rPr>
                <w:rFonts w:ascii="Liberation Serif" w:hAnsi="Liberation Serif"/>
                <w:bCs/>
                <w:sz w:val="24"/>
                <w:szCs w:val="24"/>
              </w:rPr>
              <w:t xml:space="preserve">Адрес объекта </w:t>
            </w:r>
            <w:r w:rsidRPr="001950BD">
              <w:rPr>
                <w:rFonts w:ascii="Liberation Serif" w:hAnsi="Liberation Serif"/>
                <w:sz w:val="24"/>
                <w:szCs w:val="24"/>
              </w:rPr>
              <w:t>капитального</w:t>
            </w:r>
            <w:r w:rsidRPr="001950BD">
              <w:rPr>
                <w:rFonts w:ascii="Liberation Serif" w:hAnsi="Liberation Serif"/>
                <w:bCs/>
                <w:sz w:val="24"/>
                <w:szCs w:val="24"/>
              </w:rPr>
              <w:t xml:space="preserve">   строительства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Сметная стоимость объекта,</w:t>
            </w:r>
          </w:p>
          <w:p w:rsidR="00AE5AA2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тыс. руб.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611FE8" w:rsidRDefault="00AE5AA2" w:rsidP="004B0196">
            <w:pPr>
              <w:jc w:val="center"/>
              <w:rPr>
                <w:rFonts w:ascii="Liberation Serif" w:hAnsi="Liberation Serif"/>
                <w:bCs/>
                <w:sz w:val="18"/>
                <w:szCs w:val="18"/>
              </w:rPr>
            </w:pPr>
            <w:r w:rsidRPr="00611FE8">
              <w:rPr>
                <w:rFonts w:ascii="Liberation Serif" w:hAnsi="Liberation Serif"/>
                <w:bCs/>
                <w:sz w:val="18"/>
                <w:szCs w:val="18"/>
              </w:rPr>
              <w:t>Сроки строительства (</w:t>
            </w:r>
            <w:r w:rsidRPr="00611FE8">
              <w:rPr>
                <w:rFonts w:ascii="Liberation Serif" w:hAnsi="Liberation Serif"/>
                <w:sz w:val="18"/>
                <w:szCs w:val="18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Объемы финансирования, тыс. руб.</w:t>
            </w:r>
          </w:p>
        </w:tc>
      </w:tr>
      <w:tr w:rsidR="00AE5AA2" w:rsidTr="004B0196">
        <w:trPr>
          <w:trHeight w:val="775"/>
          <w:jc w:val="center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E5AA2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611FE8" w:rsidRDefault="00AE5AA2" w:rsidP="004B019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611FE8">
              <w:rPr>
                <w:rFonts w:ascii="Liberation Serif" w:hAnsi="Liberation Serif"/>
                <w:sz w:val="18"/>
                <w:szCs w:val="18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611FE8" w:rsidRDefault="00AE5AA2" w:rsidP="004B0196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  <w:r w:rsidRPr="00611FE8">
              <w:rPr>
                <w:rFonts w:ascii="Liberation Serif" w:hAnsi="Liberation Serif"/>
                <w:sz w:val="18"/>
                <w:szCs w:val="18"/>
              </w:rPr>
              <w:t>в ценах соответствующих лет реализации проекта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начало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bCs/>
                <w:sz w:val="24"/>
                <w:szCs w:val="24"/>
              </w:rPr>
              <w:t>ввод</w:t>
            </w:r>
          </w:p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bCs/>
                <w:sz w:val="24"/>
                <w:szCs w:val="24"/>
              </w:rPr>
              <w:t>(</w:t>
            </w:r>
            <w:r w:rsidRPr="00D23E67">
              <w:rPr>
                <w:rFonts w:ascii="Liberation Serif" w:hAnsi="Liberation Serif"/>
                <w:sz w:val="24"/>
                <w:szCs w:val="24"/>
              </w:rPr>
              <w:t>завершение</w:t>
            </w:r>
            <w:r w:rsidRPr="00D23E67">
              <w:rPr>
                <w:rFonts w:ascii="Liberation Serif" w:hAnsi="Liberation Serif"/>
                <w:bCs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D23E67" w:rsidRDefault="00AE5AA2" w:rsidP="004B019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23E67">
              <w:rPr>
                <w:rFonts w:ascii="Liberation Serif" w:hAnsi="Liberation Serif"/>
                <w:sz w:val="24"/>
                <w:szCs w:val="24"/>
              </w:rPr>
              <w:t>2027 год</w:t>
            </w:r>
          </w:p>
        </w:tc>
      </w:tr>
      <w:tr w:rsidR="00AE5AA2" w:rsidTr="004B0196">
        <w:trPr>
          <w:cantSplit/>
          <w:trHeight w:val="1234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rPr>
                <w:rFonts w:ascii="Liberation Serif" w:hAnsi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/>
                <w:b/>
                <w:sz w:val="22"/>
                <w:szCs w:val="22"/>
              </w:rPr>
              <w:t xml:space="preserve">Объект 1 </w:t>
            </w:r>
          </w:p>
          <w:p w:rsidR="00AE5AA2" w:rsidRPr="00361F7C" w:rsidRDefault="00AE5AA2" w:rsidP="004B0196">
            <w:pPr>
              <w:rPr>
                <w:rFonts w:ascii="Liberation Serif" w:hAnsi="Liberation Serif"/>
                <w:sz w:val="24"/>
                <w:szCs w:val="24"/>
              </w:rPr>
            </w:pPr>
            <w:r w:rsidRPr="00361F7C">
              <w:rPr>
                <w:rFonts w:ascii="Liberation Serif" w:hAnsi="Liberation Serif"/>
                <w:color w:val="000000"/>
                <w:sz w:val="24"/>
                <w:szCs w:val="24"/>
              </w:rPr>
              <w:t>Легкоатлетический манеж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>
              <w:rPr>
                <w:rFonts w:ascii="Liberation Serif" w:hAnsi="Liberation Serif"/>
                <w:bCs/>
                <w:sz w:val="22"/>
                <w:szCs w:val="22"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2024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E5AA2" w:rsidTr="004B0196">
        <w:trPr>
          <w:trHeight w:val="192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539 315,61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793 500,20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151 443,10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504 810,20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137 246,90</w:t>
            </w:r>
          </w:p>
        </w:tc>
      </w:tr>
      <w:tr w:rsidR="00AE5AA2" w:rsidTr="004B0196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AE5AA2" w:rsidTr="004B0196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377 520,92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180C68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353 367,10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3E7273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353 367,10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  <w:tr w:rsidR="00AE5AA2" w:rsidTr="004B0196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161 794,69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180C68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440 133,10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151 443,10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3E7273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151 443,10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137 246,90</w:t>
            </w:r>
          </w:p>
        </w:tc>
      </w:tr>
      <w:tr w:rsidR="00AE5AA2" w:rsidTr="004B0196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Default="00AE5AA2" w:rsidP="004B019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Default="00AE5AA2" w:rsidP="004B019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</w:tr>
    </w:tbl>
    <w:p w:rsidR="00AE5AA2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AE5AA2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C5A" w:rsidRDefault="00645C5A" w:rsidP="00955101">
      <w:r>
        <w:separator/>
      </w:r>
    </w:p>
  </w:endnote>
  <w:endnote w:type="continuationSeparator" w:id="1">
    <w:p w:rsidR="00645C5A" w:rsidRDefault="00645C5A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C5A" w:rsidRDefault="00645C5A" w:rsidP="00955101">
      <w:r>
        <w:separator/>
      </w:r>
    </w:p>
  </w:footnote>
  <w:footnote w:type="continuationSeparator" w:id="1">
    <w:p w:rsidR="00645C5A" w:rsidRDefault="00645C5A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A84AF4" w:rsidRDefault="002F6EE7">
        <w:pPr>
          <w:pStyle w:val="aa"/>
          <w:jc w:val="center"/>
        </w:pPr>
        <w:fldSimple w:instr="PAGE   \* MERGEFORMAT">
          <w:r w:rsidR="00A84AF4">
            <w:rPr>
              <w:noProof/>
            </w:rPr>
            <w:t>4</w:t>
          </w:r>
        </w:fldSimple>
      </w:p>
    </w:sdtContent>
  </w:sdt>
  <w:p w:rsidR="00A84AF4" w:rsidRDefault="00A84AF4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Content>
      <w:p w:rsidR="00A84AF4" w:rsidRPr="003E45D8" w:rsidRDefault="002F6EE7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A84AF4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595D72">
          <w:rPr>
            <w:rFonts w:ascii="Liberation Serif" w:hAnsi="Liberation Serif" w:cs="Liberation Serif"/>
            <w:noProof/>
            <w:sz w:val="20"/>
            <w:szCs w:val="20"/>
          </w:rPr>
          <w:t>3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AF4" w:rsidRDefault="00A84AF4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AF4" w:rsidRPr="006C71C5" w:rsidRDefault="002F6EE7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A84AF4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595D72">
      <w:rPr>
        <w:rFonts w:ascii="Liberation Serif" w:hAnsi="Liberation Serif"/>
        <w:noProof/>
        <w:sz w:val="20"/>
        <w:szCs w:val="20"/>
      </w:rPr>
      <w:t>9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32802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126DE"/>
    <w:rsid w:val="000229AE"/>
    <w:rsid w:val="000237E1"/>
    <w:rsid w:val="00026D9B"/>
    <w:rsid w:val="00033D8E"/>
    <w:rsid w:val="0003625F"/>
    <w:rsid w:val="0004091B"/>
    <w:rsid w:val="00044805"/>
    <w:rsid w:val="0004515C"/>
    <w:rsid w:val="00045FB7"/>
    <w:rsid w:val="00051647"/>
    <w:rsid w:val="00051D30"/>
    <w:rsid w:val="000524D0"/>
    <w:rsid w:val="00054B24"/>
    <w:rsid w:val="0005773A"/>
    <w:rsid w:val="000616A3"/>
    <w:rsid w:val="00061FF2"/>
    <w:rsid w:val="00072CF5"/>
    <w:rsid w:val="000766C7"/>
    <w:rsid w:val="0008707A"/>
    <w:rsid w:val="000870CC"/>
    <w:rsid w:val="000A09BD"/>
    <w:rsid w:val="000A15E3"/>
    <w:rsid w:val="000A2FFA"/>
    <w:rsid w:val="000A5443"/>
    <w:rsid w:val="000A6FD1"/>
    <w:rsid w:val="000A714B"/>
    <w:rsid w:val="000B50A6"/>
    <w:rsid w:val="000B6138"/>
    <w:rsid w:val="000C08DB"/>
    <w:rsid w:val="000C22A6"/>
    <w:rsid w:val="000C6284"/>
    <w:rsid w:val="000D6D4D"/>
    <w:rsid w:val="000E1683"/>
    <w:rsid w:val="000E3209"/>
    <w:rsid w:val="000F3034"/>
    <w:rsid w:val="000F4F77"/>
    <w:rsid w:val="0010036F"/>
    <w:rsid w:val="001032B9"/>
    <w:rsid w:val="0010369E"/>
    <w:rsid w:val="00104AFA"/>
    <w:rsid w:val="00104DC6"/>
    <w:rsid w:val="00106E04"/>
    <w:rsid w:val="00112A54"/>
    <w:rsid w:val="00112EAF"/>
    <w:rsid w:val="001179D2"/>
    <w:rsid w:val="00117B05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440A5"/>
    <w:rsid w:val="00157EF8"/>
    <w:rsid w:val="00160DC2"/>
    <w:rsid w:val="001611FE"/>
    <w:rsid w:val="00161CFA"/>
    <w:rsid w:val="001710C6"/>
    <w:rsid w:val="001712EB"/>
    <w:rsid w:val="00173E61"/>
    <w:rsid w:val="00176502"/>
    <w:rsid w:val="00177E9A"/>
    <w:rsid w:val="00180C68"/>
    <w:rsid w:val="00190C9C"/>
    <w:rsid w:val="00193897"/>
    <w:rsid w:val="00195E83"/>
    <w:rsid w:val="001A2EB1"/>
    <w:rsid w:val="001B1377"/>
    <w:rsid w:val="001C19CC"/>
    <w:rsid w:val="001C2EFC"/>
    <w:rsid w:val="001C536C"/>
    <w:rsid w:val="001D27AF"/>
    <w:rsid w:val="001D3D7A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334F"/>
    <w:rsid w:val="00205CE6"/>
    <w:rsid w:val="0020792C"/>
    <w:rsid w:val="002113FE"/>
    <w:rsid w:val="00215D89"/>
    <w:rsid w:val="00217B07"/>
    <w:rsid w:val="002302BD"/>
    <w:rsid w:val="0023226A"/>
    <w:rsid w:val="002355C1"/>
    <w:rsid w:val="002442C2"/>
    <w:rsid w:val="00244DA1"/>
    <w:rsid w:val="00246C43"/>
    <w:rsid w:val="00256A33"/>
    <w:rsid w:val="002631F5"/>
    <w:rsid w:val="00264625"/>
    <w:rsid w:val="00265047"/>
    <w:rsid w:val="0027016A"/>
    <w:rsid w:val="00270F01"/>
    <w:rsid w:val="00275219"/>
    <w:rsid w:val="00276449"/>
    <w:rsid w:val="002855CA"/>
    <w:rsid w:val="00286EB8"/>
    <w:rsid w:val="00292085"/>
    <w:rsid w:val="00296DCE"/>
    <w:rsid w:val="002A34EB"/>
    <w:rsid w:val="002A639D"/>
    <w:rsid w:val="002B3963"/>
    <w:rsid w:val="002B4CAD"/>
    <w:rsid w:val="002C1B4C"/>
    <w:rsid w:val="002C2617"/>
    <w:rsid w:val="002C3E4A"/>
    <w:rsid w:val="002C426C"/>
    <w:rsid w:val="002D257E"/>
    <w:rsid w:val="002D2CB2"/>
    <w:rsid w:val="002E06D6"/>
    <w:rsid w:val="002E12B9"/>
    <w:rsid w:val="002E52C8"/>
    <w:rsid w:val="002E6C8F"/>
    <w:rsid w:val="002F0BE5"/>
    <w:rsid w:val="002F55FF"/>
    <w:rsid w:val="002F6DA7"/>
    <w:rsid w:val="002F6EE7"/>
    <w:rsid w:val="00301773"/>
    <w:rsid w:val="00306DB1"/>
    <w:rsid w:val="00311136"/>
    <w:rsid w:val="00312A26"/>
    <w:rsid w:val="00321640"/>
    <w:rsid w:val="00330F0C"/>
    <w:rsid w:val="00330F77"/>
    <w:rsid w:val="00332D21"/>
    <w:rsid w:val="00345167"/>
    <w:rsid w:val="0034740C"/>
    <w:rsid w:val="0035001E"/>
    <w:rsid w:val="00352B7E"/>
    <w:rsid w:val="003562A7"/>
    <w:rsid w:val="0035663C"/>
    <w:rsid w:val="00360490"/>
    <w:rsid w:val="00361D1C"/>
    <w:rsid w:val="00361F7C"/>
    <w:rsid w:val="00365A86"/>
    <w:rsid w:val="00366621"/>
    <w:rsid w:val="00371F40"/>
    <w:rsid w:val="0037266A"/>
    <w:rsid w:val="00374C89"/>
    <w:rsid w:val="00374FA9"/>
    <w:rsid w:val="00385E86"/>
    <w:rsid w:val="00385E9C"/>
    <w:rsid w:val="0039489B"/>
    <w:rsid w:val="00395192"/>
    <w:rsid w:val="0039566E"/>
    <w:rsid w:val="003A295C"/>
    <w:rsid w:val="003A75FD"/>
    <w:rsid w:val="003B61B5"/>
    <w:rsid w:val="003B7648"/>
    <w:rsid w:val="003C3C57"/>
    <w:rsid w:val="003C4347"/>
    <w:rsid w:val="003D272E"/>
    <w:rsid w:val="003D548A"/>
    <w:rsid w:val="003E0568"/>
    <w:rsid w:val="003E0950"/>
    <w:rsid w:val="003E2839"/>
    <w:rsid w:val="003E2D74"/>
    <w:rsid w:val="003E45D8"/>
    <w:rsid w:val="003E7273"/>
    <w:rsid w:val="003F11E1"/>
    <w:rsid w:val="003F2658"/>
    <w:rsid w:val="003F3C69"/>
    <w:rsid w:val="003F4C21"/>
    <w:rsid w:val="003F6459"/>
    <w:rsid w:val="00405EC2"/>
    <w:rsid w:val="00410BB5"/>
    <w:rsid w:val="004142A0"/>
    <w:rsid w:val="0041438A"/>
    <w:rsid w:val="004169EB"/>
    <w:rsid w:val="004204DB"/>
    <w:rsid w:val="0042054C"/>
    <w:rsid w:val="004266AE"/>
    <w:rsid w:val="00433884"/>
    <w:rsid w:val="0043504E"/>
    <w:rsid w:val="004417FC"/>
    <w:rsid w:val="00447658"/>
    <w:rsid w:val="00451CE4"/>
    <w:rsid w:val="00454071"/>
    <w:rsid w:val="0045594B"/>
    <w:rsid w:val="00456997"/>
    <w:rsid w:val="00460A7B"/>
    <w:rsid w:val="004658D8"/>
    <w:rsid w:val="0046731C"/>
    <w:rsid w:val="00467333"/>
    <w:rsid w:val="0048104D"/>
    <w:rsid w:val="00487683"/>
    <w:rsid w:val="004878E5"/>
    <w:rsid w:val="00491ABB"/>
    <w:rsid w:val="00492010"/>
    <w:rsid w:val="0049640A"/>
    <w:rsid w:val="004A3CFB"/>
    <w:rsid w:val="004A3E0A"/>
    <w:rsid w:val="004A4893"/>
    <w:rsid w:val="004A7D0B"/>
    <w:rsid w:val="004B0196"/>
    <w:rsid w:val="004B23B8"/>
    <w:rsid w:val="004B31AD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6CF2"/>
    <w:rsid w:val="004E7827"/>
    <w:rsid w:val="004F0278"/>
    <w:rsid w:val="004F1BF0"/>
    <w:rsid w:val="004F4165"/>
    <w:rsid w:val="004F4246"/>
    <w:rsid w:val="00500BFD"/>
    <w:rsid w:val="00501E88"/>
    <w:rsid w:val="00502E48"/>
    <w:rsid w:val="00506788"/>
    <w:rsid w:val="005133C8"/>
    <w:rsid w:val="00523DDA"/>
    <w:rsid w:val="005269F0"/>
    <w:rsid w:val="00527B06"/>
    <w:rsid w:val="0053029E"/>
    <w:rsid w:val="0053199D"/>
    <w:rsid w:val="005351FA"/>
    <w:rsid w:val="00536788"/>
    <w:rsid w:val="005419C4"/>
    <w:rsid w:val="005421A2"/>
    <w:rsid w:val="00546449"/>
    <w:rsid w:val="00552AD3"/>
    <w:rsid w:val="005631FA"/>
    <w:rsid w:val="00564FF1"/>
    <w:rsid w:val="005729FC"/>
    <w:rsid w:val="0058294D"/>
    <w:rsid w:val="0058455E"/>
    <w:rsid w:val="0058491B"/>
    <w:rsid w:val="00584A71"/>
    <w:rsid w:val="005857A7"/>
    <w:rsid w:val="00585C8D"/>
    <w:rsid w:val="0059119D"/>
    <w:rsid w:val="00592082"/>
    <w:rsid w:val="0059253F"/>
    <w:rsid w:val="00595D72"/>
    <w:rsid w:val="0059625C"/>
    <w:rsid w:val="005B4DC7"/>
    <w:rsid w:val="005B539D"/>
    <w:rsid w:val="005C0271"/>
    <w:rsid w:val="005C279A"/>
    <w:rsid w:val="005C5B39"/>
    <w:rsid w:val="005D17D0"/>
    <w:rsid w:val="005D49F8"/>
    <w:rsid w:val="005D74C4"/>
    <w:rsid w:val="005E2AE3"/>
    <w:rsid w:val="005E556B"/>
    <w:rsid w:val="005E5AE3"/>
    <w:rsid w:val="005F0CF1"/>
    <w:rsid w:val="005F5DE4"/>
    <w:rsid w:val="005F6A12"/>
    <w:rsid w:val="006054A8"/>
    <w:rsid w:val="00605E6C"/>
    <w:rsid w:val="00607211"/>
    <w:rsid w:val="006112EF"/>
    <w:rsid w:val="00611FE8"/>
    <w:rsid w:val="0061643E"/>
    <w:rsid w:val="006218EF"/>
    <w:rsid w:val="00627E42"/>
    <w:rsid w:val="006338C4"/>
    <w:rsid w:val="006372D5"/>
    <w:rsid w:val="00643236"/>
    <w:rsid w:val="00644A2C"/>
    <w:rsid w:val="00645C5A"/>
    <w:rsid w:val="00646D96"/>
    <w:rsid w:val="00647E23"/>
    <w:rsid w:val="00651869"/>
    <w:rsid w:val="00651C5C"/>
    <w:rsid w:val="0065512B"/>
    <w:rsid w:val="0066188F"/>
    <w:rsid w:val="00662F9A"/>
    <w:rsid w:val="0067279F"/>
    <w:rsid w:val="00681E3C"/>
    <w:rsid w:val="006827B2"/>
    <w:rsid w:val="00683351"/>
    <w:rsid w:val="00683981"/>
    <w:rsid w:val="00684BFE"/>
    <w:rsid w:val="00684C5C"/>
    <w:rsid w:val="006B15B7"/>
    <w:rsid w:val="006C2C1E"/>
    <w:rsid w:val="006C5819"/>
    <w:rsid w:val="006C6C5E"/>
    <w:rsid w:val="006C6FFE"/>
    <w:rsid w:val="006C71C5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13C2E"/>
    <w:rsid w:val="00715F63"/>
    <w:rsid w:val="00720985"/>
    <w:rsid w:val="00721596"/>
    <w:rsid w:val="00726527"/>
    <w:rsid w:val="00730E65"/>
    <w:rsid w:val="00731DF1"/>
    <w:rsid w:val="00736711"/>
    <w:rsid w:val="00736798"/>
    <w:rsid w:val="007375CD"/>
    <w:rsid w:val="00740EDE"/>
    <w:rsid w:val="00741D45"/>
    <w:rsid w:val="007463CD"/>
    <w:rsid w:val="00747B92"/>
    <w:rsid w:val="0075343B"/>
    <w:rsid w:val="007556F2"/>
    <w:rsid w:val="00757E81"/>
    <w:rsid w:val="0076166C"/>
    <w:rsid w:val="0077420B"/>
    <w:rsid w:val="00774BCB"/>
    <w:rsid w:val="00776FA3"/>
    <w:rsid w:val="0078057D"/>
    <w:rsid w:val="007855AA"/>
    <w:rsid w:val="00785716"/>
    <w:rsid w:val="00794F67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2419"/>
    <w:rsid w:val="0080491B"/>
    <w:rsid w:val="00805B80"/>
    <w:rsid w:val="00806059"/>
    <w:rsid w:val="00806F09"/>
    <w:rsid w:val="00807A8B"/>
    <w:rsid w:val="00810A38"/>
    <w:rsid w:val="00816033"/>
    <w:rsid w:val="008261E9"/>
    <w:rsid w:val="008304BA"/>
    <w:rsid w:val="00830925"/>
    <w:rsid w:val="00833B1D"/>
    <w:rsid w:val="0083594B"/>
    <w:rsid w:val="00836242"/>
    <w:rsid w:val="008362B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B0484"/>
    <w:rsid w:val="008B08AA"/>
    <w:rsid w:val="008B60B8"/>
    <w:rsid w:val="008B78CC"/>
    <w:rsid w:val="008C0BF3"/>
    <w:rsid w:val="008C0E41"/>
    <w:rsid w:val="008C28E3"/>
    <w:rsid w:val="008C4C23"/>
    <w:rsid w:val="008D18CB"/>
    <w:rsid w:val="008D5130"/>
    <w:rsid w:val="008D73F5"/>
    <w:rsid w:val="008E532A"/>
    <w:rsid w:val="008E7B72"/>
    <w:rsid w:val="008F03E4"/>
    <w:rsid w:val="008F4227"/>
    <w:rsid w:val="008F4E28"/>
    <w:rsid w:val="0090040F"/>
    <w:rsid w:val="0090441C"/>
    <w:rsid w:val="009129A2"/>
    <w:rsid w:val="0092043D"/>
    <w:rsid w:val="009220AE"/>
    <w:rsid w:val="00930F91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64F22"/>
    <w:rsid w:val="00974F89"/>
    <w:rsid w:val="00975A1C"/>
    <w:rsid w:val="00975DB1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B5583"/>
    <w:rsid w:val="009C57B4"/>
    <w:rsid w:val="009C6A39"/>
    <w:rsid w:val="009D2FE9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201F6"/>
    <w:rsid w:val="00A23946"/>
    <w:rsid w:val="00A26589"/>
    <w:rsid w:val="00A301F4"/>
    <w:rsid w:val="00A30753"/>
    <w:rsid w:val="00A330B5"/>
    <w:rsid w:val="00A3416F"/>
    <w:rsid w:val="00A353F4"/>
    <w:rsid w:val="00A3624F"/>
    <w:rsid w:val="00A42270"/>
    <w:rsid w:val="00A52721"/>
    <w:rsid w:val="00A535B9"/>
    <w:rsid w:val="00A55DCD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4AF4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C6A04"/>
    <w:rsid w:val="00AD002A"/>
    <w:rsid w:val="00AD17D0"/>
    <w:rsid w:val="00AD3C1B"/>
    <w:rsid w:val="00AD552D"/>
    <w:rsid w:val="00AE1B4F"/>
    <w:rsid w:val="00AE217B"/>
    <w:rsid w:val="00AE29C9"/>
    <w:rsid w:val="00AE2EEE"/>
    <w:rsid w:val="00AE5AA2"/>
    <w:rsid w:val="00AE766A"/>
    <w:rsid w:val="00AF114B"/>
    <w:rsid w:val="00AF3CBB"/>
    <w:rsid w:val="00AF3CD4"/>
    <w:rsid w:val="00AF568F"/>
    <w:rsid w:val="00AF6E98"/>
    <w:rsid w:val="00B00453"/>
    <w:rsid w:val="00B017E6"/>
    <w:rsid w:val="00B0223C"/>
    <w:rsid w:val="00B03B28"/>
    <w:rsid w:val="00B07289"/>
    <w:rsid w:val="00B07F23"/>
    <w:rsid w:val="00B12AF2"/>
    <w:rsid w:val="00B12C0F"/>
    <w:rsid w:val="00B12FE6"/>
    <w:rsid w:val="00B21F53"/>
    <w:rsid w:val="00B25C70"/>
    <w:rsid w:val="00B2709E"/>
    <w:rsid w:val="00B27D65"/>
    <w:rsid w:val="00B36C7E"/>
    <w:rsid w:val="00B408B2"/>
    <w:rsid w:val="00B4104D"/>
    <w:rsid w:val="00B428C2"/>
    <w:rsid w:val="00B42AAF"/>
    <w:rsid w:val="00B55621"/>
    <w:rsid w:val="00B61C24"/>
    <w:rsid w:val="00B62BD1"/>
    <w:rsid w:val="00B663FD"/>
    <w:rsid w:val="00B71AD0"/>
    <w:rsid w:val="00B759C1"/>
    <w:rsid w:val="00B8118D"/>
    <w:rsid w:val="00B820F4"/>
    <w:rsid w:val="00B93B41"/>
    <w:rsid w:val="00B94396"/>
    <w:rsid w:val="00B950BB"/>
    <w:rsid w:val="00B95DBC"/>
    <w:rsid w:val="00B97173"/>
    <w:rsid w:val="00B9732A"/>
    <w:rsid w:val="00B977C6"/>
    <w:rsid w:val="00BA7870"/>
    <w:rsid w:val="00BB6B22"/>
    <w:rsid w:val="00BB6FBA"/>
    <w:rsid w:val="00BB7CC0"/>
    <w:rsid w:val="00BC4AB7"/>
    <w:rsid w:val="00BC5F2B"/>
    <w:rsid w:val="00BC7707"/>
    <w:rsid w:val="00BC77AC"/>
    <w:rsid w:val="00BD09C1"/>
    <w:rsid w:val="00BD2E3C"/>
    <w:rsid w:val="00BE1F8B"/>
    <w:rsid w:val="00BE2892"/>
    <w:rsid w:val="00BE379F"/>
    <w:rsid w:val="00BE6253"/>
    <w:rsid w:val="00BF0346"/>
    <w:rsid w:val="00BF6DFD"/>
    <w:rsid w:val="00BF6E52"/>
    <w:rsid w:val="00C00710"/>
    <w:rsid w:val="00C031D9"/>
    <w:rsid w:val="00C0730B"/>
    <w:rsid w:val="00C1096B"/>
    <w:rsid w:val="00C1225A"/>
    <w:rsid w:val="00C125D7"/>
    <w:rsid w:val="00C2541F"/>
    <w:rsid w:val="00C26BCC"/>
    <w:rsid w:val="00C35770"/>
    <w:rsid w:val="00C36431"/>
    <w:rsid w:val="00C36D32"/>
    <w:rsid w:val="00C3746C"/>
    <w:rsid w:val="00C43D14"/>
    <w:rsid w:val="00C4644D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F1EFE"/>
    <w:rsid w:val="00CF6950"/>
    <w:rsid w:val="00CF7251"/>
    <w:rsid w:val="00CF77AF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23CCB"/>
    <w:rsid w:val="00D32A36"/>
    <w:rsid w:val="00D34834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921D5"/>
    <w:rsid w:val="00DA20F8"/>
    <w:rsid w:val="00DA3E1B"/>
    <w:rsid w:val="00DA59BE"/>
    <w:rsid w:val="00DB15BC"/>
    <w:rsid w:val="00DB1DC6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507F"/>
    <w:rsid w:val="00DF58AA"/>
    <w:rsid w:val="00DF7658"/>
    <w:rsid w:val="00E00863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5D8D"/>
    <w:rsid w:val="00E37AC6"/>
    <w:rsid w:val="00E40822"/>
    <w:rsid w:val="00E4159B"/>
    <w:rsid w:val="00E45F1B"/>
    <w:rsid w:val="00E47951"/>
    <w:rsid w:val="00E503B1"/>
    <w:rsid w:val="00E513C4"/>
    <w:rsid w:val="00E53328"/>
    <w:rsid w:val="00E5334D"/>
    <w:rsid w:val="00E605A7"/>
    <w:rsid w:val="00E654CA"/>
    <w:rsid w:val="00E6568B"/>
    <w:rsid w:val="00E66B21"/>
    <w:rsid w:val="00E67C84"/>
    <w:rsid w:val="00E715FE"/>
    <w:rsid w:val="00E77218"/>
    <w:rsid w:val="00E8154A"/>
    <w:rsid w:val="00E84366"/>
    <w:rsid w:val="00E8614C"/>
    <w:rsid w:val="00E878E5"/>
    <w:rsid w:val="00E90954"/>
    <w:rsid w:val="00E92944"/>
    <w:rsid w:val="00E9500D"/>
    <w:rsid w:val="00EA0DEC"/>
    <w:rsid w:val="00EA0EC8"/>
    <w:rsid w:val="00EA2EBD"/>
    <w:rsid w:val="00EA3008"/>
    <w:rsid w:val="00EA6DF7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525C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6E99"/>
    <w:rsid w:val="00F6272B"/>
    <w:rsid w:val="00F62BB2"/>
    <w:rsid w:val="00F632AB"/>
    <w:rsid w:val="00F63AF5"/>
    <w:rsid w:val="00F65E23"/>
    <w:rsid w:val="00F667CA"/>
    <w:rsid w:val="00F6762F"/>
    <w:rsid w:val="00F70662"/>
    <w:rsid w:val="00F7429F"/>
    <w:rsid w:val="00F772AC"/>
    <w:rsid w:val="00F80124"/>
    <w:rsid w:val="00F8057E"/>
    <w:rsid w:val="00F8248E"/>
    <w:rsid w:val="00F913ED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B5CFB"/>
    <w:rsid w:val="00FC032C"/>
    <w:rsid w:val="00FC3421"/>
    <w:rsid w:val="00FC42CC"/>
    <w:rsid w:val="00FD1980"/>
    <w:rsid w:val="00FD3A6F"/>
    <w:rsid w:val="00FD5FA7"/>
    <w:rsid w:val="00FD7DEC"/>
    <w:rsid w:val="00FE224B"/>
    <w:rsid w:val="00FE27C9"/>
    <w:rsid w:val="00FE3FC6"/>
    <w:rsid w:val="00FE7AC4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4B684-9FFC-43BD-9F71-C31B44A0F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274</TotalTime>
  <Pages>1</Pages>
  <Words>1858</Words>
  <Characters>10595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SpecOMS02</cp:lastModifiedBy>
  <cp:revision>19</cp:revision>
  <cp:lastPrinted>2025-07-04T09:26:00Z</cp:lastPrinted>
  <dcterms:created xsi:type="dcterms:W3CDTF">2025-07-02T05:22:00Z</dcterms:created>
  <dcterms:modified xsi:type="dcterms:W3CDTF">2025-07-14T10:11:00Z</dcterms:modified>
</cp:coreProperties>
</file>