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879" w:rsidRDefault="00E6500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6500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9.2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" filled="f" stroked="f">
            <v:textbox style="mso-fit-shape-to-text:t">
              <w:txbxContent>
                <w:p w:rsidR="004C3D72" w:rsidRDefault="005235D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E576C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8"/>
          <w:szCs w:val="22"/>
        </w:rPr>
      </w:pPr>
      <w:r w:rsidRPr="00BE576C">
        <w:rPr>
          <w:rFonts w:ascii="Liberation Serif" w:hAnsi="Liberation Serif" w:cs="Liberation Serif"/>
          <w:b/>
          <w:sz w:val="28"/>
          <w:szCs w:val="22"/>
        </w:rPr>
        <w:t>СВЕРДЛОВСКАЯ ОБЛАСТЬ</w:t>
      </w:r>
    </w:p>
    <w:p w:rsidR="00133698" w:rsidRPr="00BE576C" w:rsidRDefault="00297DEF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2"/>
        </w:rPr>
      </w:pPr>
      <w:r w:rsidRPr="00BE576C">
        <w:rPr>
          <w:rFonts w:ascii="Liberation Serif" w:hAnsi="Liberation Serif" w:cs="Liberation Serif"/>
          <w:b/>
          <w:sz w:val="28"/>
          <w:szCs w:val="22"/>
        </w:rPr>
        <w:t xml:space="preserve">АДМИНИСТРАЦИЯ </w:t>
      </w:r>
      <w:r w:rsidR="00BF6E52" w:rsidRPr="00BE576C">
        <w:rPr>
          <w:rFonts w:ascii="Liberation Serif" w:hAnsi="Liberation Serif" w:cs="Liberation Serif"/>
          <w:b/>
          <w:sz w:val="28"/>
          <w:szCs w:val="22"/>
        </w:rPr>
        <w:t>КАМЕНСК-УРАЛЬСКОГО ГОРОДСКОГО ОКРУГА</w:t>
      </w:r>
    </w:p>
    <w:p w:rsidR="00133698" w:rsidRPr="002A587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33284" w:rsidRDefault="00E6500D" w:rsidP="006403AF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Прямая соединительная линия 1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133698" w:rsidRPr="00233284">
        <w:rPr>
          <w:rFonts w:ascii="Liberation Serif" w:hAnsi="Liberation Serif" w:cs="Liberation Serif"/>
          <w:sz w:val="28"/>
          <w:szCs w:val="28"/>
        </w:rPr>
        <w:t xml:space="preserve">от </w:t>
      </w:r>
      <w:r w:rsidR="004B14D4">
        <w:rPr>
          <w:rFonts w:ascii="Liberation Serif" w:hAnsi="Liberation Serif" w:cs="Liberation Serif"/>
          <w:sz w:val="28"/>
          <w:szCs w:val="28"/>
        </w:rPr>
        <w:t xml:space="preserve">15.07.2025 </w:t>
      </w:r>
      <w:r w:rsidR="00133698" w:rsidRPr="00233284">
        <w:rPr>
          <w:rFonts w:ascii="Liberation Serif" w:hAnsi="Liberation Serif" w:cs="Liberation Serif"/>
          <w:sz w:val="28"/>
          <w:szCs w:val="28"/>
        </w:rPr>
        <w:t xml:space="preserve">№ </w:t>
      </w:r>
      <w:r w:rsidR="004B14D4">
        <w:rPr>
          <w:rFonts w:ascii="Liberation Serif" w:hAnsi="Liberation Serif" w:cs="Liberation Serif"/>
          <w:sz w:val="28"/>
          <w:szCs w:val="28"/>
        </w:rPr>
        <w:t>577</w:t>
      </w:r>
    </w:p>
    <w:p w:rsidR="00166AB7" w:rsidRPr="00233284" w:rsidRDefault="00166AB7" w:rsidP="00166AB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26196" w:rsidRDefault="004A64DA" w:rsidP="00166AB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33284">
        <w:rPr>
          <w:rFonts w:ascii="Liberation Serif" w:hAnsi="Liberation Serif"/>
          <w:b/>
          <w:sz w:val="28"/>
          <w:szCs w:val="28"/>
        </w:rPr>
        <w:t>О</w:t>
      </w:r>
      <w:r w:rsidR="002B6C57">
        <w:rPr>
          <w:rFonts w:ascii="Liberation Serif" w:hAnsi="Liberation Serif"/>
          <w:b/>
          <w:sz w:val="28"/>
          <w:szCs w:val="28"/>
        </w:rPr>
        <w:t xml:space="preserve">б утверждении состава </w:t>
      </w:r>
      <w:r w:rsidR="007724C5">
        <w:rPr>
          <w:rFonts w:ascii="Liberation Serif" w:hAnsi="Liberation Serif"/>
          <w:b/>
          <w:sz w:val="28"/>
          <w:szCs w:val="28"/>
        </w:rPr>
        <w:t>комиссии</w:t>
      </w:r>
      <w:r w:rsidR="00626196" w:rsidRPr="00233284">
        <w:rPr>
          <w:rFonts w:ascii="Liberation Serif" w:hAnsi="Liberation Serif" w:cs="Liberation Serif"/>
          <w:b/>
          <w:bCs/>
          <w:sz w:val="28"/>
          <w:szCs w:val="28"/>
        </w:rPr>
        <w:t xml:space="preserve"> по установлению </w:t>
      </w:r>
      <w:r w:rsidR="00B85BC0" w:rsidRPr="00233284">
        <w:rPr>
          <w:rFonts w:ascii="Liberation Serif" w:hAnsi="Liberation Serif" w:cs="Liberation Serif"/>
          <w:b/>
          <w:bCs/>
          <w:sz w:val="28"/>
          <w:szCs w:val="28"/>
        </w:rPr>
        <w:t>фактов проживания граждан в жилых помещениях, находящихся в зоне чрезвычайной ситуации, нарушений условий их жизнедеятельности, утраты заявителем имущества первой необходимости в результате чрезвычайной ситуации природного и техногенного характера</w:t>
      </w:r>
    </w:p>
    <w:p w:rsidR="00233284" w:rsidRPr="00233284" w:rsidRDefault="00233284" w:rsidP="00166AB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96FAE" w:rsidRPr="00233284" w:rsidRDefault="00796FAE" w:rsidP="00166AB7">
      <w:pPr>
        <w:keepNext/>
        <w:ind w:firstLine="709"/>
        <w:jc w:val="both"/>
        <w:rPr>
          <w:rFonts w:ascii="Liberation Serif" w:hAnsi="Liberation Serif" w:cs="Liberation Serif"/>
          <w:kern w:val="28"/>
          <w:sz w:val="28"/>
          <w:szCs w:val="28"/>
        </w:rPr>
      </w:pPr>
      <w:bookmarkStart w:id="0" w:name="bookmark0"/>
      <w:bookmarkStart w:id="1" w:name="bookmark1"/>
      <w:bookmarkEnd w:id="0"/>
      <w:bookmarkEnd w:id="1"/>
      <w:r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 xml:space="preserve">На основании </w:t>
      </w:r>
      <w:r w:rsidR="0080057A">
        <w:rPr>
          <w:rFonts w:ascii="Liberation Serif" w:hAnsi="Liberation Serif" w:cs="Liberation Serif"/>
          <w:color w:val="000000"/>
          <w:kern w:val="28"/>
          <w:sz w:val="28"/>
          <w:szCs w:val="28"/>
        </w:rPr>
        <w:t>ф</w:t>
      </w:r>
      <w:r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>едеральн</w:t>
      </w:r>
      <w:r w:rsidR="0080057A">
        <w:rPr>
          <w:rFonts w:ascii="Liberation Serif" w:hAnsi="Liberation Serif" w:cs="Liberation Serif"/>
          <w:color w:val="000000"/>
          <w:kern w:val="28"/>
          <w:sz w:val="28"/>
          <w:szCs w:val="28"/>
        </w:rPr>
        <w:t xml:space="preserve">ых </w:t>
      </w:r>
      <w:r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>закон</w:t>
      </w:r>
      <w:r w:rsidR="0080057A">
        <w:rPr>
          <w:rFonts w:ascii="Liberation Serif" w:hAnsi="Liberation Serif" w:cs="Liberation Serif"/>
          <w:color w:val="000000"/>
          <w:kern w:val="28"/>
          <w:sz w:val="28"/>
          <w:szCs w:val="28"/>
        </w:rPr>
        <w:t>ов</w:t>
      </w:r>
      <w:r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от 21 декабря 1994 года № 68-ФЗ «О защите населения и территорий от чрезвычайных ситуаций природного и техногенного характера», Закона Свердловской области от 27.12.2004 № 221-ОЗ «О защите населения и территорий от чрезвычайных ситуаций природного и техногенного характера в Свердловской области», постановления Правительства Свердловской области от 06.07.2022 № 435-ПП «Об утверждении Правил выделения бюджетных ассигнований из резервного фонда Правительства Свердловской области для ликвидации чрезвычайных ситуаций природного и техногенного характера»</w:t>
      </w:r>
      <w:r w:rsidR="0080057A">
        <w:rPr>
          <w:rFonts w:ascii="Liberation Serif" w:hAnsi="Liberation Serif" w:cs="Liberation Serif"/>
          <w:color w:val="000000"/>
          <w:kern w:val="28"/>
          <w:sz w:val="28"/>
          <w:szCs w:val="28"/>
        </w:rPr>
        <w:t>,</w:t>
      </w:r>
      <w:r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 xml:space="preserve"> в целях осуществления обследования жилого помещения, установления факта проживания вжилом помещении, находящемся в зоне чрезвычайной ситуации и определения степени утраты имущества граждан, пострадавших в результате чрезвычайной ситуации природного и техногенного характера </w:t>
      </w:r>
      <w:r w:rsidRPr="00233284">
        <w:rPr>
          <w:rFonts w:ascii="Liberation Serif" w:hAnsi="Liberation Serif" w:cs="Liberation Serif"/>
          <w:kern w:val="28"/>
          <w:sz w:val="28"/>
          <w:szCs w:val="28"/>
        </w:rPr>
        <w:t>Администрация Каменск-Уральского городского округа</w:t>
      </w:r>
    </w:p>
    <w:p w:rsidR="00626196" w:rsidRPr="00233284" w:rsidRDefault="00626196" w:rsidP="00166AB7">
      <w:pPr>
        <w:keepNext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233284">
        <w:rPr>
          <w:rFonts w:ascii="Liberation Serif" w:hAnsi="Liberation Serif" w:cs="Liberation Serif"/>
          <w:b/>
          <w:bCs/>
          <w:sz w:val="28"/>
          <w:szCs w:val="28"/>
        </w:rPr>
        <w:t>ПОСТАНОВЛЯ</w:t>
      </w:r>
      <w:r w:rsidR="003E574B" w:rsidRPr="00233284">
        <w:rPr>
          <w:rFonts w:ascii="Liberation Serif" w:hAnsi="Liberation Serif" w:cs="Liberation Serif"/>
          <w:b/>
          <w:bCs/>
          <w:sz w:val="28"/>
          <w:szCs w:val="28"/>
        </w:rPr>
        <w:t>ЕТ</w:t>
      </w:r>
      <w:r w:rsidRPr="00233284">
        <w:rPr>
          <w:rFonts w:ascii="Liberation Serif" w:hAnsi="Liberation Serif" w:cs="Liberation Serif"/>
          <w:b/>
          <w:bCs/>
          <w:sz w:val="28"/>
          <w:szCs w:val="28"/>
        </w:rPr>
        <w:t>:</w:t>
      </w:r>
    </w:p>
    <w:p w:rsidR="00626196" w:rsidRPr="00233284" w:rsidRDefault="0027135F" w:rsidP="00166AB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t xml:space="preserve">1. </w:t>
      </w:r>
      <w:r w:rsidR="00B85BC0" w:rsidRPr="00233284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5C3C87" w:rsidRPr="00233284">
        <w:rPr>
          <w:rFonts w:ascii="Liberation Serif" w:hAnsi="Liberation Serif"/>
          <w:sz w:val="28"/>
          <w:szCs w:val="28"/>
        </w:rPr>
        <w:t xml:space="preserve">состав </w:t>
      </w:r>
      <w:r w:rsidR="00B85BC0" w:rsidRPr="00233284">
        <w:rPr>
          <w:rFonts w:ascii="Liberation Serif" w:hAnsi="Liberation Serif" w:cs="Liberation Serif"/>
          <w:kern w:val="28"/>
          <w:sz w:val="28"/>
          <w:szCs w:val="28"/>
        </w:rPr>
        <w:t xml:space="preserve">Комиссии </w:t>
      </w:r>
      <w:r w:rsidR="00B85BC0" w:rsidRPr="00233284">
        <w:rPr>
          <w:rFonts w:ascii="Liberation Serif" w:hAnsi="Liberation Serif" w:cs="Liberation Serif"/>
          <w:color w:val="000000"/>
          <w:kern w:val="28"/>
          <w:sz w:val="28"/>
          <w:szCs w:val="28"/>
        </w:rPr>
        <w:t xml:space="preserve">по установлению фактов проживания граждан в жилых помещениях, находящихся в зоне чрезвычайной ситуации, нарушений условий их жизнедеятельности, утраты заявителем имущества первой необходимости в результате чрезвычайной ситуации природного и техногенного характера </w:t>
      </w:r>
      <w:r w:rsidR="00B85BC0" w:rsidRPr="00233284">
        <w:rPr>
          <w:rFonts w:ascii="Liberation Serif" w:hAnsi="Liberation Serif"/>
          <w:sz w:val="28"/>
          <w:szCs w:val="28"/>
        </w:rPr>
        <w:t>(прилагается).</w:t>
      </w:r>
    </w:p>
    <w:p w:rsidR="0027135F" w:rsidRPr="00233284" w:rsidRDefault="0027135F" w:rsidP="00166AB7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t xml:space="preserve">2. </w:t>
      </w:r>
      <w:r w:rsidRPr="00233284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626196" w:rsidRPr="00233284" w:rsidRDefault="0027135F" w:rsidP="00166AB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t xml:space="preserve">3.  </w:t>
      </w:r>
      <w:r w:rsidR="00626196" w:rsidRPr="00233284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626196" w:rsidRPr="0023328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626196" w:rsidRPr="00233284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CC1CF1" w:rsidRPr="00233284" w:rsidRDefault="00CC1CF1" w:rsidP="00166AB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CC1CF1" w:rsidRPr="00233284" w:rsidRDefault="00CC1CF1" w:rsidP="00166AB7">
      <w:pPr>
        <w:ind w:firstLine="567"/>
        <w:jc w:val="both"/>
        <w:rPr>
          <w:sz w:val="28"/>
          <w:szCs w:val="28"/>
        </w:rPr>
      </w:pPr>
    </w:p>
    <w:p w:rsidR="00626196" w:rsidRPr="00233284" w:rsidRDefault="00626196" w:rsidP="00166AB7">
      <w:pPr>
        <w:rPr>
          <w:sz w:val="28"/>
          <w:szCs w:val="28"/>
        </w:rPr>
      </w:pPr>
      <w:r w:rsidRPr="00233284">
        <w:rPr>
          <w:rFonts w:ascii="Liberation Serif" w:hAnsi="Liberation Serif" w:cs="Liberation Serif"/>
          <w:color w:val="000000"/>
          <w:sz w:val="28"/>
          <w:szCs w:val="28"/>
        </w:rPr>
        <w:t xml:space="preserve">Глава </w:t>
      </w:r>
      <w:r w:rsidRPr="00233284">
        <w:rPr>
          <w:rFonts w:ascii="Liberation Serif" w:hAnsi="Liberation Serif" w:cs="Liberation Serif"/>
          <w:color w:val="000000"/>
          <w:sz w:val="28"/>
          <w:szCs w:val="28"/>
        </w:rPr>
        <w:br/>
        <w:t>Каменск-Уральского</w:t>
      </w:r>
      <w:r w:rsidR="00EA0A5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33284">
        <w:rPr>
          <w:rFonts w:ascii="Liberation Serif" w:hAnsi="Liberation Serif" w:cs="Liberation Serif"/>
          <w:color w:val="000000"/>
          <w:sz w:val="28"/>
          <w:szCs w:val="28"/>
        </w:rPr>
        <w:t>городского</w:t>
      </w:r>
      <w:r w:rsidR="00EA0A5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33284">
        <w:rPr>
          <w:rFonts w:ascii="Liberation Serif" w:hAnsi="Liberation Serif" w:cs="Liberation Serif"/>
          <w:color w:val="000000"/>
          <w:sz w:val="28"/>
          <w:szCs w:val="28"/>
        </w:rPr>
        <w:t>округа</w:t>
      </w:r>
      <w:r w:rsidR="00EA0A51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</w:t>
      </w:r>
      <w:r w:rsidRPr="00233284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735794" w:rsidRPr="00233284" w:rsidRDefault="00735794" w:rsidP="00166AB7">
      <w:pPr>
        <w:pStyle w:val="a7"/>
        <w:pageBreakBefore/>
        <w:spacing w:before="0" w:beforeAutospacing="0" w:after="0"/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735794" w:rsidRPr="00233284" w:rsidRDefault="00735794" w:rsidP="00AE2042">
      <w:pPr>
        <w:ind w:left="4800"/>
        <w:rPr>
          <w:rFonts w:ascii="Liberation Serif" w:hAnsi="Liberation Serif" w:cs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735794" w:rsidRPr="00233284" w:rsidRDefault="00735794" w:rsidP="00166AB7">
      <w:pPr>
        <w:ind w:left="4800"/>
        <w:jc w:val="both"/>
        <w:rPr>
          <w:rFonts w:ascii="Liberation Serif" w:hAnsi="Liberation Serif" w:cs="Liberation Serif"/>
          <w:sz w:val="28"/>
          <w:szCs w:val="28"/>
        </w:rPr>
      </w:pPr>
      <w:r w:rsidRPr="00233284">
        <w:rPr>
          <w:rFonts w:ascii="Liberation Serif" w:hAnsi="Liberation Serif" w:cs="Liberation Serif"/>
          <w:sz w:val="28"/>
          <w:szCs w:val="28"/>
        </w:rPr>
        <w:t xml:space="preserve">от </w:t>
      </w:r>
      <w:r w:rsidR="004B14D4">
        <w:rPr>
          <w:rFonts w:ascii="Liberation Serif" w:hAnsi="Liberation Serif" w:cs="Liberation Serif"/>
          <w:sz w:val="28"/>
          <w:szCs w:val="28"/>
        </w:rPr>
        <w:t>15.07.2025 № 577</w:t>
      </w:r>
    </w:p>
    <w:p w:rsidR="00626196" w:rsidRPr="00233284" w:rsidRDefault="00626196" w:rsidP="00166AB7">
      <w:pPr>
        <w:ind w:left="4031"/>
        <w:jc w:val="center"/>
        <w:rPr>
          <w:sz w:val="28"/>
          <w:szCs w:val="28"/>
        </w:rPr>
      </w:pPr>
    </w:p>
    <w:p w:rsidR="00233284" w:rsidRDefault="00233284" w:rsidP="00166AB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26196" w:rsidRDefault="00626196" w:rsidP="00166AB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33284">
        <w:rPr>
          <w:rFonts w:ascii="Liberation Serif" w:hAnsi="Liberation Serif" w:cs="Liberation Serif"/>
          <w:b/>
          <w:bCs/>
          <w:sz w:val="28"/>
          <w:szCs w:val="28"/>
        </w:rPr>
        <w:t>С</w:t>
      </w:r>
      <w:r w:rsidR="002B6C57">
        <w:rPr>
          <w:rFonts w:ascii="Liberation Serif" w:hAnsi="Liberation Serif" w:cs="Liberation Serif"/>
          <w:b/>
          <w:bCs/>
          <w:sz w:val="28"/>
          <w:szCs w:val="28"/>
        </w:rPr>
        <w:t>остав комиссии</w:t>
      </w:r>
      <w:r w:rsidRPr="00233284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B85BC0" w:rsidRPr="00233284">
        <w:rPr>
          <w:rFonts w:ascii="Liberation Serif" w:hAnsi="Liberation Serif" w:cs="Liberation Serif"/>
          <w:b/>
          <w:bCs/>
          <w:sz w:val="28"/>
          <w:szCs w:val="28"/>
        </w:rPr>
        <w:t>по установлению фактов проживания граждан в жилых помещениях, находящихся в зоне чрезвычайной ситуации, нарушений условий их жизнедеятельности, утраты заявителем имущества первой необходимости в результате чрезвычайной ситуации природного и техногенного характера</w:t>
      </w:r>
    </w:p>
    <w:p w:rsidR="00233284" w:rsidRPr="00233284" w:rsidRDefault="00233284" w:rsidP="00166AB7">
      <w:pPr>
        <w:jc w:val="center"/>
        <w:rPr>
          <w:sz w:val="28"/>
          <w:szCs w:val="28"/>
        </w:rPr>
      </w:pP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43"/>
        <w:gridCol w:w="6788"/>
      </w:tblGrid>
      <w:tr w:rsidR="00626196" w:rsidRPr="00233284" w:rsidTr="00233284">
        <w:trPr>
          <w:tblCellSpacing w:w="0" w:type="dxa"/>
        </w:trPr>
        <w:tc>
          <w:tcPr>
            <w:tcW w:w="16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33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первый заместитель главы Администрации городского округа, председатель комиссии;</w:t>
            </w: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233284" w:rsidTr="00233284">
        <w:trPr>
          <w:trHeight w:val="1342"/>
          <w:tblCellSpacing w:w="0" w:type="dxa"/>
        </w:trPr>
        <w:tc>
          <w:tcPr>
            <w:tcW w:w="16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 xml:space="preserve">Гайсин </w:t>
            </w: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 xml:space="preserve">Алексей </w:t>
            </w:r>
            <w:proofErr w:type="spellStart"/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33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начальник муниципального казенного учреждения «Управление по делам гражданской обороны чрезвычайным ситуациям города Каменска-Уральского», заместитель председателя комиссии;</w:t>
            </w:r>
          </w:p>
        </w:tc>
      </w:tr>
      <w:tr w:rsidR="00626196" w:rsidRPr="00233284" w:rsidTr="00233284">
        <w:trPr>
          <w:tblCellSpacing w:w="0" w:type="dxa"/>
        </w:trPr>
        <w:tc>
          <w:tcPr>
            <w:tcW w:w="16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Назаров</w:t>
            </w:r>
          </w:p>
          <w:p w:rsidR="00626196" w:rsidRPr="00233284" w:rsidRDefault="00626196" w:rsidP="00166AB7">
            <w:pPr>
              <w:ind w:left="-147" w:firstLine="147"/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Олег Анатольевич</w:t>
            </w:r>
          </w:p>
        </w:tc>
        <w:tc>
          <w:tcPr>
            <w:tcW w:w="3350" w:type="pct"/>
            <w:hideMark/>
          </w:tcPr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ведущий специалист муниципального казенного учреждения «Управление по делам гражданской обороны чрезвычайным ситуациям города Каменска-Уральского», секретарь комиссии.</w:t>
            </w: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233284" w:rsidTr="00233284">
        <w:trPr>
          <w:trHeight w:val="285"/>
          <w:tblCellSpacing w:w="0" w:type="dxa"/>
        </w:trPr>
        <w:tc>
          <w:tcPr>
            <w:tcW w:w="1650" w:type="pct"/>
            <w:hideMark/>
          </w:tcPr>
          <w:p w:rsidR="00626196" w:rsidRDefault="00626196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:rsidR="00F627B3" w:rsidRPr="00233284" w:rsidRDefault="00F627B3" w:rsidP="00166AB7">
            <w:pPr>
              <w:jc w:val="both"/>
              <w:rPr>
                <w:sz w:val="28"/>
                <w:szCs w:val="28"/>
              </w:rPr>
            </w:pPr>
          </w:p>
          <w:p w:rsidR="00C145EE" w:rsidRPr="00233284" w:rsidRDefault="00C145EE" w:rsidP="00166AB7">
            <w:pPr>
              <w:jc w:val="both"/>
              <w:rPr>
                <w:sz w:val="28"/>
                <w:szCs w:val="28"/>
              </w:rPr>
            </w:pPr>
            <w:proofErr w:type="spellStart"/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</w:p>
          <w:p w:rsidR="00626196" w:rsidRPr="00233284" w:rsidRDefault="00C145EE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Дмитрий Вячеславович</w:t>
            </w:r>
          </w:p>
        </w:tc>
        <w:tc>
          <w:tcPr>
            <w:tcW w:w="3350" w:type="pct"/>
            <w:hideMark/>
          </w:tcPr>
          <w:p w:rsidR="00626196" w:rsidRDefault="00626196" w:rsidP="00166AB7">
            <w:pPr>
              <w:jc w:val="both"/>
              <w:rPr>
                <w:sz w:val="28"/>
                <w:szCs w:val="28"/>
              </w:rPr>
            </w:pPr>
          </w:p>
          <w:p w:rsidR="00F627B3" w:rsidRPr="00233284" w:rsidRDefault="00F627B3" w:rsidP="00166AB7">
            <w:pPr>
              <w:jc w:val="both"/>
              <w:rPr>
                <w:sz w:val="28"/>
                <w:szCs w:val="28"/>
              </w:rPr>
            </w:pPr>
          </w:p>
          <w:p w:rsidR="00C145EE" w:rsidRPr="00233284" w:rsidRDefault="00C145EE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глава Администрации Красногорского района;</w:t>
            </w: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</w:p>
        </w:tc>
      </w:tr>
      <w:tr w:rsidR="00626196" w:rsidRPr="00233284" w:rsidTr="00233284">
        <w:trPr>
          <w:trHeight w:val="285"/>
          <w:tblCellSpacing w:w="0" w:type="dxa"/>
        </w:trPr>
        <w:tc>
          <w:tcPr>
            <w:tcW w:w="1650" w:type="pct"/>
            <w:hideMark/>
          </w:tcPr>
          <w:p w:rsidR="00C145EE" w:rsidRPr="00233284" w:rsidRDefault="00C145EE" w:rsidP="00166AB7">
            <w:pPr>
              <w:jc w:val="both"/>
              <w:rPr>
                <w:sz w:val="28"/>
                <w:szCs w:val="28"/>
              </w:rPr>
            </w:pPr>
            <w:proofErr w:type="spellStart"/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Заиров</w:t>
            </w:r>
            <w:proofErr w:type="spellEnd"/>
          </w:p>
          <w:p w:rsidR="00C145EE" w:rsidRPr="00233284" w:rsidRDefault="00C145EE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 xml:space="preserve">Андрей </w:t>
            </w:r>
            <w:proofErr w:type="spellStart"/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Фаритович</w:t>
            </w:r>
            <w:proofErr w:type="spellEnd"/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</w:p>
          <w:p w:rsidR="00B85BC0" w:rsidRPr="00233284" w:rsidRDefault="00B85BC0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Чернова</w:t>
            </w:r>
          </w:p>
          <w:p w:rsidR="00626196" w:rsidRPr="00233284" w:rsidRDefault="00B85BC0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Елена Викторовна</w:t>
            </w:r>
          </w:p>
        </w:tc>
        <w:tc>
          <w:tcPr>
            <w:tcW w:w="3350" w:type="pct"/>
            <w:hideMark/>
          </w:tcPr>
          <w:p w:rsidR="00C145EE" w:rsidRPr="00233284" w:rsidRDefault="00C145EE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директор муниципального казенного учреждения «Управление муниципальным жилищным фондом»;</w:t>
            </w:r>
          </w:p>
          <w:p w:rsidR="00C145EE" w:rsidRPr="00233284" w:rsidRDefault="00C145EE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6196" w:rsidRPr="00233284" w:rsidRDefault="0057442D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626196" w:rsidRPr="00233284" w:rsidTr="00233284">
        <w:trPr>
          <w:trHeight w:val="1172"/>
          <w:tblCellSpacing w:w="0" w:type="dxa"/>
        </w:trPr>
        <w:tc>
          <w:tcPr>
            <w:tcW w:w="1650" w:type="pct"/>
            <w:hideMark/>
          </w:tcPr>
          <w:p w:rsidR="001C7C02" w:rsidRPr="00233284" w:rsidRDefault="001C7C02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Шемякина</w:t>
            </w:r>
          </w:p>
          <w:p w:rsidR="001C7C02" w:rsidRPr="00233284" w:rsidRDefault="001C7C02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Алла Рудольфовна</w:t>
            </w: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27B3" w:rsidRDefault="00F627B3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627B3" w:rsidRPr="00233284" w:rsidRDefault="00F627B3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3F56" w:rsidRPr="00233284" w:rsidRDefault="00EE3F56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 xml:space="preserve">Шилов </w:t>
            </w:r>
          </w:p>
          <w:p w:rsidR="00EE3F56" w:rsidRPr="00233284" w:rsidRDefault="00EE3F56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Александр Владимирович</w:t>
            </w: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</w:p>
          <w:p w:rsidR="001C7C02" w:rsidRPr="00233284" w:rsidRDefault="001C7C02" w:rsidP="00166AB7">
            <w:pPr>
              <w:jc w:val="both"/>
              <w:rPr>
                <w:sz w:val="28"/>
                <w:szCs w:val="28"/>
              </w:rPr>
            </w:pPr>
            <w:proofErr w:type="spellStart"/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Шишарина</w:t>
            </w:r>
            <w:proofErr w:type="spellEnd"/>
          </w:p>
          <w:p w:rsidR="00EE3F56" w:rsidRPr="00233284" w:rsidRDefault="001C7C02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Надежда Александровна</w:t>
            </w:r>
          </w:p>
          <w:p w:rsidR="001C7C02" w:rsidRPr="00233284" w:rsidRDefault="001C7C02" w:rsidP="00166AB7">
            <w:pPr>
              <w:jc w:val="both"/>
              <w:rPr>
                <w:sz w:val="28"/>
                <w:szCs w:val="28"/>
              </w:rPr>
            </w:pPr>
          </w:p>
          <w:p w:rsidR="00626196" w:rsidRPr="00233284" w:rsidRDefault="00626196" w:rsidP="00166AB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50" w:type="pct"/>
            <w:hideMark/>
          </w:tcPr>
          <w:p w:rsidR="001C7C02" w:rsidRPr="00233284" w:rsidRDefault="001C7C02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</w:pPr>
            <w:r w:rsidRPr="00233284">
              <w:rPr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r w:rsidR="00166AB7" w:rsidRPr="00233284">
              <w:rPr>
                <w:sz w:val="28"/>
                <w:szCs w:val="28"/>
                <w:shd w:val="clear" w:color="auto" w:fill="FFFFFF"/>
              </w:rPr>
              <w:t xml:space="preserve">исполняющий обязанности </w:t>
            </w:r>
            <w:r w:rsidRPr="00233284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начальника </w:t>
            </w:r>
            <w:r w:rsidR="00F627B3" w:rsidRPr="00F627B3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Территориальн</w:t>
            </w:r>
            <w:r w:rsidR="00F627B3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ого</w:t>
            </w:r>
            <w:r w:rsidR="00F627B3" w:rsidRPr="00F627B3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отдел</w:t>
            </w:r>
            <w:r w:rsidR="00F627B3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>а</w:t>
            </w:r>
            <w:r w:rsidR="00F627B3" w:rsidRPr="00F627B3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</w:t>
            </w:r>
            <w:r w:rsidRPr="00233284">
              <w:rPr>
                <w:rFonts w:ascii="Liberation Serif" w:hAnsi="Liberation Serif" w:cs="Liberation Serif"/>
                <w:sz w:val="28"/>
                <w:szCs w:val="28"/>
                <w:shd w:val="clear" w:color="auto" w:fill="FFFFFF"/>
              </w:rPr>
              <w:t xml:space="preserve"> (по согласованию);</w:t>
            </w:r>
          </w:p>
          <w:p w:rsidR="00233284" w:rsidRDefault="00233284" w:rsidP="00166AB7">
            <w:pPr>
              <w:jc w:val="both"/>
              <w:rPr>
                <w:sz w:val="28"/>
                <w:szCs w:val="28"/>
              </w:rPr>
            </w:pPr>
          </w:p>
          <w:p w:rsidR="00F627B3" w:rsidRPr="00233284" w:rsidRDefault="00F627B3" w:rsidP="00166AB7">
            <w:pPr>
              <w:jc w:val="both"/>
              <w:rPr>
                <w:sz w:val="28"/>
                <w:szCs w:val="28"/>
              </w:rPr>
            </w:pPr>
          </w:p>
          <w:p w:rsidR="00EE3F56" w:rsidRPr="00233284" w:rsidRDefault="00EE3F56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 глава Администрации Синарского района;</w:t>
            </w:r>
          </w:p>
          <w:p w:rsidR="00233284" w:rsidRPr="00233284" w:rsidRDefault="00233284" w:rsidP="00166AB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33284" w:rsidRPr="00233284" w:rsidRDefault="00233284" w:rsidP="00166AB7">
            <w:pPr>
              <w:jc w:val="both"/>
              <w:rPr>
                <w:sz w:val="28"/>
                <w:szCs w:val="28"/>
              </w:rPr>
            </w:pPr>
          </w:p>
          <w:p w:rsidR="00233284" w:rsidRPr="00233284" w:rsidRDefault="00233284" w:rsidP="00166AB7">
            <w:pPr>
              <w:jc w:val="both"/>
              <w:rPr>
                <w:sz w:val="28"/>
                <w:szCs w:val="28"/>
              </w:rPr>
            </w:pPr>
          </w:p>
          <w:p w:rsidR="00626196" w:rsidRPr="00233284" w:rsidRDefault="001C7C02" w:rsidP="00166AB7">
            <w:pPr>
              <w:jc w:val="both"/>
              <w:rPr>
                <w:sz w:val="28"/>
                <w:szCs w:val="28"/>
              </w:rPr>
            </w:pPr>
            <w:r w:rsidRPr="00233284">
              <w:rPr>
                <w:rFonts w:ascii="Liberation Serif" w:hAnsi="Liberation Serif" w:cs="Liberation Serif"/>
                <w:sz w:val="28"/>
                <w:szCs w:val="28"/>
              </w:rPr>
              <w:t>-заместитель председателя органа местного самоуправления «Комитет по архитектуре и градостроительству Каменск-Уральского городского округа».</w:t>
            </w:r>
          </w:p>
        </w:tc>
      </w:tr>
    </w:tbl>
    <w:p w:rsidR="00133698" w:rsidRPr="00626196" w:rsidRDefault="00133698" w:rsidP="00166AB7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626196" w:rsidSect="0080057A">
      <w:headerReference w:type="default" r:id="rId9"/>
      <w:pgSz w:w="11906" w:h="16838"/>
      <w:pgMar w:top="284" w:right="567" w:bottom="1134" w:left="1418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3B2" w:rsidRDefault="003873B2" w:rsidP="00CC1CF1">
      <w:r>
        <w:separator/>
      </w:r>
    </w:p>
  </w:endnote>
  <w:endnote w:type="continuationSeparator" w:id="1">
    <w:p w:rsidR="003873B2" w:rsidRDefault="003873B2" w:rsidP="00CC1C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3B2" w:rsidRDefault="003873B2" w:rsidP="00CC1CF1">
      <w:r>
        <w:separator/>
      </w:r>
    </w:p>
  </w:footnote>
  <w:footnote w:type="continuationSeparator" w:id="1">
    <w:p w:rsidR="003873B2" w:rsidRDefault="003873B2" w:rsidP="00CC1C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1440"/>
    </w:sdtPr>
    <w:sdtContent>
      <w:p w:rsidR="00CC1CF1" w:rsidRDefault="00E6500D">
        <w:pPr>
          <w:pStyle w:val="a8"/>
          <w:jc w:val="center"/>
        </w:pPr>
        <w:r>
          <w:fldChar w:fldCharType="begin"/>
        </w:r>
        <w:r w:rsidR="002A0A4F">
          <w:instrText xml:space="preserve"> PAGE   \* MERGEFORMAT </w:instrText>
        </w:r>
        <w:r>
          <w:fldChar w:fldCharType="separate"/>
        </w:r>
        <w:r w:rsidR="00EA0A5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1CF1" w:rsidRDefault="00CC1CF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203AA"/>
    <w:multiLevelType w:val="multilevel"/>
    <w:tmpl w:val="17F6B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6196"/>
    <w:rsid w:val="000E01C8"/>
    <w:rsid w:val="000E1D02"/>
    <w:rsid w:val="0011664C"/>
    <w:rsid w:val="00133698"/>
    <w:rsid w:val="00160D59"/>
    <w:rsid w:val="00166AB7"/>
    <w:rsid w:val="00197DB0"/>
    <w:rsid w:val="001B5AB5"/>
    <w:rsid w:val="001C419C"/>
    <w:rsid w:val="001C7C02"/>
    <w:rsid w:val="001F3B8F"/>
    <w:rsid w:val="001F3DCB"/>
    <w:rsid w:val="00220C29"/>
    <w:rsid w:val="00226EF6"/>
    <w:rsid w:val="0023226A"/>
    <w:rsid w:val="00233284"/>
    <w:rsid w:val="00237407"/>
    <w:rsid w:val="0027135F"/>
    <w:rsid w:val="00297DEF"/>
    <w:rsid w:val="002A0A4F"/>
    <w:rsid w:val="002A3B79"/>
    <w:rsid w:val="002A5879"/>
    <w:rsid w:val="002A720F"/>
    <w:rsid w:val="002B0946"/>
    <w:rsid w:val="002B6C57"/>
    <w:rsid w:val="002C22C6"/>
    <w:rsid w:val="002E5B87"/>
    <w:rsid w:val="00301773"/>
    <w:rsid w:val="00311136"/>
    <w:rsid w:val="00323595"/>
    <w:rsid w:val="00352B7E"/>
    <w:rsid w:val="00374C89"/>
    <w:rsid w:val="00375E9D"/>
    <w:rsid w:val="003873B2"/>
    <w:rsid w:val="003E574B"/>
    <w:rsid w:val="003F6459"/>
    <w:rsid w:val="004A64DA"/>
    <w:rsid w:val="004B0D4D"/>
    <w:rsid w:val="004B14D4"/>
    <w:rsid w:val="004B7DA2"/>
    <w:rsid w:val="004C3D72"/>
    <w:rsid w:val="004F28C7"/>
    <w:rsid w:val="004F4246"/>
    <w:rsid w:val="005125C7"/>
    <w:rsid w:val="0051653E"/>
    <w:rsid w:val="005235D0"/>
    <w:rsid w:val="00536788"/>
    <w:rsid w:val="0057442D"/>
    <w:rsid w:val="005A6C5E"/>
    <w:rsid w:val="005C3C87"/>
    <w:rsid w:val="005F4744"/>
    <w:rsid w:val="0060076C"/>
    <w:rsid w:val="00626196"/>
    <w:rsid w:val="006403AF"/>
    <w:rsid w:val="00644CCD"/>
    <w:rsid w:val="00662A18"/>
    <w:rsid w:val="006C6C5E"/>
    <w:rsid w:val="006E18CF"/>
    <w:rsid w:val="006F65BB"/>
    <w:rsid w:val="00702165"/>
    <w:rsid w:val="00720985"/>
    <w:rsid w:val="00730B10"/>
    <w:rsid w:val="00735794"/>
    <w:rsid w:val="007724C5"/>
    <w:rsid w:val="00787DDE"/>
    <w:rsid w:val="00796FAE"/>
    <w:rsid w:val="007C3A8E"/>
    <w:rsid w:val="0080057A"/>
    <w:rsid w:val="00871148"/>
    <w:rsid w:val="00896CBC"/>
    <w:rsid w:val="008A18E9"/>
    <w:rsid w:val="008C0E41"/>
    <w:rsid w:val="008C1B9A"/>
    <w:rsid w:val="008C1D6F"/>
    <w:rsid w:val="008D2CF4"/>
    <w:rsid w:val="008D3729"/>
    <w:rsid w:val="00900351"/>
    <w:rsid w:val="00916802"/>
    <w:rsid w:val="00956960"/>
    <w:rsid w:val="00975A1C"/>
    <w:rsid w:val="00975FD0"/>
    <w:rsid w:val="00977277"/>
    <w:rsid w:val="009A0E63"/>
    <w:rsid w:val="009A6070"/>
    <w:rsid w:val="00A1076A"/>
    <w:rsid w:val="00A114B3"/>
    <w:rsid w:val="00A26589"/>
    <w:rsid w:val="00A27C9E"/>
    <w:rsid w:val="00AA4F5A"/>
    <w:rsid w:val="00AE2042"/>
    <w:rsid w:val="00B26605"/>
    <w:rsid w:val="00B36419"/>
    <w:rsid w:val="00B84E80"/>
    <w:rsid w:val="00B85BC0"/>
    <w:rsid w:val="00B95DBC"/>
    <w:rsid w:val="00BA7870"/>
    <w:rsid w:val="00BC77AC"/>
    <w:rsid w:val="00BE576C"/>
    <w:rsid w:val="00BF6E52"/>
    <w:rsid w:val="00C145EE"/>
    <w:rsid w:val="00C1548B"/>
    <w:rsid w:val="00C55198"/>
    <w:rsid w:val="00C6520F"/>
    <w:rsid w:val="00C8290F"/>
    <w:rsid w:val="00CA14D7"/>
    <w:rsid w:val="00CB63F3"/>
    <w:rsid w:val="00CC1CF1"/>
    <w:rsid w:val="00CC2D68"/>
    <w:rsid w:val="00CC6261"/>
    <w:rsid w:val="00CF7251"/>
    <w:rsid w:val="00D01927"/>
    <w:rsid w:val="00D07E5D"/>
    <w:rsid w:val="00D46873"/>
    <w:rsid w:val="00D921D5"/>
    <w:rsid w:val="00D94FF9"/>
    <w:rsid w:val="00DE4BE7"/>
    <w:rsid w:val="00E6500D"/>
    <w:rsid w:val="00E86B1B"/>
    <w:rsid w:val="00EA0A51"/>
    <w:rsid w:val="00EE3F56"/>
    <w:rsid w:val="00EE4587"/>
    <w:rsid w:val="00EE7B23"/>
    <w:rsid w:val="00F063D2"/>
    <w:rsid w:val="00F25229"/>
    <w:rsid w:val="00F425A6"/>
    <w:rsid w:val="00F627B3"/>
    <w:rsid w:val="00FA194B"/>
    <w:rsid w:val="00FA3C20"/>
    <w:rsid w:val="00FA4FF3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4E8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626196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CC1C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C1CF1"/>
  </w:style>
  <w:style w:type="paragraph" w:styleId="aa">
    <w:name w:val="footer"/>
    <w:basedOn w:val="a"/>
    <w:link w:val="ab"/>
    <w:rsid w:val="00CC1C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C1C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2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ult\Desktop\&#1064;&#1072;&#1073;&#1083;&#1086;&#1085;&#1099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DFAFC-A0A0-4CD9-B9D6-FDE95E52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</TotalTime>
  <Pages>3</Pages>
  <Words>427</Words>
  <Characters>3476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Vault</dc:creator>
  <cp:lastModifiedBy>Пользователь Windows</cp:lastModifiedBy>
  <cp:revision>4</cp:revision>
  <cp:lastPrinted>2025-07-04T13:02:00Z</cp:lastPrinted>
  <dcterms:created xsi:type="dcterms:W3CDTF">2025-07-04T13:02:00Z</dcterms:created>
  <dcterms:modified xsi:type="dcterms:W3CDTF">2025-07-15T05:12:00Z</dcterms:modified>
</cp:coreProperties>
</file>