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960" w:rsidRPr="00B91D93" w:rsidRDefault="00382E62" w:rsidP="002909B6">
      <w:pPr>
        <w:pStyle w:val="1"/>
        <w:ind w:left="5387"/>
        <w:jc w:val="right"/>
        <w:rPr>
          <w:rFonts w:ascii="Liberation Serif" w:hAnsi="Liberation Serif" w:cs="Liberation Serif"/>
          <w:b w:val="0"/>
          <w:sz w:val="24"/>
        </w:rPr>
      </w:pPr>
      <w:r w:rsidRPr="00382E6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1.8pt;width:49.2pt;height:86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453590" w:rsidRDefault="00FD135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56272" w:rsidRDefault="00656272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A97615" w:rsidRDefault="00A97615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C351DE" w:rsidRDefault="00382E62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351DE">
        <w:rPr>
          <w:rFonts w:ascii="Liberation Serif" w:hAnsi="Liberation Serif" w:cs="Liberation Serif"/>
          <w:sz w:val="28"/>
          <w:szCs w:val="28"/>
        </w:rPr>
        <w:t>от</w:t>
      </w:r>
      <w:r w:rsidR="00F74756">
        <w:rPr>
          <w:rFonts w:ascii="Liberation Serif" w:hAnsi="Liberation Serif" w:cs="Liberation Serif"/>
          <w:sz w:val="28"/>
          <w:szCs w:val="28"/>
        </w:rPr>
        <w:t xml:space="preserve">  </w:t>
      </w:r>
      <w:r w:rsidR="001C14E2">
        <w:rPr>
          <w:rFonts w:ascii="Liberation Serif" w:hAnsi="Liberation Serif" w:cs="Liberation Serif"/>
          <w:sz w:val="28"/>
          <w:szCs w:val="28"/>
        </w:rPr>
        <w:t>12.08.2025</w:t>
      </w:r>
      <w:r w:rsidR="00F74756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C351DE">
        <w:rPr>
          <w:rFonts w:ascii="Liberation Serif" w:hAnsi="Liberation Serif" w:cs="Liberation Serif"/>
          <w:sz w:val="28"/>
          <w:szCs w:val="28"/>
        </w:rPr>
        <w:t xml:space="preserve"> № </w:t>
      </w:r>
      <w:r w:rsidR="001C14E2">
        <w:rPr>
          <w:rFonts w:ascii="Liberation Serif" w:hAnsi="Liberation Serif" w:cs="Liberation Serif"/>
          <w:sz w:val="28"/>
          <w:szCs w:val="28"/>
        </w:rPr>
        <w:t>659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A31F0" w:rsidRPr="00B91D93" w:rsidRDefault="007A31F0" w:rsidP="00133698">
      <w:pPr>
        <w:rPr>
          <w:rFonts w:ascii="Liberation Serif" w:hAnsi="Liberation Serif" w:cs="Liberation Serif"/>
          <w:sz w:val="28"/>
          <w:szCs w:val="28"/>
        </w:rPr>
      </w:pPr>
    </w:p>
    <w:p w:rsidR="006649AA" w:rsidRPr="007D6842" w:rsidRDefault="006649AA" w:rsidP="006649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D6842">
        <w:rPr>
          <w:rFonts w:ascii="Liberation Serif" w:hAnsi="Liberation Serif" w:cs="Liberation Serif"/>
          <w:b/>
          <w:sz w:val="28"/>
          <w:szCs w:val="28"/>
        </w:rPr>
        <w:t>Об утверждении состава</w:t>
      </w:r>
      <w:r w:rsidR="00447627" w:rsidRPr="007D684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7D6842">
        <w:rPr>
          <w:rFonts w:ascii="Liberation Serif" w:hAnsi="Liberation Serif" w:cs="Liberation Serif"/>
          <w:b/>
          <w:sz w:val="28"/>
          <w:szCs w:val="28"/>
        </w:rPr>
        <w:t xml:space="preserve">комиссии </w:t>
      </w:r>
    </w:p>
    <w:p w:rsidR="0054613A" w:rsidRPr="007D6842" w:rsidRDefault="006649AA" w:rsidP="006649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D6842">
        <w:rPr>
          <w:rFonts w:ascii="Liberation Serif" w:hAnsi="Liberation Serif" w:cs="Liberation Serif"/>
          <w:b/>
          <w:sz w:val="28"/>
          <w:szCs w:val="28"/>
        </w:rPr>
        <w:t xml:space="preserve">городского конкурса на звание «Лучший участковый уполномоченный полиции города Каменска-Уральского» </w:t>
      </w:r>
    </w:p>
    <w:p w:rsidR="00AC0589" w:rsidRPr="007D6842" w:rsidRDefault="00AC0589" w:rsidP="006649A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679D2" w:rsidRPr="007D6842" w:rsidRDefault="006649AA" w:rsidP="00D52CB1">
      <w:pPr>
        <w:tabs>
          <w:tab w:val="left" w:pos="284"/>
          <w:tab w:val="left" w:pos="851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6842">
        <w:rPr>
          <w:rFonts w:ascii="Liberation Serif" w:hAnsi="Liberation Serif" w:cs="Liberation Serif"/>
          <w:color w:val="000000"/>
          <w:sz w:val="28"/>
          <w:szCs w:val="28"/>
        </w:rPr>
        <w:t>В</w:t>
      </w:r>
      <w:r w:rsidR="00447627" w:rsidRPr="007D6842">
        <w:rPr>
          <w:rFonts w:ascii="Liberation Serif" w:hAnsi="Liberation Serif" w:cs="Liberation Serif"/>
          <w:sz w:val="28"/>
          <w:szCs w:val="28"/>
        </w:rPr>
        <w:t xml:space="preserve"> с</w:t>
      </w:r>
      <w:r w:rsidR="00D52CB1" w:rsidRPr="007D6842">
        <w:rPr>
          <w:rFonts w:ascii="Liberation Serif" w:hAnsi="Liberation Serif" w:cs="Liberation Serif"/>
          <w:sz w:val="28"/>
          <w:szCs w:val="28"/>
        </w:rPr>
        <w:t xml:space="preserve">оответствии с Федеральным законом от 20 марта 2025 года № 33-ФЗ «Об общих принципах организации местного самоуправления в единой системе публичной власти», </w:t>
      </w:r>
      <w:r w:rsidR="007D6842" w:rsidRPr="007D6842">
        <w:rPr>
          <w:rFonts w:ascii="Liberation Serif" w:hAnsi="Liberation Serif" w:cs="Liberation Serif"/>
          <w:sz w:val="28"/>
          <w:szCs w:val="28"/>
        </w:rPr>
        <w:t>П</w:t>
      </w:r>
      <w:r w:rsidR="00D52CB1" w:rsidRPr="007D6842">
        <w:rPr>
          <w:rFonts w:ascii="Liberation Serif" w:hAnsi="Liberation Serif" w:cs="Liberation Serif"/>
          <w:sz w:val="28"/>
          <w:szCs w:val="28"/>
        </w:rPr>
        <w:t>о</w:t>
      </w:r>
      <w:r w:rsidR="007D6842" w:rsidRPr="007D6842">
        <w:rPr>
          <w:rFonts w:ascii="Liberation Serif" w:hAnsi="Liberation Serif" w:cs="Liberation Serif"/>
          <w:sz w:val="28"/>
          <w:szCs w:val="28"/>
        </w:rPr>
        <w:t>ложением о проведении городского конкурса на звание «Лучший участковый уполномоченный полиции города Каменска-Уральского», утвержденным по</w:t>
      </w:r>
      <w:r w:rsidR="00D52CB1" w:rsidRPr="007D6842">
        <w:rPr>
          <w:rFonts w:ascii="Liberation Serif" w:hAnsi="Liberation Serif" w:cs="Liberation Serif"/>
          <w:sz w:val="28"/>
          <w:szCs w:val="28"/>
        </w:rPr>
        <w:t>становлением Администрации Каменск-Уральского городского округа от 01.08.2024 № 518 «</w:t>
      </w:r>
      <w:r w:rsidR="007D6842" w:rsidRPr="007D6842">
        <w:rPr>
          <w:rFonts w:ascii="Liberation Serif" w:hAnsi="Liberation Serif" w:cs="Liberation Serif"/>
          <w:sz w:val="28"/>
          <w:szCs w:val="28"/>
        </w:rPr>
        <w:t xml:space="preserve">О проведении городского конкурса на звание «Лучший участковый уполномоченный полиции города Каменска-Уральского», </w:t>
      </w:r>
      <w:r w:rsidR="0054613A" w:rsidRPr="007D6842">
        <w:rPr>
          <w:rFonts w:ascii="Liberation Serif" w:hAnsi="Liberation Serif" w:cs="Liberation Serif"/>
          <w:sz w:val="28"/>
          <w:szCs w:val="28"/>
        </w:rPr>
        <w:t>Администрация Каменска-Уральского</w:t>
      </w:r>
      <w:r w:rsidR="00567B8E" w:rsidRPr="007D6842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54613A" w:rsidRPr="007D6842" w:rsidRDefault="0054613A" w:rsidP="003A0F89">
      <w:pPr>
        <w:pStyle w:val="aa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D6842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73BD6" w:rsidRPr="007D6842" w:rsidRDefault="006649AA" w:rsidP="00D52CB1">
      <w:pPr>
        <w:pStyle w:val="ab"/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6842">
        <w:rPr>
          <w:rFonts w:ascii="Liberation Serif" w:hAnsi="Liberation Serif" w:cs="Liberation Serif"/>
          <w:sz w:val="28"/>
          <w:szCs w:val="28"/>
        </w:rPr>
        <w:t>Утвердить</w:t>
      </w:r>
      <w:r w:rsidR="0025504D" w:rsidRPr="007D6842">
        <w:rPr>
          <w:rFonts w:ascii="Liberation Serif" w:hAnsi="Liberation Serif" w:cs="Liberation Serif"/>
          <w:sz w:val="28"/>
          <w:szCs w:val="28"/>
        </w:rPr>
        <w:t xml:space="preserve"> </w:t>
      </w:r>
      <w:r w:rsidR="00B85778" w:rsidRPr="007D6842">
        <w:rPr>
          <w:rFonts w:ascii="Liberation Serif" w:hAnsi="Liberation Serif" w:cs="Liberation Serif"/>
          <w:sz w:val="28"/>
          <w:szCs w:val="28"/>
        </w:rPr>
        <w:t>с</w:t>
      </w:r>
      <w:r w:rsidR="00273BD6" w:rsidRPr="007D6842">
        <w:rPr>
          <w:rFonts w:ascii="Liberation Serif" w:hAnsi="Liberation Serif" w:cs="Liberation Serif"/>
          <w:sz w:val="28"/>
          <w:szCs w:val="28"/>
        </w:rPr>
        <w:t xml:space="preserve">остав </w:t>
      </w:r>
      <w:r w:rsidR="00A97615">
        <w:rPr>
          <w:rFonts w:ascii="Liberation Serif" w:hAnsi="Liberation Serif" w:cs="Liberation Serif"/>
          <w:bCs/>
          <w:iCs/>
          <w:sz w:val="28"/>
          <w:szCs w:val="28"/>
        </w:rPr>
        <w:t>К</w:t>
      </w:r>
      <w:r w:rsidR="00273BD6" w:rsidRPr="007D6842">
        <w:rPr>
          <w:rFonts w:ascii="Liberation Serif" w:hAnsi="Liberation Serif" w:cs="Liberation Serif"/>
          <w:bCs/>
          <w:iCs/>
          <w:sz w:val="28"/>
          <w:szCs w:val="28"/>
        </w:rPr>
        <w:t xml:space="preserve">омиссии городского конкурса на звание </w:t>
      </w:r>
      <w:r w:rsidR="00273BD6" w:rsidRPr="007D6842">
        <w:rPr>
          <w:rFonts w:ascii="Liberation Serif" w:hAnsi="Liberation Serif" w:cs="Liberation Serif"/>
          <w:sz w:val="28"/>
          <w:szCs w:val="28"/>
        </w:rPr>
        <w:t>«Лучший участковый уполномоченный полиции города Каменска-Уральского</w:t>
      </w:r>
      <w:r w:rsidR="00AB26C9" w:rsidRPr="007D6842">
        <w:rPr>
          <w:rFonts w:ascii="Liberation Serif" w:hAnsi="Liberation Serif" w:cs="Liberation Serif"/>
          <w:sz w:val="28"/>
          <w:szCs w:val="28"/>
        </w:rPr>
        <w:t>»</w:t>
      </w:r>
      <w:r w:rsidR="00273BD6" w:rsidRPr="007D6842">
        <w:rPr>
          <w:rFonts w:ascii="Liberation Serif" w:hAnsi="Liberation Serif" w:cs="Liberation Serif"/>
          <w:sz w:val="28"/>
          <w:szCs w:val="28"/>
        </w:rPr>
        <w:t xml:space="preserve"> </w:t>
      </w:r>
      <w:r w:rsidR="00D52CB1" w:rsidRPr="007D6842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D52CB1" w:rsidRPr="007D6842" w:rsidRDefault="00D52CB1" w:rsidP="00AC0589">
      <w:pPr>
        <w:pStyle w:val="ab"/>
        <w:numPr>
          <w:ilvl w:val="0"/>
          <w:numId w:val="9"/>
        </w:numPr>
        <w:tabs>
          <w:tab w:val="left" w:pos="709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6842">
        <w:rPr>
          <w:rFonts w:ascii="Liberation Serif" w:hAnsi="Liberation Serif" w:cs="Liberation Serif"/>
          <w:sz w:val="28"/>
          <w:szCs w:val="28"/>
        </w:rPr>
        <w:t xml:space="preserve">Признать утратившим силу </w:t>
      </w:r>
      <w:r w:rsidR="00AC0589" w:rsidRPr="007D6842">
        <w:rPr>
          <w:rFonts w:ascii="Liberation Serif" w:hAnsi="Liberation Serif" w:cs="Liberation Serif"/>
          <w:sz w:val="28"/>
          <w:szCs w:val="28"/>
        </w:rPr>
        <w:t>подпункт 2 пункта 2 постановления Администрации Каменск-Уральского городского округа от 01.08.2024 № 518  «О проведении городского конкурса на звание «Лучший участковый уполномоченный полиции города Каменска-Уральского».</w:t>
      </w:r>
    </w:p>
    <w:p w:rsidR="0054613A" w:rsidRPr="007D6842" w:rsidRDefault="00D52CB1" w:rsidP="00D52CB1">
      <w:pPr>
        <w:tabs>
          <w:tab w:val="left" w:pos="709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6842">
        <w:rPr>
          <w:rFonts w:ascii="Liberation Serif" w:hAnsi="Liberation Serif" w:cs="Liberation Serif"/>
          <w:sz w:val="28"/>
          <w:szCs w:val="28"/>
        </w:rPr>
        <w:t>3</w:t>
      </w:r>
      <w:r w:rsidR="00F141DA" w:rsidRPr="007D6842">
        <w:rPr>
          <w:rFonts w:ascii="Liberation Serif" w:hAnsi="Liberation Serif" w:cs="Liberation Serif"/>
          <w:sz w:val="28"/>
          <w:szCs w:val="28"/>
        </w:rPr>
        <w:t>.</w:t>
      </w:r>
      <w:r w:rsidR="00F141DA" w:rsidRPr="007D6842">
        <w:rPr>
          <w:rFonts w:ascii="Liberation Serif" w:hAnsi="Liberation Serif" w:cs="Liberation Serif"/>
          <w:sz w:val="28"/>
          <w:szCs w:val="28"/>
        </w:rPr>
        <w:tab/>
      </w:r>
      <w:r w:rsidR="00821D0D" w:rsidRPr="007D6842">
        <w:rPr>
          <w:rFonts w:ascii="Liberation Serif" w:hAnsi="Liberation Serif" w:cs="Liberation Serif"/>
          <w:sz w:val="28"/>
          <w:szCs w:val="28"/>
        </w:rPr>
        <w:t>Разместить</w:t>
      </w:r>
      <w:r w:rsidR="00EA452A" w:rsidRPr="007D6842">
        <w:rPr>
          <w:rFonts w:ascii="Liberation Serif" w:hAnsi="Liberation Serif" w:cs="Liberation Serif"/>
          <w:sz w:val="28"/>
          <w:szCs w:val="28"/>
        </w:rPr>
        <w:t xml:space="preserve"> </w:t>
      </w:r>
      <w:r w:rsidR="0054613A" w:rsidRPr="007D6842">
        <w:rPr>
          <w:rFonts w:ascii="Liberation Serif" w:hAnsi="Liberation Serif" w:cs="Liberation Serif"/>
          <w:sz w:val="28"/>
          <w:szCs w:val="28"/>
        </w:rPr>
        <w:t>настоящее постановление на официальном сайте муниципального образования.</w:t>
      </w:r>
    </w:p>
    <w:p w:rsidR="0054613A" w:rsidRPr="007D6842" w:rsidRDefault="00D52CB1" w:rsidP="00D52CB1">
      <w:pPr>
        <w:tabs>
          <w:tab w:val="left" w:pos="709"/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6842">
        <w:rPr>
          <w:rFonts w:ascii="Liberation Serif" w:hAnsi="Liberation Serif" w:cs="Liberation Serif"/>
          <w:sz w:val="28"/>
          <w:szCs w:val="28"/>
        </w:rPr>
        <w:t>4</w:t>
      </w:r>
      <w:r w:rsidR="00F141DA" w:rsidRPr="007D6842">
        <w:rPr>
          <w:rFonts w:ascii="Liberation Serif" w:hAnsi="Liberation Serif" w:cs="Liberation Serif"/>
          <w:sz w:val="28"/>
          <w:szCs w:val="28"/>
        </w:rPr>
        <w:t>.</w:t>
      </w:r>
      <w:r w:rsidR="00F141DA" w:rsidRPr="007D6842">
        <w:rPr>
          <w:rFonts w:ascii="Liberation Serif" w:hAnsi="Liberation Serif" w:cs="Liberation Serif"/>
          <w:sz w:val="28"/>
          <w:szCs w:val="28"/>
        </w:rPr>
        <w:tab/>
      </w:r>
      <w:r w:rsidR="0054613A" w:rsidRPr="007D6842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</w:t>
      </w:r>
      <w:r w:rsidR="003B0911" w:rsidRPr="007D6842">
        <w:rPr>
          <w:rFonts w:ascii="Liberation Serif" w:hAnsi="Liberation Serif" w:cs="Liberation Serif"/>
          <w:sz w:val="28"/>
          <w:szCs w:val="28"/>
        </w:rPr>
        <w:t>руководителя</w:t>
      </w:r>
      <w:r w:rsidR="0054613A" w:rsidRPr="007D6842">
        <w:rPr>
          <w:rFonts w:ascii="Liberation Serif" w:hAnsi="Liberation Serif" w:cs="Liberation Serif"/>
          <w:sz w:val="28"/>
          <w:szCs w:val="28"/>
        </w:rPr>
        <w:t xml:space="preserve"> </w:t>
      </w:r>
      <w:r w:rsidR="008C60B7" w:rsidRPr="007D6842">
        <w:rPr>
          <w:rFonts w:ascii="Liberation Serif" w:hAnsi="Liberation Serif" w:cs="Liberation Serif"/>
          <w:sz w:val="28"/>
          <w:szCs w:val="28"/>
        </w:rPr>
        <w:t xml:space="preserve">аппарата </w:t>
      </w:r>
      <w:r w:rsidR="0054613A" w:rsidRPr="007D6842">
        <w:rPr>
          <w:rFonts w:ascii="Liberation Serif" w:hAnsi="Liberation Serif" w:cs="Liberation Serif"/>
          <w:sz w:val="28"/>
          <w:szCs w:val="28"/>
        </w:rPr>
        <w:t>Администрации город</w:t>
      </w:r>
      <w:r w:rsidR="003B0911" w:rsidRPr="007D6842">
        <w:rPr>
          <w:rFonts w:ascii="Liberation Serif" w:hAnsi="Liberation Serif" w:cs="Liberation Serif"/>
          <w:sz w:val="28"/>
          <w:szCs w:val="28"/>
        </w:rPr>
        <w:t>ского округа Ялунина А.В.</w:t>
      </w:r>
    </w:p>
    <w:p w:rsidR="0054613A" w:rsidRPr="007D6842" w:rsidRDefault="0054613A" w:rsidP="005461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453590" w:rsidRPr="007D6842" w:rsidRDefault="00453590" w:rsidP="0054613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54613A" w:rsidRPr="007D6842" w:rsidRDefault="0054613A" w:rsidP="0054613A">
      <w:pPr>
        <w:jc w:val="both"/>
        <w:rPr>
          <w:rFonts w:ascii="Liberation Serif" w:hAnsi="Liberation Serif" w:cs="Liberation Serif"/>
          <w:sz w:val="28"/>
          <w:szCs w:val="28"/>
        </w:rPr>
      </w:pPr>
      <w:r w:rsidRPr="007D6842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133698" w:rsidRPr="007D6842" w:rsidRDefault="0054613A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7D6842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7D6842">
        <w:rPr>
          <w:rFonts w:ascii="Liberation Serif" w:hAnsi="Liberation Serif" w:cs="Liberation Serif"/>
          <w:sz w:val="28"/>
          <w:szCs w:val="28"/>
        </w:rPr>
        <w:tab/>
      </w:r>
      <w:r w:rsidRPr="007D6842">
        <w:rPr>
          <w:rFonts w:ascii="Liberation Serif" w:hAnsi="Liberation Serif" w:cs="Liberation Serif"/>
          <w:sz w:val="28"/>
          <w:szCs w:val="28"/>
        </w:rPr>
        <w:tab/>
        <w:t xml:space="preserve">        </w:t>
      </w:r>
      <w:r w:rsidR="00F141DA" w:rsidRPr="007D6842">
        <w:rPr>
          <w:rFonts w:ascii="Liberation Serif" w:hAnsi="Liberation Serif" w:cs="Liberation Serif"/>
          <w:sz w:val="28"/>
          <w:szCs w:val="28"/>
        </w:rPr>
        <w:t xml:space="preserve"> </w:t>
      </w:r>
      <w:r w:rsidR="00453590" w:rsidRPr="007D6842">
        <w:rPr>
          <w:rFonts w:ascii="Liberation Serif" w:hAnsi="Liberation Serif" w:cs="Liberation Serif"/>
          <w:sz w:val="28"/>
          <w:szCs w:val="28"/>
        </w:rPr>
        <w:t xml:space="preserve">                  </w:t>
      </w:r>
      <w:r w:rsidR="00F141DA" w:rsidRPr="007D6842">
        <w:rPr>
          <w:rFonts w:ascii="Liberation Serif" w:hAnsi="Liberation Serif" w:cs="Liberation Serif"/>
          <w:sz w:val="28"/>
          <w:szCs w:val="28"/>
        </w:rPr>
        <w:t xml:space="preserve"> </w:t>
      </w:r>
      <w:r w:rsidR="007D6842" w:rsidRPr="007D6842">
        <w:rPr>
          <w:rFonts w:ascii="Liberation Serif" w:hAnsi="Liberation Serif" w:cs="Liberation Serif"/>
          <w:sz w:val="28"/>
          <w:szCs w:val="28"/>
        </w:rPr>
        <w:t xml:space="preserve"> </w:t>
      </w:r>
      <w:r w:rsidRPr="007D6842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453590" w:rsidRPr="00A25C92" w:rsidRDefault="00453590" w:rsidP="007B7875">
      <w:pPr>
        <w:pStyle w:val="4"/>
        <w:spacing w:before="0" w:after="0"/>
        <w:ind w:left="5670"/>
        <w:rPr>
          <w:rFonts w:ascii="Liberation Serif" w:hAnsi="Liberation Serif"/>
          <w:b w:val="0"/>
        </w:rPr>
      </w:pPr>
    </w:p>
    <w:p w:rsidR="00453590" w:rsidRPr="00A25C92" w:rsidRDefault="00453590" w:rsidP="00453590">
      <w:pPr>
        <w:rPr>
          <w:sz w:val="28"/>
          <w:szCs w:val="28"/>
        </w:rPr>
      </w:pPr>
    </w:p>
    <w:p w:rsidR="007B57CB" w:rsidRDefault="007B57CB" w:rsidP="00453590"/>
    <w:p w:rsidR="00DB4496" w:rsidRPr="004D431D" w:rsidRDefault="00DB4496" w:rsidP="00DB4496">
      <w:pPr>
        <w:jc w:val="both"/>
        <w:rPr>
          <w:rFonts w:ascii="Liberation Serif" w:hAnsi="Liberation Serif"/>
          <w:sz w:val="28"/>
          <w:szCs w:val="28"/>
        </w:rPr>
      </w:pPr>
    </w:p>
    <w:p w:rsidR="00435A55" w:rsidRPr="004D431D" w:rsidRDefault="00435A55" w:rsidP="00556A3E">
      <w:pPr>
        <w:tabs>
          <w:tab w:val="left" w:pos="4962"/>
        </w:tabs>
        <w:jc w:val="right"/>
        <w:rPr>
          <w:rFonts w:ascii="Liberation Serif" w:hAnsi="Liberation Serif"/>
          <w:sz w:val="28"/>
          <w:szCs w:val="28"/>
        </w:rPr>
      </w:pPr>
    </w:p>
    <w:p w:rsidR="007D6842" w:rsidRPr="00A97615" w:rsidRDefault="007D6842" w:rsidP="00A97615">
      <w:pPr>
        <w:pStyle w:val="4"/>
        <w:pageBreakBefore/>
        <w:spacing w:before="0" w:after="0"/>
        <w:ind w:left="5103" w:firstLine="6"/>
        <w:rPr>
          <w:rFonts w:ascii="Liberation Serif" w:hAnsi="Liberation Serif"/>
          <w:b w:val="0"/>
        </w:rPr>
      </w:pPr>
      <w:r w:rsidRPr="00A97615">
        <w:rPr>
          <w:rFonts w:ascii="Liberation Serif" w:hAnsi="Liberation Serif"/>
          <w:b w:val="0"/>
        </w:rPr>
        <w:lastRenderedPageBreak/>
        <w:t>УТВЕРЖДЕН</w:t>
      </w:r>
    </w:p>
    <w:p w:rsidR="007D6842" w:rsidRPr="00A97615" w:rsidRDefault="007D6842" w:rsidP="00A97615">
      <w:pPr>
        <w:tabs>
          <w:tab w:val="left" w:pos="284"/>
        </w:tabs>
        <w:ind w:left="5103" w:firstLine="6"/>
        <w:jc w:val="both"/>
        <w:rPr>
          <w:rFonts w:ascii="Liberation Serif" w:hAnsi="Liberation Serif"/>
          <w:sz w:val="28"/>
          <w:szCs w:val="28"/>
        </w:rPr>
      </w:pPr>
      <w:r w:rsidRPr="00A97615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 округа от </w:t>
      </w:r>
      <w:r w:rsidR="00AC5913">
        <w:rPr>
          <w:rFonts w:ascii="Liberation Serif" w:hAnsi="Liberation Serif"/>
          <w:sz w:val="28"/>
          <w:szCs w:val="28"/>
        </w:rPr>
        <w:t>12.08.2025</w:t>
      </w:r>
      <w:r w:rsidR="00A97615">
        <w:rPr>
          <w:rFonts w:ascii="Liberation Serif" w:hAnsi="Liberation Serif"/>
          <w:sz w:val="28"/>
          <w:szCs w:val="28"/>
        </w:rPr>
        <w:t xml:space="preserve"> </w:t>
      </w:r>
      <w:r w:rsidRPr="00A97615">
        <w:rPr>
          <w:rFonts w:ascii="Liberation Serif" w:hAnsi="Liberation Serif"/>
          <w:sz w:val="28"/>
          <w:szCs w:val="28"/>
        </w:rPr>
        <w:t xml:space="preserve">№ </w:t>
      </w:r>
      <w:r w:rsidR="00AC5913">
        <w:rPr>
          <w:rFonts w:ascii="Liberation Serif" w:hAnsi="Liberation Serif"/>
          <w:sz w:val="28"/>
          <w:szCs w:val="28"/>
        </w:rPr>
        <w:t>659</w:t>
      </w:r>
    </w:p>
    <w:p w:rsidR="007D6842" w:rsidRPr="00A97615" w:rsidRDefault="00A97615" w:rsidP="00A97615">
      <w:pPr>
        <w:ind w:left="5103" w:firstLine="6"/>
        <w:jc w:val="both"/>
        <w:rPr>
          <w:rFonts w:ascii="Liberation Serif" w:hAnsi="Liberation Serif"/>
          <w:sz w:val="28"/>
          <w:szCs w:val="28"/>
        </w:rPr>
      </w:pPr>
      <w:r w:rsidRPr="00A97615">
        <w:rPr>
          <w:rFonts w:ascii="Liberation Serif" w:hAnsi="Liberation Serif"/>
          <w:sz w:val="28"/>
          <w:szCs w:val="28"/>
        </w:rPr>
        <w:t>«Об утверждении состава комиссии городского конкурса на звание «Лучший участковый уполномоченный полиции города Каменска-Уральского»</w:t>
      </w:r>
    </w:p>
    <w:p w:rsidR="00A97615" w:rsidRDefault="00A97615" w:rsidP="00A97615">
      <w:pPr>
        <w:jc w:val="center"/>
        <w:rPr>
          <w:rFonts w:ascii="Liberation Serif" w:hAnsi="Liberation Serif"/>
          <w:sz w:val="28"/>
          <w:szCs w:val="28"/>
        </w:rPr>
      </w:pPr>
    </w:p>
    <w:p w:rsidR="00DB4496" w:rsidRPr="00C82817" w:rsidRDefault="004A0C12" w:rsidP="00A97615">
      <w:pPr>
        <w:jc w:val="center"/>
        <w:rPr>
          <w:rFonts w:ascii="Liberation Serif" w:hAnsi="Liberation Serif"/>
          <w:sz w:val="28"/>
          <w:szCs w:val="28"/>
        </w:rPr>
      </w:pPr>
      <w:r w:rsidRPr="00C82817">
        <w:rPr>
          <w:rFonts w:ascii="Liberation Serif" w:hAnsi="Liberation Serif"/>
          <w:sz w:val="28"/>
          <w:szCs w:val="28"/>
        </w:rPr>
        <w:t xml:space="preserve">Состав </w:t>
      </w:r>
      <w:r w:rsidR="00A97615">
        <w:rPr>
          <w:rFonts w:ascii="Liberation Serif" w:hAnsi="Liberation Serif"/>
          <w:sz w:val="28"/>
          <w:szCs w:val="28"/>
        </w:rPr>
        <w:t>К</w:t>
      </w:r>
      <w:r w:rsidR="00DB4496" w:rsidRPr="00C82817">
        <w:rPr>
          <w:rFonts w:ascii="Liberation Serif" w:hAnsi="Liberation Serif"/>
          <w:sz w:val="28"/>
          <w:szCs w:val="28"/>
        </w:rPr>
        <w:t>омиссии</w:t>
      </w:r>
    </w:p>
    <w:p w:rsidR="00DB4496" w:rsidRPr="00DC2AD5" w:rsidRDefault="00DB4496" w:rsidP="00DB4496">
      <w:pPr>
        <w:jc w:val="center"/>
        <w:rPr>
          <w:rFonts w:ascii="Liberation Serif" w:hAnsi="Liberation Serif"/>
          <w:sz w:val="28"/>
          <w:szCs w:val="28"/>
        </w:rPr>
      </w:pPr>
      <w:r w:rsidRPr="00C82817">
        <w:rPr>
          <w:rFonts w:ascii="Liberation Serif" w:hAnsi="Liberation Serif"/>
          <w:sz w:val="28"/>
          <w:szCs w:val="28"/>
        </w:rPr>
        <w:t xml:space="preserve">городского конкурса на звание «Лучший участковый уполномоченный полиции   </w:t>
      </w:r>
      <w:r w:rsidR="00AB2BB2" w:rsidRPr="00C82817">
        <w:rPr>
          <w:rFonts w:ascii="Liberation Serif" w:hAnsi="Liberation Serif"/>
          <w:sz w:val="28"/>
          <w:szCs w:val="28"/>
        </w:rPr>
        <w:t xml:space="preserve"> </w:t>
      </w:r>
      <w:r w:rsidR="0042213D" w:rsidRPr="00C82817">
        <w:rPr>
          <w:rFonts w:ascii="Liberation Serif" w:hAnsi="Liberation Serif"/>
          <w:sz w:val="28"/>
          <w:szCs w:val="28"/>
        </w:rPr>
        <w:t xml:space="preserve">города </w:t>
      </w:r>
      <w:r w:rsidR="00AB2BB2" w:rsidRPr="00C82817">
        <w:rPr>
          <w:rFonts w:ascii="Liberation Serif" w:hAnsi="Liberation Serif"/>
          <w:sz w:val="28"/>
          <w:szCs w:val="28"/>
        </w:rPr>
        <w:t>Каменск</w:t>
      </w:r>
      <w:r w:rsidR="00D37DCD" w:rsidRPr="00C82817">
        <w:rPr>
          <w:rFonts w:ascii="Liberation Serif" w:hAnsi="Liberation Serif"/>
          <w:sz w:val="28"/>
          <w:szCs w:val="28"/>
        </w:rPr>
        <w:t>а</w:t>
      </w:r>
      <w:r w:rsidRPr="00C82817">
        <w:rPr>
          <w:rFonts w:ascii="Liberation Serif" w:hAnsi="Liberation Serif"/>
          <w:sz w:val="28"/>
          <w:szCs w:val="28"/>
        </w:rPr>
        <w:t>-Уральского»</w:t>
      </w:r>
      <w:r w:rsidRPr="00DC2AD5">
        <w:rPr>
          <w:rFonts w:ascii="Liberation Serif" w:hAnsi="Liberation Serif"/>
          <w:sz w:val="28"/>
          <w:szCs w:val="28"/>
        </w:rPr>
        <w:t xml:space="preserve"> </w:t>
      </w:r>
    </w:p>
    <w:p w:rsidR="00DB4496" w:rsidRPr="00DC2AD5" w:rsidRDefault="00DB4496" w:rsidP="00DB4496">
      <w:pPr>
        <w:rPr>
          <w:rFonts w:ascii="Liberation Serif" w:hAnsi="Liberation Serif"/>
          <w:sz w:val="28"/>
        </w:rPr>
      </w:pPr>
    </w:p>
    <w:p w:rsidR="00DB4496" w:rsidRPr="00DC2AD5" w:rsidRDefault="00DB4496" w:rsidP="00DB4496">
      <w:pPr>
        <w:rPr>
          <w:rFonts w:ascii="Liberation Serif" w:hAnsi="Liberation Serif"/>
          <w:sz w:val="28"/>
        </w:rPr>
      </w:pPr>
    </w:p>
    <w:tbl>
      <w:tblPr>
        <w:tblW w:w="9923" w:type="dxa"/>
        <w:tblInd w:w="-176" w:type="dxa"/>
        <w:tblLook w:val="01E0"/>
      </w:tblPr>
      <w:tblGrid>
        <w:gridCol w:w="1210"/>
        <w:gridCol w:w="2804"/>
        <w:gridCol w:w="5909"/>
      </w:tblGrid>
      <w:tr w:rsidR="00DB4496" w:rsidRPr="00DC2AD5" w:rsidTr="00116FAB">
        <w:tc>
          <w:tcPr>
            <w:tcW w:w="860" w:type="dxa"/>
          </w:tcPr>
          <w:p w:rsidR="00DB4496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1.</w:t>
            </w:r>
          </w:p>
          <w:p w:rsidR="00C90E48" w:rsidRPr="00DC2AD5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</w:p>
        </w:tc>
        <w:tc>
          <w:tcPr>
            <w:tcW w:w="2869" w:type="dxa"/>
            <w:hideMark/>
          </w:tcPr>
          <w:p w:rsidR="00DB4496" w:rsidRPr="00DC2AD5" w:rsidRDefault="003B0AC2" w:rsidP="002E3550">
            <w:pPr>
              <w:rPr>
                <w:rFonts w:ascii="Liberation Serif" w:hAnsi="Liberation Serif"/>
                <w:sz w:val="28"/>
              </w:rPr>
            </w:pPr>
            <w:r w:rsidRPr="00DC2AD5">
              <w:rPr>
                <w:rFonts w:ascii="Liberation Serif" w:hAnsi="Liberation Serif"/>
                <w:sz w:val="28"/>
              </w:rPr>
              <w:t>Ялунин Алексей</w:t>
            </w:r>
          </w:p>
          <w:p w:rsidR="003B0AC2" w:rsidRPr="00DC2AD5" w:rsidRDefault="003B0AC2" w:rsidP="002E3550">
            <w:pPr>
              <w:rPr>
                <w:rFonts w:ascii="Liberation Serif" w:hAnsi="Liberation Serif"/>
                <w:sz w:val="28"/>
              </w:rPr>
            </w:pPr>
            <w:r w:rsidRPr="00DC2AD5">
              <w:rPr>
                <w:rFonts w:ascii="Liberation Serif" w:hAnsi="Liberation Serif"/>
                <w:sz w:val="28"/>
              </w:rPr>
              <w:t>Владимирович</w:t>
            </w:r>
          </w:p>
        </w:tc>
        <w:tc>
          <w:tcPr>
            <w:tcW w:w="6194" w:type="dxa"/>
            <w:hideMark/>
          </w:tcPr>
          <w:p w:rsidR="00983E4B" w:rsidRDefault="00174A8E" w:rsidP="00983E4B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="00983E4B" w:rsidRPr="00983E4B">
              <w:rPr>
                <w:rFonts w:ascii="Liberation Serif" w:hAnsi="Liberation Serif"/>
                <w:sz w:val="28"/>
                <w:szCs w:val="28"/>
              </w:rPr>
              <w:tab/>
            </w:r>
            <w:r w:rsidR="000F34BB" w:rsidRPr="00DC2AD5">
              <w:rPr>
                <w:rFonts w:ascii="Liberation Serif" w:hAnsi="Liberation Serif"/>
                <w:sz w:val="28"/>
              </w:rPr>
              <w:t>руководитель аппарата</w:t>
            </w:r>
            <w:r w:rsidR="00DB4496" w:rsidRPr="00DC2AD5">
              <w:rPr>
                <w:rFonts w:ascii="Liberation Serif" w:hAnsi="Liberation Serif"/>
                <w:sz w:val="28"/>
              </w:rPr>
              <w:t xml:space="preserve"> Администрации </w:t>
            </w:r>
            <w:r w:rsidR="002C32CE">
              <w:rPr>
                <w:rFonts w:ascii="Liberation Serif" w:hAnsi="Liberation Serif"/>
                <w:sz w:val="28"/>
              </w:rPr>
              <w:t>городского округа</w:t>
            </w:r>
            <w:r w:rsidR="00DB4496" w:rsidRPr="00DC2AD5">
              <w:rPr>
                <w:rFonts w:ascii="Liberation Serif" w:hAnsi="Liberation Serif"/>
                <w:sz w:val="28"/>
              </w:rPr>
              <w:t>, председатель комиссии;</w:t>
            </w:r>
          </w:p>
          <w:p w:rsidR="00983E4B" w:rsidRPr="00DC2AD5" w:rsidRDefault="00983E4B" w:rsidP="00983E4B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</w:p>
        </w:tc>
      </w:tr>
      <w:tr w:rsidR="008E2993" w:rsidRPr="00DC2AD5" w:rsidTr="00116FAB">
        <w:tc>
          <w:tcPr>
            <w:tcW w:w="860" w:type="dxa"/>
          </w:tcPr>
          <w:p w:rsidR="008E2993" w:rsidRPr="00DC2AD5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2.</w:t>
            </w:r>
          </w:p>
        </w:tc>
        <w:tc>
          <w:tcPr>
            <w:tcW w:w="2869" w:type="dxa"/>
            <w:hideMark/>
          </w:tcPr>
          <w:p w:rsidR="00B85778" w:rsidRDefault="00B85778" w:rsidP="00434E8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Каргаполов </w:t>
            </w:r>
          </w:p>
          <w:p w:rsidR="00B85778" w:rsidRDefault="00B85778" w:rsidP="00434E8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Дмитрий</w:t>
            </w:r>
          </w:p>
          <w:p w:rsidR="008E2993" w:rsidRPr="00DC2AD5" w:rsidRDefault="00B85778" w:rsidP="00434E8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Викторович</w:t>
            </w:r>
            <w:r w:rsidR="008E2993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6194" w:type="dxa"/>
            <w:hideMark/>
          </w:tcPr>
          <w:p w:rsidR="00A97615" w:rsidRPr="00DC2AD5" w:rsidRDefault="008E2993" w:rsidP="00C90E48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B85778">
              <w:rPr>
                <w:rFonts w:ascii="Liberation Serif" w:hAnsi="Liberation Serif"/>
                <w:sz w:val="28"/>
                <w:szCs w:val="28"/>
              </w:rPr>
              <w:t xml:space="preserve">заместитель </w:t>
            </w:r>
            <w:r w:rsidR="00405ACC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 w:rsidR="00B85778">
              <w:rPr>
                <w:rFonts w:ascii="Liberation Serif" w:hAnsi="Liberation Serif"/>
                <w:sz w:val="28"/>
                <w:szCs w:val="28"/>
              </w:rPr>
              <w:t>а</w:t>
            </w:r>
            <w:r w:rsidRPr="00DC2AD5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полиции </w:t>
            </w:r>
            <w:r w:rsidR="00B85778">
              <w:rPr>
                <w:rFonts w:ascii="Liberation Serif" w:hAnsi="Liberation Serif"/>
                <w:sz w:val="28"/>
                <w:szCs w:val="28"/>
              </w:rPr>
              <w:t xml:space="preserve">по охране общественного порядка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C2AD5">
              <w:rPr>
                <w:rFonts w:ascii="Liberation Serif" w:hAnsi="Liberation Serif"/>
                <w:sz w:val="28"/>
                <w:szCs w:val="28"/>
              </w:rPr>
              <w:t>МО МВД России «Каменск-Уральский»</w:t>
            </w:r>
            <w:r w:rsidR="00460322">
              <w:rPr>
                <w:rFonts w:ascii="Liberation Serif" w:hAnsi="Liberation Serif"/>
                <w:sz w:val="28"/>
                <w:szCs w:val="28"/>
              </w:rPr>
              <w:t>, заместитель председателя комиссии (по согласованию)</w:t>
            </w:r>
            <w:r w:rsidR="00F6300E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8E2993" w:rsidRPr="00DC2AD5" w:rsidTr="00116FAB">
        <w:trPr>
          <w:trHeight w:val="1210"/>
        </w:trPr>
        <w:tc>
          <w:tcPr>
            <w:tcW w:w="860" w:type="dxa"/>
          </w:tcPr>
          <w:p w:rsidR="008E2993" w:rsidRPr="00DC2AD5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3.</w:t>
            </w:r>
          </w:p>
        </w:tc>
        <w:tc>
          <w:tcPr>
            <w:tcW w:w="2869" w:type="dxa"/>
            <w:hideMark/>
          </w:tcPr>
          <w:p w:rsidR="008E2993" w:rsidRPr="00DC2AD5" w:rsidRDefault="008E2993" w:rsidP="003B0AC2">
            <w:pPr>
              <w:rPr>
                <w:rFonts w:ascii="Liberation Serif" w:hAnsi="Liberation Serif"/>
                <w:sz w:val="28"/>
              </w:rPr>
            </w:pPr>
            <w:r w:rsidRPr="00DC2AD5">
              <w:rPr>
                <w:rFonts w:ascii="Liberation Serif" w:hAnsi="Liberation Serif"/>
                <w:sz w:val="28"/>
              </w:rPr>
              <w:t>Петренко Оксана Геннадьевна</w:t>
            </w:r>
          </w:p>
        </w:tc>
        <w:tc>
          <w:tcPr>
            <w:tcW w:w="6194" w:type="dxa"/>
            <w:hideMark/>
          </w:tcPr>
          <w:p w:rsidR="008E2993" w:rsidRPr="00DC2AD5" w:rsidRDefault="00174A8E" w:rsidP="00983E4B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="008E2993" w:rsidRPr="00983E4B">
              <w:rPr>
                <w:rFonts w:ascii="Liberation Serif" w:hAnsi="Liberation Serif"/>
                <w:sz w:val="28"/>
                <w:szCs w:val="28"/>
              </w:rPr>
              <w:tab/>
            </w:r>
            <w:r w:rsidR="008E2993" w:rsidRPr="00DC2AD5">
              <w:rPr>
                <w:rFonts w:ascii="Liberation Serif" w:hAnsi="Liberation Serif"/>
                <w:sz w:val="28"/>
              </w:rPr>
              <w:t>ведущий специалист отдела по взаимодействию с административными органами Администрации Каменск-Уральского городского округа, секретарь  комиссии.</w:t>
            </w:r>
          </w:p>
        </w:tc>
      </w:tr>
      <w:tr w:rsidR="008E2993" w:rsidRPr="00DC2AD5" w:rsidTr="00116FAB">
        <w:tc>
          <w:tcPr>
            <w:tcW w:w="9923" w:type="dxa"/>
            <w:gridSpan w:val="3"/>
          </w:tcPr>
          <w:p w:rsidR="008E2993" w:rsidRDefault="008E2993" w:rsidP="00983E4B">
            <w:pPr>
              <w:tabs>
                <w:tab w:val="left" w:pos="602"/>
              </w:tabs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    </w:t>
            </w:r>
            <w:r w:rsidR="00C90E48">
              <w:rPr>
                <w:rFonts w:ascii="Liberation Serif" w:hAnsi="Liberation Serif"/>
                <w:sz w:val="28"/>
              </w:rPr>
              <w:t xml:space="preserve">           </w:t>
            </w:r>
            <w:r w:rsidRPr="00DC2AD5">
              <w:rPr>
                <w:rFonts w:ascii="Liberation Serif" w:hAnsi="Liberation Serif"/>
                <w:sz w:val="28"/>
              </w:rPr>
              <w:t>Члены комиссии:</w:t>
            </w:r>
          </w:p>
          <w:p w:rsidR="008E2993" w:rsidRPr="00DC2AD5" w:rsidRDefault="008E2993" w:rsidP="00983E4B">
            <w:pPr>
              <w:tabs>
                <w:tab w:val="left" w:pos="602"/>
              </w:tabs>
              <w:rPr>
                <w:rFonts w:ascii="Liberation Serif" w:hAnsi="Liberation Serif"/>
                <w:sz w:val="28"/>
              </w:rPr>
            </w:pPr>
          </w:p>
        </w:tc>
      </w:tr>
      <w:tr w:rsidR="00D46A73" w:rsidRPr="00DC2AD5" w:rsidTr="00116FAB">
        <w:trPr>
          <w:trHeight w:val="528"/>
        </w:trPr>
        <w:tc>
          <w:tcPr>
            <w:tcW w:w="860" w:type="dxa"/>
          </w:tcPr>
          <w:p w:rsidR="00D46A73" w:rsidRPr="00DC2AD5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4.</w:t>
            </w:r>
          </w:p>
        </w:tc>
        <w:tc>
          <w:tcPr>
            <w:tcW w:w="2869" w:type="dxa"/>
            <w:hideMark/>
          </w:tcPr>
          <w:p w:rsidR="00D46A73" w:rsidRPr="005F6E41" w:rsidRDefault="00D46A73" w:rsidP="00434E82">
            <w:pPr>
              <w:rPr>
                <w:rFonts w:ascii="Liberation Serif" w:hAnsi="Liberation Serif"/>
                <w:sz w:val="28"/>
              </w:rPr>
            </w:pPr>
            <w:r w:rsidRPr="005F6E41">
              <w:rPr>
                <w:rFonts w:ascii="Liberation Serif" w:hAnsi="Liberation Serif"/>
                <w:sz w:val="28"/>
              </w:rPr>
              <w:t>Башарин Дмитрий Вячеславович</w:t>
            </w:r>
          </w:p>
        </w:tc>
        <w:tc>
          <w:tcPr>
            <w:tcW w:w="6194" w:type="dxa"/>
            <w:hideMark/>
          </w:tcPr>
          <w:p w:rsidR="00D46A73" w:rsidRPr="00DC2AD5" w:rsidRDefault="00174A8E" w:rsidP="00174A8E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="00D46A73" w:rsidRPr="00983E4B">
              <w:rPr>
                <w:rFonts w:ascii="Liberation Serif" w:hAnsi="Liberation Serif"/>
                <w:sz w:val="28"/>
              </w:rPr>
              <w:tab/>
            </w:r>
            <w:r w:rsidR="00D46A73" w:rsidRPr="00DC2AD5">
              <w:rPr>
                <w:rFonts w:ascii="Liberation Serif" w:hAnsi="Liberation Serif"/>
                <w:sz w:val="28"/>
              </w:rPr>
              <w:t xml:space="preserve">глава </w:t>
            </w:r>
            <w:r w:rsidR="00D46A73">
              <w:rPr>
                <w:rFonts w:ascii="Liberation Serif" w:hAnsi="Liberation Serif"/>
                <w:sz w:val="28"/>
              </w:rPr>
              <w:t xml:space="preserve">территориального органа </w:t>
            </w:r>
            <w:r w:rsidR="00D46A73" w:rsidRPr="00DC2AD5">
              <w:rPr>
                <w:rFonts w:ascii="Liberation Serif" w:hAnsi="Liberation Serif"/>
                <w:sz w:val="28"/>
              </w:rPr>
              <w:t xml:space="preserve">Администрации </w:t>
            </w:r>
            <w:r w:rsidR="00D46A73">
              <w:rPr>
                <w:rFonts w:ascii="Liberation Serif" w:hAnsi="Liberation Serif"/>
                <w:sz w:val="28"/>
              </w:rPr>
              <w:t xml:space="preserve">Каменск-Уральского городского округа «Администрация </w:t>
            </w:r>
            <w:r w:rsidR="00D46A73" w:rsidRPr="00DC2AD5">
              <w:rPr>
                <w:rFonts w:ascii="Liberation Serif" w:hAnsi="Liberation Serif"/>
                <w:sz w:val="28"/>
              </w:rPr>
              <w:t>Красногорского района</w:t>
            </w:r>
            <w:r w:rsidR="00D46A73">
              <w:rPr>
                <w:rFonts w:ascii="Liberation Serif" w:hAnsi="Liberation Serif"/>
                <w:sz w:val="28"/>
              </w:rPr>
              <w:t>»</w:t>
            </w:r>
            <w:r w:rsidR="00D46A73" w:rsidRPr="00DC2AD5">
              <w:rPr>
                <w:rFonts w:ascii="Liberation Serif" w:hAnsi="Liberation Serif"/>
                <w:sz w:val="28"/>
              </w:rPr>
              <w:t>;</w:t>
            </w:r>
          </w:p>
        </w:tc>
      </w:tr>
      <w:tr w:rsidR="00D46A73" w:rsidRPr="00DC2AD5" w:rsidTr="00116FAB">
        <w:trPr>
          <w:trHeight w:val="528"/>
        </w:trPr>
        <w:tc>
          <w:tcPr>
            <w:tcW w:w="860" w:type="dxa"/>
          </w:tcPr>
          <w:p w:rsidR="00D46A73" w:rsidRPr="00DC2AD5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5.</w:t>
            </w:r>
          </w:p>
        </w:tc>
        <w:tc>
          <w:tcPr>
            <w:tcW w:w="2869" w:type="dxa"/>
            <w:hideMark/>
          </w:tcPr>
          <w:p w:rsidR="00D46A73" w:rsidRPr="00947F05" w:rsidRDefault="00D46A73" w:rsidP="00434E82">
            <w:pPr>
              <w:rPr>
                <w:rFonts w:ascii="Liberation Serif" w:hAnsi="Liberation Serif"/>
                <w:sz w:val="28"/>
                <w:highlight w:val="yellow"/>
              </w:rPr>
            </w:pPr>
            <w:r w:rsidRPr="006F698A">
              <w:rPr>
                <w:rFonts w:ascii="Liberation Serif" w:hAnsi="Liberation Serif"/>
                <w:sz w:val="28"/>
              </w:rPr>
              <w:t>Бутырин Сергей Николаевич</w:t>
            </w:r>
          </w:p>
        </w:tc>
        <w:tc>
          <w:tcPr>
            <w:tcW w:w="6194" w:type="dxa"/>
            <w:hideMark/>
          </w:tcPr>
          <w:p w:rsidR="00D2423D" w:rsidRPr="00947F05" w:rsidRDefault="00174A8E" w:rsidP="00C90E48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  <w:highlight w:val="yellow"/>
              </w:rPr>
            </w:pPr>
            <w:r w:rsidRPr="006F698A">
              <w:rPr>
                <w:rFonts w:ascii="Liberation Serif" w:hAnsi="Liberation Serif"/>
                <w:sz w:val="28"/>
              </w:rPr>
              <w:t>-</w:t>
            </w:r>
            <w:r w:rsidR="00D46A73" w:rsidRPr="006F698A">
              <w:rPr>
                <w:rFonts w:ascii="Liberation Serif" w:hAnsi="Liberation Serif"/>
                <w:sz w:val="28"/>
              </w:rPr>
              <w:tab/>
            </w:r>
            <w:r w:rsidR="00D2423D">
              <w:rPr>
                <w:rFonts w:ascii="Liberation Serif" w:hAnsi="Liberation Serif"/>
                <w:sz w:val="28"/>
              </w:rPr>
              <w:t xml:space="preserve">директор ООО «Новое </w:t>
            </w:r>
            <w:r w:rsidR="00BA716A">
              <w:rPr>
                <w:rFonts w:ascii="Liberation Serif" w:hAnsi="Liberation Serif"/>
                <w:sz w:val="28"/>
              </w:rPr>
              <w:t>рекламное агентство</w:t>
            </w:r>
            <w:r w:rsidR="00D2423D">
              <w:rPr>
                <w:rFonts w:ascii="Liberation Serif" w:hAnsi="Liberation Serif"/>
                <w:sz w:val="28"/>
              </w:rPr>
              <w:t xml:space="preserve"> плюс» </w:t>
            </w:r>
            <w:r w:rsidR="00D46A73" w:rsidRPr="006F698A">
              <w:rPr>
                <w:rFonts w:ascii="Liberation Serif" w:hAnsi="Liberation Serif"/>
                <w:sz w:val="28"/>
              </w:rPr>
              <w:t>(по согласованию);</w:t>
            </w:r>
          </w:p>
        </w:tc>
      </w:tr>
      <w:tr w:rsidR="00D46A73" w:rsidRPr="00DC2AD5" w:rsidTr="00116FAB">
        <w:trPr>
          <w:trHeight w:val="528"/>
        </w:trPr>
        <w:tc>
          <w:tcPr>
            <w:tcW w:w="860" w:type="dxa"/>
          </w:tcPr>
          <w:p w:rsidR="00D46A73" w:rsidRPr="00DC2AD5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6.</w:t>
            </w:r>
          </w:p>
        </w:tc>
        <w:tc>
          <w:tcPr>
            <w:tcW w:w="2869" w:type="dxa"/>
            <w:hideMark/>
          </w:tcPr>
          <w:p w:rsidR="00D46A73" w:rsidRPr="00DC2AD5" w:rsidRDefault="00D46A73" w:rsidP="00B85778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Воронин Максим </w:t>
            </w:r>
            <w:r w:rsidR="00B85778">
              <w:rPr>
                <w:rFonts w:ascii="Liberation Serif" w:hAnsi="Liberation Serif"/>
                <w:sz w:val="28"/>
              </w:rPr>
              <w:t>Владимирович</w:t>
            </w:r>
          </w:p>
        </w:tc>
        <w:tc>
          <w:tcPr>
            <w:tcW w:w="6194" w:type="dxa"/>
            <w:hideMark/>
          </w:tcPr>
          <w:p w:rsidR="00DD4EF5" w:rsidRDefault="00D46A73" w:rsidP="00E95229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Pr="00144CCD">
              <w:rPr>
                <w:rFonts w:ascii="Liberation Serif" w:hAnsi="Liberation Serif"/>
                <w:sz w:val="28"/>
                <w:szCs w:val="28"/>
              </w:rPr>
              <w:tab/>
            </w:r>
            <w:r>
              <w:rPr>
                <w:rFonts w:ascii="Liberation Serif" w:hAnsi="Liberation Serif"/>
                <w:sz w:val="28"/>
                <w:szCs w:val="28"/>
              </w:rPr>
              <w:t>врио начальника</w:t>
            </w:r>
            <w:r w:rsidRPr="0098541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E2589">
              <w:rPr>
                <w:rFonts w:ascii="Liberation Serif" w:hAnsi="Liberation Serif"/>
                <w:sz w:val="28"/>
              </w:rPr>
              <w:t>отделения</w:t>
            </w:r>
            <w:r>
              <w:rPr>
                <w:rFonts w:ascii="Liberation Serif" w:hAnsi="Liberation Serif"/>
                <w:sz w:val="28"/>
              </w:rPr>
              <w:t xml:space="preserve"> </w:t>
            </w:r>
            <w:r w:rsidRPr="003E2589">
              <w:rPr>
                <w:rFonts w:ascii="Liberation Serif" w:hAnsi="Liberation Serif"/>
                <w:sz w:val="28"/>
              </w:rPr>
              <w:t>участковых</w:t>
            </w:r>
            <w:r>
              <w:rPr>
                <w:rFonts w:ascii="Liberation Serif" w:hAnsi="Liberation Serif"/>
                <w:sz w:val="28"/>
              </w:rPr>
              <w:t xml:space="preserve">  </w:t>
            </w:r>
            <w:r w:rsidRPr="003E2589">
              <w:rPr>
                <w:rFonts w:ascii="Liberation Serif" w:hAnsi="Liberation Serif"/>
                <w:sz w:val="28"/>
              </w:rPr>
              <w:t xml:space="preserve"> уполномоченных полиции </w:t>
            </w:r>
            <w:r>
              <w:rPr>
                <w:rFonts w:ascii="Liberation Serif" w:hAnsi="Liberation Serif"/>
                <w:sz w:val="28"/>
              </w:rPr>
              <w:t xml:space="preserve">отдела полиции 23 </w:t>
            </w:r>
            <w:r w:rsidRPr="003E2589">
              <w:rPr>
                <w:rFonts w:ascii="Liberation Serif" w:hAnsi="Liberation Serif"/>
                <w:sz w:val="28"/>
              </w:rPr>
              <w:t xml:space="preserve">МО МВД России «Каменск-Уральский» </w:t>
            </w:r>
          </w:p>
          <w:p w:rsidR="00D46A73" w:rsidRPr="00C21EFC" w:rsidRDefault="00E13099" w:rsidP="00E95229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C2AD5">
              <w:rPr>
                <w:rFonts w:ascii="Liberation Serif" w:hAnsi="Liberation Serif"/>
                <w:sz w:val="28"/>
              </w:rPr>
              <w:t>(по согласованию);</w:t>
            </w:r>
          </w:p>
        </w:tc>
      </w:tr>
      <w:tr w:rsidR="00D46A73" w:rsidRPr="00DC2AD5" w:rsidTr="00116FAB">
        <w:tc>
          <w:tcPr>
            <w:tcW w:w="860" w:type="dxa"/>
          </w:tcPr>
          <w:p w:rsidR="00D46A73" w:rsidRPr="00DC2AD5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7.</w:t>
            </w:r>
          </w:p>
        </w:tc>
        <w:tc>
          <w:tcPr>
            <w:tcW w:w="2869" w:type="dxa"/>
            <w:hideMark/>
          </w:tcPr>
          <w:p w:rsidR="00D46A73" w:rsidRPr="00DC2AD5" w:rsidRDefault="00D46A73" w:rsidP="00434E82">
            <w:pPr>
              <w:rPr>
                <w:rFonts w:ascii="Liberation Serif" w:hAnsi="Liberation Serif"/>
                <w:sz w:val="28"/>
              </w:rPr>
            </w:pPr>
            <w:r w:rsidRPr="00DC2AD5">
              <w:rPr>
                <w:rFonts w:ascii="Liberation Serif" w:hAnsi="Liberation Serif"/>
                <w:sz w:val="28"/>
              </w:rPr>
              <w:t xml:space="preserve">Гордеева </w:t>
            </w:r>
          </w:p>
          <w:p w:rsidR="00D46A73" w:rsidRPr="00DC2AD5" w:rsidRDefault="00D46A73" w:rsidP="00434E82">
            <w:pPr>
              <w:rPr>
                <w:rFonts w:ascii="Liberation Serif" w:hAnsi="Liberation Serif"/>
                <w:sz w:val="28"/>
              </w:rPr>
            </w:pPr>
            <w:r w:rsidRPr="00DC2AD5">
              <w:rPr>
                <w:rFonts w:ascii="Liberation Serif" w:hAnsi="Liberation Serif"/>
                <w:sz w:val="28"/>
              </w:rPr>
              <w:t>Алина Ивановна</w:t>
            </w:r>
          </w:p>
        </w:tc>
        <w:tc>
          <w:tcPr>
            <w:tcW w:w="6194" w:type="dxa"/>
            <w:hideMark/>
          </w:tcPr>
          <w:p w:rsidR="00D46A73" w:rsidRPr="00DC2AD5" w:rsidRDefault="00174A8E" w:rsidP="00947F05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-</w:t>
            </w:r>
            <w:r w:rsidR="00D46A73" w:rsidRPr="00DC2AD5">
              <w:rPr>
                <w:rFonts w:ascii="Liberation Serif" w:hAnsi="Liberation Serif"/>
                <w:sz w:val="28"/>
              </w:rPr>
              <w:t xml:space="preserve"> председатель </w:t>
            </w:r>
            <w:r w:rsidR="00947F05">
              <w:rPr>
                <w:rFonts w:ascii="Liberation Serif" w:hAnsi="Liberation Serif"/>
                <w:sz w:val="28"/>
              </w:rPr>
              <w:t>Т</w:t>
            </w:r>
            <w:r w:rsidR="00D46A73" w:rsidRPr="00DC2AD5">
              <w:rPr>
                <w:rFonts w:ascii="Liberation Serif" w:hAnsi="Liberation Serif"/>
                <w:sz w:val="28"/>
              </w:rPr>
              <w:t>ерриториальной комиссии по делам  несовершеннолетних и защите их прав Синарского района (по согласованию);</w:t>
            </w:r>
          </w:p>
        </w:tc>
      </w:tr>
      <w:tr w:rsidR="00AB2749" w:rsidRPr="00DC2AD5" w:rsidTr="00116FAB">
        <w:tc>
          <w:tcPr>
            <w:tcW w:w="860" w:type="dxa"/>
          </w:tcPr>
          <w:p w:rsidR="00AB2749" w:rsidRPr="00C90E48" w:rsidRDefault="008957E3" w:rsidP="001A0843">
            <w:pPr>
              <w:ind w:left="644"/>
              <w:rPr>
                <w:rFonts w:ascii="Liberation Serif" w:hAnsi="Liberation Serif"/>
                <w:sz w:val="28"/>
                <w:szCs w:val="28"/>
              </w:rPr>
            </w:pPr>
            <w:r>
              <w:br w:type="page"/>
            </w:r>
            <w:r w:rsidR="00C90E48" w:rsidRPr="00C90E48">
              <w:rPr>
                <w:sz w:val="28"/>
                <w:szCs w:val="28"/>
              </w:rPr>
              <w:t>8.</w:t>
            </w:r>
          </w:p>
        </w:tc>
        <w:tc>
          <w:tcPr>
            <w:tcW w:w="2869" w:type="dxa"/>
            <w:hideMark/>
          </w:tcPr>
          <w:p w:rsidR="00AB2749" w:rsidRPr="00DC2AD5" w:rsidRDefault="00AB2749" w:rsidP="00E95229">
            <w:pPr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Журавлева Ксения Геннадьевна</w:t>
            </w:r>
          </w:p>
        </w:tc>
        <w:tc>
          <w:tcPr>
            <w:tcW w:w="6194" w:type="dxa"/>
            <w:hideMark/>
          </w:tcPr>
          <w:p w:rsidR="00DD4EF5" w:rsidRDefault="00AB2749" w:rsidP="00E95229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- врио начальника </w:t>
            </w:r>
            <w:r w:rsidRPr="003E2589">
              <w:rPr>
                <w:rFonts w:ascii="Liberation Serif" w:hAnsi="Liberation Serif"/>
                <w:sz w:val="28"/>
              </w:rPr>
              <w:t>отделения</w:t>
            </w:r>
            <w:r>
              <w:rPr>
                <w:rFonts w:ascii="Liberation Serif" w:hAnsi="Liberation Serif"/>
                <w:sz w:val="28"/>
              </w:rPr>
              <w:t xml:space="preserve"> </w:t>
            </w:r>
            <w:r w:rsidRPr="003E2589">
              <w:rPr>
                <w:rFonts w:ascii="Liberation Serif" w:hAnsi="Liberation Serif"/>
                <w:sz w:val="28"/>
              </w:rPr>
              <w:t>участковых</w:t>
            </w:r>
            <w:r>
              <w:rPr>
                <w:rFonts w:ascii="Liberation Serif" w:hAnsi="Liberation Serif"/>
                <w:sz w:val="28"/>
              </w:rPr>
              <w:t xml:space="preserve">  </w:t>
            </w:r>
            <w:r w:rsidRPr="003E2589">
              <w:rPr>
                <w:rFonts w:ascii="Liberation Serif" w:hAnsi="Liberation Serif"/>
                <w:sz w:val="28"/>
              </w:rPr>
              <w:t xml:space="preserve"> уполномоченных полиции</w:t>
            </w:r>
            <w:r>
              <w:rPr>
                <w:rFonts w:ascii="Liberation Serif" w:hAnsi="Liberation Serif"/>
                <w:sz w:val="28"/>
              </w:rPr>
              <w:t xml:space="preserve"> и ПДН </w:t>
            </w:r>
            <w:r w:rsidRPr="00DC2AD5">
              <w:rPr>
                <w:rFonts w:ascii="Liberation Serif" w:hAnsi="Liberation Serif"/>
                <w:sz w:val="28"/>
              </w:rPr>
              <w:t xml:space="preserve">МО МВД России «Каменск-Уральский» </w:t>
            </w:r>
          </w:p>
          <w:p w:rsidR="00AB2749" w:rsidRPr="00DC2AD5" w:rsidRDefault="00AB2749" w:rsidP="00E95229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C2AD5">
              <w:rPr>
                <w:rFonts w:ascii="Liberation Serif" w:hAnsi="Liberation Serif"/>
                <w:sz w:val="28"/>
              </w:rPr>
              <w:t>(по согласованию)</w:t>
            </w:r>
            <w:r>
              <w:rPr>
                <w:rFonts w:ascii="Liberation Serif" w:hAnsi="Liberation Serif"/>
                <w:sz w:val="28"/>
              </w:rPr>
              <w:t>;</w:t>
            </w:r>
            <w:r w:rsidR="008957E3">
              <w:rPr>
                <w:rFonts w:ascii="Liberation Serif" w:hAnsi="Liberation Serif"/>
                <w:sz w:val="28"/>
              </w:rPr>
              <w:t xml:space="preserve"> </w:t>
            </w:r>
          </w:p>
        </w:tc>
      </w:tr>
      <w:tr w:rsidR="00C90E48" w:rsidRPr="00DC2AD5" w:rsidTr="00116FAB">
        <w:tc>
          <w:tcPr>
            <w:tcW w:w="864" w:type="dxa"/>
            <w:hideMark/>
          </w:tcPr>
          <w:p w:rsidR="00C90E48" w:rsidRDefault="00C90E48" w:rsidP="00C90E48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lastRenderedPageBreak/>
              <w:t>9.</w:t>
            </w:r>
          </w:p>
          <w:p w:rsidR="00C90E48" w:rsidRPr="002519C4" w:rsidRDefault="00C90E48" w:rsidP="00C90E48">
            <w:pPr>
              <w:ind w:left="644"/>
              <w:rPr>
                <w:rFonts w:ascii="Liberation Serif" w:hAnsi="Liberation Serif"/>
                <w:sz w:val="28"/>
              </w:rPr>
            </w:pPr>
          </w:p>
        </w:tc>
        <w:tc>
          <w:tcPr>
            <w:tcW w:w="2865" w:type="dxa"/>
          </w:tcPr>
          <w:p w:rsidR="00C90E48" w:rsidRDefault="00C90E48" w:rsidP="00C90E48">
            <w:pPr>
              <w:ind w:left="2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 xml:space="preserve">Кузьмина Ольга </w:t>
            </w:r>
          </w:p>
          <w:p w:rsidR="00C90E48" w:rsidRPr="002519C4" w:rsidRDefault="00C90E48" w:rsidP="00C90E48">
            <w:pPr>
              <w:ind w:left="21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Витальевна</w:t>
            </w:r>
          </w:p>
        </w:tc>
        <w:tc>
          <w:tcPr>
            <w:tcW w:w="6194" w:type="dxa"/>
            <w:hideMark/>
          </w:tcPr>
          <w:p w:rsidR="00C90E48" w:rsidRDefault="00C90E48" w:rsidP="00C90E48">
            <w:pPr>
              <w:pageBreakBefore/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-</w:t>
            </w:r>
            <w:r w:rsidRPr="00D23EF3">
              <w:rPr>
                <w:rFonts w:ascii="Liberation Serif" w:hAnsi="Liberation Serif"/>
                <w:sz w:val="28"/>
              </w:rPr>
              <w:tab/>
            </w:r>
            <w:r w:rsidRPr="00DC2AD5">
              <w:rPr>
                <w:rFonts w:ascii="Liberation Serif" w:hAnsi="Liberation Serif"/>
                <w:sz w:val="28"/>
              </w:rPr>
              <w:t xml:space="preserve">председатель </w:t>
            </w:r>
            <w:r>
              <w:rPr>
                <w:rFonts w:ascii="Liberation Serif" w:hAnsi="Liberation Serif"/>
                <w:sz w:val="28"/>
              </w:rPr>
              <w:t>Т</w:t>
            </w:r>
            <w:r w:rsidRPr="00DC2AD5">
              <w:rPr>
                <w:rFonts w:ascii="Liberation Serif" w:hAnsi="Liberation Serif"/>
                <w:sz w:val="28"/>
              </w:rPr>
              <w:t xml:space="preserve">ерриториальной комиссии по делам несовершеннолетних и защите их прав Красногорского района </w:t>
            </w:r>
          </w:p>
          <w:p w:rsidR="00C90E48" w:rsidRPr="00DC2AD5" w:rsidRDefault="00C90E48" w:rsidP="00C90E48">
            <w:pPr>
              <w:pageBreakBefore/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 w:rsidRPr="00DC2AD5">
              <w:rPr>
                <w:rFonts w:ascii="Liberation Serif" w:hAnsi="Liberation Serif"/>
                <w:sz w:val="28"/>
              </w:rPr>
              <w:t>(по согласованию);</w:t>
            </w:r>
          </w:p>
        </w:tc>
      </w:tr>
      <w:tr w:rsidR="00D46A73" w:rsidRPr="00DC2AD5" w:rsidTr="00116FAB">
        <w:tc>
          <w:tcPr>
            <w:tcW w:w="860" w:type="dxa"/>
          </w:tcPr>
          <w:p w:rsidR="00D46A73" w:rsidRPr="00DC2AD5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10.</w:t>
            </w:r>
          </w:p>
        </w:tc>
        <w:tc>
          <w:tcPr>
            <w:tcW w:w="2869" w:type="dxa"/>
            <w:hideMark/>
          </w:tcPr>
          <w:p w:rsidR="00D46A73" w:rsidRPr="00DC2AD5" w:rsidRDefault="00D46A73" w:rsidP="00E95229">
            <w:pPr>
              <w:rPr>
                <w:rFonts w:ascii="Liberation Serif" w:hAnsi="Liberation Serif"/>
                <w:sz w:val="28"/>
                <w:szCs w:val="28"/>
              </w:rPr>
            </w:pPr>
            <w:r w:rsidRPr="00DC2AD5">
              <w:rPr>
                <w:rFonts w:ascii="Liberation Serif" w:hAnsi="Liberation Serif"/>
                <w:sz w:val="28"/>
                <w:szCs w:val="28"/>
              </w:rPr>
              <w:t>Подгорбунских Игорь Владимирович</w:t>
            </w:r>
          </w:p>
        </w:tc>
        <w:tc>
          <w:tcPr>
            <w:tcW w:w="6194" w:type="dxa"/>
            <w:hideMark/>
          </w:tcPr>
          <w:p w:rsidR="00D46A73" w:rsidRPr="00DC2AD5" w:rsidRDefault="00174A8E" w:rsidP="00E95229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 w:rsidR="00D46A73" w:rsidRPr="00D23EF3">
              <w:rPr>
                <w:rFonts w:ascii="Liberation Serif" w:hAnsi="Liberation Serif"/>
                <w:sz w:val="28"/>
                <w:szCs w:val="28"/>
              </w:rPr>
              <w:tab/>
            </w:r>
            <w:r w:rsidR="00D46A73" w:rsidRPr="00DC2AD5">
              <w:rPr>
                <w:rFonts w:ascii="Liberation Serif" w:hAnsi="Liberation Serif"/>
                <w:sz w:val="28"/>
              </w:rPr>
              <w:t>начальник отдела по взаимодействию с административными органами Администрации Каменск-Уральского городского округа;</w:t>
            </w:r>
          </w:p>
        </w:tc>
      </w:tr>
      <w:tr w:rsidR="00D46A73" w:rsidRPr="00DC2AD5" w:rsidTr="00116FAB">
        <w:tc>
          <w:tcPr>
            <w:tcW w:w="860" w:type="dxa"/>
          </w:tcPr>
          <w:p w:rsidR="00D46A73" w:rsidRPr="00DC2AD5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11.</w:t>
            </w:r>
          </w:p>
        </w:tc>
        <w:tc>
          <w:tcPr>
            <w:tcW w:w="2869" w:type="dxa"/>
            <w:hideMark/>
          </w:tcPr>
          <w:p w:rsidR="00D46A73" w:rsidRPr="00DC2AD5" w:rsidRDefault="00D46A73" w:rsidP="00E95229">
            <w:pPr>
              <w:rPr>
                <w:rFonts w:ascii="Liberation Serif" w:hAnsi="Liberation Serif"/>
                <w:sz w:val="28"/>
              </w:rPr>
            </w:pPr>
            <w:r w:rsidRPr="00DC2AD5">
              <w:rPr>
                <w:rFonts w:ascii="Liberation Serif" w:hAnsi="Liberation Serif"/>
                <w:sz w:val="28"/>
              </w:rPr>
              <w:t xml:space="preserve">Шадрина </w:t>
            </w:r>
          </w:p>
          <w:p w:rsidR="00D46A73" w:rsidRPr="00DC2AD5" w:rsidRDefault="00D46A73" w:rsidP="00E95229">
            <w:pPr>
              <w:rPr>
                <w:rFonts w:ascii="Liberation Serif" w:hAnsi="Liberation Serif"/>
                <w:sz w:val="28"/>
              </w:rPr>
            </w:pPr>
            <w:r w:rsidRPr="00DC2AD5">
              <w:rPr>
                <w:rFonts w:ascii="Liberation Serif" w:hAnsi="Liberation Serif"/>
                <w:sz w:val="28"/>
              </w:rPr>
              <w:t>Регина Сергеевна</w:t>
            </w:r>
          </w:p>
        </w:tc>
        <w:tc>
          <w:tcPr>
            <w:tcW w:w="6194" w:type="dxa"/>
            <w:hideMark/>
          </w:tcPr>
          <w:p w:rsidR="006F698A" w:rsidRDefault="00174A8E" w:rsidP="00E95229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-</w:t>
            </w:r>
            <w:r w:rsidR="00D46A73" w:rsidRPr="00983E4B">
              <w:rPr>
                <w:rFonts w:ascii="Liberation Serif" w:hAnsi="Liberation Serif"/>
                <w:sz w:val="28"/>
              </w:rPr>
              <w:tab/>
            </w:r>
            <w:r w:rsidR="00D46A73" w:rsidRPr="00DC2AD5">
              <w:rPr>
                <w:rFonts w:ascii="Liberation Serif" w:hAnsi="Liberation Serif"/>
                <w:sz w:val="28"/>
              </w:rPr>
              <w:t xml:space="preserve">руководитель молодежной организации «Закон и Порядок» ГАПОУ СО «Каменск-Уральский техникум торговли и сервиса» </w:t>
            </w:r>
          </w:p>
          <w:p w:rsidR="00D46A73" w:rsidRPr="00DC2AD5" w:rsidRDefault="00D46A73" w:rsidP="00E95229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 w:rsidRPr="00DC2AD5">
              <w:rPr>
                <w:rFonts w:ascii="Liberation Serif" w:hAnsi="Liberation Serif"/>
                <w:sz w:val="28"/>
              </w:rPr>
              <w:t>(по согласованию);</w:t>
            </w:r>
          </w:p>
        </w:tc>
      </w:tr>
      <w:tr w:rsidR="00D46A73" w:rsidRPr="00DC2AD5" w:rsidTr="00116FAB">
        <w:trPr>
          <w:trHeight w:val="1192"/>
        </w:trPr>
        <w:tc>
          <w:tcPr>
            <w:tcW w:w="860" w:type="dxa"/>
          </w:tcPr>
          <w:p w:rsidR="00D46A73" w:rsidRPr="00DC2AD5" w:rsidRDefault="00C90E48" w:rsidP="001A0843">
            <w:pPr>
              <w:ind w:left="644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12.</w:t>
            </w:r>
          </w:p>
        </w:tc>
        <w:tc>
          <w:tcPr>
            <w:tcW w:w="2869" w:type="dxa"/>
            <w:hideMark/>
          </w:tcPr>
          <w:p w:rsidR="00D46A73" w:rsidRPr="00DC2AD5" w:rsidRDefault="00D46A73" w:rsidP="00E95229">
            <w:pPr>
              <w:rPr>
                <w:rFonts w:ascii="Liberation Serif" w:hAnsi="Liberation Serif"/>
                <w:sz w:val="28"/>
              </w:rPr>
            </w:pPr>
            <w:r w:rsidRPr="00DC2AD5">
              <w:rPr>
                <w:rFonts w:ascii="Liberation Serif" w:hAnsi="Liberation Serif"/>
                <w:sz w:val="28"/>
              </w:rPr>
              <w:t>Шилов Александр Владимирович</w:t>
            </w:r>
          </w:p>
        </w:tc>
        <w:tc>
          <w:tcPr>
            <w:tcW w:w="6194" w:type="dxa"/>
            <w:hideMark/>
          </w:tcPr>
          <w:p w:rsidR="00D46A73" w:rsidRPr="00DC2AD5" w:rsidRDefault="00174A8E" w:rsidP="00E95229">
            <w:pPr>
              <w:tabs>
                <w:tab w:val="left" w:pos="602"/>
              </w:tabs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-</w:t>
            </w:r>
            <w:r w:rsidR="00D46A73" w:rsidRPr="00174A8E">
              <w:rPr>
                <w:rFonts w:ascii="Liberation Serif" w:hAnsi="Liberation Serif"/>
                <w:sz w:val="28"/>
              </w:rPr>
              <w:tab/>
            </w:r>
            <w:r w:rsidR="00D46A73" w:rsidRPr="00DC2AD5">
              <w:rPr>
                <w:rFonts w:ascii="Liberation Serif" w:hAnsi="Liberation Serif"/>
                <w:sz w:val="28"/>
              </w:rPr>
              <w:t xml:space="preserve">глава </w:t>
            </w:r>
            <w:r w:rsidR="00D46A73">
              <w:rPr>
                <w:rFonts w:ascii="Liberation Serif" w:hAnsi="Liberation Serif"/>
                <w:sz w:val="28"/>
              </w:rPr>
              <w:t xml:space="preserve">территориального органа </w:t>
            </w:r>
            <w:r w:rsidR="00D46A73" w:rsidRPr="00DC2AD5">
              <w:rPr>
                <w:rFonts w:ascii="Liberation Serif" w:hAnsi="Liberation Serif"/>
                <w:sz w:val="28"/>
              </w:rPr>
              <w:t xml:space="preserve">Администрации </w:t>
            </w:r>
            <w:r w:rsidR="00D46A73">
              <w:rPr>
                <w:rFonts w:ascii="Liberation Serif" w:hAnsi="Liberation Serif"/>
                <w:sz w:val="28"/>
              </w:rPr>
              <w:t>Каменск-Уральского городского округа</w:t>
            </w:r>
            <w:r w:rsidR="00D46A73" w:rsidRPr="00DC2AD5">
              <w:rPr>
                <w:rFonts w:ascii="Liberation Serif" w:hAnsi="Liberation Serif"/>
                <w:sz w:val="28"/>
              </w:rPr>
              <w:t xml:space="preserve"> </w:t>
            </w:r>
            <w:r w:rsidR="00D46A73">
              <w:rPr>
                <w:rFonts w:ascii="Liberation Serif" w:hAnsi="Liberation Serif"/>
                <w:sz w:val="28"/>
              </w:rPr>
              <w:t>«Администрация</w:t>
            </w:r>
            <w:r w:rsidR="00D46A73" w:rsidRPr="00DC2AD5">
              <w:rPr>
                <w:rFonts w:ascii="Liberation Serif" w:hAnsi="Liberation Serif"/>
                <w:sz w:val="28"/>
              </w:rPr>
              <w:t xml:space="preserve"> Синарского района</w:t>
            </w:r>
            <w:r w:rsidR="00D46A73">
              <w:rPr>
                <w:rFonts w:ascii="Liberation Serif" w:hAnsi="Liberation Serif"/>
                <w:sz w:val="28"/>
              </w:rPr>
              <w:t>»</w:t>
            </w:r>
            <w:r w:rsidR="00D46A73" w:rsidRPr="00DC2AD5">
              <w:rPr>
                <w:rFonts w:ascii="Liberation Serif" w:hAnsi="Liberation Serif"/>
                <w:sz w:val="28"/>
              </w:rPr>
              <w:t>.</w:t>
            </w:r>
          </w:p>
        </w:tc>
      </w:tr>
    </w:tbl>
    <w:p w:rsidR="00DB4496" w:rsidRPr="00DC2AD5" w:rsidRDefault="00DB4496" w:rsidP="00E630DB">
      <w:pPr>
        <w:rPr>
          <w:rFonts w:ascii="Liberation Serif" w:hAnsi="Liberation Serif"/>
          <w:sz w:val="28"/>
        </w:rPr>
      </w:pPr>
    </w:p>
    <w:sectPr w:rsidR="00DB4496" w:rsidRPr="00DC2AD5" w:rsidSect="000814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4" w:right="567" w:bottom="1134" w:left="1701" w:header="27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94C" w:rsidRDefault="00FB094C" w:rsidP="0013041D">
      <w:r>
        <w:separator/>
      </w:r>
    </w:p>
  </w:endnote>
  <w:endnote w:type="continuationSeparator" w:id="1">
    <w:p w:rsidR="00FB094C" w:rsidRDefault="00FB094C" w:rsidP="00130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842" w:rsidRDefault="007D6842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842" w:rsidRDefault="007D6842">
    <w:pPr>
      <w:pStyle w:val="af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842" w:rsidRDefault="007D6842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94C" w:rsidRDefault="00FB094C" w:rsidP="0013041D">
      <w:r>
        <w:separator/>
      </w:r>
    </w:p>
  </w:footnote>
  <w:footnote w:type="continuationSeparator" w:id="1">
    <w:p w:rsidR="00FB094C" w:rsidRDefault="00FB094C" w:rsidP="001304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842" w:rsidRDefault="007D6842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039219"/>
      <w:docPartObj>
        <w:docPartGallery w:val="Page Numbers (Top of Page)"/>
        <w:docPartUnique/>
      </w:docPartObj>
    </w:sdtPr>
    <w:sdtContent>
      <w:p w:rsidR="00081468" w:rsidRDefault="00382E62">
        <w:pPr>
          <w:pStyle w:val="ac"/>
          <w:jc w:val="center"/>
        </w:pPr>
        <w:fldSimple w:instr=" PAGE   \* MERGEFORMAT ">
          <w:r w:rsidR="00DD4EF5">
            <w:rPr>
              <w:noProof/>
            </w:rPr>
            <w:t>2</w:t>
          </w:r>
        </w:fldSimple>
      </w:p>
    </w:sdtContent>
  </w:sdt>
  <w:p w:rsidR="00453590" w:rsidRDefault="00453590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842" w:rsidRDefault="007D6842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034C"/>
    <w:multiLevelType w:val="hybridMultilevel"/>
    <w:tmpl w:val="B10211D0"/>
    <w:lvl w:ilvl="0" w:tplc="00B0D9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7A231FF"/>
    <w:multiLevelType w:val="hybridMultilevel"/>
    <w:tmpl w:val="D88AD560"/>
    <w:lvl w:ilvl="0" w:tplc="0C9C353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9A25AC"/>
    <w:multiLevelType w:val="hybridMultilevel"/>
    <w:tmpl w:val="D6006498"/>
    <w:lvl w:ilvl="0" w:tplc="0D885F70">
      <w:start w:val="1"/>
      <w:numFmt w:val="decimal"/>
      <w:lvlText w:val="%1)"/>
      <w:lvlJc w:val="left"/>
      <w:pPr>
        <w:ind w:left="24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95" w:hanging="360"/>
      </w:pPr>
    </w:lvl>
    <w:lvl w:ilvl="2" w:tplc="0419001B" w:tentative="1">
      <w:start w:val="1"/>
      <w:numFmt w:val="lowerRoman"/>
      <w:lvlText w:val="%3."/>
      <w:lvlJc w:val="right"/>
      <w:pPr>
        <w:ind w:left="3915" w:hanging="180"/>
      </w:pPr>
    </w:lvl>
    <w:lvl w:ilvl="3" w:tplc="0419000F" w:tentative="1">
      <w:start w:val="1"/>
      <w:numFmt w:val="decimal"/>
      <w:lvlText w:val="%4."/>
      <w:lvlJc w:val="left"/>
      <w:pPr>
        <w:ind w:left="4635" w:hanging="360"/>
      </w:pPr>
    </w:lvl>
    <w:lvl w:ilvl="4" w:tplc="04190019" w:tentative="1">
      <w:start w:val="1"/>
      <w:numFmt w:val="lowerLetter"/>
      <w:lvlText w:val="%5."/>
      <w:lvlJc w:val="left"/>
      <w:pPr>
        <w:ind w:left="5355" w:hanging="360"/>
      </w:pPr>
    </w:lvl>
    <w:lvl w:ilvl="5" w:tplc="0419001B" w:tentative="1">
      <w:start w:val="1"/>
      <w:numFmt w:val="lowerRoman"/>
      <w:lvlText w:val="%6."/>
      <w:lvlJc w:val="right"/>
      <w:pPr>
        <w:ind w:left="6075" w:hanging="180"/>
      </w:pPr>
    </w:lvl>
    <w:lvl w:ilvl="6" w:tplc="0419000F" w:tentative="1">
      <w:start w:val="1"/>
      <w:numFmt w:val="decimal"/>
      <w:lvlText w:val="%7."/>
      <w:lvlJc w:val="left"/>
      <w:pPr>
        <w:ind w:left="6795" w:hanging="360"/>
      </w:pPr>
    </w:lvl>
    <w:lvl w:ilvl="7" w:tplc="04190019" w:tentative="1">
      <w:start w:val="1"/>
      <w:numFmt w:val="lowerLetter"/>
      <w:lvlText w:val="%8."/>
      <w:lvlJc w:val="left"/>
      <w:pPr>
        <w:ind w:left="7515" w:hanging="360"/>
      </w:pPr>
    </w:lvl>
    <w:lvl w:ilvl="8" w:tplc="041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3">
    <w:nsid w:val="34B71D80"/>
    <w:multiLevelType w:val="hybridMultilevel"/>
    <w:tmpl w:val="C1BA79AE"/>
    <w:lvl w:ilvl="0" w:tplc="19E4AE7E">
      <w:start w:val="1"/>
      <w:numFmt w:val="decimal"/>
      <w:lvlText w:val="%1."/>
      <w:lvlJc w:val="left"/>
      <w:pPr>
        <w:ind w:left="1845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85B7EC7"/>
    <w:multiLevelType w:val="hybridMultilevel"/>
    <w:tmpl w:val="C10808BA"/>
    <w:lvl w:ilvl="0" w:tplc="45B2284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C63115F"/>
    <w:multiLevelType w:val="hybridMultilevel"/>
    <w:tmpl w:val="3F10D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3D4374"/>
    <w:multiLevelType w:val="hybridMultilevel"/>
    <w:tmpl w:val="01C07AD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73509AA"/>
    <w:multiLevelType w:val="hybridMultilevel"/>
    <w:tmpl w:val="E71475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C842368"/>
    <w:multiLevelType w:val="hybridMultilevel"/>
    <w:tmpl w:val="E71475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54613A"/>
    <w:rsid w:val="00000BDA"/>
    <w:rsid w:val="00002C29"/>
    <w:rsid w:val="0000337D"/>
    <w:rsid w:val="000034DA"/>
    <w:rsid w:val="00003E9C"/>
    <w:rsid w:val="00010096"/>
    <w:rsid w:val="00010608"/>
    <w:rsid w:val="00013D7B"/>
    <w:rsid w:val="000147F1"/>
    <w:rsid w:val="000215FF"/>
    <w:rsid w:val="00023241"/>
    <w:rsid w:val="00025A11"/>
    <w:rsid w:val="00030156"/>
    <w:rsid w:val="00032D34"/>
    <w:rsid w:val="00041D1B"/>
    <w:rsid w:val="0004457C"/>
    <w:rsid w:val="00045971"/>
    <w:rsid w:val="0005061C"/>
    <w:rsid w:val="0005176D"/>
    <w:rsid w:val="0005283F"/>
    <w:rsid w:val="00053C68"/>
    <w:rsid w:val="00054111"/>
    <w:rsid w:val="00065DE6"/>
    <w:rsid w:val="00067288"/>
    <w:rsid w:val="00074289"/>
    <w:rsid w:val="00081468"/>
    <w:rsid w:val="000820E8"/>
    <w:rsid w:val="00082B2A"/>
    <w:rsid w:val="000873E3"/>
    <w:rsid w:val="0009332C"/>
    <w:rsid w:val="0009630A"/>
    <w:rsid w:val="000A2961"/>
    <w:rsid w:val="000A4DE6"/>
    <w:rsid w:val="000A7A31"/>
    <w:rsid w:val="000B1A9F"/>
    <w:rsid w:val="000B5AFB"/>
    <w:rsid w:val="000B7534"/>
    <w:rsid w:val="000C0E54"/>
    <w:rsid w:val="000C381A"/>
    <w:rsid w:val="000C70EB"/>
    <w:rsid w:val="000C78D8"/>
    <w:rsid w:val="000D70E1"/>
    <w:rsid w:val="000D71D8"/>
    <w:rsid w:val="000D76DC"/>
    <w:rsid w:val="000E68EB"/>
    <w:rsid w:val="000F34BB"/>
    <w:rsid w:val="000F3B18"/>
    <w:rsid w:val="001012EA"/>
    <w:rsid w:val="001105B2"/>
    <w:rsid w:val="0011169B"/>
    <w:rsid w:val="00116FAB"/>
    <w:rsid w:val="001228B1"/>
    <w:rsid w:val="00122A9E"/>
    <w:rsid w:val="0012333A"/>
    <w:rsid w:val="00125E01"/>
    <w:rsid w:val="0012645A"/>
    <w:rsid w:val="0013041D"/>
    <w:rsid w:val="0013145C"/>
    <w:rsid w:val="00132E79"/>
    <w:rsid w:val="00133698"/>
    <w:rsid w:val="00140BBD"/>
    <w:rsid w:val="0014358E"/>
    <w:rsid w:val="00144820"/>
    <w:rsid w:val="00144CCD"/>
    <w:rsid w:val="00145955"/>
    <w:rsid w:val="00151438"/>
    <w:rsid w:val="0015255D"/>
    <w:rsid w:val="001546F6"/>
    <w:rsid w:val="00163673"/>
    <w:rsid w:val="001677D7"/>
    <w:rsid w:val="001747E8"/>
    <w:rsid w:val="00174A8E"/>
    <w:rsid w:val="00176BB4"/>
    <w:rsid w:val="00176D85"/>
    <w:rsid w:val="001806F2"/>
    <w:rsid w:val="00180DC4"/>
    <w:rsid w:val="0018180A"/>
    <w:rsid w:val="00182EA0"/>
    <w:rsid w:val="001839D8"/>
    <w:rsid w:val="0018512E"/>
    <w:rsid w:val="00191B06"/>
    <w:rsid w:val="00196250"/>
    <w:rsid w:val="001A0717"/>
    <w:rsid w:val="001A0843"/>
    <w:rsid w:val="001A7E96"/>
    <w:rsid w:val="001B13A7"/>
    <w:rsid w:val="001B1600"/>
    <w:rsid w:val="001B1843"/>
    <w:rsid w:val="001B50E3"/>
    <w:rsid w:val="001B599D"/>
    <w:rsid w:val="001B7627"/>
    <w:rsid w:val="001C070B"/>
    <w:rsid w:val="001C0910"/>
    <w:rsid w:val="001C14E2"/>
    <w:rsid w:val="001C248C"/>
    <w:rsid w:val="001C2EF0"/>
    <w:rsid w:val="001C330D"/>
    <w:rsid w:val="001C513E"/>
    <w:rsid w:val="001C6CCE"/>
    <w:rsid w:val="001D1A7D"/>
    <w:rsid w:val="001D25B7"/>
    <w:rsid w:val="001D3801"/>
    <w:rsid w:val="001D511A"/>
    <w:rsid w:val="001D533B"/>
    <w:rsid w:val="001D5935"/>
    <w:rsid w:val="001D64D9"/>
    <w:rsid w:val="001D6EAA"/>
    <w:rsid w:val="001E1FB1"/>
    <w:rsid w:val="001E5728"/>
    <w:rsid w:val="001E57B6"/>
    <w:rsid w:val="001E5A41"/>
    <w:rsid w:val="001E781A"/>
    <w:rsid w:val="001F7F62"/>
    <w:rsid w:val="00200C98"/>
    <w:rsid w:val="002041C7"/>
    <w:rsid w:val="00206C8E"/>
    <w:rsid w:val="002077B8"/>
    <w:rsid w:val="00211B31"/>
    <w:rsid w:val="00212675"/>
    <w:rsid w:val="00213B50"/>
    <w:rsid w:val="002154DF"/>
    <w:rsid w:val="002246E5"/>
    <w:rsid w:val="0023226A"/>
    <w:rsid w:val="00233C37"/>
    <w:rsid w:val="0023531F"/>
    <w:rsid w:val="0023624A"/>
    <w:rsid w:val="00237EB3"/>
    <w:rsid w:val="00251240"/>
    <w:rsid w:val="002519C4"/>
    <w:rsid w:val="0025323B"/>
    <w:rsid w:val="002543BB"/>
    <w:rsid w:val="0025504D"/>
    <w:rsid w:val="002608D1"/>
    <w:rsid w:val="00261B94"/>
    <w:rsid w:val="00262FEE"/>
    <w:rsid w:val="00266891"/>
    <w:rsid w:val="00271769"/>
    <w:rsid w:val="00271FA2"/>
    <w:rsid w:val="00272E9D"/>
    <w:rsid w:val="00273BD6"/>
    <w:rsid w:val="00276540"/>
    <w:rsid w:val="00281561"/>
    <w:rsid w:val="00282841"/>
    <w:rsid w:val="00283408"/>
    <w:rsid w:val="00286A06"/>
    <w:rsid w:val="002877BC"/>
    <w:rsid w:val="002909B6"/>
    <w:rsid w:val="0029742D"/>
    <w:rsid w:val="002A4308"/>
    <w:rsid w:val="002A4429"/>
    <w:rsid w:val="002A62DE"/>
    <w:rsid w:val="002A6346"/>
    <w:rsid w:val="002A6F66"/>
    <w:rsid w:val="002B3B2B"/>
    <w:rsid w:val="002B3F93"/>
    <w:rsid w:val="002B5137"/>
    <w:rsid w:val="002B5196"/>
    <w:rsid w:val="002B5573"/>
    <w:rsid w:val="002C00FA"/>
    <w:rsid w:val="002C32CE"/>
    <w:rsid w:val="002C3DCD"/>
    <w:rsid w:val="002C4EFA"/>
    <w:rsid w:val="002C59D7"/>
    <w:rsid w:val="002D2376"/>
    <w:rsid w:val="002D41D7"/>
    <w:rsid w:val="002E3550"/>
    <w:rsid w:val="002E47F8"/>
    <w:rsid w:val="002F05DD"/>
    <w:rsid w:val="002F45FC"/>
    <w:rsid w:val="00300DBF"/>
    <w:rsid w:val="00301773"/>
    <w:rsid w:val="003045C8"/>
    <w:rsid w:val="00310A91"/>
    <w:rsid w:val="00311136"/>
    <w:rsid w:val="0031268C"/>
    <w:rsid w:val="003131CB"/>
    <w:rsid w:val="00313AEF"/>
    <w:rsid w:val="00315A11"/>
    <w:rsid w:val="00317224"/>
    <w:rsid w:val="00317C57"/>
    <w:rsid w:val="0032063A"/>
    <w:rsid w:val="00323559"/>
    <w:rsid w:val="00324188"/>
    <w:rsid w:val="00325E9D"/>
    <w:rsid w:val="003265E3"/>
    <w:rsid w:val="0032696B"/>
    <w:rsid w:val="003270F1"/>
    <w:rsid w:val="00331D94"/>
    <w:rsid w:val="00333A31"/>
    <w:rsid w:val="00343EAE"/>
    <w:rsid w:val="00352B7E"/>
    <w:rsid w:val="00353514"/>
    <w:rsid w:val="00354A8D"/>
    <w:rsid w:val="003638E3"/>
    <w:rsid w:val="00374C89"/>
    <w:rsid w:val="00376EF3"/>
    <w:rsid w:val="00377A7D"/>
    <w:rsid w:val="00381B21"/>
    <w:rsid w:val="00382E62"/>
    <w:rsid w:val="0038627A"/>
    <w:rsid w:val="0039088E"/>
    <w:rsid w:val="0039378E"/>
    <w:rsid w:val="00396AD5"/>
    <w:rsid w:val="003A0266"/>
    <w:rsid w:val="003A0BA6"/>
    <w:rsid w:val="003A0F89"/>
    <w:rsid w:val="003A1545"/>
    <w:rsid w:val="003A2214"/>
    <w:rsid w:val="003A5C58"/>
    <w:rsid w:val="003B0307"/>
    <w:rsid w:val="003B0911"/>
    <w:rsid w:val="003B0AC2"/>
    <w:rsid w:val="003B472F"/>
    <w:rsid w:val="003B4DD8"/>
    <w:rsid w:val="003C082D"/>
    <w:rsid w:val="003C28B6"/>
    <w:rsid w:val="003C2A82"/>
    <w:rsid w:val="003C2C32"/>
    <w:rsid w:val="003C53C1"/>
    <w:rsid w:val="003C706A"/>
    <w:rsid w:val="003D13F1"/>
    <w:rsid w:val="003D690D"/>
    <w:rsid w:val="003D6DA5"/>
    <w:rsid w:val="003E2589"/>
    <w:rsid w:val="003E3915"/>
    <w:rsid w:val="003E46CC"/>
    <w:rsid w:val="003E5CDB"/>
    <w:rsid w:val="003F42B0"/>
    <w:rsid w:val="003F48CF"/>
    <w:rsid w:val="003F5A5C"/>
    <w:rsid w:val="003F6459"/>
    <w:rsid w:val="00405ACC"/>
    <w:rsid w:val="00406CE8"/>
    <w:rsid w:val="00412200"/>
    <w:rsid w:val="0042019B"/>
    <w:rsid w:val="004217F1"/>
    <w:rsid w:val="0042213D"/>
    <w:rsid w:val="004241FD"/>
    <w:rsid w:val="00427AB4"/>
    <w:rsid w:val="00431859"/>
    <w:rsid w:val="00432770"/>
    <w:rsid w:val="00434E82"/>
    <w:rsid w:val="00435A55"/>
    <w:rsid w:val="0043708A"/>
    <w:rsid w:val="00441505"/>
    <w:rsid w:val="00447627"/>
    <w:rsid w:val="00452339"/>
    <w:rsid w:val="00453590"/>
    <w:rsid w:val="00454C7A"/>
    <w:rsid w:val="00460322"/>
    <w:rsid w:val="00466E87"/>
    <w:rsid w:val="004704FF"/>
    <w:rsid w:val="00470548"/>
    <w:rsid w:val="00471203"/>
    <w:rsid w:val="004714EB"/>
    <w:rsid w:val="004759AD"/>
    <w:rsid w:val="004808E4"/>
    <w:rsid w:val="00483A88"/>
    <w:rsid w:val="00483DD6"/>
    <w:rsid w:val="00486422"/>
    <w:rsid w:val="0049275B"/>
    <w:rsid w:val="0049324B"/>
    <w:rsid w:val="00493798"/>
    <w:rsid w:val="00497D95"/>
    <w:rsid w:val="004A0C12"/>
    <w:rsid w:val="004A3BFF"/>
    <w:rsid w:val="004A5984"/>
    <w:rsid w:val="004A5BA6"/>
    <w:rsid w:val="004A6DD1"/>
    <w:rsid w:val="004B0CFA"/>
    <w:rsid w:val="004B3685"/>
    <w:rsid w:val="004B631D"/>
    <w:rsid w:val="004C3D72"/>
    <w:rsid w:val="004C7B80"/>
    <w:rsid w:val="004D19E3"/>
    <w:rsid w:val="004D2AEB"/>
    <w:rsid w:val="004D3A5B"/>
    <w:rsid w:val="004D431D"/>
    <w:rsid w:val="004D741A"/>
    <w:rsid w:val="004E41DB"/>
    <w:rsid w:val="004E7CE4"/>
    <w:rsid w:val="004F1BF0"/>
    <w:rsid w:val="004F4246"/>
    <w:rsid w:val="004F45E1"/>
    <w:rsid w:val="004F5888"/>
    <w:rsid w:val="004F7907"/>
    <w:rsid w:val="004F7E9D"/>
    <w:rsid w:val="005005EB"/>
    <w:rsid w:val="0050113D"/>
    <w:rsid w:val="005079C9"/>
    <w:rsid w:val="00513001"/>
    <w:rsid w:val="0051652E"/>
    <w:rsid w:val="00522D79"/>
    <w:rsid w:val="00524A0D"/>
    <w:rsid w:val="005264D6"/>
    <w:rsid w:val="00532EA2"/>
    <w:rsid w:val="005354A7"/>
    <w:rsid w:val="00536788"/>
    <w:rsid w:val="00537D49"/>
    <w:rsid w:val="005403E9"/>
    <w:rsid w:val="005415D6"/>
    <w:rsid w:val="00541C62"/>
    <w:rsid w:val="00545E1B"/>
    <w:rsid w:val="0054613A"/>
    <w:rsid w:val="00555AC7"/>
    <w:rsid w:val="00556A3E"/>
    <w:rsid w:val="00562801"/>
    <w:rsid w:val="005631B7"/>
    <w:rsid w:val="00564F80"/>
    <w:rsid w:val="00566AB6"/>
    <w:rsid w:val="00567B8E"/>
    <w:rsid w:val="00572E9C"/>
    <w:rsid w:val="0057348A"/>
    <w:rsid w:val="00580329"/>
    <w:rsid w:val="00581393"/>
    <w:rsid w:val="00581F17"/>
    <w:rsid w:val="00583BBF"/>
    <w:rsid w:val="00584BBA"/>
    <w:rsid w:val="00591F39"/>
    <w:rsid w:val="00594C9F"/>
    <w:rsid w:val="005A43A3"/>
    <w:rsid w:val="005A735D"/>
    <w:rsid w:val="005A7D75"/>
    <w:rsid w:val="005B0E63"/>
    <w:rsid w:val="005C306D"/>
    <w:rsid w:val="005C61AE"/>
    <w:rsid w:val="005E0E92"/>
    <w:rsid w:val="005E3E51"/>
    <w:rsid w:val="005E7218"/>
    <w:rsid w:val="005F00E8"/>
    <w:rsid w:val="005F2D08"/>
    <w:rsid w:val="005F59F2"/>
    <w:rsid w:val="005F6E41"/>
    <w:rsid w:val="00603D18"/>
    <w:rsid w:val="00610B29"/>
    <w:rsid w:val="00610B53"/>
    <w:rsid w:val="00620A21"/>
    <w:rsid w:val="00622BCE"/>
    <w:rsid w:val="006232CF"/>
    <w:rsid w:val="0062474F"/>
    <w:rsid w:val="006248E4"/>
    <w:rsid w:val="00626540"/>
    <w:rsid w:val="00634F53"/>
    <w:rsid w:val="00635D38"/>
    <w:rsid w:val="0063695C"/>
    <w:rsid w:val="00640BD0"/>
    <w:rsid w:val="006425A6"/>
    <w:rsid w:val="00643E59"/>
    <w:rsid w:val="0064403A"/>
    <w:rsid w:val="00655F02"/>
    <w:rsid w:val="00656272"/>
    <w:rsid w:val="00662E2D"/>
    <w:rsid w:val="00663787"/>
    <w:rsid w:val="006649AA"/>
    <w:rsid w:val="006733FD"/>
    <w:rsid w:val="0067474C"/>
    <w:rsid w:val="006753BF"/>
    <w:rsid w:val="00680667"/>
    <w:rsid w:val="00683639"/>
    <w:rsid w:val="0068394A"/>
    <w:rsid w:val="00683E25"/>
    <w:rsid w:val="006845A9"/>
    <w:rsid w:val="006859C0"/>
    <w:rsid w:val="00686CA4"/>
    <w:rsid w:val="00686DC0"/>
    <w:rsid w:val="00695ED9"/>
    <w:rsid w:val="00697345"/>
    <w:rsid w:val="006A1A69"/>
    <w:rsid w:val="006A1B7D"/>
    <w:rsid w:val="006B1B83"/>
    <w:rsid w:val="006B275E"/>
    <w:rsid w:val="006B4039"/>
    <w:rsid w:val="006B4E58"/>
    <w:rsid w:val="006B5CB2"/>
    <w:rsid w:val="006B60B8"/>
    <w:rsid w:val="006B6943"/>
    <w:rsid w:val="006C4281"/>
    <w:rsid w:val="006C6C5E"/>
    <w:rsid w:val="006D3FA2"/>
    <w:rsid w:val="006E04D2"/>
    <w:rsid w:val="006E0507"/>
    <w:rsid w:val="006E12D1"/>
    <w:rsid w:val="006E2825"/>
    <w:rsid w:val="006E2BE1"/>
    <w:rsid w:val="006E304E"/>
    <w:rsid w:val="006E444C"/>
    <w:rsid w:val="006E6368"/>
    <w:rsid w:val="006E636A"/>
    <w:rsid w:val="006F698A"/>
    <w:rsid w:val="006F701F"/>
    <w:rsid w:val="007011E6"/>
    <w:rsid w:val="007016E8"/>
    <w:rsid w:val="00701741"/>
    <w:rsid w:val="00702165"/>
    <w:rsid w:val="007063B5"/>
    <w:rsid w:val="00714B44"/>
    <w:rsid w:val="00717B4B"/>
    <w:rsid w:val="00720985"/>
    <w:rsid w:val="007210B5"/>
    <w:rsid w:val="007234F7"/>
    <w:rsid w:val="007245F2"/>
    <w:rsid w:val="00726C1E"/>
    <w:rsid w:val="00727165"/>
    <w:rsid w:val="0073116D"/>
    <w:rsid w:val="00732529"/>
    <w:rsid w:val="00733B04"/>
    <w:rsid w:val="00734958"/>
    <w:rsid w:val="00737903"/>
    <w:rsid w:val="00737942"/>
    <w:rsid w:val="00747A49"/>
    <w:rsid w:val="007563A3"/>
    <w:rsid w:val="007614FE"/>
    <w:rsid w:val="00761552"/>
    <w:rsid w:val="00761684"/>
    <w:rsid w:val="00763758"/>
    <w:rsid w:val="00764AD0"/>
    <w:rsid w:val="00766170"/>
    <w:rsid w:val="007712BE"/>
    <w:rsid w:val="00772508"/>
    <w:rsid w:val="00772F42"/>
    <w:rsid w:val="007737D1"/>
    <w:rsid w:val="00782597"/>
    <w:rsid w:val="00782964"/>
    <w:rsid w:val="0078349E"/>
    <w:rsid w:val="00795411"/>
    <w:rsid w:val="007970E3"/>
    <w:rsid w:val="007A31F0"/>
    <w:rsid w:val="007A4A60"/>
    <w:rsid w:val="007A7ABF"/>
    <w:rsid w:val="007B132E"/>
    <w:rsid w:val="007B1576"/>
    <w:rsid w:val="007B57CB"/>
    <w:rsid w:val="007B5967"/>
    <w:rsid w:val="007B7586"/>
    <w:rsid w:val="007B7875"/>
    <w:rsid w:val="007C562D"/>
    <w:rsid w:val="007D2812"/>
    <w:rsid w:val="007D3E27"/>
    <w:rsid w:val="007D56F8"/>
    <w:rsid w:val="007D6842"/>
    <w:rsid w:val="007D6A35"/>
    <w:rsid w:val="007D6E02"/>
    <w:rsid w:val="007E0500"/>
    <w:rsid w:val="007E379C"/>
    <w:rsid w:val="007E37D7"/>
    <w:rsid w:val="007F0231"/>
    <w:rsid w:val="007F0D62"/>
    <w:rsid w:val="007F2768"/>
    <w:rsid w:val="007F5BC8"/>
    <w:rsid w:val="007F7A10"/>
    <w:rsid w:val="0080183E"/>
    <w:rsid w:val="00801BB4"/>
    <w:rsid w:val="00811366"/>
    <w:rsid w:val="00811426"/>
    <w:rsid w:val="00814B4C"/>
    <w:rsid w:val="00821D0D"/>
    <w:rsid w:val="00827450"/>
    <w:rsid w:val="00830665"/>
    <w:rsid w:val="00833622"/>
    <w:rsid w:val="0083594B"/>
    <w:rsid w:val="008416DE"/>
    <w:rsid w:val="00842666"/>
    <w:rsid w:val="0084703D"/>
    <w:rsid w:val="00847A71"/>
    <w:rsid w:val="00847C2A"/>
    <w:rsid w:val="00854F71"/>
    <w:rsid w:val="008556E0"/>
    <w:rsid w:val="00862A17"/>
    <w:rsid w:val="00862A39"/>
    <w:rsid w:val="00871148"/>
    <w:rsid w:val="0087588C"/>
    <w:rsid w:val="0088073D"/>
    <w:rsid w:val="00883EBC"/>
    <w:rsid w:val="00884BB6"/>
    <w:rsid w:val="00885668"/>
    <w:rsid w:val="00890741"/>
    <w:rsid w:val="00890875"/>
    <w:rsid w:val="00890AE1"/>
    <w:rsid w:val="00893461"/>
    <w:rsid w:val="00894834"/>
    <w:rsid w:val="0089519E"/>
    <w:rsid w:val="008957E3"/>
    <w:rsid w:val="00896CBC"/>
    <w:rsid w:val="008A2698"/>
    <w:rsid w:val="008B01F5"/>
    <w:rsid w:val="008B23D1"/>
    <w:rsid w:val="008B4E08"/>
    <w:rsid w:val="008B6068"/>
    <w:rsid w:val="008C015A"/>
    <w:rsid w:val="008C0E41"/>
    <w:rsid w:val="008C60B7"/>
    <w:rsid w:val="008C6D82"/>
    <w:rsid w:val="008D1455"/>
    <w:rsid w:val="008D34E4"/>
    <w:rsid w:val="008D68A6"/>
    <w:rsid w:val="008D7E6C"/>
    <w:rsid w:val="008E254B"/>
    <w:rsid w:val="008E2993"/>
    <w:rsid w:val="008E37DA"/>
    <w:rsid w:val="008E6EFF"/>
    <w:rsid w:val="008F42F9"/>
    <w:rsid w:val="00904933"/>
    <w:rsid w:val="00912FDF"/>
    <w:rsid w:val="00913E96"/>
    <w:rsid w:val="00925217"/>
    <w:rsid w:val="00932A2C"/>
    <w:rsid w:val="009348CB"/>
    <w:rsid w:val="00941432"/>
    <w:rsid w:val="00942664"/>
    <w:rsid w:val="009447CE"/>
    <w:rsid w:val="00945BEA"/>
    <w:rsid w:val="00946429"/>
    <w:rsid w:val="00946D93"/>
    <w:rsid w:val="00947F05"/>
    <w:rsid w:val="00951DBD"/>
    <w:rsid w:val="00956960"/>
    <w:rsid w:val="009570F9"/>
    <w:rsid w:val="00971A96"/>
    <w:rsid w:val="00972AC0"/>
    <w:rsid w:val="009758C7"/>
    <w:rsid w:val="00975A1C"/>
    <w:rsid w:val="00980613"/>
    <w:rsid w:val="00982717"/>
    <w:rsid w:val="00983E4B"/>
    <w:rsid w:val="009851BC"/>
    <w:rsid w:val="00985417"/>
    <w:rsid w:val="00987D7C"/>
    <w:rsid w:val="00996B6F"/>
    <w:rsid w:val="009A1000"/>
    <w:rsid w:val="009A41A1"/>
    <w:rsid w:val="009A66D4"/>
    <w:rsid w:val="009B089E"/>
    <w:rsid w:val="009B3811"/>
    <w:rsid w:val="009C723D"/>
    <w:rsid w:val="009D435E"/>
    <w:rsid w:val="009D5C82"/>
    <w:rsid w:val="009E1BAD"/>
    <w:rsid w:val="009E2772"/>
    <w:rsid w:val="009F4069"/>
    <w:rsid w:val="00A077B9"/>
    <w:rsid w:val="00A102F8"/>
    <w:rsid w:val="00A103EC"/>
    <w:rsid w:val="00A1076A"/>
    <w:rsid w:val="00A1688D"/>
    <w:rsid w:val="00A24937"/>
    <w:rsid w:val="00A24D08"/>
    <w:rsid w:val="00A25C92"/>
    <w:rsid w:val="00A26589"/>
    <w:rsid w:val="00A31FC8"/>
    <w:rsid w:val="00A340E7"/>
    <w:rsid w:val="00A41261"/>
    <w:rsid w:val="00A43B23"/>
    <w:rsid w:val="00A45F22"/>
    <w:rsid w:val="00A5068F"/>
    <w:rsid w:val="00A5275D"/>
    <w:rsid w:val="00A5341E"/>
    <w:rsid w:val="00A5550E"/>
    <w:rsid w:val="00A5613C"/>
    <w:rsid w:val="00A572FF"/>
    <w:rsid w:val="00A603D2"/>
    <w:rsid w:val="00A61081"/>
    <w:rsid w:val="00A642E8"/>
    <w:rsid w:val="00A759DB"/>
    <w:rsid w:val="00A80AA6"/>
    <w:rsid w:val="00A93BA9"/>
    <w:rsid w:val="00A96841"/>
    <w:rsid w:val="00A97615"/>
    <w:rsid w:val="00AA138E"/>
    <w:rsid w:val="00AA1CFA"/>
    <w:rsid w:val="00AA365C"/>
    <w:rsid w:val="00AA4809"/>
    <w:rsid w:val="00AA7077"/>
    <w:rsid w:val="00AB26C9"/>
    <w:rsid w:val="00AB2749"/>
    <w:rsid w:val="00AB2BB2"/>
    <w:rsid w:val="00AB6B39"/>
    <w:rsid w:val="00AB70E1"/>
    <w:rsid w:val="00AC0589"/>
    <w:rsid w:val="00AC21B2"/>
    <w:rsid w:val="00AC5913"/>
    <w:rsid w:val="00AE5CDD"/>
    <w:rsid w:val="00AE7E41"/>
    <w:rsid w:val="00AF5F8A"/>
    <w:rsid w:val="00B007F1"/>
    <w:rsid w:val="00B02EEE"/>
    <w:rsid w:val="00B047C5"/>
    <w:rsid w:val="00B04D2B"/>
    <w:rsid w:val="00B114C1"/>
    <w:rsid w:val="00B11C92"/>
    <w:rsid w:val="00B1358E"/>
    <w:rsid w:val="00B14280"/>
    <w:rsid w:val="00B14DDF"/>
    <w:rsid w:val="00B16AE3"/>
    <w:rsid w:val="00B23C69"/>
    <w:rsid w:val="00B24D96"/>
    <w:rsid w:val="00B3076F"/>
    <w:rsid w:val="00B33BBD"/>
    <w:rsid w:val="00B36E62"/>
    <w:rsid w:val="00B4750F"/>
    <w:rsid w:val="00B5379F"/>
    <w:rsid w:val="00B54D8D"/>
    <w:rsid w:val="00B56222"/>
    <w:rsid w:val="00B63FF0"/>
    <w:rsid w:val="00B67FE8"/>
    <w:rsid w:val="00B74AB9"/>
    <w:rsid w:val="00B77833"/>
    <w:rsid w:val="00B80F36"/>
    <w:rsid w:val="00B85778"/>
    <w:rsid w:val="00B85A6F"/>
    <w:rsid w:val="00B90BD2"/>
    <w:rsid w:val="00B91D93"/>
    <w:rsid w:val="00B94387"/>
    <w:rsid w:val="00B954CC"/>
    <w:rsid w:val="00B95DBC"/>
    <w:rsid w:val="00BA04CE"/>
    <w:rsid w:val="00BA0B74"/>
    <w:rsid w:val="00BA16A1"/>
    <w:rsid w:val="00BA3BFB"/>
    <w:rsid w:val="00BA5A11"/>
    <w:rsid w:val="00BA6C8D"/>
    <w:rsid w:val="00BA70E3"/>
    <w:rsid w:val="00BA716A"/>
    <w:rsid w:val="00BA7870"/>
    <w:rsid w:val="00BB2223"/>
    <w:rsid w:val="00BB7609"/>
    <w:rsid w:val="00BC0B62"/>
    <w:rsid w:val="00BC0DB9"/>
    <w:rsid w:val="00BC23FC"/>
    <w:rsid w:val="00BC77AC"/>
    <w:rsid w:val="00BD117C"/>
    <w:rsid w:val="00BD1F7C"/>
    <w:rsid w:val="00BD24A0"/>
    <w:rsid w:val="00BD281D"/>
    <w:rsid w:val="00BD53CB"/>
    <w:rsid w:val="00BD75C9"/>
    <w:rsid w:val="00BD7C7A"/>
    <w:rsid w:val="00BE251A"/>
    <w:rsid w:val="00BE5974"/>
    <w:rsid w:val="00BF1EA8"/>
    <w:rsid w:val="00BF6E52"/>
    <w:rsid w:val="00C01DA0"/>
    <w:rsid w:val="00C05565"/>
    <w:rsid w:val="00C055F8"/>
    <w:rsid w:val="00C11990"/>
    <w:rsid w:val="00C201AB"/>
    <w:rsid w:val="00C21EFC"/>
    <w:rsid w:val="00C24F93"/>
    <w:rsid w:val="00C2715A"/>
    <w:rsid w:val="00C30E67"/>
    <w:rsid w:val="00C32323"/>
    <w:rsid w:val="00C351DE"/>
    <w:rsid w:val="00C35A55"/>
    <w:rsid w:val="00C35A8F"/>
    <w:rsid w:val="00C37265"/>
    <w:rsid w:val="00C40EAA"/>
    <w:rsid w:val="00C4146D"/>
    <w:rsid w:val="00C44432"/>
    <w:rsid w:val="00C45693"/>
    <w:rsid w:val="00C46F0C"/>
    <w:rsid w:val="00C524E7"/>
    <w:rsid w:val="00C524FD"/>
    <w:rsid w:val="00C55198"/>
    <w:rsid w:val="00C55C10"/>
    <w:rsid w:val="00C576D3"/>
    <w:rsid w:val="00C57B22"/>
    <w:rsid w:val="00C6304E"/>
    <w:rsid w:val="00C63D27"/>
    <w:rsid w:val="00C679D2"/>
    <w:rsid w:val="00C71D43"/>
    <w:rsid w:val="00C7315F"/>
    <w:rsid w:val="00C754BC"/>
    <w:rsid w:val="00C76B9E"/>
    <w:rsid w:val="00C7760C"/>
    <w:rsid w:val="00C8013A"/>
    <w:rsid w:val="00C82817"/>
    <w:rsid w:val="00C8290F"/>
    <w:rsid w:val="00C84CDE"/>
    <w:rsid w:val="00C856A8"/>
    <w:rsid w:val="00C90E48"/>
    <w:rsid w:val="00CA0D55"/>
    <w:rsid w:val="00CA14D7"/>
    <w:rsid w:val="00CA2ACB"/>
    <w:rsid w:val="00CA3A0B"/>
    <w:rsid w:val="00CA5D8F"/>
    <w:rsid w:val="00CA6B92"/>
    <w:rsid w:val="00CB056B"/>
    <w:rsid w:val="00CC1D0E"/>
    <w:rsid w:val="00CC3EE8"/>
    <w:rsid w:val="00CD1097"/>
    <w:rsid w:val="00CD11A6"/>
    <w:rsid w:val="00CD2C20"/>
    <w:rsid w:val="00CD783C"/>
    <w:rsid w:val="00CE1E27"/>
    <w:rsid w:val="00CE6844"/>
    <w:rsid w:val="00CF269F"/>
    <w:rsid w:val="00CF2E7A"/>
    <w:rsid w:val="00CF7251"/>
    <w:rsid w:val="00CF7DFE"/>
    <w:rsid w:val="00D039A7"/>
    <w:rsid w:val="00D07AD8"/>
    <w:rsid w:val="00D11974"/>
    <w:rsid w:val="00D1318A"/>
    <w:rsid w:val="00D2002C"/>
    <w:rsid w:val="00D21CEB"/>
    <w:rsid w:val="00D22AC2"/>
    <w:rsid w:val="00D23EF3"/>
    <w:rsid w:val="00D2423D"/>
    <w:rsid w:val="00D35D9A"/>
    <w:rsid w:val="00D36D5A"/>
    <w:rsid w:val="00D37DCD"/>
    <w:rsid w:val="00D4422F"/>
    <w:rsid w:val="00D44B4E"/>
    <w:rsid w:val="00D46873"/>
    <w:rsid w:val="00D46A73"/>
    <w:rsid w:val="00D51543"/>
    <w:rsid w:val="00D52B43"/>
    <w:rsid w:val="00D52CB1"/>
    <w:rsid w:val="00D530A4"/>
    <w:rsid w:val="00D53C83"/>
    <w:rsid w:val="00D53DD8"/>
    <w:rsid w:val="00D53FB8"/>
    <w:rsid w:val="00D609F2"/>
    <w:rsid w:val="00D641DD"/>
    <w:rsid w:val="00D65795"/>
    <w:rsid w:val="00D67F7E"/>
    <w:rsid w:val="00D711BE"/>
    <w:rsid w:val="00D727AD"/>
    <w:rsid w:val="00D749BE"/>
    <w:rsid w:val="00D76B87"/>
    <w:rsid w:val="00D776C9"/>
    <w:rsid w:val="00D81964"/>
    <w:rsid w:val="00D823C9"/>
    <w:rsid w:val="00D823CE"/>
    <w:rsid w:val="00D84051"/>
    <w:rsid w:val="00D84A0F"/>
    <w:rsid w:val="00D87845"/>
    <w:rsid w:val="00D90C5D"/>
    <w:rsid w:val="00D921D5"/>
    <w:rsid w:val="00D9320A"/>
    <w:rsid w:val="00DA0397"/>
    <w:rsid w:val="00DA21BC"/>
    <w:rsid w:val="00DA4540"/>
    <w:rsid w:val="00DB4496"/>
    <w:rsid w:val="00DC0C4D"/>
    <w:rsid w:val="00DC2AD5"/>
    <w:rsid w:val="00DC409F"/>
    <w:rsid w:val="00DC7980"/>
    <w:rsid w:val="00DD3E17"/>
    <w:rsid w:val="00DD4EF5"/>
    <w:rsid w:val="00DD7CBB"/>
    <w:rsid w:val="00DD7E5A"/>
    <w:rsid w:val="00DE329E"/>
    <w:rsid w:val="00DE4BE7"/>
    <w:rsid w:val="00DE5500"/>
    <w:rsid w:val="00DE6C97"/>
    <w:rsid w:val="00DF0E14"/>
    <w:rsid w:val="00DF2DAA"/>
    <w:rsid w:val="00DF2ED7"/>
    <w:rsid w:val="00DF798D"/>
    <w:rsid w:val="00DF7DCF"/>
    <w:rsid w:val="00E01976"/>
    <w:rsid w:val="00E02A49"/>
    <w:rsid w:val="00E03C57"/>
    <w:rsid w:val="00E04F60"/>
    <w:rsid w:val="00E13099"/>
    <w:rsid w:val="00E15330"/>
    <w:rsid w:val="00E153E5"/>
    <w:rsid w:val="00E21245"/>
    <w:rsid w:val="00E32194"/>
    <w:rsid w:val="00E32399"/>
    <w:rsid w:val="00E34016"/>
    <w:rsid w:val="00E34BB0"/>
    <w:rsid w:val="00E4054B"/>
    <w:rsid w:val="00E46C1C"/>
    <w:rsid w:val="00E477F7"/>
    <w:rsid w:val="00E533D3"/>
    <w:rsid w:val="00E54AA5"/>
    <w:rsid w:val="00E550A0"/>
    <w:rsid w:val="00E57A65"/>
    <w:rsid w:val="00E60FF0"/>
    <w:rsid w:val="00E630DB"/>
    <w:rsid w:val="00E67DDD"/>
    <w:rsid w:val="00E73B92"/>
    <w:rsid w:val="00E76C7C"/>
    <w:rsid w:val="00E77931"/>
    <w:rsid w:val="00E809F8"/>
    <w:rsid w:val="00E8218B"/>
    <w:rsid w:val="00E849DB"/>
    <w:rsid w:val="00E95229"/>
    <w:rsid w:val="00E96406"/>
    <w:rsid w:val="00EA0DDA"/>
    <w:rsid w:val="00EA1D01"/>
    <w:rsid w:val="00EA2703"/>
    <w:rsid w:val="00EA452A"/>
    <w:rsid w:val="00EA5865"/>
    <w:rsid w:val="00EA7187"/>
    <w:rsid w:val="00EB0D38"/>
    <w:rsid w:val="00EB1AB8"/>
    <w:rsid w:val="00EB27AE"/>
    <w:rsid w:val="00EC0084"/>
    <w:rsid w:val="00EC09D5"/>
    <w:rsid w:val="00EC1337"/>
    <w:rsid w:val="00EC643C"/>
    <w:rsid w:val="00ED19C0"/>
    <w:rsid w:val="00ED246C"/>
    <w:rsid w:val="00ED3C1E"/>
    <w:rsid w:val="00ED4893"/>
    <w:rsid w:val="00ED4A93"/>
    <w:rsid w:val="00ED4DA5"/>
    <w:rsid w:val="00ED4F81"/>
    <w:rsid w:val="00ED6F6E"/>
    <w:rsid w:val="00ED7CBE"/>
    <w:rsid w:val="00EE031B"/>
    <w:rsid w:val="00EE0424"/>
    <w:rsid w:val="00EE2E41"/>
    <w:rsid w:val="00EE4587"/>
    <w:rsid w:val="00EE5AD9"/>
    <w:rsid w:val="00EE6A21"/>
    <w:rsid w:val="00EE7A77"/>
    <w:rsid w:val="00F01274"/>
    <w:rsid w:val="00F05CF2"/>
    <w:rsid w:val="00F07229"/>
    <w:rsid w:val="00F07C7C"/>
    <w:rsid w:val="00F129BF"/>
    <w:rsid w:val="00F13651"/>
    <w:rsid w:val="00F141DA"/>
    <w:rsid w:val="00F20FF4"/>
    <w:rsid w:val="00F21037"/>
    <w:rsid w:val="00F21B83"/>
    <w:rsid w:val="00F22746"/>
    <w:rsid w:val="00F25093"/>
    <w:rsid w:val="00F339F6"/>
    <w:rsid w:val="00F33D55"/>
    <w:rsid w:val="00F35F79"/>
    <w:rsid w:val="00F37E70"/>
    <w:rsid w:val="00F40285"/>
    <w:rsid w:val="00F40615"/>
    <w:rsid w:val="00F4555C"/>
    <w:rsid w:val="00F45656"/>
    <w:rsid w:val="00F51EA0"/>
    <w:rsid w:val="00F61437"/>
    <w:rsid w:val="00F61BBD"/>
    <w:rsid w:val="00F6300E"/>
    <w:rsid w:val="00F74756"/>
    <w:rsid w:val="00F74FE7"/>
    <w:rsid w:val="00F75966"/>
    <w:rsid w:val="00F80A6D"/>
    <w:rsid w:val="00F86670"/>
    <w:rsid w:val="00F8678A"/>
    <w:rsid w:val="00F87BC3"/>
    <w:rsid w:val="00F90ECB"/>
    <w:rsid w:val="00F94A4A"/>
    <w:rsid w:val="00F97FB1"/>
    <w:rsid w:val="00FA0007"/>
    <w:rsid w:val="00FA194B"/>
    <w:rsid w:val="00FA206C"/>
    <w:rsid w:val="00FA2A0B"/>
    <w:rsid w:val="00FA3C20"/>
    <w:rsid w:val="00FB094C"/>
    <w:rsid w:val="00FB4953"/>
    <w:rsid w:val="00FB7D58"/>
    <w:rsid w:val="00FC0E69"/>
    <w:rsid w:val="00FC63A1"/>
    <w:rsid w:val="00FD135B"/>
    <w:rsid w:val="00FD22D9"/>
    <w:rsid w:val="00FD4AB7"/>
    <w:rsid w:val="00FD67C1"/>
    <w:rsid w:val="00FD7DEC"/>
    <w:rsid w:val="00FE224B"/>
    <w:rsid w:val="00FE5BEC"/>
    <w:rsid w:val="00FE7AC4"/>
    <w:rsid w:val="00FF0A54"/>
    <w:rsid w:val="00FF2165"/>
    <w:rsid w:val="00FF3F24"/>
    <w:rsid w:val="00FF4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B44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DB449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461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0">
    <w:name w:val="Заголовок 2 Знак"/>
    <w:link w:val="2"/>
    <w:semiHidden/>
    <w:rsid w:val="00DB4496"/>
    <w:rPr>
      <w:rFonts w:ascii="Cambria" w:hAnsi="Cambria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B4496"/>
    <w:rPr>
      <w:rFonts w:ascii="Calibri" w:hAnsi="Calibri"/>
      <w:b/>
      <w:bCs/>
      <w:sz w:val="28"/>
      <w:szCs w:val="28"/>
    </w:rPr>
  </w:style>
  <w:style w:type="paragraph" w:styleId="a8">
    <w:name w:val="Body Text"/>
    <w:basedOn w:val="a"/>
    <w:link w:val="a9"/>
    <w:rsid w:val="00DB4496"/>
    <w:pPr>
      <w:spacing w:after="120"/>
    </w:pPr>
  </w:style>
  <w:style w:type="character" w:customStyle="1" w:styleId="a9">
    <w:name w:val="Основной текст Знак"/>
    <w:basedOn w:val="a0"/>
    <w:link w:val="a8"/>
    <w:rsid w:val="00DB4496"/>
  </w:style>
  <w:style w:type="paragraph" w:styleId="aa">
    <w:name w:val="Normal (Web)"/>
    <w:basedOn w:val="a"/>
    <w:uiPriority w:val="99"/>
    <w:unhideWhenUsed/>
    <w:rsid w:val="00DB4496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DB4496"/>
    <w:pPr>
      <w:ind w:left="720"/>
      <w:contextualSpacing/>
    </w:pPr>
  </w:style>
  <w:style w:type="paragraph" w:customStyle="1" w:styleId="s1">
    <w:name w:val="s_1"/>
    <w:basedOn w:val="a"/>
    <w:rsid w:val="00DB4496"/>
    <w:pPr>
      <w:spacing w:before="100" w:beforeAutospacing="1" w:after="100" w:afterAutospacing="1"/>
    </w:pPr>
    <w:rPr>
      <w:sz w:val="24"/>
      <w:szCs w:val="24"/>
    </w:rPr>
  </w:style>
  <w:style w:type="paragraph" w:styleId="ac">
    <w:name w:val="header"/>
    <w:basedOn w:val="a"/>
    <w:link w:val="ad"/>
    <w:uiPriority w:val="99"/>
    <w:rsid w:val="00DB449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B4496"/>
  </w:style>
  <w:style w:type="character" w:styleId="ae">
    <w:name w:val="Hyperlink"/>
    <w:rsid w:val="00BA16A1"/>
    <w:rPr>
      <w:color w:val="0000FF"/>
      <w:u w:val="single"/>
    </w:rPr>
  </w:style>
  <w:style w:type="paragraph" w:customStyle="1" w:styleId="ConsPlusTitle">
    <w:name w:val="ConsPlusTitle"/>
    <w:rsid w:val="00F4555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F4555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footer"/>
    <w:basedOn w:val="a"/>
    <w:link w:val="af0"/>
    <w:rsid w:val="007245F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7245F2"/>
  </w:style>
  <w:style w:type="character" w:customStyle="1" w:styleId="a5">
    <w:name w:val="Основной текст с отступом Знак"/>
    <w:basedOn w:val="a0"/>
    <w:link w:val="a4"/>
    <w:rsid w:val="007D6842"/>
    <w:rPr>
      <w:sz w:val="25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enko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F1DD6-D816-4D49-B89F-D53667CFF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35</TotalTime>
  <Pages>3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Petrenko</dc:creator>
  <cp:lastModifiedBy>pog</cp:lastModifiedBy>
  <cp:revision>13</cp:revision>
  <cp:lastPrinted>2025-08-07T06:16:00Z</cp:lastPrinted>
  <dcterms:created xsi:type="dcterms:W3CDTF">2025-08-07T09:40:00Z</dcterms:created>
  <dcterms:modified xsi:type="dcterms:W3CDTF">2025-08-13T05:43:00Z</dcterms:modified>
</cp:coreProperties>
</file>