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EE0615" w:rsidP="00133698">
      <w:pPr>
        <w:pStyle w:val="1"/>
        <w:ind w:left="5387"/>
        <w:jc w:val="right"/>
        <w:rPr>
          <w:bCs/>
          <w:iCs w:val="0"/>
        </w:rPr>
      </w:pPr>
      <w:r w:rsidRPr="00EE061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00526F" w:rsidRDefault="0000526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7B3F91" w:rsidRDefault="00EE061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B3F91">
        <w:rPr>
          <w:rFonts w:ascii="Liberation Serif" w:hAnsi="Liberation Serif"/>
          <w:sz w:val="28"/>
          <w:szCs w:val="28"/>
        </w:rPr>
        <w:t>от</w:t>
      </w:r>
      <w:r w:rsidR="00BC4702" w:rsidRPr="007B3F91">
        <w:rPr>
          <w:rFonts w:ascii="Liberation Serif" w:hAnsi="Liberation Serif"/>
          <w:sz w:val="28"/>
          <w:szCs w:val="28"/>
        </w:rPr>
        <w:t xml:space="preserve"> </w:t>
      </w:r>
      <w:r w:rsidR="00110AE0">
        <w:rPr>
          <w:rFonts w:ascii="Liberation Serif" w:hAnsi="Liberation Serif"/>
          <w:sz w:val="28"/>
          <w:szCs w:val="28"/>
        </w:rPr>
        <w:t xml:space="preserve">22.08.2025 </w:t>
      </w:r>
      <w:r w:rsidR="00133698" w:rsidRPr="007B3F91">
        <w:rPr>
          <w:rFonts w:ascii="Liberation Serif" w:hAnsi="Liberation Serif"/>
          <w:sz w:val="28"/>
          <w:szCs w:val="28"/>
        </w:rPr>
        <w:t xml:space="preserve">№ </w:t>
      </w:r>
      <w:r w:rsidR="00110AE0">
        <w:rPr>
          <w:rFonts w:ascii="Liberation Serif" w:hAnsi="Liberation Serif"/>
          <w:sz w:val="28"/>
          <w:szCs w:val="28"/>
        </w:rPr>
        <w:t>680</w:t>
      </w:r>
      <w:r w:rsidR="007B3F91" w:rsidRPr="007B3F91">
        <w:rPr>
          <w:rFonts w:ascii="Liberation Serif" w:hAnsi="Liberation Serif"/>
          <w:sz w:val="28"/>
          <w:szCs w:val="28"/>
        </w:rPr>
        <w:t xml:space="preserve"> </w:t>
      </w:r>
    </w:p>
    <w:p w:rsidR="00133698" w:rsidRPr="007B3F91" w:rsidRDefault="00133698" w:rsidP="00133698">
      <w:pPr>
        <w:rPr>
          <w:rFonts w:ascii="Liberation Serif" w:hAnsi="Liberation Serif"/>
          <w:sz w:val="28"/>
          <w:szCs w:val="28"/>
        </w:rPr>
      </w:pPr>
    </w:p>
    <w:p w:rsidR="007B3F91" w:rsidRDefault="00BA61F3" w:rsidP="005E365D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7B3F91">
        <w:rPr>
          <w:rFonts w:ascii="Liberation Serif" w:hAnsi="Liberation Serif"/>
          <w:b/>
          <w:sz w:val="28"/>
          <w:szCs w:val="28"/>
        </w:rPr>
        <w:t xml:space="preserve">О </w:t>
      </w:r>
      <w:r w:rsidR="00CA1744" w:rsidRPr="007B3F91">
        <w:rPr>
          <w:rFonts w:ascii="Liberation Serif" w:hAnsi="Liberation Serif"/>
          <w:b/>
          <w:bCs/>
          <w:sz w:val="28"/>
          <w:szCs w:val="28"/>
        </w:rPr>
        <w:t>дополнительных ограничениях розничной продажи алкогольной продукции</w:t>
      </w:r>
      <w:r w:rsidR="005E365D" w:rsidRPr="007B3F91">
        <w:rPr>
          <w:rFonts w:ascii="Liberation Serif" w:hAnsi="Liberation Serif"/>
          <w:b/>
          <w:bCs/>
          <w:sz w:val="28"/>
          <w:szCs w:val="28"/>
        </w:rPr>
        <w:t xml:space="preserve"> в период проведения </w:t>
      </w:r>
      <w:r w:rsidR="0038491E" w:rsidRPr="007B3F91">
        <w:rPr>
          <w:rFonts w:ascii="Liberation Serif" w:hAnsi="Liberation Serif"/>
          <w:b/>
          <w:bCs/>
          <w:sz w:val="28"/>
          <w:szCs w:val="28"/>
        </w:rPr>
        <w:t>торжественных мероприятий, посвященных празднованию Дня знаний в 202</w:t>
      </w:r>
      <w:r w:rsidR="007B3F91" w:rsidRPr="007B3F91">
        <w:rPr>
          <w:rFonts w:ascii="Liberation Serif" w:hAnsi="Liberation Serif"/>
          <w:b/>
          <w:bCs/>
          <w:sz w:val="28"/>
          <w:szCs w:val="28"/>
        </w:rPr>
        <w:t>5</w:t>
      </w:r>
      <w:r w:rsidR="0038491E" w:rsidRPr="007B3F91">
        <w:rPr>
          <w:rFonts w:ascii="Liberation Serif" w:hAnsi="Liberation Serif"/>
          <w:b/>
          <w:bCs/>
          <w:sz w:val="28"/>
          <w:szCs w:val="28"/>
        </w:rPr>
        <w:t xml:space="preserve"> году, </w:t>
      </w:r>
    </w:p>
    <w:p w:rsidR="00CA1744" w:rsidRPr="007B3F91" w:rsidRDefault="005E365D" w:rsidP="005E365D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7B3F91">
        <w:rPr>
          <w:rFonts w:ascii="Liberation Serif" w:hAnsi="Liberation Serif"/>
          <w:b/>
          <w:bCs/>
          <w:sz w:val="28"/>
          <w:szCs w:val="28"/>
        </w:rPr>
        <w:t>в образовательных учреждениях</w:t>
      </w:r>
    </w:p>
    <w:p w:rsidR="00133698" w:rsidRPr="007B3F91" w:rsidRDefault="00133698" w:rsidP="00BA61F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F6E52" w:rsidRPr="007B3F91" w:rsidRDefault="00BA61F3" w:rsidP="0038491E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B3F91">
        <w:rPr>
          <w:rFonts w:ascii="Liberation Serif" w:hAnsi="Liberation Serif"/>
          <w:sz w:val="28"/>
          <w:szCs w:val="28"/>
        </w:rPr>
        <w:t xml:space="preserve">В соответствии </w:t>
      </w:r>
      <w:r w:rsidR="007B3F91" w:rsidRPr="007B3F91">
        <w:rPr>
          <w:rFonts w:ascii="Liberation Serif" w:hAnsi="Liberation Serif"/>
          <w:sz w:val="28"/>
          <w:szCs w:val="28"/>
        </w:rPr>
        <w:t xml:space="preserve">со </w:t>
      </w:r>
      <w:r w:rsidRPr="007B3F91">
        <w:rPr>
          <w:rFonts w:ascii="Liberation Serif" w:hAnsi="Liberation Serif"/>
          <w:sz w:val="28"/>
          <w:szCs w:val="28"/>
        </w:rPr>
        <w:t xml:space="preserve"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38491E" w:rsidRPr="007B3F91">
        <w:rPr>
          <w:rFonts w:ascii="Liberation Serif" w:hAnsi="Liberation Serif"/>
          <w:bCs/>
          <w:sz w:val="28"/>
          <w:szCs w:val="28"/>
        </w:rPr>
        <w:t>торжественных мероприятий, посвященных празднованию Дня знаний в 202</w:t>
      </w:r>
      <w:r w:rsidR="007B3F91" w:rsidRPr="007B3F91">
        <w:rPr>
          <w:rFonts w:ascii="Liberation Serif" w:hAnsi="Liberation Serif"/>
          <w:bCs/>
          <w:sz w:val="28"/>
          <w:szCs w:val="28"/>
        </w:rPr>
        <w:t>5</w:t>
      </w:r>
      <w:r w:rsidR="0038491E" w:rsidRPr="007B3F91">
        <w:rPr>
          <w:rFonts w:ascii="Liberation Serif" w:hAnsi="Liberation Serif"/>
          <w:bCs/>
          <w:sz w:val="28"/>
          <w:szCs w:val="28"/>
        </w:rPr>
        <w:t xml:space="preserve"> году, в образовательных учреждениях </w:t>
      </w:r>
      <w:r w:rsidRPr="007B3F91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133698" w:rsidRPr="007B3F91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7B3F91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7B3F91">
        <w:rPr>
          <w:rFonts w:ascii="Liberation Serif" w:hAnsi="Liberation Serif"/>
          <w:b/>
          <w:sz w:val="28"/>
          <w:szCs w:val="28"/>
        </w:rPr>
        <w:t>:</w:t>
      </w:r>
    </w:p>
    <w:p w:rsidR="000D3A70" w:rsidRPr="007B3F91" w:rsidRDefault="00133698" w:rsidP="005E365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B3F91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0D3A70" w:rsidRPr="007B3F91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7B3F91">
        <w:rPr>
          <w:rFonts w:ascii="Liberation Serif" w:hAnsi="Liberation Serif"/>
          <w:sz w:val="28"/>
          <w:szCs w:val="28"/>
        </w:rPr>
        <w:t>образовательным учреждениям</w:t>
      </w:r>
      <w:r w:rsidR="00F10C39" w:rsidRPr="007B3F91">
        <w:rPr>
          <w:rFonts w:ascii="Liberation Serif" w:hAnsi="Liberation Serif"/>
          <w:sz w:val="28"/>
          <w:szCs w:val="28"/>
        </w:rPr>
        <w:t>,</w:t>
      </w:r>
      <w:r w:rsidR="000D3A70" w:rsidRPr="007B3F91">
        <w:rPr>
          <w:rFonts w:ascii="Liberation Serif" w:hAnsi="Liberation Serif"/>
          <w:sz w:val="28"/>
          <w:szCs w:val="28"/>
        </w:rPr>
        <w:t xml:space="preserve"> </w:t>
      </w:r>
      <w:r w:rsidR="005E365D" w:rsidRPr="007B3F91">
        <w:rPr>
          <w:rFonts w:ascii="Liberation Serif" w:hAnsi="Liberation Serif"/>
          <w:sz w:val="28"/>
          <w:szCs w:val="28"/>
        </w:rPr>
        <w:t>согласно Приложению к настоящему постановлению</w:t>
      </w:r>
      <w:r w:rsidR="000D3A70" w:rsidRPr="007B3F91">
        <w:rPr>
          <w:rFonts w:ascii="Liberation Serif" w:hAnsi="Liberation Serif"/>
          <w:sz w:val="28"/>
          <w:szCs w:val="28"/>
        </w:rPr>
        <w:t xml:space="preserve">, обеспечить исполнение </w:t>
      </w:r>
      <w:r w:rsidR="000D3A70" w:rsidRPr="007B3F91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7B3F91" w:rsidRDefault="005E365D" w:rsidP="005E365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B3F91">
        <w:rPr>
          <w:rFonts w:ascii="Liberation Serif" w:hAnsi="Liberation Serif"/>
          <w:sz w:val="28"/>
          <w:szCs w:val="28"/>
        </w:rPr>
        <w:t>2</w:t>
      </w:r>
      <w:r w:rsidR="00BA61F3" w:rsidRPr="007B3F9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BA61F3" w:rsidRPr="007B3F91">
        <w:rPr>
          <w:rFonts w:ascii="Liberation Serif" w:hAnsi="Liberation Serif"/>
          <w:sz w:val="28"/>
          <w:szCs w:val="28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 w:rsidRPr="007B3F91">
        <w:rPr>
          <w:rFonts w:ascii="Liberation Serif" w:hAnsi="Liberation Serif"/>
          <w:sz w:val="28"/>
          <w:szCs w:val="28"/>
        </w:rPr>
        <w:t xml:space="preserve"> </w:t>
      </w:r>
      <w:r w:rsidR="00BA61F3" w:rsidRPr="007B3F91">
        <w:rPr>
          <w:rFonts w:ascii="Liberation Serif" w:hAnsi="Liberation Serif"/>
          <w:sz w:val="28"/>
          <w:szCs w:val="28"/>
        </w:rPr>
        <w:t>(</w:t>
      </w:r>
      <w:proofErr w:type="spellStart"/>
      <w:r w:rsidR="00BA61F3" w:rsidRPr="007B3F91">
        <w:rPr>
          <w:rFonts w:ascii="Liberation Serif" w:hAnsi="Liberation Serif"/>
          <w:sz w:val="28"/>
          <w:szCs w:val="28"/>
        </w:rPr>
        <w:t>Афонина</w:t>
      </w:r>
      <w:proofErr w:type="spellEnd"/>
      <w:r w:rsidR="008023CF" w:rsidRPr="007B3F91">
        <w:rPr>
          <w:rFonts w:ascii="Liberation Serif" w:hAnsi="Liberation Serif"/>
          <w:sz w:val="28"/>
          <w:szCs w:val="28"/>
        </w:rPr>
        <w:t xml:space="preserve"> Т.К.</w:t>
      </w:r>
      <w:r w:rsidR="00BA61F3" w:rsidRPr="007B3F91">
        <w:rPr>
          <w:rFonts w:ascii="Liberation Serif" w:hAnsi="Liberation Serif"/>
          <w:sz w:val="28"/>
          <w:szCs w:val="28"/>
        </w:rPr>
        <w:t>)</w:t>
      </w:r>
      <w:r w:rsidRPr="007B3F91">
        <w:rPr>
          <w:rFonts w:ascii="Liberation Serif" w:hAnsi="Liberation Serif"/>
          <w:sz w:val="28"/>
          <w:szCs w:val="28"/>
        </w:rPr>
        <w:t xml:space="preserve"> </w:t>
      </w:r>
      <w:r w:rsidR="00BA61F3" w:rsidRPr="007B3F91">
        <w:rPr>
          <w:rFonts w:ascii="Liberation Serif" w:hAnsi="Liberation Serif"/>
          <w:sz w:val="28"/>
          <w:szCs w:val="28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7B3F91">
        <w:rPr>
          <w:rFonts w:ascii="Liberation Serif" w:hAnsi="Liberation Serif"/>
          <w:sz w:val="28"/>
          <w:szCs w:val="28"/>
        </w:rPr>
        <w:t xml:space="preserve"> </w:t>
      </w:r>
      <w:r w:rsidR="00BA61F3" w:rsidRPr="007B3F91">
        <w:rPr>
          <w:rFonts w:ascii="Liberation Serif" w:hAnsi="Liberation Serif"/>
          <w:sz w:val="28"/>
          <w:szCs w:val="28"/>
        </w:rPr>
        <w:t>103-ОЗ</w:t>
      </w:r>
      <w:r w:rsidRPr="007B3F91">
        <w:rPr>
          <w:rFonts w:ascii="Liberation Serif" w:hAnsi="Liberation Serif"/>
          <w:sz w:val="28"/>
          <w:szCs w:val="28"/>
        </w:rPr>
        <w:t xml:space="preserve"> </w:t>
      </w:r>
      <w:r w:rsidR="00BA61F3" w:rsidRPr="007B3F91">
        <w:rPr>
          <w:rFonts w:ascii="Liberation Serif" w:hAnsi="Liberation Serif"/>
          <w:sz w:val="28"/>
          <w:szCs w:val="28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7B3F91">
        <w:rPr>
          <w:rFonts w:ascii="Liberation Serif" w:hAnsi="Liberation Serif"/>
          <w:sz w:val="28"/>
          <w:szCs w:val="28"/>
        </w:rPr>
        <w:t>ерритории Свердловской области»</w:t>
      </w:r>
      <w:r w:rsidR="00555C40" w:rsidRPr="007B3F91">
        <w:rPr>
          <w:rFonts w:ascii="Liberation Serif" w:hAnsi="Liberation Serif"/>
          <w:sz w:val="28"/>
          <w:szCs w:val="28"/>
        </w:rPr>
        <w:t>.</w:t>
      </w:r>
      <w:proofErr w:type="gramEnd"/>
    </w:p>
    <w:p w:rsidR="00BA61F3" w:rsidRPr="007B3F91" w:rsidRDefault="00974A2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B3F91">
        <w:rPr>
          <w:rFonts w:ascii="Liberation Serif" w:hAnsi="Liberation Serif"/>
          <w:sz w:val="28"/>
          <w:szCs w:val="28"/>
        </w:rPr>
        <w:t>3</w:t>
      </w:r>
      <w:r w:rsidR="00BA61F3" w:rsidRPr="007B3F91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7B3F91" w:rsidRDefault="00974A2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B3F91">
        <w:rPr>
          <w:rFonts w:ascii="Liberation Serif" w:hAnsi="Liberation Serif"/>
          <w:sz w:val="28"/>
          <w:szCs w:val="28"/>
        </w:rPr>
        <w:t>4</w:t>
      </w:r>
      <w:r w:rsidR="00BA61F3" w:rsidRPr="007B3F91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7B3F91">
        <w:rPr>
          <w:rFonts w:ascii="Liberation Serif" w:hAnsi="Liberation Serif"/>
          <w:sz w:val="28"/>
          <w:szCs w:val="28"/>
        </w:rPr>
        <w:t>я</w:t>
      </w:r>
      <w:r w:rsidR="00BA61F3" w:rsidRPr="007B3F91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7B3F91" w:rsidRPr="007B3F91">
        <w:rPr>
          <w:rFonts w:ascii="Liberation Serif" w:hAnsi="Liberation Serif"/>
          <w:sz w:val="28"/>
          <w:szCs w:val="28"/>
        </w:rPr>
        <w:t>оставляю за собой</w:t>
      </w:r>
      <w:r w:rsidR="00BA61F3" w:rsidRPr="007B3F91">
        <w:rPr>
          <w:rFonts w:ascii="Liberation Serif" w:hAnsi="Liberation Serif"/>
          <w:sz w:val="28"/>
          <w:szCs w:val="28"/>
        </w:rPr>
        <w:t xml:space="preserve">. </w:t>
      </w:r>
    </w:p>
    <w:p w:rsidR="00133698" w:rsidRPr="007B3F91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7B3F91" w:rsidRDefault="007B3F91" w:rsidP="006A2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7B3F91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133698" w:rsidRPr="007B3F91">
        <w:rPr>
          <w:rFonts w:ascii="Liberation Serif" w:hAnsi="Liberation Serif"/>
          <w:sz w:val="28"/>
          <w:szCs w:val="28"/>
        </w:rPr>
        <w:t xml:space="preserve"> </w:t>
      </w:r>
      <w:r w:rsidR="00FD7DEC" w:rsidRPr="007B3F91">
        <w:rPr>
          <w:rFonts w:ascii="Liberation Serif" w:hAnsi="Liberation Serif"/>
          <w:sz w:val="28"/>
          <w:szCs w:val="28"/>
        </w:rPr>
        <w:br/>
      </w:r>
      <w:r w:rsidR="00720985" w:rsidRPr="007B3F91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7B3F91">
        <w:rPr>
          <w:rFonts w:ascii="Liberation Serif" w:hAnsi="Liberation Serif"/>
          <w:sz w:val="28"/>
          <w:szCs w:val="28"/>
        </w:rPr>
        <w:t xml:space="preserve"> </w:t>
      </w:r>
      <w:r w:rsidR="00720985" w:rsidRPr="007B3F91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7B3F91">
        <w:rPr>
          <w:rFonts w:ascii="Liberation Serif" w:hAnsi="Liberation Serif"/>
          <w:sz w:val="28"/>
          <w:szCs w:val="28"/>
        </w:rPr>
        <w:tab/>
      </w:r>
      <w:r w:rsidR="005E365D" w:rsidRPr="007B3F91">
        <w:rPr>
          <w:rFonts w:ascii="Liberation Serif" w:hAnsi="Liberation Serif"/>
          <w:sz w:val="28"/>
          <w:szCs w:val="28"/>
        </w:rPr>
        <w:t xml:space="preserve">              </w:t>
      </w:r>
      <w:r w:rsidR="00AB6F46" w:rsidRPr="007B3F91">
        <w:rPr>
          <w:rFonts w:ascii="Liberation Serif" w:hAnsi="Liberation Serif"/>
          <w:sz w:val="28"/>
          <w:szCs w:val="28"/>
        </w:rPr>
        <w:t xml:space="preserve">      </w:t>
      </w:r>
      <w:r w:rsidR="006A2263" w:rsidRPr="007B3F91">
        <w:rPr>
          <w:rFonts w:ascii="Liberation Serif" w:hAnsi="Liberation Serif"/>
          <w:sz w:val="28"/>
          <w:szCs w:val="28"/>
        </w:rPr>
        <w:t xml:space="preserve">              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7B3F91" w:rsidRDefault="007B3F91" w:rsidP="0038491E">
      <w:pPr>
        <w:rPr>
          <w:rFonts w:ascii="Liberation Serif" w:hAnsi="Liberation Serif"/>
          <w:sz w:val="28"/>
          <w:szCs w:val="28"/>
        </w:rPr>
      </w:pPr>
    </w:p>
    <w:p w:rsidR="003055E9" w:rsidRPr="004C6E9D" w:rsidRDefault="0038491E" w:rsidP="0038491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="006A2263">
        <w:rPr>
          <w:rFonts w:ascii="Liberation Serif" w:hAnsi="Liberation Serif"/>
          <w:sz w:val="28"/>
          <w:szCs w:val="28"/>
        </w:rPr>
        <w:t xml:space="preserve"> </w:t>
      </w:r>
      <w:r w:rsidR="005E365D" w:rsidRPr="004C6E9D">
        <w:rPr>
          <w:rFonts w:ascii="Liberation Serif" w:hAnsi="Liberation Serif"/>
          <w:sz w:val="24"/>
          <w:szCs w:val="24"/>
        </w:rPr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110AE0">
        <w:rPr>
          <w:rFonts w:ascii="Liberation Serif" w:hAnsi="Liberation Serif"/>
          <w:sz w:val="24"/>
          <w:szCs w:val="24"/>
        </w:rPr>
        <w:t>22.08.2025</w:t>
      </w:r>
      <w:r w:rsidR="007B309E">
        <w:rPr>
          <w:rFonts w:ascii="Liberation Serif" w:hAnsi="Liberation Serif"/>
          <w:sz w:val="24"/>
          <w:szCs w:val="24"/>
        </w:rPr>
        <w:t xml:space="preserve">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110AE0">
        <w:rPr>
          <w:rFonts w:ascii="Liberation Serif" w:hAnsi="Liberation Serif"/>
          <w:sz w:val="24"/>
          <w:szCs w:val="24"/>
        </w:rPr>
        <w:t>680</w:t>
      </w:r>
      <w:r w:rsidR="00AB6F46">
        <w:rPr>
          <w:rFonts w:ascii="Liberation Serif" w:hAnsi="Liberation Serif"/>
          <w:sz w:val="24"/>
          <w:szCs w:val="24"/>
        </w:rPr>
        <w:t xml:space="preserve"> </w:t>
      </w:r>
    </w:p>
    <w:p w:rsidR="003055E9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AB6F46" w:rsidRPr="004C6E9D" w:rsidRDefault="001060F6" w:rsidP="001060F6">
      <w:pPr>
        <w:shd w:val="clear" w:color="auto" w:fill="FFFFFF"/>
        <w:tabs>
          <w:tab w:val="left" w:pos="4154"/>
        </w:tabs>
        <w:jc w:val="both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</w:p>
    <w:p w:rsidR="003055E9" w:rsidRDefault="003055E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Pr="004C6E9D">
        <w:rPr>
          <w:rFonts w:ascii="Liberation Serif" w:hAnsi="Liberation Serif"/>
          <w:sz w:val="24"/>
          <w:szCs w:val="24"/>
        </w:rPr>
        <w:br/>
      </w:r>
      <w:r w:rsidR="005E365D" w:rsidRPr="004C6E9D">
        <w:rPr>
          <w:rFonts w:ascii="Liberation Serif" w:hAnsi="Liberation Serif"/>
          <w:sz w:val="24"/>
          <w:szCs w:val="24"/>
        </w:rPr>
        <w:t xml:space="preserve">образовательных учреждений, в которых </w:t>
      </w:r>
      <w:r w:rsidR="004B39C5" w:rsidRPr="004C6E9D">
        <w:rPr>
          <w:rFonts w:ascii="Liberation Serif" w:hAnsi="Liberation Serif"/>
          <w:sz w:val="24"/>
          <w:szCs w:val="24"/>
        </w:rPr>
        <w:t xml:space="preserve">проводятся </w:t>
      </w:r>
      <w:r w:rsidR="0038491E">
        <w:rPr>
          <w:rFonts w:ascii="Liberation Serif" w:hAnsi="Liberation Serif"/>
          <w:sz w:val="24"/>
          <w:szCs w:val="24"/>
        </w:rPr>
        <w:t>торжественные мероприятия, посвященные Дню знаний,</w:t>
      </w:r>
      <w:r w:rsidRPr="004C6E9D">
        <w:rPr>
          <w:rFonts w:ascii="Liberation Serif" w:hAnsi="Liberation Serif"/>
          <w:sz w:val="24"/>
          <w:szCs w:val="24"/>
        </w:rPr>
        <w:t xml:space="preserve"> в 202</w:t>
      </w:r>
      <w:r w:rsidR="007B3F91">
        <w:rPr>
          <w:rFonts w:ascii="Liberation Serif" w:hAnsi="Liberation Serif"/>
          <w:sz w:val="24"/>
          <w:szCs w:val="24"/>
        </w:rPr>
        <w:t>5</w:t>
      </w:r>
      <w:r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4B39C5" w:rsidRPr="004C6E9D" w:rsidRDefault="0038491E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ремя проведения мероприятия</w:t>
            </w:r>
          </w:p>
        </w:tc>
        <w:tc>
          <w:tcPr>
            <w:tcW w:w="6804" w:type="dxa"/>
          </w:tcPr>
          <w:p w:rsidR="004B39C5" w:rsidRPr="004C6E9D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4C6E9D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38491E" w:rsidRPr="004C6E9D" w:rsidTr="0000526F">
        <w:tc>
          <w:tcPr>
            <w:tcW w:w="9889" w:type="dxa"/>
            <w:gridSpan w:val="3"/>
          </w:tcPr>
          <w:p w:rsidR="00AB6F46" w:rsidRDefault="00AB6F46" w:rsidP="00AB6F4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8491E" w:rsidRDefault="0038491E" w:rsidP="00AB6F4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сентября 202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AB6F46" w:rsidRDefault="00AB6F46" w:rsidP="00AB6F4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38491E" w:rsidP="000924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.00-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</w:t>
            </w:r>
          </w:p>
          <w:p w:rsidR="00010B91" w:rsidRPr="004C6E9D" w:rsidRDefault="00010B91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</w:t>
            </w:r>
            <w:r w:rsidR="0038491E">
              <w:rPr>
                <w:rFonts w:ascii="Liberation Serif" w:hAnsi="Liberation Serif"/>
                <w:sz w:val="24"/>
                <w:szCs w:val="24"/>
              </w:rPr>
              <w:t>шкина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38491E">
              <w:rPr>
                <w:rFonts w:ascii="Liberation Serif" w:hAnsi="Liberation Serif"/>
                <w:sz w:val="24"/>
                <w:szCs w:val="24"/>
              </w:rPr>
              <w:t>Кирова,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арла Маркса</w:t>
            </w:r>
          </w:p>
        </w:tc>
      </w:tr>
      <w:tr w:rsidR="0038491E" w:rsidRPr="004C6E9D" w:rsidTr="004B39C5">
        <w:tc>
          <w:tcPr>
            <w:tcW w:w="679" w:type="dxa"/>
          </w:tcPr>
          <w:p w:rsidR="0038491E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406" w:type="dxa"/>
          </w:tcPr>
          <w:p w:rsidR="0038491E" w:rsidRPr="004C6E9D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38491E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2</w:t>
            </w:r>
          </w:p>
          <w:p w:rsidR="0038491E" w:rsidRDefault="0038491E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6A2263">
              <w:rPr>
                <w:rFonts w:ascii="Liberation Serif" w:hAnsi="Liberation Serif"/>
                <w:sz w:val="24"/>
                <w:szCs w:val="24"/>
              </w:rPr>
              <w:t>Уральская, Каменская, Алюминиевая, Строителей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924E8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3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0-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10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2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Default="007B3F91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  <w:p w:rsidR="006A2263" w:rsidRPr="004C6E9D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гимназия</w:t>
            </w:r>
          </w:p>
          <w:p w:rsidR="00010B91" w:rsidRPr="004C6E9D" w:rsidRDefault="00010B91" w:rsidP="005817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375C37">
              <w:rPr>
                <w:rFonts w:ascii="Liberation Serif" w:hAnsi="Liberation Serif"/>
                <w:sz w:val="24"/>
                <w:szCs w:val="24"/>
              </w:rPr>
              <w:t xml:space="preserve">Лермонтова (от </w:t>
            </w:r>
            <w:r w:rsidR="00375C37" w:rsidRPr="00375C37">
              <w:rPr>
                <w:rFonts w:ascii="Liberation Serif" w:hAnsi="Liberation Serif"/>
                <w:sz w:val="24"/>
                <w:szCs w:val="24"/>
              </w:rPr>
              <w:t xml:space="preserve">ТЦ «ДОМ» до </w:t>
            </w:r>
            <w:r w:rsidRPr="00375C37">
              <w:rPr>
                <w:rFonts w:ascii="Liberation Serif" w:hAnsi="Liberation Serif"/>
                <w:sz w:val="24"/>
                <w:szCs w:val="24"/>
              </w:rPr>
              <w:t>ДК «Современник»)</w:t>
            </w:r>
            <w:r w:rsidR="00375C37" w:rsidRPr="00375C37">
              <w:rPr>
                <w:rFonts w:ascii="Liberation Serif" w:hAnsi="Liberation Serif"/>
                <w:sz w:val="24"/>
                <w:szCs w:val="24"/>
              </w:rPr>
              <w:t>, Свердлов</w:t>
            </w:r>
            <w:r w:rsidR="005817C4">
              <w:rPr>
                <w:rFonts w:ascii="Liberation Serif" w:hAnsi="Liberation Serif"/>
                <w:sz w:val="24"/>
                <w:szCs w:val="24"/>
              </w:rPr>
              <w:t>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6A2263" w:rsidRPr="004C6E9D" w:rsidTr="004B39C5">
        <w:tc>
          <w:tcPr>
            <w:tcW w:w="679" w:type="dxa"/>
          </w:tcPr>
          <w:p w:rsidR="006A2263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406" w:type="dxa"/>
          </w:tcPr>
          <w:p w:rsidR="006A2263" w:rsidRPr="004C6E9D" w:rsidRDefault="007B3F91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.00-</w:t>
            </w: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4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5</w:t>
            </w:r>
          </w:p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Строителей, Жуковского, Октябрьская</w:t>
            </w:r>
          </w:p>
        </w:tc>
      </w:tr>
      <w:tr w:rsidR="006A2263" w:rsidRPr="004C6E9D" w:rsidTr="004B39C5">
        <w:tc>
          <w:tcPr>
            <w:tcW w:w="679" w:type="dxa"/>
          </w:tcPr>
          <w:p w:rsidR="006A2263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406" w:type="dxa"/>
          </w:tcPr>
          <w:p w:rsidR="006A2263" w:rsidRDefault="00F67C58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9.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0-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09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4</w:t>
            </w:r>
            <w:r w:rsidR="000924E8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7</w:t>
            </w:r>
          </w:p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Слесарей,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Центральная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4-й проезд, Коммунальная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6A2263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>
              <w:rPr>
                <w:rFonts w:ascii="Liberation Serif" w:hAnsi="Liberation Serif"/>
                <w:sz w:val="24"/>
                <w:szCs w:val="24"/>
              </w:rPr>
              <w:t>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7B3F91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0-11.</w:t>
            </w:r>
            <w:r>
              <w:rPr>
                <w:rFonts w:ascii="Liberation Serif" w:hAnsi="Liberation Serif"/>
                <w:sz w:val="24"/>
                <w:szCs w:val="24"/>
              </w:rPr>
              <w:t>05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38491E" w:rsidRPr="004C6E9D" w:rsidTr="004B39C5">
        <w:tc>
          <w:tcPr>
            <w:tcW w:w="679" w:type="dxa"/>
          </w:tcPr>
          <w:p w:rsidR="0038491E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406" w:type="dxa"/>
          </w:tcPr>
          <w:p w:rsidR="0038491E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3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  <w:p w:rsidR="0038491E" w:rsidRPr="004C6E9D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38491E" w:rsidRPr="004C6E9D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38491E" w:rsidRPr="004C6E9D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010B91" w:rsidRPr="004C6E9D" w:rsidRDefault="00010B91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, 4-й Пятилетки, Челябинская</w:t>
            </w:r>
          </w:p>
        </w:tc>
      </w:tr>
      <w:tr w:rsidR="0087228D" w:rsidRPr="004C6E9D" w:rsidTr="004B39C5">
        <w:tc>
          <w:tcPr>
            <w:tcW w:w="679" w:type="dxa"/>
          </w:tcPr>
          <w:p w:rsidR="0087228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</w:tcPr>
          <w:p w:rsidR="0087228D" w:rsidRPr="004C6E9D" w:rsidRDefault="0087228D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87228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87228D" w:rsidRPr="004C6E9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  <w:r>
              <w:rPr>
                <w:rFonts w:ascii="Liberation Serif" w:hAnsi="Liberation Serif"/>
                <w:sz w:val="24"/>
                <w:szCs w:val="24"/>
              </w:rPr>
              <w:t>, 4-й Пятилетки, Челябинская, Шестакова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12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10B91" w:rsidRPr="004C6E9D" w:rsidRDefault="00010B91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>проспект Победы,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Добролюбова, Парковая, Сибирская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F10C39" w:rsidRPr="004C6E9D" w:rsidTr="004C6E9D">
        <w:trPr>
          <w:trHeight w:val="792"/>
        </w:trPr>
        <w:tc>
          <w:tcPr>
            <w:tcW w:w="679" w:type="dxa"/>
          </w:tcPr>
          <w:p w:rsidR="00F10C39" w:rsidRPr="004C6E9D" w:rsidRDefault="0000526F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10C39" w:rsidRPr="004C6E9D" w:rsidRDefault="00F10C39" w:rsidP="0000526F">
            <w:pPr>
              <w:pStyle w:val="10"/>
              <w:tabs>
                <w:tab w:val="center" w:pos="4677"/>
                <w:tab w:val="left" w:pos="5604"/>
              </w:tabs>
              <w:ind w:left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6" w:type="dxa"/>
          </w:tcPr>
          <w:p w:rsidR="00F10C39" w:rsidRPr="004C6E9D" w:rsidRDefault="0087228D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10C39" w:rsidRPr="004C6E9D" w:rsidRDefault="00F10C39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20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Уральская, Набережная, Каменская, Алюминиевая </w:t>
            </w:r>
          </w:p>
        </w:tc>
      </w:tr>
      <w:tr w:rsidR="0087228D" w:rsidRPr="004C6E9D" w:rsidTr="004C6E9D">
        <w:trPr>
          <w:trHeight w:val="792"/>
        </w:trPr>
        <w:tc>
          <w:tcPr>
            <w:tcW w:w="679" w:type="dxa"/>
          </w:tcPr>
          <w:p w:rsidR="0087228D" w:rsidRDefault="0000526F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406" w:type="dxa"/>
          </w:tcPr>
          <w:p w:rsidR="0087228D" w:rsidRDefault="00DD4B0B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B14F00">
              <w:rPr>
                <w:rFonts w:ascii="Liberation Serif" w:hAnsi="Liberation Serif"/>
                <w:sz w:val="24"/>
                <w:szCs w:val="24"/>
              </w:rPr>
              <w:t>0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87228D" w:rsidRPr="004C6E9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21</w:t>
            </w:r>
          </w:p>
          <w:p w:rsidR="0087228D" w:rsidRPr="004C6E9D" w:rsidRDefault="0087228D" w:rsidP="00375C3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(от ДК «Современник» до дома № 1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83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0526F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375C37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10C39" w:rsidRPr="004C6E9D" w:rsidRDefault="00F10C39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F67C58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9.00-1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2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4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10C39" w:rsidRPr="004C6E9D" w:rsidRDefault="00F10C39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2406" w:type="dxa"/>
          </w:tcPr>
          <w:p w:rsidR="00375C37" w:rsidRDefault="000C1A63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C1A63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Основная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школа № 2</w:t>
            </w:r>
            <w:r>
              <w:rPr>
                <w:rFonts w:ascii="Liberation Serif" w:hAnsi="Liberation Serif"/>
                <w:sz w:val="24"/>
                <w:szCs w:val="24"/>
              </w:rPr>
              <w:t>7 с интернатом</w:t>
            </w:r>
          </w:p>
          <w:p w:rsidR="00375C37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Калинина, </w:t>
            </w:r>
            <w:r>
              <w:rPr>
                <w:rFonts w:ascii="Liberation Serif" w:hAnsi="Liberation Serif"/>
                <w:sz w:val="24"/>
                <w:szCs w:val="24"/>
              </w:rPr>
              <w:t>Каменская, Строителей, Больничный переулок, Октябрьская (до ул. Физкультурников)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2406" w:type="dxa"/>
          </w:tcPr>
          <w:p w:rsidR="00375C37" w:rsidRDefault="00F67C58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9.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0-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09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4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C1A63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30</w:t>
            </w:r>
          </w:p>
          <w:p w:rsidR="00375C37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Олега Кошевого, Бажова, </w:t>
            </w:r>
            <w:r>
              <w:rPr>
                <w:rFonts w:ascii="Liberation Serif" w:hAnsi="Liberation Serif"/>
                <w:sz w:val="24"/>
                <w:szCs w:val="24"/>
              </w:rPr>
              <w:t>Беляева, Карла Маркса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406" w:type="dxa"/>
          </w:tcPr>
          <w:p w:rsidR="00375C37" w:rsidRDefault="00F67C5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31</w:t>
            </w:r>
          </w:p>
          <w:p w:rsidR="00375C37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проспект Победы, Карла Маркса, Мичурина, Пушкина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F67C58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  <w:p w:rsidR="00010B91" w:rsidRPr="004C6E9D" w:rsidRDefault="00010B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Каменская, </w:t>
            </w:r>
            <w:r w:rsidR="00DB109B" w:rsidRPr="00DB109B">
              <w:rPr>
                <w:rFonts w:ascii="Liberation Serif" w:hAnsi="Liberation Serif"/>
                <w:sz w:val="24"/>
                <w:szCs w:val="24"/>
              </w:rPr>
              <w:t xml:space="preserve">Кутузова, </w:t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Октябрьская, Суворова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F67C58" w:rsidP="007B3F91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Железнодорожная,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F67C58" w:rsidRPr="004C6E9D" w:rsidTr="004B39C5">
        <w:tc>
          <w:tcPr>
            <w:tcW w:w="679" w:type="dxa"/>
          </w:tcPr>
          <w:p w:rsidR="00F67C58" w:rsidRPr="004C6E9D" w:rsidRDefault="0000526F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2406" w:type="dxa"/>
          </w:tcPr>
          <w:p w:rsidR="00F67C58" w:rsidRDefault="00F67C58" w:rsidP="007B3F91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37</w:t>
            </w:r>
          </w:p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Западная, Коммунальная, 3-я Набережная, 2-й проезд</w:t>
            </w:r>
          </w:p>
        </w:tc>
      </w:tr>
      <w:tr w:rsidR="00F67C58" w:rsidRPr="004C6E9D" w:rsidTr="004B39C5">
        <w:tc>
          <w:tcPr>
            <w:tcW w:w="679" w:type="dxa"/>
          </w:tcPr>
          <w:p w:rsidR="00F67C58" w:rsidRPr="004C6E9D" w:rsidRDefault="0000526F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2406" w:type="dxa"/>
          </w:tcPr>
          <w:p w:rsidR="00F67C58" w:rsidRDefault="007B3F91" w:rsidP="007B3F91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.00-</w:t>
            </w: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38</w:t>
            </w:r>
          </w:p>
          <w:p w:rsidR="00F67C58" w:rsidRPr="004C6E9D" w:rsidRDefault="00F67C5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9F7118">
              <w:rPr>
                <w:rFonts w:ascii="Liberation Serif" w:hAnsi="Liberation Serif"/>
                <w:sz w:val="24"/>
                <w:szCs w:val="24"/>
              </w:rPr>
              <w:t>Прокопьева, Карла Маркса, Советская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7B3F91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0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0-1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</w:t>
            </w:r>
          </w:p>
        </w:tc>
        <w:tc>
          <w:tcPr>
            <w:tcW w:w="2406" w:type="dxa"/>
          </w:tcPr>
          <w:p w:rsidR="009F7118" w:rsidRDefault="00DD4B0B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.00-</w:t>
            </w: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.30</w:t>
            </w:r>
          </w:p>
        </w:tc>
        <w:tc>
          <w:tcPr>
            <w:tcW w:w="6804" w:type="dxa"/>
          </w:tcPr>
          <w:p w:rsidR="009F7118" w:rsidRPr="004C6E9D" w:rsidRDefault="009F711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51</w:t>
            </w:r>
          </w:p>
          <w:p w:rsidR="009F7118" w:rsidRPr="004C6E9D" w:rsidRDefault="009F711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Добролюбова (от проспекта Победы), Парковая, Привокзальная, Ломоносова, Ленина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9F7118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</w:t>
            </w:r>
            <w:r w:rsidR="00DD4B0B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Крылова,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C02391" w:rsidRPr="004C6E9D" w:rsidTr="004B39C5">
        <w:tc>
          <w:tcPr>
            <w:tcW w:w="679" w:type="dxa"/>
          </w:tcPr>
          <w:p w:rsidR="00C02391" w:rsidRPr="004C6E9D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02391" w:rsidRPr="004C6E9D" w:rsidRDefault="009F7118" w:rsidP="007B3F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09.00-12.</w:t>
            </w:r>
            <w:r w:rsidR="007B3F91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C02391" w:rsidRPr="004C6E9D" w:rsidRDefault="00C023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DB109B" w:rsidRDefault="00C023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Кутузова, </w:t>
            </w:r>
            <w:r w:rsidR="00A60D83" w:rsidRPr="004C6E9D">
              <w:rPr>
                <w:rFonts w:ascii="Liberation Serif" w:hAnsi="Liberation Serif"/>
                <w:sz w:val="24"/>
                <w:szCs w:val="24"/>
              </w:rPr>
              <w:t>4-й Пятилетки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Суворова, </w:t>
            </w:r>
          </w:p>
          <w:p w:rsidR="00C02391" w:rsidRPr="004C6E9D" w:rsidRDefault="00A60D83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9B182F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lastRenderedPageBreak/>
              <w:t>28.</w:t>
            </w:r>
          </w:p>
        </w:tc>
        <w:tc>
          <w:tcPr>
            <w:tcW w:w="2406" w:type="dxa"/>
          </w:tcPr>
          <w:p w:rsidR="009F7118" w:rsidRPr="009B182F" w:rsidRDefault="009B182F" w:rsidP="009B18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9F7118" w:rsidRPr="009B182F">
              <w:rPr>
                <w:rFonts w:ascii="Liberation Serif" w:hAnsi="Liberation Serif"/>
                <w:sz w:val="24"/>
                <w:szCs w:val="24"/>
              </w:rPr>
              <w:t>.00-1</w:t>
            </w:r>
            <w:r w:rsidRPr="009B182F">
              <w:rPr>
                <w:rFonts w:ascii="Liberation Serif" w:hAnsi="Liberation Serif"/>
                <w:sz w:val="24"/>
                <w:szCs w:val="24"/>
              </w:rPr>
              <w:t>4</w:t>
            </w:r>
            <w:r w:rsidR="009F7118" w:rsidRPr="009B182F">
              <w:rPr>
                <w:rFonts w:ascii="Liberation Serif" w:hAnsi="Liberation Serif"/>
                <w:sz w:val="24"/>
                <w:szCs w:val="24"/>
              </w:rPr>
              <w:t>.</w:t>
            </w:r>
            <w:r w:rsidR="00B34A78" w:rsidRPr="009B182F">
              <w:rPr>
                <w:rFonts w:ascii="Liberation Serif" w:hAnsi="Liberation Serif"/>
                <w:sz w:val="24"/>
                <w:szCs w:val="24"/>
              </w:rPr>
              <w:t>3</w:t>
            </w:r>
            <w:r w:rsidR="009F7118" w:rsidRPr="009B182F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9B182F" w:rsidRDefault="009F7118" w:rsidP="009B18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9B182F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9B182F">
              <w:rPr>
                <w:rFonts w:ascii="Liberation Serif" w:hAnsi="Liberation Serif"/>
                <w:sz w:val="24"/>
                <w:szCs w:val="24"/>
              </w:rPr>
              <w:t xml:space="preserve"> «Каменск-Уральский политехнический колледж»</w:t>
            </w:r>
            <w:r w:rsidR="009B182F">
              <w:rPr>
                <w:rFonts w:ascii="Liberation Serif" w:hAnsi="Liberation Serif"/>
                <w:sz w:val="24"/>
                <w:szCs w:val="24"/>
              </w:rPr>
              <w:t xml:space="preserve"> (Театр драмы и ул. Алюминиевая, 60)</w:t>
            </w:r>
          </w:p>
          <w:p w:rsidR="009F7118" w:rsidRPr="009B182F" w:rsidRDefault="009F7118" w:rsidP="009B18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00526F" w:rsidRPr="009B182F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>б</w:t>
            </w:r>
            <w:r w:rsidR="009F7118" w:rsidRPr="009B182F">
              <w:rPr>
                <w:rFonts w:ascii="Liberation Serif" w:hAnsi="Liberation Serif"/>
                <w:sz w:val="24"/>
                <w:szCs w:val="24"/>
              </w:rPr>
              <w:t>у</w:t>
            </w:r>
            <w:r w:rsidRPr="009B182F">
              <w:rPr>
                <w:rFonts w:ascii="Liberation Serif" w:hAnsi="Liberation Serif"/>
                <w:sz w:val="24"/>
                <w:szCs w:val="24"/>
              </w:rPr>
              <w:t xml:space="preserve">львар Парижской Коммуны, Гоголя, </w:t>
            </w:r>
          </w:p>
          <w:p w:rsidR="009F7118" w:rsidRPr="009B182F" w:rsidRDefault="009B182F" w:rsidP="009B182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>бульвар Парижской Коммуны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9B182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r w:rsidR="00883A5F" w:rsidRPr="009B182F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Железнодорожная</w:t>
            </w:r>
            <w:r w:rsidR="00883A5F" w:rsidRPr="009B182F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F500BF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29.</w:t>
            </w:r>
          </w:p>
        </w:tc>
        <w:tc>
          <w:tcPr>
            <w:tcW w:w="2406" w:type="dxa"/>
          </w:tcPr>
          <w:p w:rsidR="009F7118" w:rsidRPr="00F500BF" w:rsidRDefault="00004954" w:rsidP="00F500B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10</w:t>
            </w:r>
            <w:r w:rsidR="00883A5F" w:rsidRPr="00F500BF">
              <w:rPr>
                <w:rFonts w:ascii="Liberation Serif" w:hAnsi="Liberation Serif"/>
                <w:sz w:val="24"/>
                <w:szCs w:val="24"/>
              </w:rPr>
              <w:t>.</w:t>
            </w:r>
            <w:r w:rsidR="00F500BF" w:rsidRPr="00F500BF">
              <w:rPr>
                <w:rFonts w:ascii="Liberation Serif" w:hAnsi="Liberation Serif"/>
                <w:sz w:val="24"/>
                <w:szCs w:val="24"/>
              </w:rPr>
              <w:t>3</w:t>
            </w:r>
            <w:r w:rsidR="00883A5F" w:rsidRPr="00F500BF">
              <w:rPr>
                <w:rFonts w:ascii="Liberation Serif" w:hAnsi="Liberation Serif"/>
                <w:sz w:val="24"/>
                <w:szCs w:val="24"/>
              </w:rPr>
              <w:t>0-1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1</w:t>
            </w:r>
            <w:r w:rsidR="00883A5F" w:rsidRPr="00F500BF">
              <w:rPr>
                <w:rFonts w:ascii="Liberation Serif" w:hAnsi="Liberation Serif"/>
                <w:sz w:val="24"/>
                <w:szCs w:val="24"/>
              </w:rPr>
              <w:t>.</w:t>
            </w:r>
            <w:r w:rsidR="00F500BF" w:rsidRPr="00F500BF">
              <w:rPr>
                <w:rFonts w:ascii="Liberation Serif" w:hAnsi="Liberation Serif"/>
                <w:sz w:val="24"/>
                <w:szCs w:val="24"/>
              </w:rPr>
              <w:t>3</w:t>
            </w:r>
            <w:r w:rsidR="00883A5F" w:rsidRPr="00F500BF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883A5F" w:rsidRPr="00F500B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F500BF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 «Каменск-Уральский радиотехнический техникум»</w:t>
            </w:r>
          </w:p>
          <w:p w:rsidR="00883A5F" w:rsidRPr="00F500B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F500BF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Рябова, Кадочникова, проспект Победы, Сибирская, Ломоносова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F500BF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2406" w:type="dxa"/>
          </w:tcPr>
          <w:p w:rsidR="009F7118" w:rsidRPr="00F500BF" w:rsidRDefault="00883A5F" w:rsidP="00F500B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09.</w:t>
            </w:r>
            <w:r w:rsidR="00A91390" w:rsidRPr="00F500BF">
              <w:rPr>
                <w:rFonts w:ascii="Liberation Serif" w:hAnsi="Liberation Serif"/>
                <w:sz w:val="24"/>
                <w:szCs w:val="24"/>
              </w:rPr>
              <w:t>3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0-1</w:t>
            </w:r>
            <w:r w:rsidR="00F500BF" w:rsidRPr="00F500BF">
              <w:rPr>
                <w:rFonts w:ascii="Liberation Serif" w:hAnsi="Liberation Serif"/>
                <w:sz w:val="24"/>
                <w:szCs w:val="24"/>
              </w:rPr>
              <w:t>0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.</w:t>
            </w:r>
            <w:r w:rsidR="00F500BF" w:rsidRPr="00F500BF">
              <w:rPr>
                <w:rFonts w:ascii="Liberation Serif" w:hAnsi="Liberation Serif"/>
                <w:sz w:val="24"/>
                <w:szCs w:val="24"/>
              </w:rPr>
              <w:t>3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883A5F" w:rsidRPr="00F500B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F500BF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 «Каменск-Уральский техникум торговли и сервиса»</w:t>
            </w:r>
            <w:r w:rsidR="00F500BF" w:rsidRPr="00F500BF">
              <w:rPr>
                <w:rFonts w:ascii="Liberation Serif" w:hAnsi="Liberation Serif"/>
                <w:sz w:val="24"/>
                <w:szCs w:val="24"/>
              </w:rPr>
              <w:t xml:space="preserve"> (ДК «Металлург»)</w:t>
            </w:r>
          </w:p>
          <w:p w:rsidR="00883A5F" w:rsidRPr="00F500B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F500BF" w:rsidRDefault="00C87344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Штукатуров, 1-е Мая (включая перекресток с круговым движением), Трудовые Резервы, </w:t>
            </w:r>
            <w:proofErr w:type="gramStart"/>
            <w:r w:rsidRPr="00F500BF">
              <w:rPr>
                <w:rFonts w:ascii="Liberation Serif" w:hAnsi="Liberation Serif"/>
                <w:sz w:val="24"/>
                <w:szCs w:val="24"/>
              </w:rPr>
              <w:t>Западная</w:t>
            </w:r>
            <w:proofErr w:type="gramEnd"/>
            <w:r w:rsidRPr="00F500BF">
              <w:rPr>
                <w:rFonts w:ascii="Liberation Serif" w:hAnsi="Liberation Serif"/>
                <w:sz w:val="24"/>
                <w:szCs w:val="24"/>
              </w:rPr>
              <w:t>, Столяров</w:t>
            </w:r>
          </w:p>
        </w:tc>
      </w:tr>
      <w:tr w:rsidR="00F500BF" w:rsidRPr="004C6E9D" w:rsidTr="004B39C5">
        <w:tc>
          <w:tcPr>
            <w:tcW w:w="679" w:type="dxa"/>
          </w:tcPr>
          <w:p w:rsidR="00F500BF" w:rsidRPr="00F500BF" w:rsidRDefault="00F500B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31.</w:t>
            </w:r>
          </w:p>
        </w:tc>
        <w:tc>
          <w:tcPr>
            <w:tcW w:w="2406" w:type="dxa"/>
          </w:tcPr>
          <w:p w:rsidR="00F500BF" w:rsidRPr="00F500BF" w:rsidRDefault="00F500BF" w:rsidP="00F500B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11.00-13.00</w:t>
            </w:r>
          </w:p>
        </w:tc>
        <w:tc>
          <w:tcPr>
            <w:tcW w:w="6804" w:type="dxa"/>
          </w:tcPr>
          <w:p w:rsidR="00F500BF" w:rsidRPr="00F500BF" w:rsidRDefault="00F500BF" w:rsidP="009327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F500BF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 «Каменск-Уральский техникум торговли и сервиса» (ул. Октябрьская, 99)</w:t>
            </w:r>
          </w:p>
          <w:p w:rsidR="00F500BF" w:rsidRPr="009B182F" w:rsidRDefault="00F500BF" w:rsidP="009327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B182F" w:rsidRPr="009B182F" w:rsidRDefault="009B182F" w:rsidP="009327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 xml:space="preserve">Каменская, Калинина, Механизаторов, Суворова </w:t>
            </w:r>
          </w:p>
          <w:p w:rsidR="00F500BF" w:rsidRPr="008766C4" w:rsidRDefault="009B182F" w:rsidP="0093275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B182F">
              <w:rPr>
                <w:rFonts w:ascii="Liberation Serif" w:hAnsi="Liberation Serif"/>
                <w:sz w:val="24"/>
                <w:szCs w:val="24"/>
              </w:rPr>
              <w:t>(до ТЦ «Лента» включительно)</w:t>
            </w:r>
          </w:p>
        </w:tc>
      </w:tr>
      <w:tr w:rsidR="00F500BF" w:rsidRPr="004C6E9D" w:rsidTr="004B39C5">
        <w:tc>
          <w:tcPr>
            <w:tcW w:w="679" w:type="dxa"/>
          </w:tcPr>
          <w:p w:rsidR="00F500BF" w:rsidRPr="00F500BF" w:rsidRDefault="00F500B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32.</w:t>
            </w:r>
          </w:p>
        </w:tc>
        <w:tc>
          <w:tcPr>
            <w:tcW w:w="2406" w:type="dxa"/>
          </w:tcPr>
          <w:p w:rsidR="00F500BF" w:rsidRPr="00F500BF" w:rsidRDefault="00F500BF" w:rsidP="00F500B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09.00-13.00</w:t>
            </w:r>
          </w:p>
        </w:tc>
        <w:tc>
          <w:tcPr>
            <w:tcW w:w="6804" w:type="dxa"/>
          </w:tcPr>
          <w:p w:rsidR="00F500BF" w:rsidRPr="00F500BF" w:rsidRDefault="00F500BF" w:rsidP="009327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F500BF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 «Каменск-Уральский техникум торговли и сервиса» (ул. Олега Кошевого, 21)</w:t>
            </w:r>
          </w:p>
          <w:p w:rsidR="00F500BF" w:rsidRPr="00457466" w:rsidRDefault="00F500BF" w:rsidP="0093275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7466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F500BF" w:rsidRPr="008766C4" w:rsidRDefault="00457466" w:rsidP="0093275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Олега Кошевого, Бажова, </w:t>
            </w:r>
            <w:r>
              <w:rPr>
                <w:rFonts w:ascii="Liberation Serif" w:hAnsi="Liberation Serif"/>
                <w:sz w:val="24"/>
                <w:szCs w:val="24"/>
              </w:rPr>
              <w:t>Беляева, Карла Маркса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F500BF" w:rsidRDefault="00F500B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33</w:t>
            </w:r>
            <w:r w:rsidR="0000526F" w:rsidRPr="00F500B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Pr="00F500BF" w:rsidRDefault="0000526F" w:rsidP="000F45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0</w:t>
            </w:r>
            <w:r w:rsidR="000F45C0">
              <w:rPr>
                <w:rFonts w:ascii="Liberation Serif" w:hAnsi="Liberation Serif"/>
                <w:sz w:val="24"/>
                <w:szCs w:val="24"/>
              </w:rPr>
              <w:t>8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.</w:t>
            </w:r>
            <w:r w:rsidR="000F45C0">
              <w:rPr>
                <w:rFonts w:ascii="Liberation Serif" w:hAnsi="Liberation Serif"/>
                <w:sz w:val="24"/>
                <w:szCs w:val="24"/>
              </w:rPr>
              <w:t>3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0-</w:t>
            </w:r>
            <w:r w:rsidR="000F45C0">
              <w:rPr>
                <w:rFonts w:ascii="Liberation Serif" w:hAnsi="Liberation Serif"/>
                <w:sz w:val="24"/>
                <w:szCs w:val="24"/>
              </w:rPr>
              <w:t>9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.</w:t>
            </w:r>
            <w:r w:rsidR="000F45C0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6804" w:type="dxa"/>
          </w:tcPr>
          <w:p w:rsidR="0000526F" w:rsidRPr="000F45C0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45C0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0F45C0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0F45C0">
              <w:rPr>
                <w:rFonts w:ascii="Liberation Serif" w:hAnsi="Liberation Serif"/>
                <w:sz w:val="24"/>
                <w:szCs w:val="24"/>
              </w:rPr>
              <w:t xml:space="preserve"> «Каменск-Уральский агропромышленный техникум»</w:t>
            </w:r>
          </w:p>
          <w:p w:rsidR="0000526F" w:rsidRPr="000F45C0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45C0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0F45C0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45C0">
              <w:rPr>
                <w:rFonts w:ascii="Liberation Serif" w:hAnsi="Liberation Serif"/>
                <w:sz w:val="24"/>
                <w:szCs w:val="24"/>
              </w:rPr>
              <w:t>Октябрьская, Белинского, Плеханова, Калинина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Pr="00F500BF" w:rsidRDefault="00F500B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34</w:t>
            </w:r>
            <w:r w:rsidR="0000526F" w:rsidRPr="00F500B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Pr="00F500BF" w:rsidRDefault="0000526F" w:rsidP="00F500B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0</w:t>
            </w:r>
            <w:r w:rsidR="00F500BF" w:rsidRPr="00F500BF">
              <w:rPr>
                <w:rFonts w:ascii="Liberation Serif" w:hAnsi="Liberation Serif"/>
                <w:sz w:val="24"/>
                <w:szCs w:val="24"/>
              </w:rPr>
              <w:t>8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.30-1</w:t>
            </w:r>
            <w:r w:rsidR="00940831" w:rsidRPr="00F500BF">
              <w:rPr>
                <w:rFonts w:ascii="Liberation Serif" w:hAnsi="Liberation Serif"/>
                <w:sz w:val="24"/>
                <w:szCs w:val="24"/>
              </w:rPr>
              <w:t>0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.</w:t>
            </w:r>
            <w:r w:rsidR="00940831" w:rsidRPr="00F500BF">
              <w:rPr>
                <w:rFonts w:ascii="Liberation Serif" w:hAnsi="Liberation Serif"/>
                <w:sz w:val="24"/>
                <w:szCs w:val="24"/>
              </w:rPr>
              <w:t>3</w:t>
            </w:r>
            <w:r w:rsidRPr="00F500BF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0526F" w:rsidRPr="00F500B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 w:rsidRPr="00F500BF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 «Каменск-Уральский педагогический колледж»</w:t>
            </w:r>
          </w:p>
          <w:p w:rsidR="0000526F" w:rsidRPr="00F500B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F500B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00BF">
              <w:rPr>
                <w:rFonts w:ascii="Liberation Serif" w:hAnsi="Liberation Serif"/>
                <w:sz w:val="24"/>
                <w:szCs w:val="24"/>
              </w:rPr>
              <w:t xml:space="preserve">Каменская, Октябрьская, </w:t>
            </w:r>
            <w:proofErr w:type="spellStart"/>
            <w:r w:rsidRPr="00F500BF"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</w:p>
        </w:tc>
      </w:tr>
      <w:tr w:rsidR="009F7118" w:rsidRPr="004C6E9D" w:rsidTr="004B39C5">
        <w:tc>
          <w:tcPr>
            <w:tcW w:w="679" w:type="dxa"/>
          </w:tcPr>
          <w:p w:rsidR="009F7118" w:rsidRDefault="00F500B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F7118" w:rsidRDefault="00DD4B0B" w:rsidP="00DD4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0-1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00526F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6804" w:type="dxa"/>
          </w:tcPr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Каменск-Уральский филиал ГБПОУ СО «Свердловский областной медицинский колледж»</w:t>
            </w:r>
          </w:p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Гагарина,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Уральская, Каменская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defaul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0DA" w:rsidRDefault="001940DA" w:rsidP="00352CE2">
      <w:r>
        <w:separator/>
      </w:r>
    </w:p>
  </w:endnote>
  <w:endnote w:type="continuationSeparator" w:id="1">
    <w:p w:rsidR="001940DA" w:rsidRDefault="001940DA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0DA" w:rsidRDefault="001940DA" w:rsidP="00352CE2">
      <w:r>
        <w:separator/>
      </w:r>
    </w:p>
  </w:footnote>
  <w:footnote w:type="continuationSeparator" w:id="1">
    <w:p w:rsidR="001940DA" w:rsidRDefault="001940DA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00526F" w:rsidRDefault="00EE0615">
        <w:pPr>
          <w:pStyle w:val="a7"/>
          <w:jc w:val="center"/>
        </w:pPr>
        <w:fldSimple w:instr="PAGE   \* MERGEFORMAT">
          <w:r w:rsidR="00110AE0">
            <w:rPr>
              <w:noProof/>
            </w:rPr>
            <w:t>2</w:t>
          </w:r>
        </w:fldSimple>
      </w:p>
    </w:sdtContent>
  </w:sdt>
  <w:p w:rsidR="0000526F" w:rsidRDefault="0000526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68609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4954"/>
    <w:rsid w:val="0000526F"/>
    <w:rsid w:val="00010B91"/>
    <w:rsid w:val="00031C8E"/>
    <w:rsid w:val="0005622F"/>
    <w:rsid w:val="0006318B"/>
    <w:rsid w:val="000666AB"/>
    <w:rsid w:val="000924E8"/>
    <w:rsid w:val="000A4296"/>
    <w:rsid w:val="000C1A63"/>
    <w:rsid w:val="000C2FA0"/>
    <w:rsid w:val="000C38D4"/>
    <w:rsid w:val="000D3A70"/>
    <w:rsid w:val="000D6473"/>
    <w:rsid w:val="000D6E04"/>
    <w:rsid w:val="000F45C0"/>
    <w:rsid w:val="0010303C"/>
    <w:rsid w:val="001060F6"/>
    <w:rsid w:val="00110AE0"/>
    <w:rsid w:val="0011773C"/>
    <w:rsid w:val="00121CCA"/>
    <w:rsid w:val="00133698"/>
    <w:rsid w:val="00137A9F"/>
    <w:rsid w:val="00141EFC"/>
    <w:rsid w:val="001773C5"/>
    <w:rsid w:val="001940DA"/>
    <w:rsid w:val="001C0264"/>
    <w:rsid w:val="001D2C39"/>
    <w:rsid w:val="002000C8"/>
    <w:rsid w:val="002313CA"/>
    <w:rsid w:val="0023226A"/>
    <w:rsid w:val="00233EE9"/>
    <w:rsid w:val="00245CE2"/>
    <w:rsid w:val="002B1A2F"/>
    <w:rsid w:val="00301773"/>
    <w:rsid w:val="003055E9"/>
    <w:rsid w:val="00311136"/>
    <w:rsid w:val="00314D36"/>
    <w:rsid w:val="00333144"/>
    <w:rsid w:val="00352B7E"/>
    <w:rsid w:val="00352CE2"/>
    <w:rsid w:val="00372865"/>
    <w:rsid w:val="00374C89"/>
    <w:rsid w:val="00375C37"/>
    <w:rsid w:val="0038491E"/>
    <w:rsid w:val="00396386"/>
    <w:rsid w:val="003D2812"/>
    <w:rsid w:val="003F6459"/>
    <w:rsid w:val="003F7CE6"/>
    <w:rsid w:val="00427CA3"/>
    <w:rsid w:val="00457388"/>
    <w:rsid w:val="00457466"/>
    <w:rsid w:val="00463E70"/>
    <w:rsid w:val="00465732"/>
    <w:rsid w:val="00480337"/>
    <w:rsid w:val="00495217"/>
    <w:rsid w:val="004A7F75"/>
    <w:rsid w:val="004B0D4D"/>
    <w:rsid w:val="004B39C5"/>
    <w:rsid w:val="004C3D72"/>
    <w:rsid w:val="004C6E9D"/>
    <w:rsid w:val="004F4246"/>
    <w:rsid w:val="004F7E60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E0B2D"/>
    <w:rsid w:val="005E365D"/>
    <w:rsid w:val="005E7583"/>
    <w:rsid w:val="00610E13"/>
    <w:rsid w:val="0061438C"/>
    <w:rsid w:val="0062368D"/>
    <w:rsid w:val="006417FC"/>
    <w:rsid w:val="0064348E"/>
    <w:rsid w:val="006642C6"/>
    <w:rsid w:val="0068518F"/>
    <w:rsid w:val="0068645A"/>
    <w:rsid w:val="006962B3"/>
    <w:rsid w:val="006A2263"/>
    <w:rsid w:val="006A6C90"/>
    <w:rsid w:val="006B69A3"/>
    <w:rsid w:val="006C6C5E"/>
    <w:rsid w:val="006E001B"/>
    <w:rsid w:val="006E14B6"/>
    <w:rsid w:val="006F678F"/>
    <w:rsid w:val="00702165"/>
    <w:rsid w:val="00720760"/>
    <w:rsid w:val="00720985"/>
    <w:rsid w:val="00771FA8"/>
    <w:rsid w:val="00795AE4"/>
    <w:rsid w:val="007B309E"/>
    <w:rsid w:val="007B3F91"/>
    <w:rsid w:val="007E4482"/>
    <w:rsid w:val="008023CF"/>
    <w:rsid w:val="0080592A"/>
    <w:rsid w:val="00820CD1"/>
    <w:rsid w:val="00821C03"/>
    <w:rsid w:val="0084683F"/>
    <w:rsid w:val="00851EDF"/>
    <w:rsid w:val="00871148"/>
    <w:rsid w:val="0087228D"/>
    <w:rsid w:val="008766C4"/>
    <w:rsid w:val="00883A5F"/>
    <w:rsid w:val="00891108"/>
    <w:rsid w:val="00896CBC"/>
    <w:rsid w:val="008A48A1"/>
    <w:rsid w:val="008C0E41"/>
    <w:rsid w:val="008F7BDD"/>
    <w:rsid w:val="00900351"/>
    <w:rsid w:val="009101BB"/>
    <w:rsid w:val="00940831"/>
    <w:rsid w:val="00956960"/>
    <w:rsid w:val="009654F7"/>
    <w:rsid w:val="00973CD4"/>
    <w:rsid w:val="00974A27"/>
    <w:rsid w:val="00975A1C"/>
    <w:rsid w:val="00991568"/>
    <w:rsid w:val="00991B98"/>
    <w:rsid w:val="009B182F"/>
    <w:rsid w:val="009B1F81"/>
    <w:rsid w:val="009B719B"/>
    <w:rsid w:val="009C6FA8"/>
    <w:rsid w:val="009F711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91390"/>
    <w:rsid w:val="00AB6F46"/>
    <w:rsid w:val="00AC5B8C"/>
    <w:rsid w:val="00AD081A"/>
    <w:rsid w:val="00AE0ED3"/>
    <w:rsid w:val="00B01C37"/>
    <w:rsid w:val="00B06DCC"/>
    <w:rsid w:val="00B14F00"/>
    <w:rsid w:val="00B310C8"/>
    <w:rsid w:val="00B34A78"/>
    <w:rsid w:val="00B8634F"/>
    <w:rsid w:val="00B95DBC"/>
    <w:rsid w:val="00BA61F3"/>
    <w:rsid w:val="00BA7870"/>
    <w:rsid w:val="00BC35BA"/>
    <w:rsid w:val="00BC4702"/>
    <w:rsid w:val="00BC77AC"/>
    <w:rsid w:val="00BE3DFD"/>
    <w:rsid w:val="00BF6E52"/>
    <w:rsid w:val="00C02391"/>
    <w:rsid w:val="00C03BD9"/>
    <w:rsid w:val="00C2175A"/>
    <w:rsid w:val="00C55198"/>
    <w:rsid w:val="00C57301"/>
    <w:rsid w:val="00C8290F"/>
    <w:rsid w:val="00C87344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D4B0B"/>
    <w:rsid w:val="00DE4BE7"/>
    <w:rsid w:val="00DF5B7F"/>
    <w:rsid w:val="00E04206"/>
    <w:rsid w:val="00E07764"/>
    <w:rsid w:val="00E07EFF"/>
    <w:rsid w:val="00E12373"/>
    <w:rsid w:val="00E17D2D"/>
    <w:rsid w:val="00E359AC"/>
    <w:rsid w:val="00E516E3"/>
    <w:rsid w:val="00E846DE"/>
    <w:rsid w:val="00EB552A"/>
    <w:rsid w:val="00EB6BC8"/>
    <w:rsid w:val="00ED05D9"/>
    <w:rsid w:val="00ED436A"/>
    <w:rsid w:val="00EE0615"/>
    <w:rsid w:val="00EE27A7"/>
    <w:rsid w:val="00EE4587"/>
    <w:rsid w:val="00F10C39"/>
    <w:rsid w:val="00F404A1"/>
    <w:rsid w:val="00F47A38"/>
    <w:rsid w:val="00F500BF"/>
    <w:rsid w:val="00F50E4D"/>
    <w:rsid w:val="00F67C58"/>
    <w:rsid w:val="00F7776D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4</Pages>
  <Words>800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2025-08-19T09:44:00Z</cp:lastPrinted>
  <dcterms:created xsi:type="dcterms:W3CDTF">2025-08-25T04:53:00Z</dcterms:created>
  <dcterms:modified xsi:type="dcterms:W3CDTF">2025-08-25T04:53:00Z</dcterms:modified>
</cp:coreProperties>
</file>