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9D79F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D79F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05pt;width:49.45pt;height:86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F00494" w:rsidRDefault="00F0049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B720A" w:rsidRDefault="009D79F5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FB720A"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B720A">
        <w:rPr>
          <w:rFonts w:ascii="Liberation Serif" w:hAnsi="Liberation Serif"/>
          <w:sz w:val="28"/>
          <w:szCs w:val="28"/>
        </w:rPr>
        <w:t xml:space="preserve">от </w:t>
      </w:r>
      <w:r w:rsidR="008C2527" w:rsidRPr="00FB720A">
        <w:rPr>
          <w:rFonts w:ascii="Liberation Serif" w:hAnsi="Liberation Serif"/>
          <w:sz w:val="28"/>
          <w:szCs w:val="28"/>
        </w:rPr>
        <w:t>27.08.2025</w:t>
      </w:r>
      <w:r w:rsidR="00133698" w:rsidRPr="00FB720A">
        <w:rPr>
          <w:rFonts w:ascii="Liberation Serif" w:hAnsi="Liberation Serif"/>
          <w:sz w:val="28"/>
          <w:szCs w:val="28"/>
        </w:rPr>
        <w:t xml:space="preserve">  №</w:t>
      </w:r>
      <w:r w:rsidR="007A595D" w:rsidRPr="00FB720A">
        <w:rPr>
          <w:rFonts w:ascii="Liberation Serif" w:hAnsi="Liberation Serif"/>
          <w:sz w:val="28"/>
          <w:szCs w:val="28"/>
        </w:rPr>
        <w:t xml:space="preserve"> </w:t>
      </w:r>
      <w:r w:rsidR="008C2527" w:rsidRPr="00FB720A">
        <w:rPr>
          <w:rFonts w:ascii="Liberation Serif" w:hAnsi="Liberation Serif"/>
          <w:sz w:val="28"/>
          <w:szCs w:val="28"/>
        </w:rPr>
        <w:t>695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CC6BCD" w:rsidRDefault="00133698" w:rsidP="00133698">
      <w:pPr>
        <w:rPr>
          <w:rFonts w:ascii="Liberation Serif" w:hAnsi="Liberation Serif"/>
          <w:sz w:val="28"/>
          <w:szCs w:val="28"/>
        </w:rPr>
      </w:pPr>
    </w:p>
    <w:p w:rsidR="003E6036" w:rsidRDefault="00F86E03" w:rsidP="00F86E0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Об утверждении </w:t>
      </w:r>
      <w:r w:rsidR="007C62C8">
        <w:rPr>
          <w:rFonts w:ascii="Liberation Serif" w:hAnsi="Liberation Serif"/>
          <w:b/>
          <w:sz w:val="28"/>
          <w:szCs w:val="28"/>
        </w:rPr>
        <w:t>П</w:t>
      </w:r>
      <w:r>
        <w:rPr>
          <w:rFonts w:ascii="Liberation Serif" w:hAnsi="Liberation Serif"/>
          <w:b/>
          <w:sz w:val="28"/>
          <w:szCs w:val="28"/>
        </w:rPr>
        <w:t xml:space="preserve">лана мероприятий по проведению на территории Каменск-Уральского городского округа Дня солидарности </w:t>
      </w:r>
    </w:p>
    <w:p w:rsidR="00F86E03" w:rsidRPr="00CC6BCD" w:rsidRDefault="00F86E03" w:rsidP="00F86E0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в борьбе с </w:t>
      </w:r>
      <w:r w:rsidR="00D67D7C">
        <w:rPr>
          <w:rFonts w:ascii="Liberation Serif" w:hAnsi="Liberation Serif"/>
          <w:b/>
          <w:sz w:val="28"/>
          <w:szCs w:val="28"/>
        </w:rPr>
        <w:t>терроризмом в 202</w:t>
      </w:r>
      <w:r w:rsidR="003E6036">
        <w:rPr>
          <w:rFonts w:ascii="Liberation Serif" w:hAnsi="Liberation Serif"/>
          <w:b/>
          <w:sz w:val="28"/>
          <w:szCs w:val="28"/>
        </w:rPr>
        <w:t>5</w:t>
      </w:r>
      <w:r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133698" w:rsidRPr="00CC6BC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CC6BCD" w:rsidRDefault="006145AD" w:rsidP="00F41FB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C6BCD">
        <w:rPr>
          <w:rFonts w:ascii="Liberation Serif" w:hAnsi="Liberation Serif"/>
          <w:sz w:val="28"/>
          <w:szCs w:val="28"/>
        </w:rPr>
        <w:t>В соответствии с федеральными законами</w:t>
      </w:r>
      <w:r w:rsidR="00165CB2" w:rsidRPr="00165CB2">
        <w:rPr>
          <w:rFonts w:ascii="Liberation Serif" w:hAnsi="Liberation Serif"/>
          <w:sz w:val="28"/>
          <w:szCs w:val="28"/>
        </w:rPr>
        <w:t xml:space="preserve"> </w:t>
      </w:r>
      <w:r w:rsidR="00165CB2" w:rsidRPr="00CC6BCD">
        <w:rPr>
          <w:rFonts w:ascii="Liberation Serif" w:hAnsi="Liberation Serif"/>
          <w:sz w:val="28"/>
          <w:szCs w:val="28"/>
        </w:rPr>
        <w:t>от 6 октября 2003</w:t>
      </w:r>
      <w:r w:rsidR="00821866">
        <w:rPr>
          <w:rFonts w:ascii="Liberation Serif" w:hAnsi="Liberation Serif"/>
          <w:sz w:val="28"/>
          <w:szCs w:val="28"/>
        </w:rPr>
        <w:t xml:space="preserve"> </w:t>
      </w:r>
      <w:r w:rsidR="00165CB2" w:rsidRPr="00CC6BCD">
        <w:rPr>
          <w:rFonts w:ascii="Liberation Serif" w:hAnsi="Liberation Serif"/>
          <w:sz w:val="28"/>
          <w:szCs w:val="28"/>
        </w:rPr>
        <w:t>года</w:t>
      </w:r>
      <w:r w:rsidR="00D67D7C">
        <w:rPr>
          <w:rFonts w:ascii="Liberation Serif" w:hAnsi="Liberation Serif"/>
          <w:sz w:val="28"/>
          <w:szCs w:val="28"/>
        </w:rPr>
        <w:t xml:space="preserve"> </w:t>
      </w:r>
      <w:r w:rsidR="002F2BA3">
        <w:rPr>
          <w:rFonts w:ascii="Liberation Serif" w:hAnsi="Liberation Serif"/>
          <w:sz w:val="28"/>
          <w:szCs w:val="28"/>
        </w:rPr>
        <w:t xml:space="preserve">               </w:t>
      </w:r>
      <w:r w:rsidR="00165CB2" w:rsidRPr="00CC6BCD">
        <w:rPr>
          <w:rFonts w:ascii="Liberation Serif" w:hAnsi="Liberation Serif"/>
          <w:sz w:val="28"/>
          <w:szCs w:val="28"/>
        </w:rPr>
        <w:t xml:space="preserve">№ 131-ФЗ </w:t>
      </w:r>
      <w:r w:rsidR="00BA616E">
        <w:rPr>
          <w:rFonts w:ascii="Liberation Serif" w:hAnsi="Liberation Serif"/>
          <w:sz w:val="28"/>
          <w:szCs w:val="28"/>
        </w:rPr>
        <w:t>«</w:t>
      </w:r>
      <w:r w:rsidR="00165CB2" w:rsidRPr="00CC6BCD">
        <w:rPr>
          <w:rFonts w:ascii="Liberation Serif" w:hAnsi="Liberation Serif"/>
          <w:sz w:val="28"/>
          <w:szCs w:val="28"/>
        </w:rPr>
        <w:t xml:space="preserve">Об общих принципах организации местного самоуправления </w:t>
      </w:r>
      <w:r w:rsidR="002F2BA3">
        <w:rPr>
          <w:rFonts w:ascii="Liberation Serif" w:hAnsi="Liberation Serif"/>
          <w:sz w:val="28"/>
          <w:szCs w:val="28"/>
        </w:rPr>
        <w:t xml:space="preserve">          </w:t>
      </w:r>
      <w:r w:rsidR="00165CB2" w:rsidRPr="00CC6BCD">
        <w:rPr>
          <w:rFonts w:ascii="Liberation Serif" w:hAnsi="Liberation Serif"/>
          <w:sz w:val="28"/>
          <w:szCs w:val="28"/>
        </w:rPr>
        <w:t>в Российской Федерации</w:t>
      </w:r>
      <w:r w:rsidR="00BA616E">
        <w:rPr>
          <w:rFonts w:ascii="Liberation Serif" w:hAnsi="Liberation Serif"/>
          <w:sz w:val="28"/>
          <w:szCs w:val="28"/>
        </w:rPr>
        <w:t>»</w:t>
      </w:r>
      <w:r w:rsidR="00165CB2">
        <w:rPr>
          <w:rFonts w:ascii="Liberation Serif" w:hAnsi="Liberation Serif"/>
          <w:sz w:val="28"/>
          <w:szCs w:val="28"/>
        </w:rPr>
        <w:t>,</w:t>
      </w:r>
      <w:r w:rsidRPr="00CC6BCD">
        <w:rPr>
          <w:rFonts w:ascii="Liberation Serif" w:hAnsi="Liberation Serif"/>
          <w:sz w:val="28"/>
          <w:szCs w:val="28"/>
        </w:rPr>
        <w:t xml:space="preserve"> </w:t>
      </w:r>
      <w:r w:rsidR="00165CB2" w:rsidRPr="00CC6BCD">
        <w:rPr>
          <w:rFonts w:ascii="Liberation Serif" w:hAnsi="Liberation Serif"/>
          <w:sz w:val="28"/>
          <w:szCs w:val="28"/>
        </w:rPr>
        <w:t xml:space="preserve">от 6 марта 2006 года № 35-ФЗ </w:t>
      </w:r>
      <w:r w:rsidR="00BA616E">
        <w:rPr>
          <w:rFonts w:ascii="Liberation Serif" w:hAnsi="Liberation Serif"/>
          <w:sz w:val="28"/>
          <w:szCs w:val="28"/>
        </w:rPr>
        <w:t>«</w:t>
      </w:r>
      <w:r w:rsidR="00165CB2" w:rsidRPr="00CC6BCD">
        <w:rPr>
          <w:rFonts w:ascii="Liberation Serif" w:hAnsi="Liberation Serif"/>
          <w:sz w:val="28"/>
          <w:szCs w:val="28"/>
        </w:rPr>
        <w:t>О противодействии терроризму</w:t>
      </w:r>
      <w:r w:rsidR="00BA616E">
        <w:rPr>
          <w:rFonts w:ascii="Liberation Serif" w:hAnsi="Liberation Serif"/>
          <w:sz w:val="28"/>
          <w:szCs w:val="28"/>
        </w:rPr>
        <w:t>»</w:t>
      </w:r>
      <w:r w:rsidR="00165CB2">
        <w:rPr>
          <w:rFonts w:ascii="Liberation Serif" w:hAnsi="Liberation Serif"/>
          <w:sz w:val="28"/>
          <w:szCs w:val="28"/>
        </w:rPr>
        <w:t xml:space="preserve">, </w:t>
      </w:r>
      <w:r w:rsidR="00165CB2" w:rsidRPr="00165CB2">
        <w:rPr>
          <w:rFonts w:ascii="Liberation Serif" w:hAnsi="Liberation Serif"/>
          <w:sz w:val="28"/>
          <w:szCs w:val="28"/>
        </w:rPr>
        <w:t xml:space="preserve">от 13 марта 1995 года № 32-ФЗ </w:t>
      </w:r>
      <w:r w:rsidR="00BA616E">
        <w:rPr>
          <w:rFonts w:ascii="Liberation Serif" w:hAnsi="Liberation Serif"/>
          <w:sz w:val="28"/>
          <w:szCs w:val="28"/>
        </w:rPr>
        <w:t>«</w:t>
      </w:r>
      <w:r w:rsidR="00165CB2" w:rsidRPr="00165CB2">
        <w:rPr>
          <w:rFonts w:ascii="Liberation Serif" w:hAnsi="Liberation Serif"/>
          <w:sz w:val="28"/>
          <w:szCs w:val="28"/>
        </w:rPr>
        <w:t xml:space="preserve">О днях воинской славы </w:t>
      </w:r>
      <w:r w:rsidR="00F41FB6">
        <w:rPr>
          <w:rFonts w:ascii="Liberation Serif" w:hAnsi="Liberation Serif"/>
          <w:sz w:val="28"/>
          <w:szCs w:val="28"/>
        </w:rPr>
        <w:t xml:space="preserve">                        </w:t>
      </w:r>
      <w:r w:rsidR="00B33BD1" w:rsidRPr="00542847">
        <w:rPr>
          <w:rFonts w:ascii="Liberation Serif" w:hAnsi="Liberation Serif"/>
          <w:sz w:val="28"/>
          <w:szCs w:val="28"/>
        </w:rPr>
        <w:t>и памятных датах</w:t>
      </w:r>
      <w:r w:rsidR="00165CB2" w:rsidRPr="00542847">
        <w:rPr>
          <w:rFonts w:ascii="Liberation Serif" w:hAnsi="Liberation Serif"/>
          <w:sz w:val="28"/>
          <w:szCs w:val="28"/>
        </w:rPr>
        <w:t xml:space="preserve"> России</w:t>
      </w:r>
      <w:r w:rsidR="00BA616E">
        <w:rPr>
          <w:rFonts w:ascii="Liberation Serif" w:hAnsi="Liberation Serif"/>
          <w:sz w:val="28"/>
          <w:szCs w:val="28"/>
        </w:rPr>
        <w:t>»</w:t>
      </w:r>
      <w:r w:rsidR="00165CB2">
        <w:rPr>
          <w:rFonts w:ascii="Liberation Serif" w:hAnsi="Liberation Serif"/>
          <w:sz w:val="28"/>
          <w:szCs w:val="28"/>
        </w:rPr>
        <w:t>,</w:t>
      </w:r>
      <w:r w:rsidR="00584739">
        <w:rPr>
          <w:rFonts w:ascii="Liberation Serif" w:hAnsi="Liberation Serif"/>
          <w:sz w:val="28"/>
          <w:szCs w:val="28"/>
        </w:rPr>
        <w:t xml:space="preserve"> </w:t>
      </w:r>
      <w:r w:rsidR="00F41FB6">
        <w:rPr>
          <w:rFonts w:ascii="Liberation Serif" w:hAnsi="Liberation Serif"/>
          <w:sz w:val="28"/>
          <w:szCs w:val="28"/>
        </w:rPr>
        <w:t>в</w:t>
      </w:r>
      <w:r w:rsidR="00D67D7C">
        <w:rPr>
          <w:rFonts w:ascii="Liberation Serif" w:hAnsi="Liberation Serif"/>
          <w:sz w:val="28"/>
          <w:szCs w:val="28"/>
        </w:rPr>
        <w:t xml:space="preserve">о исполнение </w:t>
      </w:r>
      <w:r w:rsidR="00D67D7C">
        <w:rPr>
          <w:rFonts w:ascii="Liberation Serif" w:hAnsi="Liberation Serif" w:cs="Liberation Serif"/>
          <w:sz w:val="28"/>
          <w:szCs w:val="28"/>
        </w:rPr>
        <w:t xml:space="preserve">Комплексного плана противодействия идеологии терроризма в Российской Федерации </w:t>
      </w:r>
      <w:r w:rsidR="00F41FB6">
        <w:rPr>
          <w:rFonts w:ascii="Liberation Serif" w:hAnsi="Liberation Serif" w:cs="Liberation Serif"/>
          <w:sz w:val="28"/>
          <w:szCs w:val="28"/>
        </w:rPr>
        <w:t xml:space="preserve">                               </w:t>
      </w:r>
      <w:r w:rsidR="00D67D7C">
        <w:rPr>
          <w:rFonts w:ascii="Liberation Serif" w:hAnsi="Liberation Serif" w:cs="Liberation Serif"/>
          <w:sz w:val="28"/>
          <w:szCs w:val="28"/>
        </w:rPr>
        <w:t xml:space="preserve">на 2024 - 2028 годы, утвержденного Президентом </w:t>
      </w:r>
      <w:r w:rsidR="00F41FB6">
        <w:rPr>
          <w:rFonts w:ascii="Liberation Serif" w:hAnsi="Liberation Serif" w:cs="Liberation Serif"/>
          <w:sz w:val="28"/>
          <w:szCs w:val="28"/>
        </w:rPr>
        <w:t>Российской</w:t>
      </w:r>
      <w:proofErr w:type="gramEnd"/>
      <w:r w:rsidR="00F41FB6">
        <w:rPr>
          <w:rFonts w:ascii="Liberation Serif" w:hAnsi="Liberation Serif" w:cs="Liberation Serif"/>
          <w:sz w:val="28"/>
          <w:szCs w:val="28"/>
        </w:rPr>
        <w:t xml:space="preserve"> Федерации</w:t>
      </w:r>
      <w:r w:rsidR="00D67D7C">
        <w:rPr>
          <w:rFonts w:ascii="Liberation Serif" w:hAnsi="Liberation Serif" w:cs="Liberation Serif"/>
          <w:sz w:val="28"/>
          <w:szCs w:val="28"/>
        </w:rPr>
        <w:t xml:space="preserve"> 30.12.2023 № Пр-2610,</w:t>
      </w:r>
      <w:r w:rsidR="003E6036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CC6BCD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CC6BC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C6BCD">
        <w:rPr>
          <w:rFonts w:ascii="Liberation Serif" w:hAnsi="Liberation Serif"/>
          <w:b/>
          <w:sz w:val="28"/>
        </w:rPr>
        <w:t>ПОСТАНОВЛЯЕТ:</w:t>
      </w:r>
    </w:p>
    <w:p w:rsidR="000A4C0E" w:rsidRPr="00CC6BCD" w:rsidRDefault="004F1BF0" w:rsidP="0091363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13639">
        <w:rPr>
          <w:rFonts w:ascii="Liberation Serif" w:hAnsi="Liberation Serif"/>
          <w:sz w:val="28"/>
          <w:szCs w:val="28"/>
        </w:rPr>
        <w:t>1.</w:t>
      </w:r>
      <w:r w:rsidR="000A4C0E" w:rsidRPr="00913639">
        <w:rPr>
          <w:rFonts w:ascii="Liberation Serif" w:hAnsi="Liberation Serif"/>
          <w:sz w:val="28"/>
          <w:szCs w:val="28"/>
        </w:rPr>
        <w:t xml:space="preserve"> </w:t>
      </w:r>
      <w:r w:rsidR="00165CB2" w:rsidRPr="00165CB2">
        <w:rPr>
          <w:rFonts w:ascii="Liberation Serif" w:hAnsi="Liberation Serif"/>
          <w:sz w:val="28"/>
          <w:szCs w:val="28"/>
        </w:rPr>
        <w:t xml:space="preserve">Утвердить </w:t>
      </w:r>
      <w:hyperlink w:anchor="P35">
        <w:r w:rsidR="00165CB2" w:rsidRPr="00165CB2">
          <w:rPr>
            <w:rFonts w:ascii="Liberation Serif" w:hAnsi="Liberation Serif"/>
            <w:sz w:val="28"/>
            <w:szCs w:val="28"/>
          </w:rPr>
          <w:t>План</w:t>
        </w:r>
      </w:hyperlink>
      <w:r w:rsidR="00165CB2" w:rsidRPr="00165CB2">
        <w:rPr>
          <w:rFonts w:ascii="Liberation Serif" w:hAnsi="Liberation Serif"/>
          <w:sz w:val="28"/>
          <w:szCs w:val="28"/>
        </w:rPr>
        <w:t xml:space="preserve"> мероприятий по проведению на территории </w:t>
      </w:r>
      <w:r w:rsidR="000D7573">
        <w:rPr>
          <w:rFonts w:ascii="Liberation Serif" w:hAnsi="Liberation Serif"/>
          <w:sz w:val="28"/>
          <w:szCs w:val="28"/>
        </w:rPr>
        <w:t xml:space="preserve">               </w:t>
      </w:r>
      <w:r w:rsidR="00165CB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165CB2" w:rsidRPr="00165CB2">
        <w:rPr>
          <w:rFonts w:ascii="Liberation Serif" w:hAnsi="Liberation Serif"/>
          <w:sz w:val="28"/>
          <w:szCs w:val="28"/>
        </w:rPr>
        <w:t xml:space="preserve"> Дня солидарности в борьбе </w:t>
      </w:r>
      <w:r w:rsidR="000D7573">
        <w:rPr>
          <w:rFonts w:ascii="Liberation Serif" w:hAnsi="Liberation Serif"/>
          <w:sz w:val="28"/>
          <w:szCs w:val="28"/>
        </w:rPr>
        <w:t xml:space="preserve">                              </w:t>
      </w:r>
      <w:r w:rsidR="00165CB2" w:rsidRPr="00165CB2">
        <w:rPr>
          <w:rFonts w:ascii="Liberation Serif" w:hAnsi="Liberation Serif"/>
          <w:sz w:val="28"/>
          <w:szCs w:val="28"/>
        </w:rPr>
        <w:t>с терроризмом</w:t>
      </w:r>
      <w:r w:rsidR="000D7573">
        <w:rPr>
          <w:rFonts w:ascii="Liberation Serif" w:hAnsi="Liberation Serif"/>
          <w:sz w:val="28"/>
          <w:szCs w:val="28"/>
        </w:rPr>
        <w:t xml:space="preserve"> </w:t>
      </w:r>
      <w:r w:rsidR="00165CB2" w:rsidRPr="00165CB2">
        <w:rPr>
          <w:rFonts w:ascii="Liberation Serif" w:hAnsi="Liberation Serif"/>
          <w:sz w:val="28"/>
          <w:szCs w:val="28"/>
        </w:rPr>
        <w:t>в 202</w:t>
      </w:r>
      <w:r w:rsidR="003E6036">
        <w:rPr>
          <w:rFonts w:ascii="Liberation Serif" w:hAnsi="Liberation Serif"/>
          <w:sz w:val="28"/>
          <w:szCs w:val="28"/>
        </w:rPr>
        <w:t>5</w:t>
      </w:r>
      <w:r w:rsidR="001816D6">
        <w:rPr>
          <w:rFonts w:ascii="Liberation Serif" w:hAnsi="Liberation Serif"/>
          <w:sz w:val="28"/>
          <w:szCs w:val="28"/>
        </w:rPr>
        <w:t xml:space="preserve"> году (прилагается</w:t>
      </w:r>
      <w:r w:rsidR="00165CB2" w:rsidRPr="00165CB2">
        <w:rPr>
          <w:rFonts w:ascii="Liberation Serif" w:hAnsi="Liberation Serif"/>
          <w:sz w:val="28"/>
          <w:szCs w:val="28"/>
        </w:rPr>
        <w:t>)</w:t>
      </w:r>
      <w:r w:rsidR="00165CB2">
        <w:rPr>
          <w:rFonts w:ascii="Liberation Serif" w:hAnsi="Liberation Serif"/>
          <w:sz w:val="28"/>
          <w:szCs w:val="28"/>
        </w:rPr>
        <w:t>.</w:t>
      </w:r>
    </w:p>
    <w:p w:rsidR="0083242F" w:rsidRPr="00913639" w:rsidRDefault="00913639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913639">
        <w:rPr>
          <w:rFonts w:ascii="Liberation Serif" w:hAnsi="Liberation Serif"/>
          <w:sz w:val="28"/>
          <w:szCs w:val="28"/>
        </w:rPr>
        <w:t>2</w:t>
      </w:r>
      <w:r w:rsidR="0083242F" w:rsidRPr="00913639">
        <w:rPr>
          <w:rFonts w:ascii="Liberation Serif" w:hAnsi="Liberation Serif"/>
          <w:sz w:val="28"/>
          <w:szCs w:val="28"/>
        </w:rPr>
        <w:t xml:space="preserve">. </w:t>
      </w:r>
      <w:r w:rsidR="00542847" w:rsidRPr="00851CF5">
        <w:rPr>
          <w:rFonts w:ascii="Liberation Serif" w:hAnsi="Liberation Serif"/>
          <w:sz w:val="28"/>
          <w:szCs w:val="28"/>
        </w:rPr>
        <w:t>Опубликовать настоящее постановление в газете</w:t>
      </w:r>
      <w:r w:rsidR="00542847" w:rsidRPr="001223B4">
        <w:rPr>
          <w:rFonts w:ascii="Liberation Serif" w:hAnsi="Liberation Serif"/>
          <w:sz w:val="28"/>
          <w:szCs w:val="28"/>
        </w:rPr>
        <w:t xml:space="preserve"> </w:t>
      </w:r>
      <w:r w:rsidR="00BA616E">
        <w:rPr>
          <w:rFonts w:ascii="Liberation Serif" w:hAnsi="Liberation Serif"/>
          <w:sz w:val="28"/>
          <w:szCs w:val="28"/>
        </w:rPr>
        <w:t>«</w:t>
      </w:r>
      <w:r w:rsidR="00542847" w:rsidRPr="001223B4">
        <w:rPr>
          <w:rFonts w:ascii="Liberation Serif" w:hAnsi="Liberation Serif"/>
          <w:sz w:val="28"/>
          <w:szCs w:val="28"/>
        </w:rPr>
        <w:t>Каменский рабочий</w:t>
      </w:r>
      <w:r w:rsidR="00BA616E">
        <w:rPr>
          <w:rFonts w:ascii="Liberation Serif" w:hAnsi="Liberation Serif"/>
          <w:sz w:val="28"/>
          <w:szCs w:val="28"/>
        </w:rPr>
        <w:t>»</w:t>
      </w:r>
      <w:r w:rsidR="00542847" w:rsidRPr="001223B4">
        <w:rPr>
          <w:rFonts w:ascii="Liberation Serif" w:hAnsi="Liberation Serif"/>
          <w:sz w:val="28"/>
          <w:szCs w:val="28"/>
        </w:rPr>
        <w:t xml:space="preserve"> и разместить на официальном сайте муниципального образования</w:t>
      </w:r>
      <w:r w:rsidR="0083242F" w:rsidRPr="00913639">
        <w:rPr>
          <w:rFonts w:ascii="Liberation Serif" w:hAnsi="Liberation Serif"/>
          <w:sz w:val="28"/>
          <w:szCs w:val="28"/>
        </w:rPr>
        <w:t>.</w:t>
      </w:r>
    </w:p>
    <w:p w:rsidR="00133698" w:rsidRPr="00CC6BCD" w:rsidRDefault="00913639" w:rsidP="004F1BF0">
      <w:pPr>
        <w:ind w:firstLine="720"/>
        <w:jc w:val="both"/>
        <w:rPr>
          <w:rFonts w:ascii="Liberation Serif" w:hAnsi="Liberation Serif"/>
          <w:sz w:val="28"/>
        </w:rPr>
      </w:pPr>
      <w:r w:rsidRPr="00913639">
        <w:rPr>
          <w:rFonts w:ascii="Liberation Serif" w:hAnsi="Liberation Serif"/>
          <w:sz w:val="28"/>
          <w:szCs w:val="28"/>
        </w:rPr>
        <w:t>3</w:t>
      </w:r>
      <w:r w:rsidR="004F1BF0" w:rsidRPr="00913639">
        <w:rPr>
          <w:rFonts w:ascii="Liberation Serif" w:hAnsi="Liberation Serif"/>
          <w:sz w:val="28"/>
          <w:szCs w:val="28"/>
        </w:rPr>
        <w:t>.</w:t>
      </w:r>
      <w:r w:rsidR="0083242F" w:rsidRPr="00913639">
        <w:rPr>
          <w:rFonts w:ascii="Liberation Serif" w:hAnsi="Liberation Serif"/>
          <w:sz w:val="28"/>
          <w:szCs w:val="28"/>
        </w:rPr>
        <w:t xml:space="preserve"> Контроль исполнения настоящего постановления возложить</w:t>
      </w:r>
      <w:r w:rsidR="00F41FB6">
        <w:rPr>
          <w:rFonts w:ascii="Liberation Serif" w:hAnsi="Liberation Serif"/>
          <w:sz w:val="28"/>
          <w:szCs w:val="28"/>
        </w:rPr>
        <w:t xml:space="preserve">                        </w:t>
      </w:r>
      <w:r w:rsidR="0083242F" w:rsidRPr="00913639">
        <w:rPr>
          <w:rFonts w:ascii="Liberation Serif" w:hAnsi="Liberation Serif"/>
          <w:sz w:val="28"/>
          <w:szCs w:val="28"/>
        </w:rPr>
        <w:t xml:space="preserve"> на руководителя аппарата Администрации городского округа </w:t>
      </w:r>
      <w:proofErr w:type="spellStart"/>
      <w:r w:rsidR="00191811" w:rsidRPr="00913639">
        <w:rPr>
          <w:rFonts w:ascii="Liberation Serif" w:hAnsi="Liberation Serif"/>
          <w:sz w:val="28"/>
          <w:szCs w:val="28"/>
        </w:rPr>
        <w:t>Ялунина</w:t>
      </w:r>
      <w:proofErr w:type="spellEnd"/>
      <w:r w:rsidR="00191811" w:rsidRPr="00CC6BCD">
        <w:rPr>
          <w:rFonts w:ascii="Liberation Serif" w:hAnsi="Liberation Serif"/>
          <w:sz w:val="28"/>
        </w:rPr>
        <w:t xml:space="preserve"> А.В.</w:t>
      </w:r>
    </w:p>
    <w:p w:rsidR="00133698" w:rsidRPr="00CC6BC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C6BC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9B5611" w:rsidRDefault="00D67D7C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</w:p>
    <w:p w:rsidR="00D921D5" w:rsidRPr="00CC6BCD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>Каменск-Уральского</w:t>
      </w:r>
      <w:r w:rsidR="002454BC" w:rsidRPr="00CC6BCD">
        <w:rPr>
          <w:rFonts w:ascii="Liberation Serif" w:hAnsi="Liberation Serif"/>
          <w:sz w:val="28"/>
          <w:szCs w:val="28"/>
        </w:rPr>
        <w:t xml:space="preserve"> </w:t>
      </w:r>
      <w:r w:rsidRPr="00CC6BCD">
        <w:rPr>
          <w:rFonts w:ascii="Liberation Serif" w:hAnsi="Liberation Serif"/>
          <w:sz w:val="28"/>
          <w:szCs w:val="28"/>
        </w:rPr>
        <w:t>городского округа</w:t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  <w:t xml:space="preserve">         </w:t>
      </w:r>
      <w:r w:rsidR="00D67D7C">
        <w:rPr>
          <w:rFonts w:ascii="Liberation Serif" w:hAnsi="Liberation Serif"/>
          <w:sz w:val="28"/>
          <w:szCs w:val="28"/>
        </w:rPr>
        <w:t>А.А. Герасимов</w:t>
      </w:r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4B69B3" w:rsidRDefault="004B69B3" w:rsidP="005E07DA">
      <w:pPr>
        <w:ind w:left="9072"/>
        <w:jc w:val="both"/>
        <w:rPr>
          <w:rFonts w:ascii="Liberation Serif" w:hAnsi="Liberation Serif"/>
          <w:sz w:val="28"/>
          <w:szCs w:val="28"/>
        </w:rPr>
        <w:sectPr w:rsidR="004B69B3" w:rsidSect="003176B8">
          <w:headerReference w:type="default" r:id="rId9"/>
          <w:headerReference w:type="first" r:id="rId10"/>
          <w:pgSz w:w="11906" w:h="16838"/>
          <w:pgMar w:top="993" w:right="567" w:bottom="284" w:left="1701" w:header="709" w:footer="709" w:gutter="0"/>
          <w:cols w:space="708"/>
          <w:titlePg/>
          <w:docGrid w:linePitch="360"/>
        </w:sectPr>
      </w:pPr>
    </w:p>
    <w:p w:rsidR="00CF4153" w:rsidRPr="00E1401E" w:rsidRDefault="00CF4153" w:rsidP="00CF4153">
      <w:pPr>
        <w:ind w:left="9072"/>
        <w:jc w:val="both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CF4153" w:rsidRPr="00E1401E" w:rsidRDefault="00CF4153" w:rsidP="00CF4153">
      <w:pPr>
        <w:ind w:left="9072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t>постановлением Администрации Каменск-Уральского городского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E1401E">
        <w:rPr>
          <w:rFonts w:ascii="Liberation Serif" w:hAnsi="Liberation Serif"/>
          <w:sz w:val="28"/>
          <w:szCs w:val="28"/>
        </w:rPr>
        <w:t xml:space="preserve">округа                                         </w:t>
      </w:r>
      <w:r w:rsidR="003E6036">
        <w:rPr>
          <w:rFonts w:ascii="Liberation Serif" w:hAnsi="Liberation Serif"/>
          <w:sz w:val="28"/>
          <w:szCs w:val="28"/>
        </w:rPr>
        <w:t xml:space="preserve">                            от </w:t>
      </w:r>
      <w:r w:rsidR="008C2527">
        <w:rPr>
          <w:rFonts w:ascii="Liberation Serif" w:hAnsi="Liberation Serif"/>
          <w:sz w:val="28"/>
          <w:szCs w:val="28"/>
        </w:rPr>
        <w:t>27.08.2025</w:t>
      </w:r>
      <w:r w:rsidRPr="00E1401E">
        <w:rPr>
          <w:rFonts w:ascii="Liberation Serif" w:hAnsi="Liberation Serif"/>
          <w:sz w:val="28"/>
          <w:szCs w:val="28"/>
        </w:rPr>
        <w:t xml:space="preserve"> № </w:t>
      </w:r>
      <w:r w:rsidR="008C2527">
        <w:rPr>
          <w:rFonts w:ascii="Liberation Serif" w:hAnsi="Liberation Serif"/>
          <w:sz w:val="28"/>
          <w:szCs w:val="28"/>
        </w:rPr>
        <w:t>695</w:t>
      </w:r>
    </w:p>
    <w:p w:rsidR="00CF4153" w:rsidRPr="00E1401E" w:rsidRDefault="00BA616E" w:rsidP="00CF4153">
      <w:pPr>
        <w:ind w:left="907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proofErr w:type="gramStart"/>
      <w:r w:rsidR="00CF4153" w:rsidRPr="00E1401E">
        <w:rPr>
          <w:rFonts w:ascii="Liberation Serif" w:hAnsi="Liberation Serif"/>
          <w:sz w:val="28"/>
          <w:szCs w:val="28"/>
        </w:rPr>
        <w:t xml:space="preserve">Об утверждении Плана мероприятий </w:t>
      </w:r>
      <w:r w:rsidR="000D7573">
        <w:rPr>
          <w:rFonts w:ascii="Liberation Serif" w:hAnsi="Liberation Serif"/>
          <w:sz w:val="28"/>
          <w:szCs w:val="28"/>
        </w:rPr>
        <w:t xml:space="preserve">                 </w:t>
      </w:r>
      <w:r w:rsidR="00CF4153" w:rsidRPr="00E1401E">
        <w:rPr>
          <w:rFonts w:ascii="Liberation Serif" w:hAnsi="Liberation Serif"/>
          <w:sz w:val="28"/>
          <w:szCs w:val="28"/>
        </w:rPr>
        <w:t>по проведению на территории Каменск-Уральского городского округа Дня солидарности в борьбе с терроризмом</w:t>
      </w:r>
      <w:proofErr w:type="gramEnd"/>
      <w:r w:rsidR="00CF4153" w:rsidRPr="00E1401E">
        <w:rPr>
          <w:rFonts w:ascii="Liberation Serif" w:hAnsi="Liberation Serif"/>
          <w:sz w:val="28"/>
          <w:szCs w:val="28"/>
        </w:rPr>
        <w:t xml:space="preserve"> в 202</w:t>
      </w:r>
      <w:r w:rsidR="003E6036">
        <w:rPr>
          <w:rFonts w:ascii="Liberation Serif" w:hAnsi="Liberation Serif"/>
          <w:sz w:val="28"/>
          <w:szCs w:val="28"/>
        </w:rPr>
        <w:t>5</w:t>
      </w:r>
      <w:r w:rsidR="00CF4153" w:rsidRPr="00E1401E">
        <w:rPr>
          <w:rFonts w:ascii="Liberation Serif" w:hAnsi="Liberation Serif"/>
          <w:sz w:val="28"/>
          <w:szCs w:val="28"/>
        </w:rPr>
        <w:t xml:space="preserve"> году</w:t>
      </w:r>
      <w:r>
        <w:rPr>
          <w:rFonts w:ascii="Liberation Serif" w:hAnsi="Liberation Serif"/>
          <w:sz w:val="28"/>
          <w:szCs w:val="28"/>
        </w:rPr>
        <w:t>»</w:t>
      </w:r>
    </w:p>
    <w:p w:rsidR="00CF4153" w:rsidRPr="00E1401E" w:rsidRDefault="00CF4153" w:rsidP="00CF4153">
      <w:pPr>
        <w:ind w:left="9072"/>
      </w:pPr>
    </w:p>
    <w:p w:rsidR="00CF4153" w:rsidRPr="00E1401E" w:rsidRDefault="00CF4153" w:rsidP="00CF4153"/>
    <w:p w:rsidR="00CF4153" w:rsidRPr="00E1401E" w:rsidRDefault="009D79F5" w:rsidP="00CF4153">
      <w:pPr>
        <w:ind w:left="1418"/>
        <w:jc w:val="center"/>
        <w:rPr>
          <w:rFonts w:ascii="Liberation Serif" w:hAnsi="Liberation Serif"/>
          <w:sz w:val="28"/>
          <w:szCs w:val="28"/>
        </w:rPr>
      </w:pPr>
      <w:hyperlink w:anchor="P35">
        <w:r w:rsidR="00CF4153" w:rsidRPr="00E1401E">
          <w:rPr>
            <w:rFonts w:ascii="Liberation Serif" w:hAnsi="Liberation Serif"/>
            <w:sz w:val="28"/>
            <w:szCs w:val="28"/>
          </w:rPr>
          <w:t>План</w:t>
        </w:r>
      </w:hyperlink>
      <w:r w:rsidR="00CF4153" w:rsidRPr="00E1401E">
        <w:rPr>
          <w:rFonts w:ascii="Liberation Serif" w:hAnsi="Liberation Serif"/>
          <w:sz w:val="28"/>
          <w:szCs w:val="28"/>
        </w:rPr>
        <w:t xml:space="preserve"> мероприятий </w:t>
      </w:r>
    </w:p>
    <w:p w:rsidR="00CF4153" w:rsidRPr="00E1401E" w:rsidRDefault="00CF4153" w:rsidP="00CF4153">
      <w:pPr>
        <w:ind w:left="1418"/>
        <w:jc w:val="center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t xml:space="preserve">по проведению на территории Каменск-Уральского городского округа </w:t>
      </w:r>
    </w:p>
    <w:p w:rsidR="00CF4153" w:rsidRPr="00E1401E" w:rsidRDefault="00CF4153" w:rsidP="00CF4153">
      <w:pPr>
        <w:ind w:left="1418"/>
        <w:jc w:val="center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t>Дня солидарности в борьбе с терроризмом в 20</w:t>
      </w:r>
      <w:r w:rsidR="003E6036">
        <w:rPr>
          <w:rFonts w:ascii="Liberation Serif" w:hAnsi="Liberation Serif"/>
          <w:sz w:val="28"/>
          <w:szCs w:val="28"/>
        </w:rPr>
        <w:t>25</w:t>
      </w:r>
      <w:r w:rsidRPr="00E1401E">
        <w:rPr>
          <w:rFonts w:ascii="Liberation Serif" w:hAnsi="Liberation Serif"/>
          <w:sz w:val="28"/>
          <w:szCs w:val="28"/>
        </w:rPr>
        <w:t xml:space="preserve"> году</w:t>
      </w:r>
    </w:p>
    <w:p w:rsidR="00CF4153" w:rsidRPr="00E1401E" w:rsidRDefault="00CF4153" w:rsidP="00CF4153">
      <w:pPr>
        <w:ind w:left="1418"/>
        <w:jc w:val="center"/>
        <w:rPr>
          <w:rFonts w:ascii="Liberation Serif" w:hAnsi="Liberation Serif"/>
          <w:sz w:val="28"/>
          <w:szCs w:val="28"/>
        </w:rPr>
      </w:pPr>
    </w:p>
    <w:tbl>
      <w:tblPr>
        <w:tblStyle w:val="ac"/>
        <w:tblW w:w="0" w:type="auto"/>
        <w:tblLook w:val="04A0"/>
      </w:tblPr>
      <w:tblGrid>
        <w:gridCol w:w="835"/>
        <w:gridCol w:w="3224"/>
        <w:gridCol w:w="3766"/>
        <w:gridCol w:w="6850"/>
      </w:tblGrid>
      <w:tr w:rsidR="00CF4153" w:rsidRPr="00693D93" w:rsidTr="00B1461A">
        <w:tc>
          <w:tcPr>
            <w:tcW w:w="835" w:type="dxa"/>
          </w:tcPr>
          <w:p w:rsidR="00CF4153" w:rsidRPr="00693D93" w:rsidRDefault="00CF4153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№№</w:t>
            </w:r>
          </w:p>
        </w:tc>
        <w:tc>
          <w:tcPr>
            <w:tcW w:w="3224" w:type="dxa"/>
          </w:tcPr>
          <w:p w:rsidR="00CF4153" w:rsidRPr="00693D93" w:rsidRDefault="00CF4153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Дата проведения мероприятия/трансляции</w:t>
            </w:r>
          </w:p>
        </w:tc>
        <w:tc>
          <w:tcPr>
            <w:tcW w:w="3766" w:type="dxa"/>
          </w:tcPr>
          <w:p w:rsidR="00CF4153" w:rsidRPr="00693D93" w:rsidRDefault="00CF4153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Место проведения, учреждение</w:t>
            </w:r>
          </w:p>
        </w:tc>
        <w:tc>
          <w:tcPr>
            <w:tcW w:w="6850" w:type="dxa"/>
          </w:tcPr>
          <w:p w:rsidR="00CF4153" w:rsidRPr="00693D93" w:rsidRDefault="00CF4153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Наименование мероприятия, форма проведения</w:t>
            </w:r>
          </w:p>
        </w:tc>
      </w:tr>
      <w:tr w:rsidR="00CF4153" w:rsidRPr="00693D93" w:rsidTr="00B1461A">
        <w:tc>
          <w:tcPr>
            <w:tcW w:w="14675" w:type="dxa"/>
            <w:gridSpan w:val="4"/>
          </w:tcPr>
          <w:p w:rsidR="00CF4153" w:rsidRPr="00693D93" w:rsidRDefault="00C94AE6" w:rsidP="00C94A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Антитеррористическая комиссия</w:t>
            </w:r>
            <w:r w:rsidR="00CF4153" w:rsidRPr="00693D93">
              <w:rPr>
                <w:rFonts w:ascii="Liberation Serif" w:hAnsi="Liberation Serif"/>
                <w:sz w:val="28"/>
                <w:szCs w:val="28"/>
              </w:rPr>
              <w:t xml:space="preserve"> Каменск-Уральско</w:t>
            </w:r>
            <w:r>
              <w:rPr>
                <w:rFonts w:ascii="Liberation Serif" w:hAnsi="Liberation Serif"/>
                <w:sz w:val="28"/>
                <w:szCs w:val="28"/>
              </w:rPr>
              <w:t>го</w:t>
            </w:r>
            <w:r w:rsidR="00CF4153" w:rsidRPr="00693D93">
              <w:rPr>
                <w:rFonts w:ascii="Liberation Serif" w:hAnsi="Liberation Serif"/>
                <w:sz w:val="28"/>
                <w:szCs w:val="28"/>
              </w:rPr>
              <w:t xml:space="preserve"> городско</w:t>
            </w:r>
            <w:r>
              <w:rPr>
                <w:rFonts w:ascii="Liberation Serif" w:hAnsi="Liberation Serif"/>
                <w:sz w:val="28"/>
                <w:szCs w:val="28"/>
              </w:rPr>
              <w:t>го</w:t>
            </w:r>
            <w:r w:rsidR="00CF4153" w:rsidRPr="00693D93">
              <w:rPr>
                <w:rFonts w:ascii="Liberation Serif" w:hAnsi="Liberation Serif"/>
                <w:sz w:val="28"/>
                <w:szCs w:val="28"/>
              </w:rPr>
              <w:t xml:space="preserve"> округ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</w:p>
        </w:tc>
      </w:tr>
      <w:tr w:rsidR="00CF4153" w:rsidRPr="00693D93" w:rsidTr="00B1461A">
        <w:tc>
          <w:tcPr>
            <w:tcW w:w="835" w:type="dxa"/>
          </w:tcPr>
          <w:p w:rsidR="00CF4153" w:rsidRPr="00693D93" w:rsidRDefault="00CF4153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3224" w:type="dxa"/>
          </w:tcPr>
          <w:p w:rsidR="00CF4153" w:rsidRPr="00693D93" w:rsidRDefault="00CF4153" w:rsidP="003E6036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</w:t>
            </w:r>
            <w:r w:rsidR="003E6036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766" w:type="dxa"/>
          </w:tcPr>
          <w:p w:rsidR="00CF4153" w:rsidRPr="00693D93" w:rsidRDefault="00CF4153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Официальный сайт муниципального образования</w:t>
            </w:r>
          </w:p>
        </w:tc>
        <w:tc>
          <w:tcPr>
            <w:tcW w:w="6850" w:type="dxa"/>
          </w:tcPr>
          <w:p w:rsidR="00CF4153" w:rsidRPr="00693D93" w:rsidRDefault="00CF4153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Публикация информационного материала, посвященного Дню солидарности в борьбе с терроризмом</w:t>
            </w:r>
          </w:p>
        </w:tc>
      </w:tr>
      <w:tr w:rsidR="00CF4153" w:rsidRPr="00693D93" w:rsidTr="00B1461A">
        <w:tc>
          <w:tcPr>
            <w:tcW w:w="835" w:type="dxa"/>
          </w:tcPr>
          <w:p w:rsidR="00CF4153" w:rsidRPr="00693D93" w:rsidRDefault="00CF4153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224" w:type="dxa"/>
          </w:tcPr>
          <w:p w:rsidR="00CF4153" w:rsidRPr="00693D93" w:rsidRDefault="00CF4153" w:rsidP="003E6036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02</w:t>
            </w:r>
            <w:r>
              <w:rPr>
                <w:rFonts w:ascii="Liberation Serif" w:hAnsi="Liberation Serif"/>
                <w:sz w:val="28"/>
                <w:szCs w:val="28"/>
              </w:rPr>
              <w:t>.09.202</w:t>
            </w:r>
            <w:r w:rsidR="003E6036">
              <w:rPr>
                <w:rFonts w:ascii="Liberation Serif" w:hAnsi="Liberation Serif"/>
                <w:sz w:val="28"/>
                <w:szCs w:val="28"/>
              </w:rPr>
              <w:t xml:space="preserve">5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-</w:t>
            </w:r>
            <w:r w:rsidR="003E6036">
              <w:rPr>
                <w:rFonts w:ascii="Liberation Serif" w:hAnsi="Liberation Serif"/>
                <w:sz w:val="28"/>
                <w:szCs w:val="28"/>
              </w:rPr>
              <w:t>12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.09.202</w:t>
            </w:r>
            <w:r w:rsidR="003E6036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766" w:type="dxa"/>
          </w:tcPr>
          <w:p w:rsidR="00CF4153" w:rsidRPr="00693D93" w:rsidRDefault="00CF4153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Образовательные организации среднего профессионального образования </w:t>
            </w:r>
          </w:p>
        </w:tc>
        <w:tc>
          <w:tcPr>
            <w:tcW w:w="6850" w:type="dxa"/>
          </w:tcPr>
          <w:p w:rsidR="00CF4153" w:rsidRPr="00693D93" w:rsidRDefault="00CF4153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Беседы со студентами на тему: День солидарности в борьбе с терроризмом</w:t>
            </w:r>
          </w:p>
        </w:tc>
      </w:tr>
      <w:tr w:rsidR="00CF4153" w:rsidRPr="000D7573" w:rsidTr="00B1461A">
        <w:tc>
          <w:tcPr>
            <w:tcW w:w="14675" w:type="dxa"/>
            <w:gridSpan w:val="4"/>
          </w:tcPr>
          <w:p w:rsidR="00CF4153" w:rsidRPr="000D7573" w:rsidRDefault="00CF4153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 xml:space="preserve">ОМС </w:t>
            </w:r>
            <w:r w:rsidR="00BA616E">
              <w:rPr>
                <w:rFonts w:ascii="Liberation Serif" w:hAnsi="Liberation Serif"/>
                <w:sz w:val="28"/>
                <w:szCs w:val="28"/>
              </w:rPr>
              <w:t>«</w:t>
            </w:r>
            <w:r w:rsidRPr="000D7573">
              <w:rPr>
                <w:rFonts w:ascii="Liberation Serif" w:hAnsi="Liberation Serif"/>
                <w:sz w:val="28"/>
                <w:szCs w:val="28"/>
              </w:rPr>
              <w:t>Управление по физической культуре и спорту Каменск-Уральского городского округа</w:t>
            </w:r>
            <w:r w:rsidR="00BA616E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3E6036" w:rsidRPr="000D7573" w:rsidTr="00B1461A">
        <w:tc>
          <w:tcPr>
            <w:tcW w:w="835" w:type="dxa"/>
          </w:tcPr>
          <w:p w:rsidR="003E6036" w:rsidRPr="000D7573" w:rsidRDefault="003E6036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3224" w:type="dxa"/>
          </w:tcPr>
          <w:p w:rsidR="003E6036" w:rsidRPr="000D7573" w:rsidRDefault="003E6036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03.09.2025</w:t>
            </w:r>
          </w:p>
        </w:tc>
        <w:tc>
          <w:tcPr>
            <w:tcW w:w="3766" w:type="dxa"/>
          </w:tcPr>
          <w:p w:rsidR="003E6036" w:rsidRPr="000D7573" w:rsidRDefault="003E6036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 xml:space="preserve">Спорткомплекс </w:t>
            </w:r>
            <w:r w:rsidR="00BA616E">
              <w:rPr>
                <w:rFonts w:ascii="Liberation Serif" w:hAnsi="Liberation Serif"/>
                <w:sz w:val="28"/>
                <w:szCs w:val="28"/>
              </w:rPr>
              <w:t>«</w:t>
            </w:r>
            <w:r w:rsidRPr="000D7573">
              <w:rPr>
                <w:rFonts w:ascii="Liberation Serif" w:hAnsi="Liberation Serif"/>
                <w:sz w:val="28"/>
                <w:szCs w:val="28"/>
              </w:rPr>
              <w:t>Космос</w:t>
            </w:r>
            <w:r w:rsidR="00BA616E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3E6036" w:rsidRPr="000D7573" w:rsidRDefault="003E6036" w:rsidP="000D757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E6036" w:rsidRPr="000D7573" w:rsidRDefault="003E6036" w:rsidP="000D757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E6036" w:rsidRPr="000D7573" w:rsidRDefault="003E6036" w:rsidP="000D7573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850" w:type="dxa"/>
            <w:vMerge w:val="restart"/>
          </w:tcPr>
          <w:p w:rsidR="003E6036" w:rsidRPr="000D7573" w:rsidRDefault="003E6036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Беседа с сотрудниками на спортивных объектах по теме:</w:t>
            </w:r>
          </w:p>
          <w:p w:rsidR="003E6036" w:rsidRPr="000D7573" w:rsidRDefault="003E6036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 xml:space="preserve">- масштабы и характер террористической угрозы для общества </w:t>
            </w:r>
          </w:p>
          <w:p w:rsidR="003E6036" w:rsidRPr="000D7573" w:rsidRDefault="003E6036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 xml:space="preserve">- поддержание норм и правил общественного </w:t>
            </w:r>
            <w:r w:rsidRPr="000D7573">
              <w:rPr>
                <w:rFonts w:ascii="Liberation Serif" w:hAnsi="Liberation Serif"/>
                <w:sz w:val="28"/>
                <w:szCs w:val="28"/>
              </w:rPr>
              <w:lastRenderedPageBreak/>
              <w:t>поведения, исключающих использование экстремистских и террористических методов решения проблем;</w:t>
            </w:r>
          </w:p>
          <w:p w:rsidR="003E6036" w:rsidRPr="000D7573" w:rsidRDefault="003E6036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 xml:space="preserve">  -порядок действий в случае террористической атаки или столкновения с проявлениями терроризма.  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</w:p>
        </w:tc>
      </w:tr>
      <w:tr w:rsidR="003E6036" w:rsidRPr="000D7573" w:rsidTr="00B1461A">
        <w:tc>
          <w:tcPr>
            <w:tcW w:w="835" w:type="dxa"/>
          </w:tcPr>
          <w:p w:rsidR="003E6036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224" w:type="dxa"/>
          </w:tcPr>
          <w:p w:rsidR="003E6036" w:rsidRPr="000D7573" w:rsidRDefault="003E6036" w:rsidP="000D7573">
            <w:pPr>
              <w:rPr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03.09.2025</w:t>
            </w:r>
          </w:p>
        </w:tc>
        <w:tc>
          <w:tcPr>
            <w:tcW w:w="3766" w:type="dxa"/>
          </w:tcPr>
          <w:p w:rsidR="003E6036" w:rsidRPr="000D7573" w:rsidRDefault="003E6036" w:rsidP="000D7573">
            <w:pPr>
              <w:rPr>
                <w:rFonts w:ascii="Liberation Serif" w:eastAsia="Calibri" w:hAnsi="Liberation Serif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Крытый каток с 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lastRenderedPageBreak/>
              <w:t xml:space="preserve">искусственным льдом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Каменск-Арена</w:t>
            </w:r>
          </w:p>
        </w:tc>
        <w:tc>
          <w:tcPr>
            <w:tcW w:w="6850" w:type="dxa"/>
            <w:vMerge/>
          </w:tcPr>
          <w:p w:rsidR="003E6036" w:rsidRPr="000D7573" w:rsidRDefault="003E6036" w:rsidP="000D7573">
            <w:pPr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</w:tr>
      <w:tr w:rsidR="00465075" w:rsidRPr="000D7573" w:rsidTr="00B1461A">
        <w:tc>
          <w:tcPr>
            <w:tcW w:w="835" w:type="dxa"/>
          </w:tcPr>
          <w:p w:rsidR="00465075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lastRenderedPageBreak/>
              <w:t>3</w:t>
            </w:r>
          </w:p>
        </w:tc>
        <w:tc>
          <w:tcPr>
            <w:tcW w:w="3224" w:type="dxa"/>
          </w:tcPr>
          <w:p w:rsidR="00465075" w:rsidRPr="000D7573" w:rsidRDefault="00465075" w:rsidP="000D7573">
            <w:pPr>
              <w:rPr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03.09.2025</w:t>
            </w:r>
          </w:p>
        </w:tc>
        <w:tc>
          <w:tcPr>
            <w:tcW w:w="3766" w:type="dxa"/>
          </w:tcPr>
          <w:p w:rsidR="00465075" w:rsidRPr="000D7573" w:rsidRDefault="00465075" w:rsidP="000D7573">
            <w:pPr>
              <w:rPr>
                <w:rFonts w:ascii="Liberation Serif" w:eastAsia="Calibri" w:hAnsi="Liberation Serif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ФК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Гравитация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50" w:type="dxa"/>
            <w:vMerge/>
          </w:tcPr>
          <w:p w:rsidR="00465075" w:rsidRPr="000D7573" w:rsidRDefault="00465075" w:rsidP="000D7573">
            <w:pPr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</w:tr>
      <w:tr w:rsidR="00465075" w:rsidRPr="000D7573" w:rsidTr="00B1461A">
        <w:tc>
          <w:tcPr>
            <w:tcW w:w="835" w:type="dxa"/>
          </w:tcPr>
          <w:p w:rsidR="00465075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3224" w:type="dxa"/>
          </w:tcPr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02.09.2025 - 07.09.2025</w:t>
            </w:r>
          </w:p>
        </w:tc>
        <w:tc>
          <w:tcPr>
            <w:tcW w:w="3766" w:type="dxa"/>
          </w:tcPr>
          <w:p w:rsidR="00465075" w:rsidRPr="000D7573" w:rsidRDefault="00465075" w:rsidP="000D7573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Официальные сайты учреждений, группы в социальных сетях, информационные стенды спортивных объектов</w:t>
            </w:r>
          </w:p>
        </w:tc>
        <w:tc>
          <w:tcPr>
            <w:tcW w:w="6850" w:type="dxa"/>
          </w:tcPr>
          <w:p w:rsidR="00465075" w:rsidRPr="000D7573" w:rsidRDefault="00465075" w:rsidP="000D7573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0D7573">
              <w:rPr>
                <w:rFonts w:ascii="Liberation Serif" w:hAnsi="Liberation Serif"/>
                <w:sz w:val="28"/>
                <w:szCs w:val="28"/>
              </w:rPr>
              <w:t>Распростр</w:t>
            </w:r>
            <w:proofErr w:type="spellEnd"/>
            <w:r w:rsidR="00B3227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0D7573">
              <w:rPr>
                <w:rFonts w:ascii="Liberation Serif" w:hAnsi="Liberation Serif"/>
                <w:sz w:val="28"/>
                <w:szCs w:val="28"/>
              </w:rPr>
              <w:t>анение</w:t>
            </w:r>
            <w:proofErr w:type="spellEnd"/>
            <w:proofErr w:type="gramEnd"/>
            <w:r w:rsidRPr="000D7573">
              <w:rPr>
                <w:rFonts w:ascii="Liberation Serif" w:hAnsi="Liberation Serif"/>
                <w:sz w:val="28"/>
                <w:szCs w:val="28"/>
              </w:rPr>
              <w:t xml:space="preserve"> тематических информационных материалов на информационных стендах спортивных объектов, в группах социальных сетей, родительских чатах и официальных сайтах организаций </w:t>
            </w:r>
          </w:p>
        </w:tc>
      </w:tr>
      <w:tr w:rsidR="00465075" w:rsidRPr="000D7573" w:rsidTr="00B1461A">
        <w:tc>
          <w:tcPr>
            <w:tcW w:w="835" w:type="dxa"/>
          </w:tcPr>
          <w:p w:rsidR="00465075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224" w:type="dxa"/>
          </w:tcPr>
          <w:p w:rsidR="00465075" w:rsidRPr="000D7573" w:rsidRDefault="00F00494" w:rsidP="000D7573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  <w:p w:rsidR="00465075" w:rsidRPr="000D7573" w:rsidRDefault="00465075" w:rsidP="000D7573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66" w:type="dxa"/>
          </w:tcPr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Уличный экран 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Крытого катка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Каменск-Арена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Трансляция на уличном экране заставки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Терроризм не пройдет!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 </w:t>
            </w:r>
          </w:p>
        </w:tc>
      </w:tr>
      <w:tr w:rsidR="00465075" w:rsidRPr="000D7573" w:rsidTr="00B1461A">
        <w:tc>
          <w:tcPr>
            <w:tcW w:w="835" w:type="dxa"/>
          </w:tcPr>
          <w:p w:rsidR="00465075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3224" w:type="dxa"/>
          </w:tcPr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29.09.2025</w:t>
            </w:r>
          </w:p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Лыжно-лодочная база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Металлист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465075" w:rsidRPr="000D7573" w:rsidRDefault="00465075" w:rsidP="00AD2568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lang w:val="en-US"/>
              </w:rPr>
              <w:t>III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этап Кубка Каменск-Уральского городского округа по велоспорту-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lang w:val="en-US"/>
              </w:rPr>
              <w:t>BMX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-гонка</w:t>
            </w:r>
            <w:r w:rsidR="00AD2568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Классик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, посвященный Дню солидарности в борьбе с терроризмом</w:t>
            </w:r>
          </w:p>
        </w:tc>
      </w:tr>
      <w:tr w:rsidR="00465075" w:rsidRPr="000D7573" w:rsidTr="00B1461A">
        <w:tc>
          <w:tcPr>
            <w:tcW w:w="835" w:type="dxa"/>
          </w:tcPr>
          <w:p w:rsidR="00465075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3224" w:type="dxa"/>
          </w:tcPr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02.09.2025 - 07.09.2025</w:t>
            </w:r>
          </w:p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465075" w:rsidRPr="000D7573" w:rsidRDefault="003418B3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Спортивная школа технических видов спорта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Юность-ДОСААФ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465075" w:rsidRPr="000D7573" w:rsidRDefault="00BA616E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="00465075"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Терроризм-горе и угроза для всего человечества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 w:rsidR="00465075"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. Показ презентации (Вместе против террора), Показ видеороликов антитеррористической и </w:t>
            </w:r>
            <w:proofErr w:type="spellStart"/>
            <w:r w:rsidR="00465075"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антиэкстремистской</w:t>
            </w:r>
            <w:proofErr w:type="spellEnd"/>
            <w:r w:rsidR="00465075"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направленности для информационно-пропагандистского воздействия в целях предупреждения правонарушений</w:t>
            </w:r>
          </w:p>
        </w:tc>
      </w:tr>
      <w:tr w:rsidR="00465075" w:rsidRPr="000D7573" w:rsidTr="00B1461A">
        <w:tc>
          <w:tcPr>
            <w:tcW w:w="835" w:type="dxa"/>
          </w:tcPr>
          <w:p w:rsidR="00465075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3224" w:type="dxa"/>
          </w:tcPr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09.09.2025</w:t>
            </w:r>
          </w:p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465075" w:rsidRPr="000D7573" w:rsidRDefault="00AD2568" w:rsidP="00AD2568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Дворовая территория по ул</w:t>
            </w:r>
            <w:r w:rsidR="00465075"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. Железнодорожная, 4 </w:t>
            </w:r>
          </w:p>
        </w:tc>
        <w:tc>
          <w:tcPr>
            <w:tcW w:w="6850" w:type="dxa"/>
          </w:tcPr>
          <w:p w:rsidR="00465075" w:rsidRPr="000D7573" w:rsidRDefault="00465075" w:rsidP="000D7573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Дворовой спортивный праздник, посвященный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Дню солидарности в борьбе с терроризмом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. Распространение листовок с 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антитеррористической и </w:t>
            </w:r>
            <w:proofErr w:type="spellStart"/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антиэкстремистской</w:t>
            </w:r>
            <w:proofErr w:type="spellEnd"/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направленности. </w:t>
            </w:r>
          </w:p>
        </w:tc>
      </w:tr>
      <w:tr w:rsidR="00465075" w:rsidRPr="000D7573" w:rsidTr="00B1461A">
        <w:tc>
          <w:tcPr>
            <w:tcW w:w="835" w:type="dxa"/>
          </w:tcPr>
          <w:p w:rsidR="00465075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3224" w:type="dxa"/>
          </w:tcPr>
          <w:p w:rsidR="00465075" w:rsidRPr="000D7573" w:rsidRDefault="00465075" w:rsidP="000D7573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02.09.2025</w:t>
            </w:r>
          </w:p>
          <w:p w:rsidR="00465075" w:rsidRPr="000D7573" w:rsidRDefault="00465075" w:rsidP="000D7573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  <w:p w:rsidR="00465075" w:rsidRPr="000D7573" w:rsidRDefault="00465075" w:rsidP="000D7573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66" w:type="dxa"/>
          </w:tcPr>
          <w:p w:rsidR="00465075" w:rsidRPr="000D7573" w:rsidRDefault="00465075" w:rsidP="000D7573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Спортивный клуб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Горизонт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465075" w:rsidRPr="000D7573" w:rsidRDefault="00465075" w:rsidP="000D7573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Беседы о трагических событиях 01–03 сентября 2004 года в Беслане с демонстрацией презентации –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3 сентября – День солидарности в борьбе с терроризмом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</w:tr>
      <w:tr w:rsidR="00465075" w:rsidRPr="000D7573" w:rsidTr="00B1461A">
        <w:tc>
          <w:tcPr>
            <w:tcW w:w="835" w:type="dxa"/>
          </w:tcPr>
          <w:p w:rsidR="00465075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3224" w:type="dxa"/>
          </w:tcPr>
          <w:p w:rsidR="00465075" w:rsidRPr="000D7573" w:rsidRDefault="00465075" w:rsidP="000D7573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02.09.2025</w:t>
            </w:r>
          </w:p>
          <w:p w:rsidR="00465075" w:rsidRPr="000D7573" w:rsidRDefault="00465075" w:rsidP="000D7573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465075" w:rsidRPr="000D7573" w:rsidRDefault="00465075" w:rsidP="000D7573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lastRenderedPageBreak/>
              <w:t xml:space="preserve">Спортивный клуб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lastRenderedPageBreak/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Горизонт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lastRenderedPageBreak/>
              <w:t xml:space="preserve">Конкурс рисунков, </w:t>
            </w:r>
            <w:r w:rsidRPr="000D757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приуроченный Дню солидарности </w:t>
            </w:r>
            <w:r w:rsidRPr="000D7573">
              <w:rPr>
                <w:rFonts w:ascii="Liberation Serif" w:eastAsia="Calibri" w:hAnsi="Liberation Serif" w:cs="Liberation Serif"/>
                <w:sz w:val="28"/>
                <w:szCs w:val="28"/>
              </w:rPr>
              <w:lastRenderedPageBreak/>
              <w:t xml:space="preserve">в борьбе с терроризмом </w:t>
            </w:r>
            <w:r w:rsidR="00BA616E">
              <w:rPr>
                <w:rFonts w:ascii="Liberation Serif" w:eastAsia="Calibri" w:hAnsi="Liberation Serif" w:cs="Liberation Serif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Liberation Serif"/>
                <w:sz w:val="28"/>
                <w:szCs w:val="28"/>
              </w:rPr>
              <w:t>За мир без террора</w:t>
            </w:r>
            <w:r w:rsidR="00BA616E">
              <w:rPr>
                <w:rFonts w:ascii="Liberation Serif" w:eastAsia="Calibri" w:hAnsi="Liberation Serif" w:cs="Liberation Serif"/>
                <w:sz w:val="28"/>
                <w:szCs w:val="28"/>
              </w:rPr>
              <w:t>»</w:t>
            </w:r>
            <w:r w:rsidRPr="000D757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 </w:t>
            </w:r>
          </w:p>
        </w:tc>
      </w:tr>
      <w:tr w:rsidR="00465075" w:rsidRPr="000D7573" w:rsidTr="00B1461A">
        <w:tc>
          <w:tcPr>
            <w:tcW w:w="835" w:type="dxa"/>
          </w:tcPr>
          <w:p w:rsidR="00465075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lastRenderedPageBreak/>
              <w:t>11</w:t>
            </w:r>
          </w:p>
        </w:tc>
        <w:tc>
          <w:tcPr>
            <w:tcW w:w="3224" w:type="dxa"/>
          </w:tcPr>
          <w:p w:rsidR="00465075" w:rsidRPr="000D7573" w:rsidRDefault="00465075" w:rsidP="000D7573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03.09.2025</w:t>
            </w:r>
          </w:p>
          <w:p w:rsidR="00465075" w:rsidRPr="000D7573" w:rsidRDefault="00465075" w:rsidP="000D7573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465075" w:rsidRPr="000D7573" w:rsidRDefault="00465075" w:rsidP="000D7573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Спортивный клуб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Прометей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465075" w:rsidRPr="000D7573" w:rsidRDefault="00465075" w:rsidP="000D7573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Беседы о трагических событиях 01–03 сентября 2004 года в Беслане с демонстрацией презентации – 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3</w:t>
            </w:r>
            <w:r w:rsid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сентября – День солидарности в борьбе с терроризмом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, с привлечением заместителя атамана по работе с допризывной молодежью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сотником </w:t>
            </w:r>
            <w:proofErr w:type="spellStart"/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Давидяном</w:t>
            </w:r>
            <w:proofErr w:type="spellEnd"/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А.Г.</w:t>
            </w:r>
          </w:p>
        </w:tc>
      </w:tr>
      <w:tr w:rsidR="00465075" w:rsidRPr="000D7573" w:rsidTr="00B1461A">
        <w:tc>
          <w:tcPr>
            <w:tcW w:w="835" w:type="dxa"/>
          </w:tcPr>
          <w:p w:rsidR="00465075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3224" w:type="dxa"/>
          </w:tcPr>
          <w:p w:rsidR="00465075" w:rsidRPr="000D7573" w:rsidRDefault="00465075" w:rsidP="000D7573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03.09.2025</w:t>
            </w:r>
          </w:p>
          <w:p w:rsidR="00465075" w:rsidRPr="000D7573" w:rsidRDefault="00465075" w:rsidP="000D7573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465075" w:rsidRPr="000D7573" w:rsidRDefault="00465075" w:rsidP="000D7573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Спортивный клуб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Прометей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465075" w:rsidRPr="000D7573" w:rsidRDefault="00465075" w:rsidP="000D7573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Спортивное мероприятие с детьми и родителями, посвященное Дню солидарности в борьбе с терроризмом –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Мы едины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</w:tr>
      <w:tr w:rsidR="00465075" w:rsidRPr="000D7573" w:rsidTr="00B1461A">
        <w:tc>
          <w:tcPr>
            <w:tcW w:w="835" w:type="dxa"/>
          </w:tcPr>
          <w:p w:rsidR="00465075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3224" w:type="dxa"/>
          </w:tcPr>
          <w:p w:rsidR="00465075" w:rsidRPr="000D7573" w:rsidRDefault="00465075" w:rsidP="000D7573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04.09.2025</w:t>
            </w:r>
          </w:p>
          <w:p w:rsidR="00465075" w:rsidRPr="000D7573" w:rsidRDefault="00465075" w:rsidP="000D7573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465075" w:rsidRPr="000D7573" w:rsidRDefault="00465075" w:rsidP="000D7573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Спортивный клуб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Прометей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Конкурс рисунков, </w:t>
            </w:r>
            <w:r w:rsidRPr="000D757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приуроченный </w:t>
            </w:r>
            <w:r w:rsidR="00EF10D9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ко </w:t>
            </w:r>
            <w:r w:rsidRPr="000D757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Дню солидарности в борьбе с терроризмом </w:t>
            </w:r>
            <w:r w:rsidR="00BA616E">
              <w:rPr>
                <w:rFonts w:ascii="Liberation Serif" w:eastAsia="Calibri" w:hAnsi="Liberation Serif" w:cs="Liberation Serif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Liberation Serif"/>
                <w:sz w:val="28"/>
                <w:szCs w:val="28"/>
              </w:rPr>
              <w:t>За мир без террора</w:t>
            </w:r>
            <w:r w:rsidR="00BA616E">
              <w:rPr>
                <w:rFonts w:ascii="Liberation Serif" w:eastAsia="Calibri" w:hAnsi="Liberation Serif" w:cs="Liberation Serif"/>
                <w:sz w:val="28"/>
                <w:szCs w:val="28"/>
              </w:rPr>
              <w:t>»</w:t>
            </w:r>
            <w:r w:rsidRPr="000D757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 </w:t>
            </w:r>
          </w:p>
        </w:tc>
      </w:tr>
      <w:tr w:rsidR="00465075" w:rsidRPr="000D7573" w:rsidTr="00B1461A">
        <w:tc>
          <w:tcPr>
            <w:tcW w:w="835" w:type="dxa"/>
          </w:tcPr>
          <w:p w:rsidR="00465075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3224" w:type="dxa"/>
          </w:tcPr>
          <w:p w:rsidR="00465075" w:rsidRPr="000D7573" w:rsidRDefault="00465075" w:rsidP="000D7573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07.09.2025</w:t>
            </w:r>
          </w:p>
          <w:p w:rsidR="00465075" w:rsidRPr="000D7573" w:rsidRDefault="00465075" w:rsidP="000D7573">
            <w:pPr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465075" w:rsidRPr="000D7573" w:rsidRDefault="00465075" w:rsidP="000D7573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Шахматный клуб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Космос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465075" w:rsidRPr="000D7573" w:rsidRDefault="00465075" w:rsidP="000D7573">
            <w:pPr>
              <w:keepNext/>
              <w:keepLines/>
              <w:widowControl w:val="0"/>
              <w:ind w:right="23"/>
              <w:outlineLvl w:val="0"/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  <w:t>Детско-юношеский турнир по быстрым шахматам,</w:t>
            </w:r>
          </w:p>
          <w:p w:rsidR="00465075" w:rsidRPr="000D7573" w:rsidRDefault="00465075" w:rsidP="000D7573">
            <w:pPr>
              <w:keepNext/>
              <w:keepLines/>
              <w:widowControl w:val="0"/>
              <w:ind w:right="23"/>
              <w:outlineLvl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proofErr w:type="gramStart"/>
            <w:r w:rsidRPr="000D7573"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  <w:t>посвящённый</w:t>
            </w:r>
            <w:proofErr w:type="gramEnd"/>
            <w:r w:rsidRPr="000D7573"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  <w:t xml:space="preserve"> Дню знаний и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Дню солидарности в борьбе с терроризмом</w:t>
            </w:r>
          </w:p>
        </w:tc>
      </w:tr>
      <w:tr w:rsidR="00465075" w:rsidRPr="000D7573" w:rsidTr="00B1461A">
        <w:tc>
          <w:tcPr>
            <w:tcW w:w="835" w:type="dxa"/>
          </w:tcPr>
          <w:p w:rsidR="00465075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3224" w:type="dxa"/>
          </w:tcPr>
          <w:p w:rsidR="00465075" w:rsidRPr="000D7573" w:rsidRDefault="00465075" w:rsidP="000D7573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02.09.2025</w:t>
            </w:r>
          </w:p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МАУДО СШОР</w:t>
            </w:r>
          </w:p>
        </w:tc>
        <w:tc>
          <w:tcPr>
            <w:tcW w:w="6850" w:type="dxa"/>
          </w:tcPr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Рассмотрение тематической информации </w:t>
            </w:r>
            <w:proofErr w:type="gramStart"/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о  Дне солидарности в борьбе с терроризмом с тренерами-преподавателями в рамках</w:t>
            </w:r>
            <w:proofErr w:type="gramEnd"/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педагогического совета</w:t>
            </w:r>
          </w:p>
        </w:tc>
      </w:tr>
      <w:tr w:rsidR="00465075" w:rsidRPr="000D7573" w:rsidTr="00B1461A">
        <w:tc>
          <w:tcPr>
            <w:tcW w:w="835" w:type="dxa"/>
          </w:tcPr>
          <w:p w:rsidR="00465075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16</w:t>
            </w:r>
          </w:p>
        </w:tc>
        <w:tc>
          <w:tcPr>
            <w:tcW w:w="3224" w:type="dxa"/>
          </w:tcPr>
          <w:p w:rsidR="00465075" w:rsidRPr="000D7573" w:rsidRDefault="00465075" w:rsidP="000D7573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02.09.2025 - 05.09.2025</w:t>
            </w:r>
          </w:p>
        </w:tc>
        <w:tc>
          <w:tcPr>
            <w:tcW w:w="3766" w:type="dxa"/>
          </w:tcPr>
          <w:p w:rsidR="00465075" w:rsidRPr="000D7573" w:rsidRDefault="00DF25E7" w:rsidP="000D7573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Все спортивные объекты ОМС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Управление по физической культуре и спорту Каменск-Уральского городского округа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465075" w:rsidRPr="000D7573" w:rsidRDefault="00465075" w:rsidP="00DF25E7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proofErr w:type="gramStart"/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Проведение</w:t>
            </w:r>
            <w:r w:rsidR="00DF25E7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в ходе тренировочного процесса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тренерами-преподавателями 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инструктажей с обучающимися по соблюдению правил антитеррористической безопасности.</w:t>
            </w:r>
            <w:proofErr w:type="gramEnd"/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 Доведение информации об ответственности за совершение преступлений террористической направленности.</w:t>
            </w:r>
          </w:p>
        </w:tc>
      </w:tr>
      <w:tr w:rsidR="00465075" w:rsidRPr="000D7573" w:rsidTr="00B1461A">
        <w:tc>
          <w:tcPr>
            <w:tcW w:w="835" w:type="dxa"/>
          </w:tcPr>
          <w:p w:rsidR="00465075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17</w:t>
            </w:r>
          </w:p>
        </w:tc>
        <w:tc>
          <w:tcPr>
            <w:tcW w:w="3224" w:type="dxa"/>
          </w:tcPr>
          <w:p w:rsidR="00465075" w:rsidRPr="000D7573" w:rsidRDefault="00465075" w:rsidP="000D7573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02.09.2025</w:t>
            </w:r>
          </w:p>
        </w:tc>
        <w:tc>
          <w:tcPr>
            <w:tcW w:w="3766" w:type="dxa"/>
          </w:tcPr>
          <w:p w:rsidR="00465075" w:rsidRPr="000D7573" w:rsidRDefault="00465075" w:rsidP="000D7573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Спортивный клуб 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Надежды Урала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</w:p>
          <w:p w:rsidR="00465075" w:rsidRPr="000D7573" w:rsidRDefault="00465075" w:rsidP="000D7573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850" w:type="dxa"/>
          </w:tcPr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Встреча </w:t>
            </w:r>
            <w:proofErr w:type="gramStart"/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обучающихся</w:t>
            </w:r>
            <w:proofErr w:type="gramEnd"/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отделения бокса с библиотекарем 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МБУК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 </w:t>
            </w:r>
            <w:r w:rsidRPr="000D7573">
              <w:rPr>
                <w:rFonts w:ascii="Liberation Serif" w:eastAsia="Calibri" w:hAnsi="Liberation Serif" w:cs="Times New Roman"/>
                <w:bCs/>
                <w:sz w:val="28"/>
                <w:szCs w:val="28"/>
                <w:shd w:val="clear" w:color="auto" w:fill="FFFFFF"/>
              </w:rPr>
              <w:t xml:space="preserve"> библиотека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 </w:t>
            </w:r>
            <w:r w:rsidRPr="000D7573">
              <w:rPr>
                <w:rFonts w:ascii="Liberation Serif" w:eastAsia="Calibri" w:hAnsi="Liberation Serif" w:cs="Times New Roman"/>
                <w:bCs/>
                <w:sz w:val="28"/>
                <w:szCs w:val="28"/>
                <w:shd w:val="clear" w:color="auto" w:fill="FFFFFF"/>
              </w:rPr>
              <w:t>Каменского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 городского округа имени Героя России, генерала армии Виктора Петровича </w:t>
            </w:r>
            <w:proofErr w:type="spellStart"/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Дубынина</w:t>
            </w:r>
            <w:proofErr w:type="spellEnd"/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  <w:proofErr w:type="spellStart"/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Чеповских</w:t>
            </w:r>
            <w:proofErr w:type="spellEnd"/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Н.С. Беседа на тему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Мы 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lastRenderedPageBreak/>
              <w:t>хотим жить в мире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, просмотр видеоролика: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День солидарности в борьбе с терроризмом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</w:tr>
      <w:tr w:rsidR="00465075" w:rsidRPr="000D7573" w:rsidTr="00B1461A">
        <w:tc>
          <w:tcPr>
            <w:tcW w:w="835" w:type="dxa"/>
          </w:tcPr>
          <w:p w:rsidR="00465075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lastRenderedPageBreak/>
              <w:t>18</w:t>
            </w:r>
          </w:p>
        </w:tc>
        <w:tc>
          <w:tcPr>
            <w:tcW w:w="3224" w:type="dxa"/>
          </w:tcPr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Д</w:t>
            </w:r>
            <w:r w:rsidR="003418B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етский спортивный клуб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Мужество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  <w:tc>
          <w:tcPr>
            <w:tcW w:w="6850" w:type="dxa"/>
          </w:tcPr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Встреча </w:t>
            </w:r>
            <w:r w:rsid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обучающихся отделения дзюдо 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с библиотекарем 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МБУК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Центральная </w:t>
            </w:r>
            <w:r w:rsidRPr="000D7573">
              <w:rPr>
                <w:rFonts w:ascii="Liberation Serif" w:eastAsia="Calibri" w:hAnsi="Liberation Serif" w:cs="Times New Roman"/>
                <w:bCs/>
                <w:sz w:val="28"/>
                <w:szCs w:val="28"/>
                <w:shd w:val="clear" w:color="auto" w:fill="FFFFFF"/>
              </w:rPr>
              <w:t xml:space="preserve"> библиотека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 </w:t>
            </w:r>
            <w:r w:rsidRPr="000D7573">
              <w:rPr>
                <w:rFonts w:ascii="Liberation Serif" w:eastAsia="Calibri" w:hAnsi="Liberation Serif" w:cs="Times New Roman"/>
                <w:bCs/>
                <w:sz w:val="28"/>
                <w:szCs w:val="28"/>
                <w:shd w:val="clear" w:color="auto" w:fill="FFFFFF"/>
              </w:rPr>
              <w:t>Каменского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 городского округа имени Героя России, генерала армии Виктора Петровича </w:t>
            </w:r>
            <w:proofErr w:type="spellStart"/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Дубынина</w:t>
            </w:r>
            <w:proofErr w:type="spellEnd"/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. 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  <w:proofErr w:type="spellStart"/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Чеповских</w:t>
            </w:r>
            <w:proofErr w:type="spellEnd"/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Н.С.</w:t>
            </w:r>
            <w:r w:rsid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Беседа на тему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Мы хотим жить в мире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, просмотр видеоролика: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Times New Roman"/>
                <w:sz w:val="28"/>
                <w:szCs w:val="28"/>
              </w:rPr>
              <w:t>День солидарности в борьбе с терроризмом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</w:rPr>
              <w:t>»</w:t>
            </w:r>
          </w:p>
        </w:tc>
      </w:tr>
      <w:tr w:rsidR="00465075" w:rsidRPr="000D7573" w:rsidTr="00B1461A">
        <w:tc>
          <w:tcPr>
            <w:tcW w:w="835" w:type="dxa"/>
          </w:tcPr>
          <w:p w:rsidR="00465075" w:rsidRPr="000D7573" w:rsidRDefault="00465075" w:rsidP="000D7573">
            <w:pPr>
              <w:rPr>
                <w:rFonts w:ascii="Liberation Serif" w:hAnsi="Liberation Serif"/>
                <w:sz w:val="28"/>
                <w:szCs w:val="28"/>
              </w:rPr>
            </w:pPr>
            <w:r w:rsidRPr="000D7573">
              <w:rPr>
                <w:rFonts w:ascii="Liberation Serif" w:hAnsi="Liberation Serif"/>
                <w:sz w:val="28"/>
                <w:szCs w:val="28"/>
              </w:rPr>
              <w:t>19</w:t>
            </w:r>
          </w:p>
        </w:tc>
        <w:tc>
          <w:tcPr>
            <w:tcW w:w="3224" w:type="dxa"/>
          </w:tcPr>
          <w:p w:rsidR="00465075" w:rsidRPr="000D7573" w:rsidRDefault="00465075" w:rsidP="000D7573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07.09.2025</w:t>
            </w:r>
          </w:p>
          <w:p w:rsidR="00465075" w:rsidRPr="000D7573" w:rsidRDefault="00465075" w:rsidP="000D7573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66" w:type="dxa"/>
          </w:tcPr>
          <w:p w:rsidR="00465075" w:rsidRPr="000D7573" w:rsidRDefault="00465075" w:rsidP="000D7573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Спортивная площадка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Pr="000D7573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Богатырек</w:t>
            </w:r>
            <w:proofErr w:type="spellEnd"/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465075" w:rsidRPr="000D7573" w:rsidRDefault="00465075" w:rsidP="000D7573">
            <w:pP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0D7573">
              <w:rPr>
                <w:rFonts w:ascii="Liberation Serif" w:eastAsia="Calibri" w:hAnsi="Liberation Serif" w:cs="Liberation Serif"/>
                <w:sz w:val="28"/>
                <w:szCs w:val="28"/>
              </w:rPr>
              <w:t>Велопрогулка</w:t>
            </w:r>
            <w:proofErr w:type="spellEnd"/>
            <w:r w:rsidRPr="000D757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 </w:t>
            </w:r>
            <w:r w:rsidR="00BA616E">
              <w:rPr>
                <w:rFonts w:ascii="Liberation Serif" w:eastAsia="Calibri" w:hAnsi="Liberation Serif" w:cs="Liberation Serif"/>
                <w:sz w:val="28"/>
                <w:szCs w:val="28"/>
              </w:rPr>
              <w:t>«</w:t>
            </w:r>
            <w:proofErr w:type="spellStart"/>
            <w:r w:rsidRPr="000D7573">
              <w:rPr>
                <w:rFonts w:ascii="Liberation Serif" w:eastAsia="Calibri" w:hAnsi="Liberation Serif" w:cs="Liberation Serif"/>
                <w:sz w:val="28"/>
                <w:szCs w:val="28"/>
              </w:rPr>
              <w:t>Велоосень</w:t>
            </w:r>
            <w:proofErr w:type="spellEnd"/>
            <w:r w:rsidR="00BA616E">
              <w:rPr>
                <w:rFonts w:ascii="Liberation Serif" w:eastAsia="Calibri" w:hAnsi="Liberation Serif" w:cs="Liberation Serif"/>
                <w:sz w:val="28"/>
                <w:szCs w:val="28"/>
              </w:rPr>
              <w:t>»</w:t>
            </w:r>
            <w:r w:rsidRPr="000D757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, размещение выставки детских рисунков  </w:t>
            </w:r>
            <w:r w:rsidR="00BA616E">
              <w:rPr>
                <w:rFonts w:ascii="Liberation Serif" w:eastAsia="Calibri" w:hAnsi="Liberation Serif" w:cs="Liberation Serif"/>
                <w:sz w:val="28"/>
                <w:szCs w:val="28"/>
              </w:rPr>
              <w:t>«</w:t>
            </w:r>
            <w:r w:rsidRPr="000D7573">
              <w:rPr>
                <w:rFonts w:ascii="Liberation Serif" w:eastAsia="Calibri" w:hAnsi="Liberation Serif" w:cs="Liberation Serif"/>
                <w:sz w:val="28"/>
                <w:szCs w:val="28"/>
              </w:rPr>
              <w:t>За мир без террора</w:t>
            </w:r>
            <w:r w:rsidR="00BA616E">
              <w:rPr>
                <w:rFonts w:ascii="Liberation Serif" w:eastAsia="Calibri" w:hAnsi="Liberation Serif" w:cs="Liberation Serif"/>
                <w:sz w:val="28"/>
                <w:szCs w:val="28"/>
              </w:rPr>
              <w:t>»</w:t>
            </w:r>
            <w:r w:rsidRPr="000D757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, приуроченной </w:t>
            </w:r>
            <w:r w:rsidR="00EF10D9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ко </w:t>
            </w:r>
            <w:r w:rsidRPr="000D7573">
              <w:rPr>
                <w:rFonts w:ascii="Liberation Serif" w:eastAsia="Calibri" w:hAnsi="Liberation Serif" w:cs="Liberation Serif"/>
                <w:sz w:val="28"/>
                <w:szCs w:val="28"/>
              </w:rPr>
              <w:t>Дню солидарности в борьбе с терроризмом</w:t>
            </w:r>
          </w:p>
        </w:tc>
      </w:tr>
      <w:tr w:rsidR="00465075" w:rsidRPr="00693D93" w:rsidTr="00B1461A">
        <w:tc>
          <w:tcPr>
            <w:tcW w:w="14675" w:type="dxa"/>
            <w:gridSpan w:val="4"/>
          </w:tcPr>
          <w:p w:rsidR="00465075" w:rsidRPr="00693D93" w:rsidRDefault="00465075" w:rsidP="00B1461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ОМС </w:t>
            </w:r>
            <w:r w:rsidR="00BA616E">
              <w:rPr>
                <w:rFonts w:ascii="Liberation Serif" w:hAnsi="Liberation Serif"/>
                <w:sz w:val="28"/>
                <w:szCs w:val="28"/>
              </w:rPr>
              <w:t>«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Управление образования Каменск-Уральского городского округа</w:t>
            </w:r>
            <w:r w:rsidR="00BA616E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1 с углубленным изучением отдельных предметов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Кинофорум</w:t>
            </w:r>
            <w:proofErr w:type="spellEnd"/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Вместе против террора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акция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Защитим мир вместе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классный час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Терроризм глазами истории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2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Классный час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Дети против терроризма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», а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кция памяти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Мир на ладошке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», а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кция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Капля жизни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3 имени героя Советского Союза летчика-космонавта П.И. Беляева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Кинопросмотр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Вместе против террора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акция памяти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Защитим мир вместе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классный час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Терроризм глазами истории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proofErr w:type="spellStart"/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Каменск-Уральская</w:t>
            </w:r>
            <w:proofErr w:type="spellEnd"/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гимназия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Классный час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День солидарности в борьбе с терроризмом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224" w:type="dxa"/>
          </w:tcPr>
          <w:p w:rsid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03.09.2025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– 10.09.2025</w:t>
            </w:r>
          </w:p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МАОУ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Средняя 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общеобразовательная школа № 5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 xml:space="preserve">Классный час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День солидарности в борьбе с 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терроризмом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книжная выставка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Вместе с книгой к миру и согласию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спортивные соревнования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День Здоровья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6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7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Память ради жизни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Лицей № 9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Радиопередача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Урок памяти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»,  м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инута молчания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 а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кция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Голубь мира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», оформление стенда 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Стена памяти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01.09.2025</w:t>
            </w: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Лицей № 10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Классный час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День солидарности в борьбе с терроризмом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03.09.2025, 06.09.2025</w:t>
            </w: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МБОУ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11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Классный час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День борьбы с терроризмом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а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кция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Жура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ли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Основная общеобразовательная школа № 14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Акция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Мир на ладошке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15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Единый классный час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Мир без террора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в рамках Дня солидарности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 тематическое мероприятие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Белый голубь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символ мира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16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Классный час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День солидарности в борьбе с терроризмом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17 с углубленным изучением отдельных предметов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Классный час, посвященный Дню солидарности по борьбе с терроризмом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 т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оварищеский матч по волейболу, посвященный памятной дате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Средняя общеобразовательная школа 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№ 19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 xml:space="preserve">Классный час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День солидарности в борьбе с терроризмом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15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20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Классный час, посвященный Дню солидарности по борьбе с терроризмом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 т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оварищеский матч по волейболу, посвященный памятной дате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16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01.09.2025</w:t>
            </w: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21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Классный час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Беслан: память и боль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17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22 с углубленным изучением отдельных предметов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571281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Лин</w:t>
            </w:r>
            <w:r w:rsidR="00571281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ейка для 5-6 классов  посвященная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Дню солидарности в борьбе с терроризмом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иноуроки</w:t>
            </w:r>
            <w:proofErr w:type="spellEnd"/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для учащихся 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7-8 класс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ов, и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нструктаж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равила поведения при угрозе тер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акта, при захвате заложников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» для учащихся 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начальны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х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класс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ов, о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формление информационного стенда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 а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кция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Капля жизни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18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C82CB6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</w:t>
            </w:r>
            <w:r w:rsidR="00C82CB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25 с углубленным изучением отдельных предметов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C82CB6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Мастер-класс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Ладошки мира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C82CB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 п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ознавательные перемены </w:t>
            </w:r>
            <w:r w:rsidR="00C82CB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для учащихся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Личная безопасность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C82CB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 с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портивные забавы</w:t>
            </w:r>
            <w:r w:rsidR="00C82CB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 посвященные памятной дате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19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C82CB6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</w:t>
            </w:r>
            <w:r w:rsidR="00C82CB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Основная общеобразовательная школа № 27 с интернатом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C82CB6" w:rsidP="00C82CB6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Е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диный классный час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по безопасности, а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кция 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Белый голубь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символ мира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», конкурс рисунков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на асфальте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 рисуем мир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20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C82CB6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</w:t>
            </w:r>
            <w:r w:rsidR="00C82CB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30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66496B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Единый кл</w:t>
            </w:r>
            <w:r w:rsidR="00C82CB6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ассный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час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 вечно будем помнить вас...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66496B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 л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инейка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День солидарности в борьбе с терроризмом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66496B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 а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кция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Капля жизни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21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01.09.2025</w:t>
            </w:r>
          </w:p>
        </w:tc>
        <w:tc>
          <w:tcPr>
            <w:tcW w:w="3766" w:type="dxa"/>
          </w:tcPr>
          <w:p w:rsidR="00BA616E" w:rsidRPr="00BA616E" w:rsidRDefault="00BA616E" w:rsidP="00AD6CEA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31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AD6CEA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Классный 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час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День солидарности в борьбе с терроризмом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22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AD6CEA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Средняя общеобразовательная школа 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>№ 32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AD6CEA" w:rsidP="00AD6CEA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lastRenderedPageBreak/>
              <w:t xml:space="preserve">Беседы 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на тему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 память о детях Беслана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детский праздник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Да здравствует детство!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23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AD6CEA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34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AD6CEA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Единый классный час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День солидарности в борьбе с терроризмом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 посвященный 20-ой годовщине штурма школы №1 города Беслан Северной Осетии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 а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кция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Голубь мира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24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AD6CEA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35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AD6CEA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Классный час: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Память сильнее страха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конкурс рисунков о мире и безопасности 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Мир глазами художника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25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AD6CEA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37 с углубленным изучением отдельных предметов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Фестиваль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творчества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 хотим в мире жить!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26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AD6CEA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38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AD6CEA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Единый Урок безопасности, 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а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кция 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«Капля ж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изни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 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27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AD6CEA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МБОУ 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Основная общеобразовательная школа № 39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Единый Урок безопасности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28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AD6CEA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40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AD6CEA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Единый урок безопасности, беседа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Будущее без терроризма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,  а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кция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Капля жизни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вест-игра</w:t>
            </w:r>
            <w:proofErr w:type="spellEnd"/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 против террора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29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AD6CEA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Средняя общеобразовательная школа № 51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AD6CEA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Е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диный классный час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 помним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AD6CEA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</w:t>
            </w:r>
            <w:r w:rsidR="00AD6CEA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Средняя общеобразовательная школа № 60 имени героя Советского Союза Г.П. </w:t>
            </w:r>
            <w:proofErr w:type="spellStart"/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Кунавина</w:t>
            </w:r>
            <w:proofErr w:type="spellEnd"/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AD6CEA" w:rsidP="00AD6CEA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Единый урок безопасности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Эхо </w:t>
            </w:r>
            <w:proofErr w:type="spellStart"/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Бесланской</w:t>
            </w:r>
            <w:proofErr w:type="spellEnd"/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печали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», </w:t>
            </w:r>
            <w:r w:rsidR="00BA616E"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посвященный Дню Солидарности</w:t>
            </w:r>
          </w:p>
        </w:tc>
      </w:tr>
      <w:tr w:rsidR="00BA616E" w:rsidRPr="00693D93" w:rsidTr="00BA616E">
        <w:tc>
          <w:tcPr>
            <w:tcW w:w="835" w:type="dxa"/>
          </w:tcPr>
          <w:p w:rsidR="00BA616E" w:rsidRPr="00693D93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31</w:t>
            </w:r>
          </w:p>
        </w:tc>
        <w:tc>
          <w:tcPr>
            <w:tcW w:w="3224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03.09.2025</w:t>
            </w:r>
          </w:p>
        </w:tc>
        <w:tc>
          <w:tcPr>
            <w:tcW w:w="3766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МАОУ 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Центр образования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Аксиома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6850" w:type="dxa"/>
          </w:tcPr>
          <w:p w:rsidR="00BA616E" w:rsidRPr="00BA616E" w:rsidRDefault="00BA616E" w:rsidP="00BA616E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</w:pP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Фестиваль</w:t>
            </w:r>
            <w:r w:rsidR="009B0A19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творчества 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«</w:t>
            </w:r>
            <w:r w:rsidRPr="00BA616E"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Мы выбираем жизнь</w:t>
            </w:r>
            <w:r>
              <w:rPr>
                <w:rFonts w:ascii="Liberation Serif" w:eastAsia="Calibri" w:hAnsi="Liberation Serif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A616E" w:rsidRPr="00693D93" w:rsidTr="00B1461A">
        <w:tc>
          <w:tcPr>
            <w:tcW w:w="14675" w:type="dxa"/>
            <w:gridSpan w:val="4"/>
          </w:tcPr>
          <w:p w:rsidR="00BA616E" w:rsidRPr="00693D93" w:rsidRDefault="00BA616E" w:rsidP="00B1461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ОМС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Управление культуры Каменск-Уральского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BA616E" w:rsidRPr="00990A39" w:rsidTr="00B1461A">
        <w:tc>
          <w:tcPr>
            <w:tcW w:w="835" w:type="dxa"/>
          </w:tcPr>
          <w:p w:rsidR="00BA616E" w:rsidRPr="00990A39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3224" w:type="dxa"/>
          </w:tcPr>
          <w:p w:rsidR="00BA616E" w:rsidRPr="00990A39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>01.09.2025 - 05.09.2025</w:t>
            </w:r>
          </w:p>
          <w:p w:rsidR="00BA616E" w:rsidRPr="00990A39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990A39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>Детский культурный центр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990A39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850" w:type="dxa"/>
          </w:tcPr>
          <w:p w:rsidR="00BA616E" w:rsidRPr="00990A39" w:rsidRDefault="00BA616E" w:rsidP="009B0A1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>Дети против террора!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9B0A19">
              <w:rPr>
                <w:rFonts w:ascii="Liberation Serif" w:hAnsi="Liberation Serif"/>
                <w:sz w:val="28"/>
                <w:szCs w:val="28"/>
              </w:rPr>
              <w:t>в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>ыставка изобразительного и прикладного искусства  ко Дню солидарности в борьбе с терроризмом</w:t>
            </w:r>
          </w:p>
        </w:tc>
      </w:tr>
      <w:tr w:rsidR="00BA616E" w:rsidRPr="00990A39" w:rsidTr="00B1461A">
        <w:tc>
          <w:tcPr>
            <w:tcW w:w="835" w:type="dxa"/>
          </w:tcPr>
          <w:p w:rsidR="00BA616E" w:rsidRPr="00990A39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224" w:type="dxa"/>
          </w:tcPr>
          <w:p w:rsidR="00BA616E" w:rsidRPr="00990A39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  <w:p w:rsidR="00BA616E" w:rsidRPr="00990A39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990A39" w:rsidRDefault="00BA616E" w:rsidP="001C1DFF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>Детский культурный центр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 страница в социальной сети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Pr="00990A39">
              <w:rPr>
                <w:rFonts w:ascii="Liberation Serif" w:hAnsi="Liberation Serif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BA616E" w:rsidRPr="00990A39" w:rsidRDefault="00BA616E" w:rsidP="001C1DFF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>Публикация поста в память о жертвах теракта в Беслане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>День солидарности в борьбе с терроризмом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990A39" w:rsidRDefault="00BA616E" w:rsidP="001C1DFF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990A39" w:rsidTr="00B1461A">
        <w:tc>
          <w:tcPr>
            <w:tcW w:w="835" w:type="dxa"/>
          </w:tcPr>
          <w:p w:rsidR="00BA616E" w:rsidRPr="00990A39" w:rsidRDefault="00BA616E" w:rsidP="00B1461A">
            <w:pPr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224" w:type="dxa"/>
          </w:tcPr>
          <w:p w:rsidR="00BA616E" w:rsidRPr="00990A39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</w:tc>
        <w:tc>
          <w:tcPr>
            <w:tcW w:w="3766" w:type="dxa"/>
          </w:tcPr>
          <w:p w:rsidR="00BA616E" w:rsidRPr="00990A39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МБУДО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>Детская школа искусств № 1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990A39" w:rsidRDefault="00BA616E" w:rsidP="003E705D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850" w:type="dxa"/>
          </w:tcPr>
          <w:p w:rsidR="00BA616E" w:rsidRPr="00990A39" w:rsidRDefault="00BA616E" w:rsidP="009B0A19">
            <w:pPr>
              <w:tabs>
                <w:tab w:val="left" w:pos="5580"/>
                <w:tab w:val="left" w:pos="7020"/>
              </w:tabs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Выпуск информационного вестника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>О Дне солидарности в борьбе с терроризмом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="009B0A19">
              <w:rPr>
                <w:rFonts w:ascii="Liberation Serif" w:hAnsi="Liberation Serif"/>
                <w:sz w:val="28"/>
                <w:szCs w:val="28"/>
              </w:rPr>
              <w:t>, р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аздача памяток о способах противодействию терроризма </w:t>
            </w:r>
          </w:p>
        </w:tc>
      </w:tr>
      <w:tr w:rsidR="00BA616E" w:rsidRPr="00370FDC" w:rsidTr="00B1461A">
        <w:tc>
          <w:tcPr>
            <w:tcW w:w="835" w:type="dxa"/>
          </w:tcPr>
          <w:p w:rsidR="00BA616E" w:rsidRPr="00990A39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3224" w:type="dxa"/>
          </w:tcPr>
          <w:p w:rsidR="00BA616E" w:rsidRPr="00990A39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03.09.2025 </w:t>
            </w:r>
          </w:p>
        </w:tc>
        <w:tc>
          <w:tcPr>
            <w:tcW w:w="3766" w:type="dxa"/>
          </w:tcPr>
          <w:p w:rsidR="00BA616E" w:rsidRPr="00990A39" w:rsidRDefault="00BA616E" w:rsidP="00EB481D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МБУДО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>Детская школа искусств № 1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 страница в социальной сети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Pr="00990A39">
              <w:rPr>
                <w:rFonts w:ascii="Liberation Serif" w:hAnsi="Liberation Serif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BA616E" w:rsidRPr="00990A39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Публикация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>О Дне солидарности в борьбе с терроризмом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990A39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370FDC" w:rsidTr="00B1461A">
        <w:tc>
          <w:tcPr>
            <w:tcW w:w="835" w:type="dxa"/>
          </w:tcPr>
          <w:p w:rsidR="00BA616E" w:rsidRPr="00990A39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224" w:type="dxa"/>
          </w:tcPr>
          <w:p w:rsidR="00BA616E" w:rsidRPr="00990A39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</w:tc>
        <w:tc>
          <w:tcPr>
            <w:tcW w:w="3766" w:type="dxa"/>
          </w:tcPr>
          <w:p w:rsidR="00BA616E" w:rsidRPr="00990A39" w:rsidRDefault="00BA616E" w:rsidP="00EB481D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МБУДО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>Детская школа искусств № 1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6850" w:type="dxa"/>
          </w:tcPr>
          <w:p w:rsidR="00BA616E" w:rsidRPr="00990A39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Урок 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творчества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>Я рисую мир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BA616E" w:rsidRPr="00370FDC" w:rsidTr="00B1461A">
        <w:tc>
          <w:tcPr>
            <w:tcW w:w="835" w:type="dxa"/>
          </w:tcPr>
          <w:p w:rsidR="00BA616E" w:rsidRPr="00693D93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3224" w:type="dxa"/>
          </w:tcPr>
          <w:p w:rsidR="00BA616E" w:rsidRPr="00370FDC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370FDC">
              <w:rPr>
                <w:rFonts w:ascii="Liberation Serif" w:hAnsi="Liberation Serif"/>
                <w:sz w:val="28"/>
                <w:szCs w:val="28"/>
              </w:rPr>
              <w:t>01.09.2025</w:t>
            </w:r>
            <w:r>
              <w:rPr>
                <w:rFonts w:ascii="Liberation Serif" w:hAnsi="Liberation Serif"/>
                <w:sz w:val="28"/>
                <w:szCs w:val="28"/>
              </w:rPr>
              <w:t>, 03.09.2025</w:t>
            </w:r>
          </w:p>
          <w:p w:rsidR="00BA616E" w:rsidRPr="00370FDC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370FDC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370FDC">
              <w:rPr>
                <w:rFonts w:ascii="Liberation Serif" w:hAnsi="Liberation Serif"/>
                <w:sz w:val="28"/>
                <w:szCs w:val="28"/>
              </w:rPr>
              <w:t>Улицы поселка Чкалова</w:t>
            </w:r>
          </w:p>
        </w:tc>
        <w:tc>
          <w:tcPr>
            <w:tcW w:w="6850" w:type="dxa"/>
          </w:tcPr>
          <w:p w:rsidR="00BA616E" w:rsidRPr="00370FDC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370FDC">
              <w:rPr>
                <w:rFonts w:ascii="Liberation Serif" w:hAnsi="Liberation Serif"/>
                <w:sz w:val="28"/>
                <w:szCs w:val="28"/>
              </w:rPr>
              <w:t xml:space="preserve">Социальная акция с раздачей листовок и беседами с жителями микрорайона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370FDC">
              <w:rPr>
                <w:rFonts w:ascii="Liberation Serif" w:hAnsi="Liberation Serif"/>
                <w:sz w:val="28"/>
                <w:szCs w:val="28"/>
              </w:rPr>
              <w:t>Мы говорим террору – НЕТ!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370FDC" w:rsidRDefault="00BA616E" w:rsidP="00FC7635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370FD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BA616E" w:rsidRPr="00370FDC" w:rsidTr="00B1461A">
        <w:tc>
          <w:tcPr>
            <w:tcW w:w="835" w:type="dxa"/>
          </w:tcPr>
          <w:p w:rsidR="00BA616E" w:rsidRPr="00693D93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3224" w:type="dxa"/>
          </w:tcPr>
          <w:p w:rsidR="00BA616E" w:rsidRPr="00370FDC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370FDC">
              <w:rPr>
                <w:rFonts w:ascii="Liberation Serif" w:hAnsi="Liberation Serif"/>
                <w:sz w:val="28"/>
                <w:szCs w:val="28"/>
              </w:rPr>
              <w:t>01.09.2025 - 05.09.2025</w:t>
            </w:r>
          </w:p>
        </w:tc>
        <w:tc>
          <w:tcPr>
            <w:tcW w:w="3766" w:type="dxa"/>
          </w:tcPr>
          <w:p w:rsidR="00BA616E" w:rsidRPr="00370FDC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370FDC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370FDC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370FDC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370FDC">
              <w:rPr>
                <w:rFonts w:ascii="Liberation Serif" w:hAnsi="Liberation Serif"/>
                <w:sz w:val="28"/>
                <w:szCs w:val="28"/>
              </w:rPr>
              <w:t>Библиотека №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70FDC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6850" w:type="dxa"/>
          </w:tcPr>
          <w:p w:rsidR="00BA616E" w:rsidRPr="00370FDC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370FDC">
              <w:rPr>
                <w:rFonts w:ascii="Liberation Serif" w:hAnsi="Liberation Serif"/>
                <w:sz w:val="28"/>
                <w:szCs w:val="28"/>
              </w:rPr>
              <w:t xml:space="preserve">Беседа с посетителями библиотеки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370FDC">
              <w:rPr>
                <w:rFonts w:ascii="Liberation Serif" w:hAnsi="Liberation Serif"/>
                <w:sz w:val="28"/>
                <w:szCs w:val="28"/>
              </w:rPr>
              <w:t>Терроризм – угроза обществу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370FD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370FDC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370FDC" w:rsidTr="00B1461A">
        <w:tc>
          <w:tcPr>
            <w:tcW w:w="835" w:type="dxa"/>
          </w:tcPr>
          <w:p w:rsidR="00BA616E" w:rsidRPr="00693D93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3224" w:type="dxa"/>
          </w:tcPr>
          <w:p w:rsidR="00BA616E" w:rsidRPr="00370FDC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370FDC">
              <w:rPr>
                <w:rFonts w:ascii="Liberation Serif" w:hAnsi="Liberation Serif"/>
                <w:sz w:val="28"/>
                <w:szCs w:val="28"/>
              </w:rPr>
              <w:t>02.09.2025</w:t>
            </w:r>
          </w:p>
          <w:p w:rsidR="00BA616E" w:rsidRPr="00370FDC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370FDC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370FDC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370FDC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370FD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370FDC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370FDC">
              <w:rPr>
                <w:rFonts w:ascii="Liberation Serif" w:hAnsi="Liberation Serif"/>
                <w:sz w:val="28"/>
                <w:szCs w:val="28"/>
              </w:rPr>
              <w:t>Библиотека №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70FDC">
              <w:rPr>
                <w:rFonts w:ascii="Liberation Serif" w:hAnsi="Liberation Serif"/>
                <w:sz w:val="28"/>
                <w:szCs w:val="28"/>
              </w:rPr>
              <w:t xml:space="preserve">3 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страница в социальной сети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Pr="00990A39">
              <w:rPr>
                <w:rFonts w:ascii="Liberation Serif" w:hAnsi="Liberation Serif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BA616E" w:rsidRPr="00C007AB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007AB">
              <w:rPr>
                <w:rFonts w:ascii="Liberation Serif" w:hAnsi="Liberation Serif"/>
                <w:sz w:val="28"/>
                <w:szCs w:val="28"/>
              </w:rPr>
              <w:t xml:space="preserve">Публикация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C007AB">
              <w:rPr>
                <w:rFonts w:ascii="Liberation Serif" w:hAnsi="Liberation Serif"/>
                <w:sz w:val="28"/>
                <w:szCs w:val="28"/>
              </w:rPr>
              <w:t>День солидарности в борьбе с терроризмом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C007A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370FDC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370FDC" w:rsidTr="00B1461A">
        <w:tc>
          <w:tcPr>
            <w:tcW w:w="835" w:type="dxa"/>
          </w:tcPr>
          <w:p w:rsidR="00BA616E" w:rsidRPr="00693D93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9</w:t>
            </w:r>
          </w:p>
        </w:tc>
        <w:tc>
          <w:tcPr>
            <w:tcW w:w="3224" w:type="dxa"/>
          </w:tcPr>
          <w:p w:rsidR="00BA616E" w:rsidRPr="00370FDC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370FDC">
              <w:rPr>
                <w:rFonts w:ascii="Liberation Serif" w:hAnsi="Liberation Serif"/>
                <w:sz w:val="28"/>
                <w:szCs w:val="28"/>
              </w:rPr>
              <w:t>02.09.2025</w:t>
            </w:r>
          </w:p>
          <w:p w:rsidR="00BA616E" w:rsidRPr="00370FDC" w:rsidRDefault="00BA616E" w:rsidP="00FC7635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370FDC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370FDC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370FDC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370FD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370FDC" w:rsidRDefault="00BA616E" w:rsidP="002072FB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370FDC">
              <w:rPr>
                <w:rFonts w:ascii="Liberation Serif" w:hAnsi="Liberation Serif"/>
                <w:sz w:val="28"/>
                <w:szCs w:val="28"/>
              </w:rPr>
              <w:t xml:space="preserve">на базе МАОУ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370FDC">
              <w:rPr>
                <w:rFonts w:ascii="Liberation Serif" w:hAnsi="Liberation Serif"/>
                <w:sz w:val="28"/>
                <w:szCs w:val="28"/>
              </w:rPr>
              <w:t>Средняя общеобразовательная школа № 30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BA616E" w:rsidRPr="00370FDC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370FDC">
              <w:rPr>
                <w:rFonts w:ascii="Liberation Serif" w:hAnsi="Liberation Serif"/>
                <w:sz w:val="28"/>
                <w:szCs w:val="28"/>
              </w:rPr>
              <w:t xml:space="preserve">Час памяти для учащихся школы 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370FDC">
              <w:rPr>
                <w:rFonts w:ascii="Liberation Serif" w:hAnsi="Liberation Serif"/>
                <w:sz w:val="28"/>
                <w:szCs w:val="28"/>
              </w:rPr>
              <w:t>Чужого горя не бывает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370FD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370FDC" w:rsidRDefault="00BA616E" w:rsidP="00370FD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Pr="00693D93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3224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02.09.2025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3766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Детская библиотека им. П.П. Бажова</w:t>
            </w:r>
          </w:p>
        </w:tc>
        <w:tc>
          <w:tcPr>
            <w:tcW w:w="6850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Выставка рисунков и плакатов - предостережение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Забвение прошлого грозит повторением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Pr="00693D93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3224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02.09.2025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Библиотека № 8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страница в социальной сети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Pr="00990A39">
              <w:rPr>
                <w:rFonts w:ascii="Liberation Serif" w:hAnsi="Liberation Serif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Публикация 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Терроризм – угроза обществу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Pr="00693D93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3224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02.09.2025 - 06.09.2025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Библиотека № 12</w:t>
            </w:r>
          </w:p>
        </w:tc>
        <w:tc>
          <w:tcPr>
            <w:tcW w:w="6850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Оформление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б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иблиотечн</w:t>
            </w:r>
            <w:r>
              <w:rPr>
                <w:rFonts w:ascii="Liberation Serif" w:hAnsi="Liberation Serif"/>
                <w:sz w:val="28"/>
                <w:szCs w:val="28"/>
              </w:rPr>
              <w:t>ого</w:t>
            </w:r>
            <w:proofErr w:type="gramEnd"/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856170">
              <w:rPr>
                <w:rFonts w:ascii="Liberation Serif" w:hAnsi="Liberation Serif"/>
                <w:sz w:val="28"/>
                <w:szCs w:val="28"/>
              </w:rPr>
              <w:t>квилт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proofErr w:type="spellEnd"/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Устами детей говорит мир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Pr="00693D93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3224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Библиотека № 6</w:t>
            </w:r>
          </w:p>
        </w:tc>
        <w:tc>
          <w:tcPr>
            <w:tcW w:w="6850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Беседа с посетителями 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Терроризм - чума 21 века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856170" w:rsidRDefault="00BA616E" w:rsidP="00C007AB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BA616E" w:rsidRPr="00856170" w:rsidTr="00B1461A">
        <w:tc>
          <w:tcPr>
            <w:tcW w:w="835" w:type="dxa"/>
          </w:tcPr>
          <w:p w:rsidR="00BA616E" w:rsidRPr="00693D93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3224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C007AB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на базе МАОУ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Средняя общеобразовательная школа № 3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6850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Час памяти для учащихся школы 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Чужого горя не бывает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Pr="00693D93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3224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Библиотека №13</w:t>
            </w:r>
          </w:p>
        </w:tc>
        <w:tc>
          <w:tcPr>
            <w:tcW w:w="6850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Мастер – кла</w:t>
            </w:r>
            <w:proofErr w:type="gramStart"/>
            <w:r w:rsidRPr="00856170">
              <w:rPr>
                <w:rFonts w:ascii="Liberation Serif" w:hAnsi="Liberation Serif"/>
                <w:sz w:val="28"/>
                <w:szCs w:val="28"/>
              </w:rPr>
              <w:t>сс в тв</w:t>
            </w:r>
            <w:proofErr w:type="gramEnd"/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орческой лаборатории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Pr="00856170">
              <w:rPr>
                <w:rFonts w:ascii="Liberation Serif" w:hAnsi="Liberation Serif"/>
                <w:sz w:val="28"/>
                <w:szCs w:val="28"/>
              </w:rPr>
              <w:t>Смастеримка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- 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Белый голубь – символ мира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        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Pr="00693D93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</w:t>
            </w:r>
          </w:p>
        </w:tc>
        <w:tc>
          <w:tcPr>
            <w:tcW w:w="3224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lastRenderedPageBreak/>
              <w:t>Библиотека № 16</w:t>
            </w:r>
          </w:p>
        </w:tc>
        <w:tc>
          <w:tcPr>
            <w:tcW w:w="6850" w:type="dxa"/>
          </w:tcPr>
          <w:p w:rsidR="00BA616E" w:rsidRPr="00856170" w:rsidRDefault="00BA616E" w:rsidP="00A2607F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Экспресс - час для посетителей библиотеки 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Пусть всегда будет мир!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A2607F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Pr="00693D93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17</w:t>
            </w:r>
          </w:p>
        </w:tc>
        <w:tc>
          <w:tcPr>
            <w:tcW w:w="3224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Библиотека № 16 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страница в социальной сети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Pr="00990A39">
              <w:rPr>
                <w:rFonts w:ascii="Liberation Serif" w:hAnsi="Liberation Serif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Публикация 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Терроризму скажем - НЕТ!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Pr="00693D93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</w:t>
            </w:r>
          </w:p>
        </w:tc>
        <w:tc>
          <w:tcPr>
            <w:tcW w:w="3224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Улицы Красногорского района</w:t>
            </w:r>
          </w:p>
        </w:tc>
        <w:tc>
          <w:tcPr>
            <w:tcW w:w="6850" w:type="dxa"/>
          </w:tcPr>
          <w:p w:rsidR="00BA616E" w:rsidRPr="00856170" w:rsidRDefault="00BA616E" w:rsidP="00A2607F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370FDC">
              <w:rPr>
                <w:rFonts w:ascii="Liberation Serif" w:hAnsi="Liberation Serif"/>
                <w:sz w:val="28"/>
                <w:szCs w:val="28"/>
              </w:rPr>
              <w:t xml:space="preserve">Социальная акция с раздачей листовок и беседами с жителями микрорайона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Пусть всегда будет МИР!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BA616E" w:rsidRPr="00856170" w:rsidTr="00B1461A">
        <w:tc>
          <w:tcPr>
            <w:tcW w:w="835" w:type="dxa"/>
          </w:tcPr>
          <w:p w:rsidR="00BA616E" w:rsidRPr="00693D93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</w:t>
            </w:r>
          </w:p>
        </w:tc>
        <w:tc>
          <w:tcPr>
            <w:tcW w:w="3224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Детская библиотека им. П.П. Бажова 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страница в социальной сети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Pr="00990A39">
              <w:rPr>
                <w:rFonts w:ascii="Liberation Serif" w:hAnsi="Liberation Serif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BA616E" w:rsidRPr="00856170" w:rsidRDefault="00BA616E" w:rsidP="00A2607F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Публикация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Правила поведения при террористической угрозе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Pr="00693D93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</w:t>
            </w:r>
          </w:p>
        </w:tc>
        <w:tc>
          <w:tcPr>
            <w:tcW w:w="3224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Библиотека № 10</w:t>
            </w:r>
          </w:p>
        </w:tc>
        <w:tc>
          <w:tcPr>
            <w:tcW w:w="6850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Просмотр фильма о войне с обсуждением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Назначаешься внучкой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Pr="00693D93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</w:t>
            </w:r>
          </w:p>
        </w:tc>
        <w:tc>
          <w:tcPr>
            <w:tcW w:w="3224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Библиотека № 10</w:t>
            </w:r>
          </w:p>
        </w:tc>
        <w:tc>
          <w:tcPr>
            <w:tcW w:w="6850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Размещение информационного стенда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Терроризму – нет!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Pr="00693D93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</w:t>
            </w:r>
          </w:p>
        </w:tc>
        <w:tc>
          <w:tcPr>
            <w:tcW w:w="3224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  <w:p w:rsidR="00BA616E" w:rsidRPr="00856170" w:rsidRDefault="00BA616E" w:rsidP="00A2607F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Библиотека № 10</w:t>
            </w:r>
          </w:p>
        </w:tc>
        <w:tc>
          <w:tcPr>
            <w:tcW w:w="6850" w:type="dxa"/>
          </w:tcPr>
          <w:p w:rsidR="00BA616E" w:rsidRPr="00856170" w:rsidRDefault="00BA616E" w:rsidP="00A2607F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Выставка книг и информационных материалов</w:t>
            </w:r>
          </w:p>
          <w:p w:rsidR="00BA616E" w:rsidRPr="00856170" w:rsidRDefault="00BA616E" w:rsidP="00A2607F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Миру – да, терроризму – нет!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A2607F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23</w:t>
            </w:r>
          </w:p>
        </w:tc>
        <w:tc>
          <w:tcPr>
            <w:tcW w:w="3224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05.09.2025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A2607F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856170" w:rsidRDefault="00BA616E" w:rsidP="00A2607F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Детская библиотека им. П.П. Бажова</w:t>
            </w:r>
          </w:p>
        </w:tc>
        <w:tc>
          <w:tcPr>
            <w:tcW w:w="6850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Информационный час для посетителей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Урок агента безопасности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24</w:t>
            </w:r>
          </w:p>
        </w:tc>
        <w:tc>
          <w:tcPr>
            <w:tcW w:w="3224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06.09.2025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A2607F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Библиотека №3  </w:t>
            </w:r>
          </w:p>
        </w:tc>
        <w:tc>
          <w:tcPr>
            <w:tcW w:w="6850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Просмотр видеофильма, круглый стол 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Терроризм – угроза обществу!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25</w:t>
            </w:r>
          </w:p>
        </w:tc>
        <w:tc>
          <w:tcPr>
            <w:tcW w:w="3224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09.09.2025</w:t>
            </w:r>
          </w:p>
          <w:p w:rsidR="00BA616E" w:rsidRPr="00856170" w:rsidRDefault="00BA616E" w:rsidP="00A2607F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Библиотека № 14</w:t>
            </w:r>
          </w:p>
        </w:tc>
        <w:tc>
          <w:tcPr>
            <w:tcW w:w="6850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Выставка книг и информационных материалов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Терроризм – преступление против человечества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26</w:t>
            </w:r>
          </w:p>
        </w:tc>
        <w:tc>
          <w:tcPr>
            <w:tcW w:w="3224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09.09.2025</w:t>
            </w:r>
          </w:p>
        </w:tc>
        <w:tc>
          <w:tcPr>
            <w:tcW w:w="3766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Библиотека № 10</w:t>
            </w:r>
          </w:p>
        </w:tc>
        <w:tc>
          <w:tcPr>
            <w:tcW w:w="6850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56170">
              <w:rPr>
                <w:rFonts w:ascii="Liberation Serif" w:hAnsi="Liberation Serif"/>
                <w:sz w:val="28"/>
                <w:szCs w:val="28"/>
              </w:rPr>
              <w:t>Видеочас</w:t>
            </w:r>
            <w:proofErr w:type="spellEnd"/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для посетителей 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Как не стать жертвой террора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27</w:t>
            </w:r>
          </w:p>
        </w:tc>
        <w:tc>
          <w:tcPr>
            <w:tcW w:w="3224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11.09.2025</w:t>
            </w:r>
          </w:p>
          <w:p w:rsidR="00BA616E" w:rsidRPr="00856170" w:rsidRDefault="00BA616E" w:rsidP="00214D8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Библиотека № 10</w:t>
            </w:r>
          </w:p>
        </w:tc>
        <w:tc>
          <w:tcPr>
            <w:tcW w:w="6850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Выставка книг и информационных материалов 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Опасный вирус ненависти – экстремизм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28</w:t>
            </w:r>
          </w:p>
        </w:tc>
        <w:tc>
          <w:tcPr>
            <w:tcW w:w="3224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24.09.2025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Центральная библиотечная система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Библиотека № 10</w:t>
            </w:r>
          </w:p>
        </w:tc>
        <w:tc>
          <w:tcPr>
            <w:tcW w:w="6850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Настольная игра для детей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Земля отцов. Правители и полководцы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29</w:t>
            </w:r>
          </w:p>
        </w:tc>
        <w:tc>
          <w:tcPr>
            <w:tcW w:w="3224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214D8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Дворец культуры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Металлург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Главное – помнить!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Мероприятие, посвящённое памяти жертв, погибших в Беслане.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Выступят депутаты городской Думы, представители ветеранских организаций, участники СВО</w:t>
            </w:r>
          </w:p>
        </w:tc>
      </w:tr>
      <w:tr w:rsidR="00BA616E" w:rsidRPr="00856170" w:rsidTr="00B1461A">
        <w:tc>
          <w:tcPr>
            <w:tcW w:w="835" w:type="dxa"/>
          </w:tcPr>
          <w:p w:rsidR="00BA616E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  <w:tc>
          <w:tcPr>
            <w:tcW w:w="3224" w:type="dxa"/>
          </w:tcPr>
          <w:p w:rsidR="00BA616E" w:rsidRPr="00856170" w:rsidRDefault="00BA616E" w:rsidP="00214D8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</w:tc>
        <w:tc>
          <w:tcPr>
            <w:tcW w:w="3766" w:type="dxa"/>
          </w:tcPr>
          <w:p w:rsidR="00BA616E" w:rsidRPr="00856170" w:rsidRDefault="00BA616E" w:rsidP="00214D8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Социально-культурный центр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, фойе</w:t>
            </w:r>
          </w:p>
        </w:tc>
        <w:tc>
          <w:tcPr>
            <w:tcW w:w="6850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Трансляция информационного видеоролика ко Дню солидарности в борьбе с терроризмом</w:t>
            </w:r>
          </w:p>
        </w:tc>
      </w:tr>
      <w:tr w:rsidR="00BA616E" w:rsidRPr="00856170" w:rsidTr="00B1461A">
        <w:tc>
          <w:tcPr>
            <w:tcW w:w="835" w:type="dxa"/>
          </w:tcPr>
          <w:p w:rsidR="00BA616E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31</w:t>
            </w:r>
          </w:p>
        </w:tc>
        <w:tc>
          <w:tcPr>
            <w:tcW w:w="3224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</w:tc>
        <w:tc>
          <w:tcPr>
            <w:tcW w:w="3766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Социально-культурный центр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Лекция для сотрудников, посетителей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Всероссийский день солидарности в борьбе с терроризмом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BA616E" w:rsidRPr="00856170" w:rsidTr="00B1461A">
        <w:tc>
          <w:tcPr>
            <w:tcW w:w="835" w:type="dxa"/>
          </w:tcPr>
          <w:p w:rsidR="00BA616E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32</w:t>
            </w:r>
          </w:p>
        </w:tc>
        <w:tc>
          <w:tcPr>
            <w:tcW w:w="3224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Дворец культуры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Современник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страница в социальной сети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Pr="00990A39">
              <w:rPr>
                <w:rFonts w:ascii="Liberation Serif" w:hAnsi="Liberation Serif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Публикация 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Терроризм – угроза обществу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616E" w:rsidRPr="00856170" w:rsidTr="00B1461A">
        <w:tc>
          <w:tcPr>
            <w:tcW w:w="835" w:type="dxa"/>
          </w:tcPr>
          <w:p w:rsidR="00BA616E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33</w:t>
            </w:r>
          </w:p>
        </w:tc>
        <w:tc>
          <w:tcPr>
            <w:tcW w:w="3224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Площадь </w:t>
            </w:r>
            <w:proofErr w:type="gramStart"/>
            <w:r w:rsidRPr="00856170">
              <w:rPr>
                <w:rFonts w:ascii="Liberation Serif" w:hAnsi="Liberation Serif"/>
                <w:sz w:val="28"/>
                <w:szCs w:val="28"/>
              </w:rPr>
              <w:t>перед</w:t>
            </w:r>
            <w:proofErr w:type="gramEnd"/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gramStart"/>
            <w:r w:rsidRPr="00856170">
              <w:rPr>
                <w:rFonts w:ascii="Liberation Serif" w:hAnsi="Liberation Serif"/>
                <w:sz w:val="28"/>
                <w:szCs w:val="28"/>
              </w:rPr>
              <w:t>МАУК</w:t>
            </w:r>
            <w:proofErr w:type="gramEnd"/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Дворец культуры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Современник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Акция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Мир и добро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ко Дню солидарности в борьбе с терроризмом с раздачей листовок и проведением бесед для жителей микрорайона</w:t>
            </w:r>
          </w:p>
        </w:tc>
      </w:tr>
      <w:tr w:rsidR="00BA616E" w:rsidRPr="00856170" w:rsidTr="00B1461A">
        <w:tc>
          <w:tcPr>
            <w:tcW w:w="835" w:type="dxa"/>
          </w:tcPr>
          <w:p w:rsidR="00BA616E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34</w:t>
            </w:r>
          </w:p>
        </w:tc>
        <w:tc>
          <w:tcPr>
            <w:tcW w:w="3224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01.09.2025 - 08.09.2025</w:t>
            </w:r>
          </w:p>
        </w:tc>
        <w:tc>
          <w:tcPr>
            <w:tcW w:w="3766" w:type="dxa"/>
          </w:tcPr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Дворец культуры 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Юность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, фойе</w:t>
            </w:r>
          </w:p>
        </w:tc>
        <w:tc>
          <w:tcPr>
            <w:tcW w:w="6850" w:type="dxa"/>
          </w:tcPr>
          <w:p w:rsidR="00BA616E" w:rsidRPr="00856170" w:rsidRDefault="00BA616E" w:rsidP="00E1381C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Презентация детских рисунков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Дети рисуют мир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и короткометражного фильма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Невыученный урок 14-41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BA616E" w:rsidRPr="00856170" w:rsidTr="00B1461A">
        <w:tc>
          <w:tcPr>
            <w:tcW w:w="835" w:type="dxa"/>
          </w:tcPr>
          <w:p w:rsidR="00BA616E" w:rsidRPr="00693D93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35</w:t>
            </w:r>
          </w:p>
        </w:tc>
        <w:tc>
          <w:tcPr>
            <w:tcW w:w="3224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03.09.2025</w:t>
            </w:r>
          </w:p>
        </w:tc>
        <w:tc>
          <w:tcPr>
            <w:tcW w:w="3766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>Краеведческий музей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90A39">
              <w:rPr>
                <w:rFonts w:ascii="Liberation Serif" w:hAnsi="Liberation Serif"/>
                <w:sz w:val="28"/>
                <w:szCs w:val="28"/>
              </w:rPr>
              <w:t xml:space="preserve">страница в социальной сети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Pr="00990A39">
              <w:rPr>
                <w:rFonts w:ascii="Liberation Serif" w:hAnsi="Liberation Serif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Размещение ролика</w:t>
            </w:r>
          </w:p>
          <w:p w:rsidR="00BA616E" w:rsidRPr="00856170" w:rsidRDefault="00BA616E" w:rsidP="00C82CB6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>антитеррористической</w:t>
            </w:r>
          </w:p>
          <w:p w:rsidR="00BA616E" w:rsidRPr="00856170" w:rsidRDefault="00BA616E" w:rsidP="008561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56170">
              <w:rPr>
                <w:rFonts w:ascii="Liberation Serif" w:hAnsi="Liberation Serif"/>
                <w:sz w:val="28"/>
                <w:szCs w:val="28"/>
              </w:rPr>
              <w:t xml:space="preserve">направленности </w:t>
            </w:r>
          </w:p>
        </w:tc>
      </w:tr>
    </w:tbl>
    <w:p w:rsidR="00CF4153" w:rsidRPr="00693D93" w:rsidRDefault="00CF4153" w:rsidP="00856170">
      <w:pPr>
        <w:pStyle w:val="ConsPlusNormal"/>
        <w:rPr>
          <w:rFonts w:ascii="Liberation Serif" w:hAnsi="Liberation Serif"/>
          <w:sz w:val="28"/>
          <w:szCs w:val="28"/>
          <w:lang w:eastAsia="en-US"/>
        </w:rPr>
      </w:pPr>
    </w:p>
    <w:p w:rsidR="00CF4153" w:rsidRDefault="00CF4153" w:rsidP="00CF4153">
      <w:pPr>
        <w:jc w:val="center"/>
        <w:rPr>
          <w:rFonts w:ascii="Liberation Serif" w:hAnsi="Liberation Serif"/>
          <w:sz w:val="28"/>
          <w:szCs w:val="28"/>
        </w:rPr>
      </w:pPr>
    </w:p>
    <w:p w:rsidR="00CF4153" w:rsidRDefault="00CF4153" w:rsidP="00CF4153">
      <w:pPr>
        <w:jc w:val="center"/>
        <w:rPr>
          <w:rFonts w:ascii="Liberation Serif" w:hAnsi="Liberation Serif"/>
          <w:sz w:val="28"/>
          <w:szCs w:val="28"/>
        </w:rPr>
      </w:pPr>
    </w:p>
    <w:p w:rsidR="00456D5D" w:rsidRPr="00CC6BCD" w:rsidRDefault="00374F10" w:rsidP="00CF4153">
      <w:pPr>
        <w:ind w:left="9072"/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</w:t>
      </w:r>
    </w:p>
    <w:sectPr w:rsidR="00456D5D" w:rsidRPr="00CC6BCD" w:rsidSect="00571281">
      <w:headerReference w:type="first" r:id="rId11"/>
      <w:pgSz w:w="16838" w:h="11906" w:orient="landscape"/>
      <w:pgMar w:top="1276" w:right="678" w:bottom="567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5C3" w:rsidRDefault="006D45C3" w:rsidP="00AF14F7">
      <w:r>
        <w:separator/>
      </w:r>
    </w:p>
  </w:endnote>
  <w:endnote w:type="continuationSeparator" w:id="1">
    <w:p w:rsidR="006D45C3" w:rsidRDefault="006D45C3" w:rsidP="00AF1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Arial Unicode MS"/>
    <w:panose1 w:val="00000000000000000000"/>
    <w:charset w:val="CC"/>
    <w:family w:val="auto"/>
    <w:notTrueType/>
    <w:pitch w:val="default"/>
    <w:sig w:usb0="00000203" w:usb1="080E0000" w:usb2="00000010" w:usb3="00000000" w:csb0="00040005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5C3" w:rsidRDefault="006D45C3" w:rsidP="00AF14F7">
      <w:r>
        <w:separator/>
      </w:r>
    </w:p>
  </w:footnote>
  <w:footnote w:type="continuationSeparator" w:id="1">
    <w:p w:rsidR="006D45C3" w:rsidRDefault="006D45C3" w:rsidP="00AF14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94844"/>
      <w:docPartObj>
        <w:docPartGallery w:val="Page Numbers (Top of Page)"/>
        <w:docPartUnique/>
      </w:docPartObj>
    </w:sdtPr>
    <w:sdtContent>
      <w:p w:rsidR="00F00494" w:rsidRDefault="009D79F5">
        <w:pPr>
          <w:pStyle w:val="a8"/>
          <w:jc w:val="center"/>
        </w:pPr>
        <w:fldSimple w:instr=" PAGE   \* MERGEFORMAT ">
          <w:r w:rsidR="00E1381C">
            <w:rPr>
              <w:noProof/>
            </w:rPr>
            <w:t>13</w:t>
          </w:r>
        </w:fldSimple>
      </w:p>
    </w:sdtContent>
  </w:sdt>
  <w:p w:rsidR="00F00494" w:rsidRDefault="00F00494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494" w:rsidRDefault="00F00494">
    <w:pPr>
      <w:pStyle w:val="a8"/>
      <w:jc w:val="center"/>
    </w:pPr>
  </w:p>
  <w:p w:rsidR="00F00494" w:rsidRDefault="00F00494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494" w:rsidRDefault="009D79F5">
    <w:pPr>
      <w:pStyle w:val="a8"/>
      <w:jc w:val="center"/>
    </w:pPr>
    <w:fldSimple w:instr=" PAGE   \* MERGEFORMAT ">
      <w:r w:rsidR="00F00494">
        <w:rPr>
          <w:noProof/>
        </w:rPr>
        <w:t>2</w:t>
      </w:r>
    </w:fldSimple>
  </w:p>
  <w:p w:rsidR="00F00494" w:rsidRDefault="00F0049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7A4E0E"/>
    <w:multiLevelType w:val="multilevel"/>
    <w:tmpl w:val="8974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4A64E1"/>
    <w:multiLevelType w:val="multilevel"/>
    <w:tmpl w:val="D436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826C9A"/>
    <w:multiLevelType w:val="multilevel"/>
    <w:tmpl w:val="29D09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35841"/>
  </w:hdrShapeDefaults>
  <w:footnotePr>
    <w:footnote w:id="0"/>
    <w:footnote w:id="1"/>
  </w:footnotePr>
  <w:endnotePr>
    <w:endnote w:id="0"/>
    <w:endnote w:id="1"/>
  </w:endnotePr>
  <w:compat/>
  <w:rsids>
    <w:rsidRoot w:val="006145AD"/>
    <w:rsid w:val="00017B93"/>
    <w:rsid w:val="0003093E"/>
    <w:rsid w:val="00034F8F"/>
    <w:rsid w:val="000356DE"/>
    <w:rsid w:val="000A4C0E"/>
    <w:rsid w:val="000D725E"/>
    <w:rsid w:val="000D7573"/>
    <w:rsid w:val="000E294A"/>
    <w:rsid w:val="000F3DD0"/>
    <w:rsid w:val="00101474"/>
    <w:rsid w:val="00103B92"/>
    <w:rsid w:val="0012024C"/>
    <w:rsid w:val="00133698"/>
    <w:rsid w:val="00134E5D"/>
    <w:rsid w:val="0015561D"/>
    <w:rsid w:val="00165CB2"/>
    <w:rsid w:val="00170E76"/>
    <w:rsid w:val="001816D6"/>
    <w:rsid w:val="00191811"/>
    <w:rsid w:val="00195B7C"/>
    <w:rsid w:val="001B3481"/>
    <w:rsid w:val="001C1DFF"/>
    <w:rsid w:val="001F3724"/>
    <w:rsid w:val="002072FB"/>
    <w:rsid w:val="00214933"/>
    <w:rsid w:val="00214D89"/>
    <w:rsid w:val="00216EBD"/>
    <w:rsid w:val="0023226A"/>
    <w:rsid w:val="00235F85"/>
    <w:rsid w:val="00241938"/>
    <w:rsid w:val="002454BC"/>
    <w:rsid w:val="00272722"/>
    <w:rsid w:val="002E6D58"/>
    <w:rsid w:val="002F2BA3"/>
    <w:rsid w:val="00301773"/>
    <w:rsid w:val="00311136"/>
    <w:rsid w:val="003155C7"/>
    <w:rsid w:val="003176B8"/>
    <w:rsid w:val="003201FB"/>
    <w:rsid w:val="003418B3"/>
    <w:rsid w:val="00352B7E"/>
    <w:rsid w:val="00370FDC"/>
    <w:rsid w:val="00374C89"/>
    <w:rsid w:val="00374F10"/>
    <w:rsid w:val="00382002"/>
    <w:rsid w:val="003A7080"/>
    <w:rsid w:val="003E6036"/>
    <w:rsid w:val="003E705D"/>
    <w:rsid w:val="003F6459"/>
    <w:rsid w:val="00406D10"/>
    <w:rsid w:val="00456D5D"/>
    <w:rsid w:val="00465075"/>
    <w:rsid w:val="00482164"/>
    <w:rsid w:val="0048268F"/>
    <w:rsid w:val="004929AF"/>
    <w:rsid w:val="004B69B3"/>
    <w:rsid w:val="004B7565"/>
    <w:rsid w:val="004C3D72"/>
    <w:rsid w:val="004F1BF0"/>
    <w:rsid w:val="004F4246"/>
    <w:rsid w:val="005267A8"/>
    <w:rsid w:val="0053257E"/>
    <w:rsid w:val="00536788"/>
    <w:rsid w:val="00541A0B"/>
    <w:rsid w:val="00542847"/>
    <w:rsid w:val="00542916"/>
    <w:rsid w:val="00564D50"/>
    <w:rsid w:val="00571281"/>
    <w:rsid w:val="005800BD"/>
    <w:rsid w:val="00584739"/>
    <w:rsid w:val="005A47F0"/>
    <w:rsid w:val="005D366B"/>
    <w:rsid w:val="005E07DA"/>
    <w:rsid w:val="006145AD"/>
    <w:rsid w:val="00627862"/>
    <w:rsid w:val="00631937"/>
    <w:rsid w:val="00635B23"/>
    <w:rsid w:val="0065787D"/>
    <w:rsid w:val="0066496B"/>
    <w:rsid w:val="006705E0"/>
    <w:rsid w:val="006808C2"/>
    <w:rsid w:val="00684FC4"/>
    <w:rsid w:val="0069219D"/>
    <w:rsid w:val="00693D93"/>
    <w:rsid w:val="006B1C3F"/>
    <w:rsid w:val="006B7D03"/>
    <w:rsid w:val="006C6C5E"/>
    <w:rsid w:val="006D45C3"/>
    <w:rsid w:val="006E5A0D"/>
    <w:rsid w:val="00702165"/>
    <w:rsid w:val="00720985"/>
    <w:rsid w:val="0072786A"/>
    <w:rsid w:val="007535F3"/>
    <w:rsid w:val="00782126"/>
    <w:rsid w:val="007A595D"/>
    <w:rsid w:val="007C1B05"/>
    <w:rsid w:val="007C62C8"/>
    <w:rsid w:val="00814948"/>
    <w:rsid w:val="00821866"/>
    <w:rsid w:val="0083242F"/>
    <w:rsid w:val="0083594B"/>
    <w:rsid w:val="00856170"/>
    <w:rsid w:val="00864A2F"/>
    <w:rsid w:val="00871148"/>
    <w:rsid w:val="00896CBC"/>
    <w:rsid w:val="008B4A42"/>
    <w:rsid w:val="008C0E41"/>
    <w:rsid w:val="008C2527"/>
    <w:rsid w:val="008C3C9A"/>
    <w:rsid w:val="008E1C6C"/>
    <w:rsid w:val="00913639"/>
    <w:rsid w:val="00913FFC"/>
    <w:rsid w:val="00940497"/>
    <w:rsid w:val="00956960"/>
    <w:rsid w:val="00975A1C"/>
    <w:rsid w:val="00990A39"/>
    <w:rsid w:val="009A725C"/>
    <w:rsid w:val="009B0A19"/>
    <w:rsid w:val="009B2C45"/>
    <w:rsid w:val="009B5611"/>
    <w:rsid w:val="009D79F5"/>
    <w:rsid w:val="009F542B"/>
    <w:rsid w:val="00A10237"/>
    <w:rsid w:val="00A1076A"/>
    <w:rsid w:val="00A2607F"/>
    <w:rsid w:val="00A26589"/>
    <w:rsid w:val="00A35AB8"/>
    <w:rsid w:val="00A41B27"/>
    <w:rsid w:val="00A51D71"/>
    <w:rsid w:val="00AC5919"/>
    <w:rsid w:val="00AD2568"/>
    <w:rsid w:val="00AD6CEA"/>
    <w:rsid w:val="00AF14F7"/>
    <w:rsid w:val="00AF78DF"/>
    <w:rsid w:val="00B1461A"/>
    <w:rsid w:val="00B32277"/>
    <w:rsid w:val="00B33BD1"/>
    <w:rsid w:val="00B41C91"/>
    <w:rsid w:val="00B443E8"/>
    <w:rsid w:val="00B65785"/>
    <w:rsid w:val="00B67442"/>
    <w:rsid w:val="00B87359"/>
    <w:rsid w:val="00B95DBC"/>
    <w:rsid w:val="00BA616E"/>
    <w:rsid w:val="00BA7870"/>
    <w:rsid w:val="00BC77AC"/>
    <w:rsid w:val="00BD73B9"/>
    <w:rsid w:val="00BF6E52"/>
    <w:rsid w:val="00C007AB"/>
    <w:rsid w:val="00C155CD"/>
    <w:rsid w:val="00C30327"/>
    <w:rsid w:val="00C3267D"/>
    <w:rsid w:val="00C529BC"/>
    <w:rsid w:val="00C55198"/>
    <w:rsid w:val="00C8290F"/>
    <w:rsid w:val="00C82CB6"/>
    <w:rsid w:val="00C94AE6"/>
    <w:rsid w:val="00C95E92"/>
    <w:rsid w:val="00CA14D7"/>
    <w:rsid w:val="00CA33DB"/>
    <w:rsid w:val="00CA6F56"/>
    <w:rsid w:val="00CC6BCD"/>
    <w:rsid w:val="00CF4153"/>
    <w:rsid w:val="00CF7251"/>
    <w:rsid w:val="00D35A39"/>
    <w:rsid w:val="00D35A49"/>
    <w:rsid w:val="00D46873"/>
    <w:rsid w:val="00D608FD"/>
    <w:rsid w:val="00D67D7C"/>
    <w:rsid w:val="00D74D4E"/>
    <w:rsid w:val="00D8454F"/>
    <w:rsid w:val="00D921D5"/>
    <w:rsid w:val="00DB6DFC"/>
    <w:rsid w:val="00DD4796"/>
    <w:rsid w:val="00DE4BE7"/>
    <w:rsid w:val="00DE5D39"/>
    <w:rsid w:val="00DF25E7"/>
    <w:rsid w:val="00E06536"/>
    <w:rsid w:val="00E1381C"/>
    <w:rsid w:val="00E22896"/>
    <w:rsid w:val="00E37216"/>
    <w:rsid w:val="00E561CF"/>
    <w:rsid w:val="00E5648F"/>
    <w:rsid w:val="00E72C6A"/>
    <w:rsid w:val="00E812FB"/>
    <w:rsid w:val="00E84CF1"/>
    <w:rsid w:val="00E90159"/>
    <w:rsid w:val="00E9037A"/>
    <w:rsid w:val="00EB481D"/>
    <w:rsid w:val="00ED4DA5"/>
    <w:rsid w:val="00EE4587"/>
    <w:rsid w:val="00EF10D9"/>
    <w:rsid w:val="00F00494"/>
    <w:rsid w:val="00F00553"/>
    <w:rsid w:val="00F0779E"/>
    <w:rsid w:val="00F10598"/>
    <w:rsid w:val="00F129BF"/>
    <w:rsid w:val="00F16FCA"/>
    <w:rsid w:val="00F20F42"/>
    <w:rsid w:val="00F259A8"/>
    <w:rsid w:val="00F41FB6"/>
    <w:rsid w:val="00F66A48"/>
    <w:rsid w:val="00F71B28"/>
    <w:rsid w:val="00F86E03"/>
    <w:rsid w:val="00F93B83"/>
    <w:rsid w:val="00FA194B"/>
    <w:rsid w:val="00FA3C20"/>
    <w:rsid w:val="00FB6170"/>
    <w:rsid w:val="00FB720A"/>
    <w:rsid w:val="00FC5728"/>
    <w:rsid w:val="00FC7635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6170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F14F7"/>
  </w:style>
  <w:style w:type="paragraph" w:styleId="aa">
    <w:name w:val="footer"/>
    <w:basedOn w:val="a"/>
    <w:link w:val="ab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F14F7"/>
  </w:style>
  <w:style w:type="paragraph" w:customStyle="1" w:styleId="ConsPlusTitle">
    <w:name w:val="ConsPlusTitle"/>
    <w:rsid w:val="00F86E0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rmal">
    <w:name w:val="ConsPlusNormal"/>
    <w:qFormat/>
    <w:rsid w:val="005E07DA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table" w:styleId="ac">
    <w:name w:val="Table Grid"/>
    <w:basedOn w:val="a1"/>
    <w:uiPriority w:val="59"/>
    <w:rsid w:val="005E07D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aliases w:val="Текст концепции"/>
    <w:link w:val="ae"/>
    <w:uiPriority w:val="1"/>
    <w:qFormat/>
    <w:rsid w:val="005E07DA"/>
    <w:rPr>
      <w:rFonts w:eastAsiaTheme="minorHAnsi" w:cstheme="minorBidi"/>
      <w:sz w:val="28"/>
      <w:szCs w:val="22"/>
      <w:lang w:eastAsia="en-US"/>
    </w:rPr>
  </w:style>
  <w:style w:type="character" w:styleId="af">
    <w:name w:val="Hyperlink"/>
    <w:basedOn w:val="a0"/>
    <w:uiPriority w:val="99"/>
    <w:unhideWhenUsed/>
    <w:rsid w:val="005E07DA"/>
    <w:rPr>
      <w:color w:val="0000FF" w:themeColor="hyperlink"/>
      <w:u w:val="single"/>
    </w:rPr>
  </w:style>
  <w:style w:type="character" w:customStyle="1" w:styleId="extendedtext-short">
    <w:name w:val="extendedtext-short"/>
    <w:basedOn w:val="a0"/>
    <w:rsid w:val="005E07DA"/>
  </w:style>
  <w:style w:type="paragraph" w:styleId="af0">
    <w:name w:val="List Paragraph"/>
    <w:basedOn w:val="a"/>
    <w:uiPriority w:val="34"/>
    <w:qFormat/>
    <w:rsid w:val="005E07D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2">
    <w:name w:val="c2"/>
    <w:basedOn w:val="a"/>
    <w:rsid w:val="005E07DA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5E07DA"/>
  </w:style>
  <w:style w:type="paragraph" w:styleId="af1">
    <w:name w:val="Normal (Web)"/>
    <w:basedOn w:val="a"/>
    <w:uiPriority w:val="99"/>
    <w:unhideWhenUsed/>
    <w:rsid w:val="005E07DA"/>
    <w:pPr>
      <w:spacing w:before="100" w:beforeAutospacing="1" w:after="100" w:afterAutospacing="1"/>
    </w:pPr>
    <w:rPr>
      <w:sz w:val="24"/>
      <w:szCs w:val="24"/>
    </w:rPr>
  </w:style>
  <w:style w:type="character" w:customStyle="1" w:styleId="layout">
    <w:name w:val="layout"/>
    <w:basedOn w:val="a0"/>
    <w:rsid w:val="005E07DA"/>
  </w:style>
  <w:style w:type="paragraph" w:customStyle="1" w:styleId="11">
    <w:name w:val="Без интервала1"/>
    <w:uiPriority w:val="1"/>
    <w:qFormat/>
    <w:rsid w:val="008B4A4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2">
    <w:name w:val="Strong"/>
    <w:basedOn w:val="a0"/>
    <w:uiPriority w:val="22"/>
    <w:qFormat/>
    <w:rsid w:val="008B4A42"/>
    <w:rPr>
      <w:b/>
      <w:bCs/>
    </w:rPr>
  </w:style>
  <w:style w:type="character" w:customStyle="1" w:styleId="fontstyle01">
    <w:name w:val="fontstyle01"/>
    <w:basedOn w:val="a0"/>
    <w:rsid w:val="008B4A4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rsid w:val="00CF4153"/>
    <w:rPr>
      <w:b/>
      <w:iCs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CF4153"/>
    <w:rPr>
      <w:sz w:val="25"/>
      <w:szCs w:val="24"/>
    </w:rPr>
  </w:style>
  <w:style w:type="character" w:styleId="af3">
    <w:name w:val="FollowedHyperlink"/>
    <w:basedOn w:val="a0"/>
    <w:uiPriority w:val="99"/>
    <w:unhideWhenUsed/>
    <w:rsid w:val="00CF4153"/>
    <w:rPr>
      <w:color w:val="800080" w:themeColor="followedHyperlink"/>
      <w:u w:val="single"/>
    </w:rPr>
  </w:style>
  <w:style w:type="paragraph" w:customStyle="1" w:styleId="TableParagraph">
    <w:name w:val="Table Paragraph"/>
    <w:basedOn w:val="a"/>
    <w:uiPriority w:val="1"/>
    <w:qFormat/>
    <w:rsid w:val="001C1DFF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ae">
    <w:name w:val="Без интервала Знак"/>
    <w:aliases w:val="Текст концепции Знак"/>
    <w:link w:val="ad"/>
    <w:uiPriority w:val="1"/>
    <w:qFormat/>
    <w:locked/>
    <w:rsid w:val="001C1DFF"/>
    <w:rPr>
      <w:rFonts w:eastAsiaTheme="minorHAnsi" w:cstheme="minorBidi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46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1B15D-CA48-4DD0-AE18-044FC282E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13</Pages>
  <Words>2101</Words>
  <Characters>15077</Characters>
  <Application>Microsoft Office Word</Application>
  <DocSecurity>0</DocSecurity>
  <Lines>125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5</cp:revision>
  <cp:lastPrinted>2025-08-25T05:13:00Z</cp:lastPrinted>
  <dcterms:created xsi:type="dcterms:W3CDTF">2025-08-27T09:02:00Z</dcterms:created>
  <dcterms:modified xsi:type="dcterms:W3CDTF">2025-08-27T09:10:00Z</dcterms:modified>
</cp:coreProperties>
</file>