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B33EA1" w:rsidP="00EB088A">
      <w:pPr>
        <w:pStyle w:val="1"/>
        <w:ind w:left="5387"/>
        <w:rPr>
          <w:b w:val="0"/>
          <w:bCs/>
          <w:iCs w:val="0"/>
          <w:lang w:val="en-US"/>
        </w:rPr>
      </w:pPr>
      <w:r w:rsidRPr="00B33EA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169A9" w:rsidRDefault="00F169A9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501C3A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7E796A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B33EA1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5A1757">
        <w:rPr>
          <w:rFonts w:ascii="Liberation Serif" w:hAnsi="Liberation Serif"/>
          <w:sz w:val="28"/>
          <w:szCs w:val="28"/>
        </w:rPr>
        <w:t>от 27.08.2025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5A1757">
        <w:rPr>
          <w:rFonts w:ascii="Liberation Serif" w:hAnsi="Liberation Serif"/>
          <w:sz w:val="28"/>
          <w:szCs w:val="28"/>
        </w:rPr>
        <w:t>548</w:t>
      </w:r>
    </w:p>
    <w:p w:rsidR="00133698" w:rsidRDefault="00133698" w:rsidP="00133698">
      <w:pPr>
        <w:rPr>
          <w:sz w:val="28"/>
          <w:szCs w:val="28"/>
        </w:rPr>
      </w:pPr>
    </w:p>
    <w:p w:rsidR="00CE49AF" w:rsidRPr="001F1590" w:rsidRDefault="00CE49AF" w:rsidP="00133698">
      <w:pPr>
        <w:rPr>
          <w:sz w:val="28"/>
          <w:szCs w:val="28"/>
        </w:rPr>
      </w:pPr>
    </w:p>
    <w:p w:rsidR="002E4CBD" w:rsidRDefault="002E4CBD" w:rsidP="00AB39E9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решение Думы Каменск-Уральского </w:t>
      </w:r>
    </w:p>
    <w:p w:rsidR="00AB39E9" w:rsidRPr="00DB5C4E" w:rsidRDefault="002E4CBD" w:rsidP="00AB39E9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городского округа от 24.02.2021 № 805 «</w:t>
      </w:r>
      <w:r w:rsidR="00DB5C4E" w:rsidRPr="00DB5C4E">
        <w:rPr>
          <w:rFonts w:ascii="Liberation Serif" w:hAnsi="Liberation Serif"/>
          <w:b/>
          <w:bCs/>
          <w:sz w:val="28"/>
          <w:szCs w:val="28"/>
        </w:rPr>
        <w:t>Об утверждении</w:t>
      </w:r>
      <w:r w:rsidR="00DB5C4E" w:rsidRPr="00DB5C4E">
        <w:rPr>
          <w:rFonts w:ascii="Liberation Serif" w:hAnsi="Liberation Serif"/>
          <w:b/>
          <w:sz w:val="28"/>
          <w:szCs w:val="28"/>
        </w:rPr>
        <w:t xml:space="preserve"> Положения </w:t>
      </w:r>
      <w:r w:rsidR="006576C9">
        <w:rPr>
          <w:rFonts w:ascii="Liberation Serif" w:hAnsi="Liberation Serif"/>
          <w:b/>
          <w:sz w:val="28"/>
          <w:szCs w:val="28"/>
        </w:rPr>
        <w:br/>
      </w:r>
      <w:r w:rsidR="00DB5C4E" w:rsidRPr="00DB5C4E">
        <w:rPr>
          <w:rFonts w:ascii="Liberation Serif" w:hAnsi="Liberation Serif"/>
          <w:b/>
          <w:sz w:val="28"/>
          <w:szCs w:val="28"/>
        </w:rPr>
        <w:t xml:space="preserve">о </w:t>
      </w:r>
      <w:r w:rsidR="00171873">
        <w:rPr>
          <w:rFonts w:ascii="Liberation Serif" w:hAnsi="Liberation Serif"/>
          <w:b/>
          <w:sz w:val="28"/>
          <w:szCs w:val="28"/>
        </w:rPr>
        <w:t>территориальном общественном самоуправлении</w:t>
      </w:r>
      <w:r w:rsidR="00DB5C4E" w:rsidRPr="00DB5C4E">
        <w:rPr>
          <w:rFonts w:ascii="Liberation Serif" w:hAnsi="Liberation Serif"/>
          <w:b/>
          <w:sz w:val="28"/>
          <w:szCs w:val="28"/>
        </w:rPr>
        <w:t xml:space="preserve"> </w:t>
      </w:r>
      <w:r w:rsidR="006576C9">
        <w:rPr>
          <w:rFonts w:ascii="Liberation Serif" w:hAnsi="Liberation Serif"/>
          <w:b/>
          <w:sz w:val="28"/>
          <w:szCs w:val="28"/>
        </w:rPr>
        <w:br/>
      </w:r>
      <w:r w:rsidR="00DB5C4E" w:rsidRPr="00DB5C4E">
        <w:rPr>
          <w:rFonts w:ascii="Liberation Serif" w:hAnsi="Liberation Serif"/>
          <w:b/>
          <w:sz w:val="28"/>
          <w:szCs w:val="28"/>
        </w:rPr>
        <w:t>в Каменск-Уральском городском округе</w:t>
      </w:r>
      <w:r>
        <w:rPr>
          <w:rFonts w:ascii="Liberation Serif" w:hAnsi="Liberation Serif"/>
          <w:b/>
          <w:sz w:val="28"/>
          <w:szCs w:val="28"/>
        </w:rPr>
        <w:t>»</w:t>
      </w:r>
    </w:p>
    <w:p w:rsidR="00DB5C4E" w:rsidRPr="003037A2" w:rsidRDefault="00DB5C4E" w:rsidP="00AB39E9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AB39E9" w:rsidRPr="003037A2" w:rsidRDefault="00AB39E9" w:rsidP="00AB39E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037A2">
        <w:rPr>
          <w:rFonts w:ascii="Liberation Serif" w:hAnsi="Liberation Serif"/>
          <w:sz w:val="28"/>
          <w:szCs w:val="28"/>
        </w:rPr>
        <w:t>В соответствии с</w:t>
      </w:r>
      <w:r w:rsidR="00E10097">
        <w:rPr>
          <w:rFonts w:ascii="Liberation Serif" w:hAnsi="Liberation Serif"/>
          <w:sz w:val="28"/>
          <w:szCs w:val="28"/>
        </w:rPr>
        <w:t>о статьей 50</w:t>
      </w:r>
      <w:r w:rsidRPr="003037A2">
        <w:rPr>
          <w:rFonts w:ascii="Liberation Serif" w:hAnsi="Liberation Serif"/>
          <w:sz w:val="28"/>
          <w:szCs w:val="28"/>
        </w:rPr>
        <w:t xml:space="preserve"> Федеральн</w:t>
      </w:r>
      <w:r w:rsidR="00E10097">
        <w:rPr>
          <w:rFonts w:ascii="Liberation Serif" w:hAnsi="Liberation Serif"/>
          <w:sz w:val="28"/>
          <w:szCs w:val="28"/>
        </w:rPr>
        <w:t>ого</w:t>
      </w:r>
      <w:r w:rsidR="00BE2D7E">
        <w:rPr>
          <w:rFonts w:ascii="Liberation Serif" w:hAnsi="Liberation Serif"/>
          <w:sz w:val="28"/>
          <w:szCs w:val="28"/>
        </w:rPr>
        <w:t xml:space="preserve"> </w:t>
      </w:r>
      <w:r w:rsidR="00704C37" w:rsidRPr="00E10097">
        <w:rPr>
          <w:rFonts w:ascii="Liberation Serif" w:hAnsi="Liberation Serif"/>
          <w:sz w:val="28"/>
          <w:szCs w:val="28"/>
        </w:rPr>
        <w:t>закон</w:t>
      </w:r>
      <w:r w:rsidR="00E10097" w:rsidRPr="00E10097">
        <w:rPr>
          <w:rFonts w:ascii="Liberation Serif" w:hAnsi="Liberation Serif"/>
          <w:sz w:val="28"/>
          <w:szCs w:val="28"/>
        </w:rPr>
        <w:t>а</w:t>
      </w:r>
      <w:r w:rsidR="00BE2D7E">
        <w:rPr>
          <w:rFonts w:ascii="Liberation Serif" w:hAnsi="Liberation Serif"/>
          <w:sz w:val="28"/>
          <w:szCs w:val="28"/>
        </w:rPr>
        <w:t xml:space="preserve"> от 20 </w:t>
      </w:r>
      <w:r w:rsidR="00704C37" w:rsidRPr="00E10097">
        <w:rPr>
          <w:rFonts w:ascii="Liberation Serif" w:hAnsi="Liberation Serif"/>
          <w:sz w:val="28"/>
          <w:szCs w:val="28"/>
        </w:rPr>
        <w:t xml:space="preserve">марта 2025 года № 33-Ф3 «Об общих принципах организации местного самоуправления </w:t>
      </w:r>
      <w:r w:rsidR="009B4B9C">
        <w:rPr>
          <w:rFonts w:ascii="Liberation Serif" w:hAnsi="Liberation Serif"/>
          <w:sz w:val="28"/>
          <w:szCs w:val="28"/>
        </w:rPr>
        <w:br/>
      </w:r>
      <w:r w:rsidR="00704C37" w:rsidRPr="00E10097">
        <w:rPr>
          <w:rFonts w:ascii="Liberation Serif" w:hAnsi="Liberation Serif"/>
          <w:sz w:val="28"/>
          <w:szCs w:val="28"/>
        </w:rPr>
        <w:t>в единой системе публичной власти»</w:t>
      </w:r>
      <w:r w:rsidR="00993E6F" w:rsidRPr="00E10097">
        <w:rPr>
          <w:rFonts w:ascii="Liberation Serif" w:hAnsi="Liberation Serif"/>
          <w:sz w:val="28"/>
          <w:szCs w:val="28"/>
        </w:rPr>
        <w:t>, статьей 1</w:t>
      </w:r>
      <w:r w:rsidR="007F1780" w:rsidRPr="00E10097">
        <w:rPr>
          <w:rFonts w:ascii="Liberation Serif" w:hAnsi="Liberation Serif"/>
          <w:sz w:val="28"/>
          <w:szCs w:val="28"/>
        </w:rPr>
        <w:t>5</w:t>
      </w:r>
      <w:r w:rsidR="00993E6F" w:rsidRPr="00E10097">
        <w:rPr>
          <w:rFonts w:ascii="Liberation Serif" w:hAnsi="Liberation Serif"/>
          <w:sz w:val="28"/>
          <w:szCs w:val="28"/>
        </w:rPr>
        <w:t xml:space="preserve"> Устава муниципального образования Каменск-Уральский городской округ Све</w:t>
      </w:r>
      <w:r w:rsidR="00993E6F">
        <w:rPr>
          <w:rFonts w:ascii="Liberation Serif" w:hAnsi="Liberation Serif"/>
          <w:sz w:val="28"/>
          <w:szCs w:val="28"/>
        </w:rPr>
        <w:t>рдловской области</w:t>
      </w:r>
      <w:r w:rsidRPr="003037A2">
        <w:rPr>
          <w:rFonts w:ascii="Liberation Serif" w:hAnsi="Liberation Serif"/>
          <w:sz w:val="28"/>
          <w:szCs w:val="28"/>
        </w:rPr>
        <w:t xml:space="preserve"> Дума Каменск-Уральского городского округа</w:t>
      </w:r>
    </w:p>
    <w:p w:rsidR="00DB5C4E" w:rsidRDefault="00AB39E9" w:rsidP="00DB5C4E">
      <w:pPr>
        <w:jc w:val="both"/>
        <w:rPr>
          <w:rFonts w:ascii="Liberation Serif" w:hAnsi="Liberation Serif"/>
          <w:sz w:val="28"/>
        </w:rPr>
      </w:pPr>
      <w:r w:rsidRPr="003037A2">
        <w:rPr>
          <w:rFonts w:ascii="Liberation Serif" w:hAnsi="Liberation Serif"/>
          <w:b/>
          <w:sz w:val="28"/>
          <w:szCs w:val="28"/>
        </w:rPr>
        <w:t>РЕШИЛА:</w:t>
      </w:r>
    </w:p>
    <w:p w:rsidR="00704C37" w:rsidRPr="00501C3A" w:rsidRDefault="00DB5C4E" w:rsidP="00704C3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04C37">
        <w:rPr>
          <w:rFonts w:ascii="Liberation Serif" w:hAnsi="Liberation Serif"/>
          <w:sz w:val="28"/>
        </w:rPr>
        <w:t xml:space="preserve">1. </w:t>
      </w:r>
      <w:r w:rsidR="00704C37">
        <w:rPr>
          <w:rFonts w:ascii="Liberation Serif" w:hAnsi="Liberation Serif"/>
          <w:sz w:val="28"/>
        </w:rPr>
        <w:t>В</w:t>
      </w:r>
      <w:r w:rsidR="00704C37" w:rsidRPr="00704C37">
        <w:rPr>
          <w:rFonts w:ascii="Liberation Serif" w:hAnsi="Liberation Serif"/>
          <w:sz w:val="28"/>
        </w:rPr>
        <w:t xml:space="preserve">нести изменения в </w:t>
      </w:r>
      <w:r w:rsidR="00704C37" w:rsidRPr="00704C37">
        <w:rPr>
          <w:rFonts w:ascii="Liberation Serif" w:hAnsi="Liberation Serif"/>
          <w:bCs/>
          <w:sz w:val="28"/>
          <w:szCs w:val="28"/>
        </w:rPr>
        <w:t>решение Думы Каменск-Уральского городского округа от 24.02.2021 № 805 «Об утверждении</w:t>
      </w:r>
      <w:r w:rsidR="00704C37" w:rsidRPr="00704C37">
        <w:rPr>
          <w:rFonts w:ascii="Liberation Serif" w:hAnsi="Liberation Serif"/>
          <w:sz w:val="28"/>
          <w:szCs w:val="28"/>
        </w:rPr>
        <w:t xml:space="preserve"> Положения о территориальном </w:t>
      </w:r>
      <w:r w:rsidR="00704C37" w:rsidRPr="00501C3A">
        <w:rPr>
          <w:rFonts w:ascii="Liberation Serif" w:hAnsi="Liberation Serif"/>
          <w:sz w:val="28"/>
          <w:szCs w:val="28"/>
        </w:rPr>
        <w:t>общественном самоуправлении в Каменск-Уральском городском округе»</w:t>
      </w:r>
      <w:r w:rsidR="00085452" w:rsidRPr="00501C3A">
        <w:rPr>
          <w:rFonts w:ascii="Liberation Serif" w:hAnsi="Liberation Serif"/>
          <w:sz w:val="28"/>
          <w:szCs w:val="28"/>
        </w:rPr>
        <w:t xml:space="preserve"> </w:t>
      </w:r>
      <w:r w:rsidR="009B4B9C">
        <w:rPr>
          <w:rFonts w:ascii="Liberation Serif" w:hAnsi="Liberation Serif"/>
          <w:sz w:val="28"/>
          <w:szCs w:val="28"/>
        </w:rPr>
        <w:br/>
      </w:r>
      <w:r w:rsidR="00085452" w:rsidRPr="00501C3A">
        <w:rPr>
          <w:rFonts w:ascii="Liberation Serif" w:hAnsi="Liberation Serif"/>
          <w:sz w:val="28"/>
          <w:szCs w:val="28"/>
        </w:rPr>
        <w:t xml:space="preserve">(далее </w:t>
      </w:r>
      <w:r w:rsidR="0023433C" w:rsidRPr="00501C3A">
        <w:rPr>
          <w:rFonts w:ascii="Liberation Serif" w:hAnsi="Liberation Serif"/>
          <w:bCs/>
          <w:sz w:val="28"/>
          <w:szCs w:val="28"/>
        </w:rPr>
        <w:t>–</w:t>
      </w:r>
      <w:r w:rsidR="00085452" w:rsidRPr="00501C3A">
        <w:rPr>
          <w:rFonts w:ascii="Liberation Serif" w:hAnsi="Liberation Serif"/>
          <w:sz w:val="28"/>
          <w:szCs w:val="28"/>
        </w:rPr>
        <w:t xml:space="preserve"> Решение)</w:t>
      </w:r>
      <w:r w:rsidR="00704C37" w:rsidRPr="00501C3A">
        <w:rPr>
          <w:rFonts w:ascii="Liberation Serif" w:hAnsi="Liberation Serif"/>
          <w:sz w:val="28"/>
          <w:szCs w:val="28"/>
        </w:rPr>
        <w:t xml:space="preserve">, заменив в преамбуле </w:t>
      </w:r>
      <w:r w:rsidR="00CB522C">
        <w:rPr>
          <w:rFonts w:ascii="Liberation Serif" w:hAnsi="Liberation Serif"/>
          <w:sz w:val="28"/>
          <w:szCs w:val="28"/>
        </w:rPr>
        <w:t>Р</w:t>
      </w:r>
      <w:r w:rsidR="00704C37" w:rsidRPr="00501C3A">
        <w:rPr>
          <w:rFonts w:ascii="Liberation Serif" w:hAnsi="Liberation Serif"/>
          <w:sz w:val="28"/>
          <w:szCs w:val="28"/>
        </w:rPr>
        <w:t xml:space="preserve">ешения </w:t>
      </w:r>
      <w:r w:rsidR="00085452" w:rsidRPr="00501C3A">
        <w:rPr>
          <w:rFonts w:ascii="Liberation Serif" w:hAnsi="Liberation Serif"/>
          <w:sz w:val="28"/>
          <w:szCs w:val="28"/>
        </w:rPr>
        <w:t xml:space="preserve">слова </w:t>
      </w:r>
      <w:r w:rsidR="006F257B" w:rsidRPr="00501C3A">
        <w:rPr>
          <w:rFonts w:ascii="Liberation Serif" w:hAnsi="Liberation Serif"/>
          <w:sz w:val="28"/>
          <w:szCs w:val="28"/>
        </w:rPr>
        <w:t>«</w:t>
      </w:r>
      <w:r w:rsidR="00085452" w:rsidRPr="00501C3A">
        <w:rPr>
          <w:rFonts w:ascii="Liberation Serif" w:hAnsi="Liberation Serif"/>
          <w:sz w:val="28"/>
          <w:szCs w:val="28"/>
        </w:rPr>
        <w:t xml:space="preserve">Федеральным законом от </w:t>
      </w:r>
      <w:r w:rsidR="006F257B" w:rsidRPr="00501C3A">
        <w:rPr>
          <w:rFonts w:ascii="Liberation Serif" w:hAnsi="Liberation Serif"/>
          <w:sz w:val="28"/>
          <w:szCs w:val="28"/>
        </w:rPr>
        <w:t xml:space="preserve">6 октября 2003 года </w:t>
      </w:r>
      <w:r w:rsidR="00085452" w:rsidRPr="00501C3A">
        <w:rPr>
          <w:rFonts w:ascii="Liberation Serif" w:hAnsi="Liberation Serif"/>
          <w:sz w:val="28"/>
          <w:szCs w:val="28"/>
        </w:rPr>
        <w:t xml:space="preserve">№ </w:t>
      </w:r>
      <w:r w:rsidR="006F257B" w:rsidRPr="00501C3A">
        <w:rPr>
          <w:rFonts w:ascii="Liberation Serif" w:hAnsi="Liberation Serif"/>
          <w:sz w:val="28"/>
          <w:szCs w:val="28"/>
        </w:rPr>
        <w:t>131</w:t>
      </w:r>
      <w:r w:rsidR="00085452" w:rsidRPr="00501C3A">
        <w:rPr>
          <w:rFonts w:ascii="Liberation Serif" w:hAnsi="Liberation Serif"/>
          <w:sz w:val="28"/>
          <w:szCs w:val="28"/>
        </w:rPr>
        <w:t xml:space="preserve">-Ф3 «Об общих принципах организации местного самоуправления в </w:t>
      </w:r>
      <w:r w:rsidR="00612D10" w:rsidRPr="00501C3A">
        <w:rPr>
          <w:rFonts w:ascii="Liberation Serif" w:hAnsi="Liberation Serif"/>
          <w:sz w:val="28"/>
          <w:szCs w:val="28"/>
        </w:rPr>
        <w:t>Российской Федерации</w:t>
      </w:r>
      <w:r w:rsidR="00085452" w:rsidRPr="00501C3A">
        <w:rPr>
          <w:rFonts w:ascii="Liberation Serif" w:hAnsi="Liberation Serif"/>
          <w:sz w:val="28"/>
          <w:szCs w:val="28"/>
        </w:rPr>
        <w:t>» слов</w:t>
      </w:r>
      <w:r w:rsidR="006A1F40">
        <w:rPr>
          <w:rFonts w:ascii="Liberation Serif" w:hAnsi="Liberation Serif"/>
          <w:sz w:val="28"/>
          <w:szCs w:val="28"/>
        </w:rPr>
        <w:t xml:space="preserve">ами «Федеральным законом </w:t>
      </w:r>
      <w:r w:rsidR="009B4B9C">
        <w:rPr>
          <w:rFonts w:ascii="Liberation Serif" w:hAnsi="Liberation Serif"/>
          <w:sz w:val="28"/>
          <w:szCs w:val="28"/>
        </w:rPr>
        <w:br/>
      </w:r>
      <w:r w:rsidR="006A1F40">
        <w:rPr>
          <w:rFonts w:ascii="Liberation Serif" w:hAnsi="Liberation Serif"/>
          <w:sz w:val="28"/>
          <w:szCs w:val="28"/>
        </w:rPr>
        <w:t xml:space="preserve">от 20 </w:t>
      </w:r>
      <w:r w:rsidR="00085452" w:rsidRPr="00501C3A">
        <w:rPr>
          <w:rFonts w:ascii="Liberation Serif" w:hAnsi="Liberation Serif"/>
          <w:sz w:val="28"/>
          <w:szCs w:val="28"/>
        </w:rPr>
        <w:t>марта 2025 года № 33-Ф3 «Об общих принципах организации местного самоуправления в единой системе публичной власти».</w:t>
      </w:r>
    </w:p>
    <w:p w:rsidR="007F1780" w:rsidRPr="00501C3A" w:rsidRDefault="00DB5C4E" w:rsidP="00704C37">
      <w:pPr>
        <w:ind w:firstLine="708"/>
        <w:jc w:val="both"/>
        <w:rPr>
          <w:rFonts w:ascii="Liberation Serif" w:hAnsi="Liberation Serif"/>
          <w:sz w:val="28"/>
        </w:rPr>
      </w:pPr>
      <w:r w:rsidRPr="00501C3A">
        <w:rPr>
          <w:rFonts w:ascii="Liberation Serif" w:hAnsi="Liberation Serif"/>
          <w:sz w:val="28"/>
        </w:rPr>
        <w:t xml:space="preserve">2. </w:t>
      </w:r>
      <w:r w:rsidR="00085452" w:rsidRPr="00501C3A">
        <w:rPr>
          <w:rFonts w:ascii="Liberation Serif" w:hAnsi="Liberation Serif"/>
          <w:sz w:val="28"/>
        </w:rPr>
        <w:t xml:space="preserve">Внести следующие изменения в Положение </w:t>
      </w:r>
      <w:r w:rsidR="00085452" w:rsidRPr="00501C3A">
        <w:rPr>
          <w:rFonts w:ascii="Liberation Serif" w:hAnsi="Liberation Serif"/>
          <w:sz w:val="28"/>
          <w:szCs w:val="28"/>
        </w:rPr>
        <w:t>о территориальном общественном самоуправлении в Каменск-Уральском городском округе, утвержденное Решением (далее</w:t>
      </w:r>
      <w:r w:rsidR="00D675C7">
        <w:rPr>
          <w:rFonts w:ascii="Liberation Serif" w:hAnsi="Liberation Serif"/>
          <w:sz w:val="28"/>
          <w:szCs w:val="28"/>
        </w:rPr>
        <w:t xml:space="preserve"> </w:t>
      </w:r>
      <w:r w:rsidR="0023433C" w:rsidRPr="00501C3A">
        <w:rPr>
          <w:rFonts w:ascii="Liberation Serif" w:hAnsi="Liberation Serif"/>
          <w:bCs/>
          <w:sz w:val="28"/>
          <w:szCs w:val="28"/>
        </w:rPr>
        <w:t xml:space="preserve">– </w:t>
      </w:r>
      <w:r w:rsidR="00085452" w:rsidRPr="00501C3A">
        <w:rPr>
          <w:rFonts w:ascii="Liberation Serif" w:hAnsi="Liberation Serif"/>
          <w:sz w:val="28"/>
          <w:szCs w:val="28"/>
        </w:rPr>
        <w:t>Положение):</w:t>
      </w:r>
    </w:p>
    <w:p w:rsidR="006F257B" w:rsidRPr="00501C3A" w:rsidRDefault="007F1780" w:rsidP="006F257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sz w:val="28"/>
        </w:rPr>
        <w:t xml:space="preserve">1) </w:t>
      </w:r>
      <w:r w:rsidR="006F257B" w:rsidRPr="00501C3A">
        <w:rPr>
          <w:rFonts w:ascii="Liberation Serif" w:hAnsi="Liberation Serif"/>
          <w:sz w:val="28"/>
        </w:rPr>
        <w:t xml:space="preserve">в пункте 1.1 Положения </w:t>
      </w:r>
      <w:r w:rsidR="006F257B" w:rsidRPr="00501C3A">
        <w:rPr>
          <w:rFonts w:ascii="Liberation Serif" w:hAnsi="Liberation Serif"/>
          <w:sz w:val="28"/>
          <w:szCs w:val="28"/>
        </w:rPr>
        <w:t xml:space="preserve">слова «Федеральным законом </w:t>
      </w:r>
      <w:r w:rsidR="00B966B2" w:rsidRPr="00501C3A">
        <w:rPr>
          <w:rFonts w:ascii="Liberation Serif" w:hAnsi="Liberation Serif"/>
          <w:sz w:val="28"/>
          <w:szCs w:val="28"/>
        </w:rPr>
        <w:t xml:space="preserve">от 6 октября 2003 года № 131-Ф3 «Об общих принципах организации местного самоуправления в Российской Федерации» </w:t>
      </w:r>
      <w:r w:rsidR="006F257B" w:rsidRPr="00501C3A">
        <w:rPr>
          <w:rFonts w:ascii="Liberation Serif" w:hAnsi="Liberation Serif"/>
          <w:sz w:val="28"/>
          <w:szCs w:val="28"/>
        </w:rPr>
        <w:t>заменить словами «Федеральным законом от 20  марта 2025 года № 33-Ф3 «Об общих принципах организации местного самоуправления в единой системе публичной власти»</w:t>
      </w:r>
      <w:r w:rsidR="00B966B2" w:rsidRPr="00501C3A">
        <w:rPr>
          <w:rFonts w:ascii="Liberation Serif" w:hAnsi="Liberation Serif"/>
          <w:sz w:val="28"/>
          <w:szCs w:val="28"/>
        </w:rPr>
        <w:t>;</w:t>
      </w:r>
    </w:p>
    <w:p w:rsidR="003553BE" w:rsidRPr="00501C3A" w:rsidRDefault="007F1780" w:rsidP="003553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C3A">
        <w:rPr>
          <w:rFonts w:ascii="Liberation Serif" w:hAnsi="Liberation Serif" w:cs="Liberation Serif"/>
          <w:sz w:val="28"/>
          <w:szCs w:val="28"/>
        </w:rPr>
        <w:t xml:space="preserve">2) </w:t>
      </w:r>
      <w:r w:rsidR="003553BE" w:rsidRPr="00501C3A">
        <w:rPr>
          <w:rFonts w:ascii="Liberation Serif" w:hAnsi="Liberation Serif"/>
          <w:sz w:val="28"/>
        </w:rPr>
        <w:t>в пункте 1.</w:t>
      </w:r>
      <w:r w:rsidR="00002AEC" w:rsidRPr="00501C3A">
        <w:rPr>
          <w:rFonts w:ascii="Liberation Serif" w:hAnsi="Liberation Serif"/>
          <w:sz w:val="28"/>
        </w:rPr>
        <w:t>2</w:t>
      </w:r>
      <w:r w:rsidR="003553BE" w:rsidRPr="00501C3A">
        <w:rPr>
          <w:rFonts w:ascii="Liberation Serif" w:hAnsi="Liberation Serif"/>
          <w:sz w:val="28"/>
        </w:rPr>
        <w:t xml:space="preserve"> Положения </w:t>
      </w:r>
      <w:r w:rsidR="003553BE" w:rsidRPr="00501C3A">
        <w:rPr>
          <w:rFonts w:ascii="Liberation Serif" w:hAnsi="Liberation Serif"/>
          <w:sz w:val="28"/>
          <w:szCs w:val="28"/>
        </w:rPr>
        <w:t>слова «по вопросам местного значения» заменить словами «</w:t>
      </w:r>
      <w:r w:rsidR="003553BE" w:rsidRPr="00501C3A">
        <w:rPr>
          <w:rFonts w:ascii="Liberation Serif" w:hAnsi="Liberation Serif"/>
          <w:bCs/>
          <w:sz w:val="28"/>
          <w:szCs w:val="28"/>
        </w:rPr>
        <w:t xml:space="preserve">по вопросам </w:t>
      </w:r>
      <w:r w:rsidR="003553BE" w:rsidRPr="00501C3A">
        <w:rPr>
          <w:rFonts w:ascii="Liberation Serif" w:hAnsi="Liberation Serif" w:cs="Liberation Serif"/>
          <w:sz w:val="28"/>
          <w:szCs w:val="28"/>
        </w:rPr>
        <w:t>непосредственного обеспечения жизнедеятельности населения»;</w:t>
      </w:r>
    </w:p>
    <w:p w:rsidR="003553BE" w:rsidRPr="00501C3A" w:rsidRDefault="003553BE" w:rsidP="003553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C3A">
        <w:rPr>
          <w:rFonts w:ascii="Liberation Serif" w:hAnsi="Liberation Serif" w:cs="Liberation Serif"/>
          <w:sz w:val="28"/>
          <w:szCs w:val="28"/>
        </w:rPr>
        <w:t xml:space="preserve">3) </w:t>
      </w:r>
      <w:r w:rsidR="00002AEC" w:rsidRPr="00501C3A">
        <w:rPr>
          <w:rFonts w:ascii="Liberation Serif" w:hAnsi="Liberation Serif"/>
          <w:sz w:val="28"/>
        </w:rPr>
        <w:t>пункт 1.3 Положения изложить в следующей редакции:</w:t>
      </w:r>
    </w:p>
    <w:p w:rsidR="00002AEC" w:rsidRPr="00501C3A" w:rsidRDefault="00002AEC" w:rsidP="00002A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lastRenderedPageBreak/>
        <w:t xml:space="preserve">«1.3.Вопросы </w:t>
      </w:r>
      <w:r w:rsidRPr="00501C3A">
        <w:rPr>
          <w:rFonts w:ascii="Liberation Serif" w:hAnsi="Liberation Serif" w:cs="Liberation Serif"/>
          <w:sz w:val="28"/>
          <w:szCs w:val="28"/>
        </w:rPr>
        <w:t xml:space="preserve">непосредственного обеспечения жизнедеятельности населения </w:t>
      </w:r>
      <w:r w:rsidRPr="00501C3A">
        <w:rPr>
          <w:rFonts w:ascii="Liberation Serif" w:hAnsi="Liberation Serif"/>
          <w:bCs/>
          <w:sz w:val="28"/>
          <w:szCs w:val="28"/>
        </w:rPr>
        <w:t>устан</w:t>
      </w:r>
      <w:r w:rsidR="00E77FB6">
        <w:rPr>
          <w:rFonts w:ascii="Liberation Serif" w:hAnsi="Liberation Serif"/>
          <w:bCs/>
          <w:sz w:val="28"/>
          <w:szCs w:val="28"/>
        </w:rPr>
        <w:t xml:space="preserve">авливаются </w:t>
      </w:r>
      <w:r w:rsidRPr="00501C3A">
        <w:rPr>
          <w:rFonts w:ascii="Liberation Serif" w:hAnsi="Liberation Serif"/>
          <w:bCs/>
          <w:sz w:val="28"/>
          <w:szCs w:val="28"/>
        </w:rPr>
        <w:t>Устав</w:t>
      </w:r>
      <w:r w:rsidR="00E77FB6">
        <w:rPr>
          <w:rFonts w:ascii="Liberation Serif" w:hAnsi="Liberation Serif"/>
          <w:bCs/>
          <w:sz w:val="28"/>
          <w:szCs w:val="28"/>
        </w:rPr>
        <w:t>ом</w:t>
      </w:r>
      <w:r w:rsidRPr="00501C3A">
        <w:rPr>
          <w:rFonts w:ascii="Liberation Serif" w:hAnsi="Liberation Serif"/>
          <w:bCs/>
          <w:sz w:val="28"/>
          <w:szCs w:val="28"/>
        </w:rPr>
        <w:t xml:space="preserve"> муниципального образования Каменск-Уральский городской округ Свердловской области в соответствии </w:t>
      </w:r>
      <w:r w:rsidR="009B4B9C">
        <w:rPr>
          <w:rFonts w:ascii="Liberation Serif" w:hAnsi="Liberation Serif"/>
          <w:bCs/>
          <w:sz w:val="28"/>
          <w:szCs w:val="28"/>
        </w:rPr>
        <w:br/>
      </w:r>
      <w:r w:rsidRPr="00501C3A">
        <w:rPr>
          <w:rFonts w:ascii="Liberation Serif" w:hAnsi="Liberation Serif"/>
          <w:bCs/>
          <w:sz w:val="28"/>
          <w:szCs w:val="28"/>
        </w:rPr>
        <w:t xml:space="preserve">с Федеральным законом </w:t>
      </w:r>
      <w:r w:rsidRPr="00501C3A">
        <w:rPr>
          <w:rFonts w:ascii="Liberation Serif" w:hAnsi="Liberation Serif" w:cs="Liberation Serif"/>
          <w:sz w:val="28"/>
          <w:szCs w:val="28"/>
        </w:rPr>
        <w:t>от 20 марта 2025 года № 33-ФЗ «Об общих принципах организации местного самоуправления в единой системе публичной власти»</w:t>
      </w:r>
      <w:r w:rsidRPr="00501C3A">
        <w:rPr>
          <w:rFonts w:ascii="Liberation Serif" w:hAnsi="Liberation Serif"/>
          <w:bCs/>
          <w:sz w:val="28"/>
          <w:szCs w:val="28"/>
        </w:rPr>
        <w:t>;</w:t>
      </w:r>
    </w:p>
    <w:p w:rsidR="00841246" w:rsidRDefault="00002AEC" w:rsidP="00002A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501C3A">
        <w:rPr>
          <w:rFonts w:ascii="Liberation Serif" w:hAnsi="Liberation Serif"/>
          <w:bCs/>
          <w:sz w:val="28"/>
          <w:szCs w:val="28"/>
        </w:rPr>
        <w:t xml:space="preserve">4) </w:t>
      </w:r>
      <w:r w:rsidRPr="00501C3A">
        <w:rPr>
          <w:rFonts w:ascii="Liberation Serif" w:hAnsi="Liberation Serif"/>
          <w:sz w:val="28"/>
        </w:rPr>
        <w:t xml:space="preserve">пункт 1.4 Положения </w:t>
      </w:r>
      <w:r w:rsidR="00841246">
        <w:rPr>
          <w:rFonts w:ascii="Liberation Serif" w:hAnsi="Liberation Serif"/>
          <w:sz w:val="28"/>
        </w:rPr>
        <w:t>изложить в следующей редакции:</w:t>
      </w:r>
    </w:p>
    <w:p w:rsidR="00841246" w:rsidRDefault="00841246" w:rsidP="0084124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«1.4. </w:t>
      </w:r>
      <w:r>
        <w:rPr>
          <w:rFonts w:ascii="Liberation Serif" w:hAnsi="Liberation Serif" w:cs="Liberation Serif"/>
          <w:sz w:val="28"/>
          <w:szCs w:val="28"/>
        </w:rPr>
        <w:t>Территориальное общественное самоуправление осуществляется непосредственно населением по</w:t>
      </w:r>
      <w:r w:rsidR="005C198A">
        <w:rPr>
          <w:rFonts w:ascii="Liberation Serif" w:hAnsi="Liberation Serif" w:cs="Liberation Serif"/>
          <w:sz w:val="28"/>
          <w:szCs w:val="28"/>
        </w:rPr>
        <w:t>средством проведения собраний (</w:t>
      </w:r>
      <w:r>
        <w:rPr>
          <w:rFonts w:ascii="Liberation Serif" w:hAnsi="Liberation Serif" w:cs="Liberation Serif"/>
          <w:sz w:val="28"/>
          <w:szCs w:val="28"/>
        </w:rPr>
        <w:t>конференций</w:t>
      </w:r>
      <w:r w:rsidR="005C198A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 граждан, а также посредством создания органов территориального общественного самоуправления.</w:t>
      </w:r>
    </w:p>
    <w:p w:rsidR="00B95F12" w:rsidRDefault="00397907" w:rsidP="00B95F1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4E7">
        <w:rPr>
          <w:rFonts w:ascii="Liberation Serif" w:hAnsi="Liberation Serif" w:cs="Liberation Serif"/>
          <w:sz w:val="28"/>
          <w:szCs w:val="28"/>
        </w:rPr>
        <w:t xml:space="preserve">В случае невозможности проведения собрания граждан по причине большого количества его участников (более </w:t>
      </w:r>
      <w:r w:rsidR="00E84303" w:rsidRPr="00C824E7">
        <w:rPr>
          <w:rFonts w:ascii="Liberation Serif" w:hAnsi="Liberation Serif" w:cs="Liberation Serif"/>
          <w:sz w:val="28"/>
          <w:szCs w:val="28"/>
        </w:rPr>
        <w:t>трехсот</w:t>
      </w:r>
      <w:r w:rsidRPr="00C824E7">
        <w:rPr>
          <w:rFonts w:ascii="Liberation Serif" w:hAnsi="Liberation Serif" w:cs="Liberation Serif"/>
          <w:sz w:val="28"/>
          <w:szCs w:val="28"/>
        </w:rPr>
        <w:t>) и отсутствия подходящего помещения (территории) для его проведения</w:t>
      </w:r>
      <w:r w:rsidR="00B95F12" w:rsidRPr="00C824E7">
        <w:rPr>
          <w:rFonts w:ascii="Liberation Serif" w:hAnsi="Liberation Serif" w:cs="Liberation Serif"/>
          <w:sz w:val="28"/>
          <w:szCs w:val="28"/>
        </w:rPr>
        <w:t>,</w:t>
      </w:r>
      <w:r w:rsidR="00C1625A">
        <w:rPr>
          <w:rFonts w:ascii="Liberation Serif" w:hAnsi="Liberation Serif" w:cs="Liberation Serif"/>
          <w:sz w:val="28"/>
          <w:szCs w:val="28"/>
        </w:rPr>
        <w:t xml:space="preserve"> </w:t>
      </w:r>
      <w:r w:rsidR="00B95F12" w:rsidRPr="00C824E7">
        <w:rPr>
          <w:rFonts w:ascii="Liberation Serif" w:hAnsi="Liberation Serif" w:cs="Liberation Serif"/>
          <w:sz w:val="28"/>
          <w:szCs w:val="28"/>
        </w:rPr>
        <w:t>полномочия собрания граждан осуществляются конференцией граждан.</w:t>
      </w:r>
    </w:p>
    <w:p w:rsidR="00841246" w:rsidRDefault="00841246" w:rsidP="00411D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Собрания (конференции) граждан по вопросам организации территориального общественного самоуправления </w:t>
      </w:r>
      <w:r w:rsidR="002E429F">
        <w:rPr>
          <w:rFonts w:ascii="Liberation Serif" w:hAnsi="Liberation Serif" w:cs="Liberation Serif"/>
          <w:sz w:val="28"/>
          <w:szCs w:val="28"/>
        </w:rPr>
        <w:t>назначаются</w:t>
      </w:r>
      <w:r>
        <w:rPr>
          <w:rFonts w:ascii="Liberation Serif" w:hAnsi="Liberation Serif" w:cs="Liberation Serif"/>
          <w:sz w:val="28"/>
          <w:szCs w:val="28"/>
        </w:rPr>
        <w:t xml:space="preserve"> и проводятся </w:t>
      </w:r>
      <w:r w:rsidR="009B4B9C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в соответствии с действующим Положением о порядке назначения </w:t>
      </w:r>
      <w:r w:rsidR="009B4B9C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и проведения собрания граждан, конференции граждан (собрания делегатов) </w:t>
      </w:r>
      <w:r w:rsidR="009B4B9C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в Каменск-Уральском городском округе (далее </w:t>
      </w:r>
      <w:r w:rsidR="001F08DC" w:rsidRPr="004C2CD3">
        <w:rPr>
          <w:rFonts w:ascii="Liberation Serif" w:hAnsi="Liberation Serif"/>
          <w:bCs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 xml:space="preserve"> установленный порядок).</w:t>
      </w:r>
    </w:p>
    <w:p w:rsidR="00176BF7" w:rsidRDefault="00176BF7" w:rsidP="00176B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Порядок назначения и проведения собрания (конференции) граждан </w:t>
      </w:r>
      <w:r w:rsidR="009B4B9C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  <w:r w:rsidR="00FF766C">
        <w:rPr>
          <w:rFonts w:ascii="Liberation Serif" w:hAnsi="Liberation Serif" w:cs="Liberation Serif"/>
          <w:sz w:val="28"/>
          <w:szCs w:val="28"/>
        </w:rPr>
        <w:t>»;</w:t>
      </w:r>
      <w:bookmarkStart w:id="0" w:name="_GoBack"/>
      <w:bookmarkEnd w:id="0"/>
    </w:p>
    <w:p w:rsidR="009405BF" w:rsidRPr="00501C3A" w:rsidRDefault="009405BF" w:rsidP="00002A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sz w:val="28"/>
          <w:szCs w:val="28"/>
        </w:rPr>
        <w:t>5)</w:t>
      </w:r>
      <w:r w:rsidR="00C617DF" w:rsidRPr="00501C3A">
        <w:rPr>
          <w:rFonts w:ascii="Liberation Serif" w:hAnsi="Liberation Serif"/>
          <w:sz w:val="28"/>
        </w:rPr>
        <w:t xml:space="preserve"> пункт 3.1 Положения изложить в следующей редакции:</w:t>
      </w:r>
    </w:p>
    <w:p w:rsidR="00C617DF" w:rsidRPr="00501C3A" w:rsidRDefault="00C617DF" w:rsidP="00C617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 xml:space="preserve">«3.1. Территориальное общественное самоуправление может осуществляться в пределах следующих территорий проживания граждан </w:t>
      </w:r>
      <w:r w:rsidR="009B4B9C">
        <w:rPr>
          <w:rFonts w:ascii="Liberation Serif" w:hAnsi="Liberation Serif"/>
          <w:bCs/>
          <w:sz w:val="28"/>
          <w:szCs w:val="28"/>
        </w:rPr>
        <w:br/>
      </w:r>
      <w:r w:rsidRPr="00501C3A">
        <w:rPr>
          <w:rFonts w:ascii="Liberation Serif" w:hAnsi="Liberation Serif"/>
          <w:bCs/>
          <w:sz w:val="28"/>
          <w:szCs w:val="28"/>
        </w:rPr>
        <w:t>в границах муниципального образования:</w:t>
      </w:r>
    </w:p>
    <w:p w:rsidR="00C617DF" w:rsidRPr="00501C3A" w:rsidRDefault="00C617DF" w:rsidP="00C617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>1) многоквартирный жилой дом;</w:t>
      </w:r>
    </w:p>
    <w:p w:rsidR="00C617DF" w:rsidRPr="00501C3A" w:rsidRDefault="00C617DF" w:rsidP="00C617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>2) группа жилых домов;</w:t>
      </w:r>
    </w:p>
    <w:p w:rsidR="00C617DF" w:rsidRPr="00501C3A" w:rsidRDefault="00C617DF" w:rsidP="00C617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>3) жилой микрорайон;</w:t>
      </w:r>
    </w:p>
    <w:p w:rsidR="00C617DF" w:rsidRPr="00501C3A" w:rsidRDefault="00C617DF" w:rsidP="00C617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>4</w:t>
      </w:r>
      <w:r w:rsidR="00C1625A">
        <w:rPr>
          <w:rFonts w:ascii="Liberation Serif" w:hAnsi="Liberation Serif"/>
          <w:bCs/>
          <w:sz w:val="28"/>
          <w:szCs w:val="28"/>
        </w:rPr>
        <w:t>)</w:t>
      </w:r>
      <w:r w:rsidRPr="00501C3A">
        <w:rPr>
          <w:rFonts w:ascii="Liberation Serif" w:hAnsi="Liberation Serif"/>
          <w:bCs/>
          <w:sz w:val="28"/>
          <w:szCs w:val="28"/>
        </w:rPr>
        <w:t xml:space="preserve"> сельский населенный пункт, входящий в состав территории муниципального образования;</w:t>
      </w:r>
    </w:p>
    <w:p w:rsidR="00C617DF" w:rsidRPr="00501C3A" w:rsidRDefault="00C617DF" w:rsidP="00C617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>5) иные территории проживания граждан.»;</w:t>
      </w:r>
    </w:p>
    <w:p w:rsidR="00C617DF" w:rsidRPr="00501C3A" w:rsidRDefault="00C617DF" w:rsidP="00C617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 xml:space="preserve">6) </w:t>
      </w:r>
      <w:r w:rsidR="00533B2B" w:rsidRPr="00501C3A">
        <w:rPr>
          <w:rFonts w:ascii="Liberation Serif" w:hAnsi="Liberation Serif"/>
          <w:bCs/>
          <w:sz w:val="28"/>
          <w:szCs w:val="28"/>
        </w:rPr>
        <w:t xml:space="preserve">подпункт 2 </w:t>
      </w:r>
      <w:r w:rsidR="00533B2B" w:rsidRPr="00501C3A">
        <w:rPr>
          <w:rFonts w:ascii="Liberation Serif" w:hAnsi="Liberation Serif"/>
          <w:sz w:val="28"/>
        </w:rPr>
        <w:t>пункта 3.2 Положения изложить в следующей редакции:</w:t>
      </w:r>
    </w:p>
    <w:p w:rsidR="00533B2B" w:rsidRPr="00501C3A" w:rsidRDefault="00533B2B" w:rsidP="00533B2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 xml:space="preserve">«2) </w:t>
      </w:r>
      <w:r w:rsidRPr="00501C3A">
        <w:rPr>
          <w:rFonts w:ascii="Liberation Serif" w:hAnsi="Liberation Serif" w:cs="Liberation Serif"/>
          <w:sz w:val="28"/>
          <w:szCs w:val="28"/>
        </w:rPr>
        <w:t>каждая из территорий проживания граждан, указанных в пункте 3.1 настоящего Положения, может входить только в одно территориальное общественное самоуправление;»;</w:t>
      </w:r>
    </w:p>
    <w:p w:rsidR="00533B2B" w:rsidRPr="00501C3A" w:rsidRDefault="00533B2B" w:rsidP="00533B2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 w:cs="Liberation Serif"/>
          <w:sz w:val="28"/>
          <w:szCs w:val="28"/>
        </w:rPr>
        <w:t xml:space="preserve">7) </w:t>
      </w:r>
      <w:r w:rsidR="00AC0BC3" w:rsidRPr="00501C3A">
        <w:rPr>
          <w:rFonts w:ascii="Liberation Serif" w:hAnsi="Liberation Serif" w:cs="Liberation Serif"/>
          <w:sz w:val="28"/>
          <w:szCs w:val="28"/>
        </w:rPr>
        <w:t xml:space="preserve">в </w:t>
      </w:r>
      <w:r w:rsidR="00AC0BC3" w:rsidRPr="00501C3A">
        <w:rPr>
          <w:rFonts w:ascii="Liberation Serif" w:hAnsi="Liberation Serif"/>
          <w:sz w:val="28"/>
        </w:rPr>
        <w:t>пункте 4.1 Положения слова «шестнадцатилетнего возраста» заменить словами «</w:t>
      </w:r>
      <w:r w:rsidR="00AC0BC3" w:rsidRPr="00501C3A">
        <w:rPr>
          <w:rFonts w:ascii="Liberation Serif" w:hAnsi="Liberation Serif"/>
          <w:bCs/>
          <w:sz w:val="28"/>
          <w:szCs w:val="28"/>
        </w:rPr>
        <w:t>восемнадцатилетнего возраста»;</w:t>
      </w:r>
    </w:p>
    <w:p w:rsidR="00AC0BC3" w:rsidRPr="00501C3A" w:rsidRDefault="00AC0BC3" w:rsidP="00533B2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 xml:space="preserve">8) </w:t>
      </w:r>
      <w:r w:rsidR="001F044E" w:rsidRPr="00501C3A">
        <w:rPr>
          <w:rFonts w:ascii="Liberation Serif" w:hAnsi="Liberation Serif"/>
          <w:sz w:val="28"/>
        </w:rPr>
        <w:t>пункт 7.3 Положения изложить в следующей редакции:</w:t>
      </w:r>
    </w:p>
    <w:p w:rsidR="001F044E" w:rsidRPr="00501C3A" w:rsidRDefault="001F044E" w:rsidP="001F04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>«7.3. Органы территориального общественного самоуправления:</w:t>
      </w:r>
    </w:p>
    <w:p w:rsidR="001F044E" w:rsidRPr="00501C3A" w:rsidRDefault="001F044E" w:rsidP="001F04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 xml:space="preserve">1) </w:t>
      </w:r>
      <w:r w:rsidRPr="00501C3A">
        <w:rPr>
          <w:rFonts w:ascii="Liberation Serif" w:hAnsi="Liberation Serif" w:cs="Liberation Serif"/>
          <w:sz w:val="28"/>
          <w:szCs w:val="28"/>
        </w:rPr>
        <w:t>действуют в интересах населения, проживающего на соответствующей территории;</w:t>
      </w:r>
    </w:p>
    <w:p w:rsidR="001F044E" w:rsidRPr="00501C3A" w:rsidRDefault="001F044E" w:rsidP="001F04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 xml:space="preserve">2) могут осуществлять хозяйственную деятельность по благоустройству территории, иную хозяйственную деятельность, направленную </w:t>
      </w:r>
      <w:r w:rsidR="009B4B9C">
        <w:rPr>
          <w:rFonts w:ascii="Liberation Serif" w:hAnsi="Liberation Serif"/>
          <w:bCs/>
          <w:sz w:val="28"/>
          <w:szCs w:val="28"/>
        </w:rPr>
        <w:br/>
      </w:r>
      <w:r w:rsidRPr="00501C3A">
        <w:rPr>
          <w:rFonts w:ascii="Liberation Serif" w:hAnsi="Liberation Serif"/>
          <w:bCs/>
          <w:sz w:val="28"/>
          <w:szCs w:val="28"/>
        </w:rPr>
        <w:t xml:space="preserve">на удовлетворение социально-бытовых потребностей граждан, проживающих </w:t>
      </w:r>
      <w:r w:rsidRPr="00501C3A">
        <w:rPr>
          <w:rFonts w:ascii="Liberation Serif" w:hAnsi="Liberation Serif"/>
          <w:bCs/>
          <w:sz w:val="28"/>
          <w:szCs w:val="28"/>
        </w:rPr>
        <w:lastRenderedPageBreak/>
        <w:t xml:space="preserve">на соответствующей территории, как за счет средств указанных граждан, </w:t>
      </w:r>
      <w:r w:rsidR="009B4B9C">
        <w:rPr>
          <w:rFonts w:ascii="Liberation Serif" w:hAnsi="Liberation Serif"/>
          <w:bCs/>
          <w:sz w:val="28"/>
          <w:szCs w:val="28"/>
        </w:rPr>
        <w:br/>
      </w:r>
      <w:r w:rsidRPr="00501C3A">
        <w:rPr>
          <w:rFonts w:ascii="Liberation Serif" w:hAnsi="Liberation Serif"/>
          <w:bCs/>
          <w:sz w:val="28"/>
          <w:szCs w:val="28"/>
        </w:rPr>
        <w:t>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1F044E" w:rsidRPr="00501C3A" w:rsidRDefault="001F044E" w:rsidP="001F04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 xml:space="preserve">3) обеспечивают исполнение иных принятых на собраниях, конференциях граждан решений </w:t>
      </w:r>
      <w:r w:rsidRPr="00501C3A">
        <w:rPr>
          <w:rFonts w:ascii="Liberation Serif" w:hAnsi="Liberation Serif" w:cs="Liberation Serif"/>
          <w:sz w:val="28"/>
          <w:szCs w:val="28"/>
        </w:rPr>
        <w:t>по вопросам непосредственного обеспечения жизнедеятельности населения соответствующей территории;</w:t>
      </w:r>
    </w:p>
    <w:p w:rsidR="001F044E" w:rsidRPr="00501C3A" w:rsidRDefault="001F044E" w:rsidP="001F04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 xml:space="preserve">4) </w:t>
      </w:r>
      <w:r w:rsidRPr="00501C3A">
        <w:rPr>
          <w:rFonts w:ascii="Liberation Serif" w:hAnsi="Liberation Serif" w:cs="Arial"/>
          <w:sz w:val="28"/>
          <w:szCs w:val="28"/>
        </w:rPr>
        <w:t xml:space="preserve">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</w:t>
      </w:r>
      <w:r w:rsidR="009B4B9C">
        <w:rPr>
          <w:rFonts w:ascii="Liberation Serif" w:hAnsi="Liberation Serif" w:cs="Arial"/>
          <w:sz w:val="28"/>
          <w:szCs w:val="28"/>
        </w:rPr>
        <w:br/>
      </w:r>
      <w:r w:rsidRPr="00501C3A">
        <w:rPr>
          <w:rFonts w:ascii="Liberation Serif" w:hAnsi="Liberation Serif" w:cs="Arial"/>
          <w:sz w:val="28"/>
          <w:szCs w:val="28"/>
        </w:rPr>
        <w:t>к компетенции которых отнесено принятие указанных актов;</w:t>
      </w:r>
    </w:p>
    <w:p w:rsidR="001F044E" w:rsidRPr="00501C3A" w:rsidRDefault="001F044E" w:rsidP="001F04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 xml:space="preserve">5) </w:t>
      </w:r>
      <w:r w:rsidRPr="00501C3A">
        <w:rPr>
          <w:rFonts w:ascii="Liberation Serif" w:hAnsi="Liberation Serif" w:cs="Liberation Serif"/>
          <w:sz w:val="28"/>
          <w:szCs w:val="28"/>
        </w:rPr>
        <w:t>могут выдвигать инициативный проект в качестве инициаторов проекта.»;</w:t>
      </w:r>
    </w:p>
    <w:p w:rsidR="00A27FF9" w:rsidRPr="00501C3A" w:rsidRDefault="00A27FF9" w:rsidP="001F04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C3A">
        <w:rPr>
          <w:rFonts w:ascii="Liberation Serif" w:hAnsi="Liberation Serif" w:cs="Liberation Serif"/>
          <w:sz w:val="28"/>
          <w:szCs w:val="28"/>
        </w:rPr>
        <w:t>9) дополнить Положение пунктом 9.4-1 следующего содержания:</w:t>
      </w:r>
    </w:p>
    <w:p w:rsidR="00A27FF9" w:rsidRPr="00501C3A" w:rsidRDefault="00A27FF9" w:rsidP="00A27FF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C3A">
        <w:rPr>
          <w:rFonts w:ascii="Liberation Serif" w:hAnsi="Liberation Serif" w:cs="Liberation Serif"/>
          <w:sz w:val="28"/>
          <w:szCs w:val="28"/>
        </w:rPr>
        <w:t>«</w:t>
      </w:r>
      <w:r w:rsidRPr="00501C3A">
        <w:rPr>
          <w:rFonts w:ascii="Liberation Serif" w:hAnsi="Liberation Serif"/>
          <w:bCs/>
          <w:sz w:val="28"/>
          <w:szCs w:val="28"/>
        </w:rPr>
        <w:t xml:space="preserve">9.4-1. </w:t>
      </w:r>
      <w:r w:rsidRPr="00501C3A">
        <w:rPr>
          <w:rFonts w:ascii="Liberation Serif" w:hAnsi="Liberation Serif" w:cs="Liberation Serif"/>
          <w:sz w:val="28"/>
          <w:szCs w:val="28"/>
        </w:rPr>
        <w:t>В порядке, установленном законом Свердловской области, территориальным общественным самоуправлениям, в том числе осуществляющим свою деятельность без регистрации в качестве юридического лица, может быть предоставлена поддержка за счет бюджетных ассигнований бюджета Свердловской области и местного бюджета.».</w:t>
      </w:r>
    </w:p>
    <w:p w:rsidR="009B4B9C" w:rsidRPr="00D92968" w:rsidRDefault="00DB5C4E" w:rsidP="009B4B9C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C3A">
        <w:rPr>
          <w:rFonts w:ascii="Liberation Serif" w:hAnsi="Liberation Serif" w:cs="Liberation Serif"/>
          <w:sz w:val="28"/>
          <w:szCs w:val="28"/>
        </w:rPr>
        <w:t xml:space="preserve">3. </w:t>
      </w:r>
      <w:r w:rsidR="009B4B9C" w:rsidRPr="009A35B7">
        <w:rPr>
          <w:rFonts w:ascii="Liberation Serif" w:hAnsi="Liberation Serif" w:cs="Liberation Serif"/>
          <w:sz w:val="28"/>
          <w:szCs w:val="28"/>
        </w:rPr>
        <w:t>Опубликовать настоящее решение в газете «Каменский рабочий», разместить на</w:t>
      </w:r>
      <w:r w:rsidR="009B4B9C" w:rsidRPr="00D92968">
        <w:rPr>
          <w:rFonts w:ascii="Liberation Serif" w:hAnsi="Liberation Serif" w:cs="Liberation Serif"/>
          <w:sz w:val="28"/>
          <w:szCs w:val="28"/>
        </w:rPr>
        <w:t xml:space="preserve"> официальных сайтах Думы Каменск-Уральского городского округа и муниципального образования Каменск-Уральский городской округ Свердловской области. </w:t>
      </w:r>
    </w:p>
    <w:p w:rsidR="00DB5C4E" w:rsidRPr="00501C3A" w:rsidRDefault="00DB5C4E" w:rsidP="0089098B">
      <w:pPr>
        <w:pStyle w:val="Con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01C3A">
        <w:rPr>
          <w:rFonts w:ascii="Liberation Serif" w:hAnsi="Liberation Serif"/>
          <w:sz w:val="28"/>
          <w:szCs w:val="28"/>
        </w:rPr>
        <w:t>4. Контроль исполнения настояще</w:t>
      </w:r>
      <w:r w:rsidR="009B4B9C">
        <w:rPr>
          <w:rFonts w:ascii="Liberation Serif" w:hAnsi="Liberation Serif"/>
          <w:sz w:val="28"/>
          <w:szCs w:val="28"/>
        </w:rPr>
        <w:t>го решения возложить на комитет</w:t>
      </w:r>
      <w:r w:rsidR="009B4B9C">
        <w:rPr>
          <w:rFonts w:ascii="Liberation Serif" w:hAnsi="Liberation Serif"/>
          <w:sz w:val="28"/>
          <w:szCs w:val="28"/>
        </w:rPr>
        <w:br/>
      </w:r>
      <w:r w:rsidRPr="00501C3A">
        <w:rPr>
          <w:rFonts w:ascii="Liberation Serif" w:hAnsi="Liberation Serif"/>
          <w:sz w:val="28"/>
          <w:szCs w:val="28"/>
        </w:rPr>
        <w:t>по законодательству и местному самоуправлению (</w:t>
      </w:r>
      <w:r w:rsidR="00A9612B" w:rsidRPr="00501C3A">
        <w:rPr>
          <w:rFonts w:ascii="Liberation Serif" w:hAnsi="Liberation Serif"/>
          <w:sz w:val="28"/>
          <w:szCs w:val="28"/>
        </w:rPr>
        <w:t>Казимирская А.Г</w:t>
      </w:r>
      <w:r w:rsidRPr="00501C3A">
        <w:rPr>
          <w:rFonts w:ascii="Liberation Serif" w:hAnsi="Liberation Serif"/>
          <w:sz w:val="28"/>
          <w:szCs w:val="28"/>
        </w:rPr>
        <w:t>.).</w:t>
      </w:r>
    </w:p>
    <w:p w:rsidR="00DB5C4E" w:rsidRPr="00501C3A" w:rsidRDefault="00DB5C4E" w:rsidP="00DB5C4E">
      <w:pPr>
        <w:jc w:val="both"/>
        <w:rPr>
          <w:rFonts w:ascii="Liberation Serif" w:hAnsi="Liberation Serif"/>
          <w:sz w:val="28"/>
          <w:szCs w:val="28"/>
        </w:rPr>
      </w:pPr>
    </w:p>
    <w:p w:rsidR="00DB5C4E" w:rsidRPr="00501C3A" w:rsidRDefault="00DB5C4E" w:rsidP="00DB5C4E">
      <w:pPr>
        <w:jc w:val="both"/>
        <w:rPr>
          <w:rFonts w:ascii="Liberation Serif" w:hAnsi="Liberation Serif"/>
          <w:sz w:val="28"/>
          <w:szCs w:val="28"/>
        </w:rPr>
      </w:pPr>
    </w:p>
    <w:p w:rsidR="00DB5C4E" w:rsidRPr="00501C3A" w:rsidRDefault="00DB5C4E" w:rsidP="00DB5C4E">
      <w:pPr>
        <w:jc w:val="both"/>
        <w:rPr>
          <w:rFonts w:ascii="Liberation Serif" w:hAnsi="Liberation Serif"/>
          <w:sz w:val="28"/>
          <w:szCs w:val="28"/>
        </w:rPr>
      </w:pPr>
      <w:r w:rsidRPr="00501C3A">
        <w:rPr>
          <w:rFonts w:ascii="Liberation Serif" w:hAnsi="Liberation Serif"/>
          <w:sz w:val="28"/>
          <w:szCs w:val="28"/>
        </w:rPr>
        <w:t>Председатель Думы</w:t>
      </w:r>
    </w:p>
    <w:p w:rsidR="00DB5C4E" w:rsidRPr="00501C3A" w:rsidRDefault="00DB5C4E" w:rsidP="00DB5C4E">
      <w:pPr>
        <w:jc w:val="both"/>
        <w:rPr>
          <w:rFonts w:ascii="Liberation Serif" w:hAnsi="Liberation Serif"/>
          <w:sz w:val="28"/>
          <w:szCs w:val="28"/>
        </w:rPr>
      </w:pPr>
      <w:r w:rsidRPr="00501C3A">
        <w:rPr>
          <w:rFonts w:ascii="Liberation Serif" w:hAnsi="Liberation Serif"/>
          <w:sz w:val="28"/>
          <w:szCs w:val="28"/>
        </w:rPr>
        <w:t>Каменск-Ур</w:t>
      </w:r>
      <w:r w:rsidR="009B4B9C">
        <w:rPr>
          <w:rFonts w:ascii="Liberation Serif" w:hAnsi="Liberation Serif"/>
          <w:sz w:val="28"/>
          <w:szCs w:val="28"/>
        </w:rPr>
        <w:t>альского городского округа</w:t>
      </w:r>
      <w:r w:rsidR="009B4B9C">
        <w:rPr>
          <w:rFonts w:ascii="Liberation Serif" w:hAnsi="Liberation Serif"/>
          <w:sz w:val="28"/>
          <w:szCs w:val="28"/>
        </w:rPr>
        <w:tab/>
      </w:r>
      <w:r w:rsidR="009B4B9C">
        <w:rPr>
          <w:rFonts w:ascii="Liberation Serif" w:hAnsi="Liberation Serif"/>
          <w:sz w:val="28"/>
          <w:szCs w:val="28"/>
        </w:rPr>
        <w:tab/>
      </w:r>
      <w:r w:rsidR="009B4B9C">
        <w:rPr>
          <w:rFonts w:ascii="Liberation Serif" w:hAnsi="Liberation Serif"/>
          <w:sz w:val="28"/>
          <w:szCs w:val="28"/>
        </w:rPr>
        <w:tab/>
      </w:r>
      <w:r w:rsidR="009B4B9C">
        <w:rPr>
          <w:rFonts w:ascii="Liberation Serif" w:hAnsi="Liberation Serif"/>
          <w:sz w:val="28"/>
          <w:szCs w:val="28"/>
        </w:rPr>
        <w:tab/>
        <w:t xml:space="preserve">         </w:t>
      </w:r>
      <w:r w:rsidRPr="00501C3A">
        <w:rPr>
          <w:rFonts w:ascii="Liberation Serif" w:hAnsi="Liberation Serif"/>
          <w:sz w:val="28"/>
          <w:szCs w:val="28"/>
        </w:rPr>
        <w:t>В.И. Пермяков</w:t>
      </w:r>
    </w:p>
    <w:p w:rsidR="00DB5C4E" w:rsidRPr="00501C3A" w:rsidRDefault="00DB5C4E" w:rsidP="00DB5C4E">
      <w:pPr>
        <w:jc w:val="both"/>
        <w:rPr>
          <w:rFonts w:ascii="Liberation Serif" w:hAnsi="Liberation Serif"/>
          <w:sz w:val="28"/>
          <w:szCs w:val="28"/>
        </w:rPr>
      </w:pPr>
    </w:p>
    <w:p w:rsidR="004B08F6" w:rsidRPr="00501C3A" w:rsidRDefault="004B08F6" w:rsidP="00DB5C4E">
      <w:pPr>
        <w:jc w:val="both"/>
        <w:rPr>
          <w:rFonts w:ascii="Liberation Serif" w:hAnsi="Liberation Serif"/>
          <w:sz w:val="28"/>
          <w:szCs w:val="28"/>
        </w:rPr>
      </w:pPr>
    </w:p>
    <w:p w:rsidR="00DB5C4E" w:rsidRPr="00501C3A" w:rsidRDefault="00085452" w:rsidP="00DB5C4E">
      <w:pPr>
        <w:jc w:val="both"/>
        <w:rPr>
          <w:rFonts w:ascii="Liberation Serif" w:hAnsi="Liberation Serif"/>
          <w:sz w:val="28"/>
          <w:szCs w:val="28"/>
        </w:rPr>
      </w:pPr>
      <w:r w:rsidRPr="00501C3A">
        <w:rPr>
          <w:rFonts w:ascii="Liberation Serif" w:hAnsi="Liberation Serif"/>
          <w:sz w:val="28"/>
          <w:szCs w:val="28"/>
        </w:rPr>
        <w:t>Г</w:t>
      </w:r>
      <w:r w:rsidR="0027441E" w:rsidRPr="00501C3A">
        <w:rPr>
          <w:rFonts w:ascii="Liberation Serif" w:hAnsi="Liberation Serif"/>
          <w:sz w:val="28"/>
          <w:szCs w:val="28"/>
        </w:rPr>
        <w:t>лав</w:t>
      </w:r>
      <w:r w:rsidRPr="00501C3A">
        <w:rPr>
          <w:rFonts w:ascii="Liberation Serif" w:hAnsi="Liberation Serif"/>
          <w:sz w:val="28"/>
          <w:szCs w:val="28"/>
        </w:rPr>
        <w:t>а</w:t>
      </w:r>
    </w:p>
    <w:p w:rsidR="00DB5C4E" w:rsidRDefault="00DB5C4E" w:rsidP="00DB5C4E">
      <w:pPr>
        <w:jc w:val="both"/>
        <w:rPr>
          <w:rFonts w:ascii="Liberation Serif" w:hAnsi="Liberation Serif"/>
          <w:sz w:val="28"/>
          <w:szCs w:val="28"/>
        </w:rPr>
      </w:pPr>
      <w:r w:rsidRPr="00501C3A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9B4B9C">
        <w:rPr>
          <w:rFonts w:ascii="Liberation Serif" w:hAnsi="Liberation Serif"/>
          <w:sz w:val="28"/>
          <w:szCs w:val="28"/>
        </w:rPr>
        <w:tab/>
      </w:r>
      <w:r w:rsidR="009B4B9C">
        <w:rPr>
          <w:rFonts w:ascii="Liberation Serif" w:hAnsi="Liberation Serif"/>
          <w:sz w:val="28"/>
          <w:szCs w:val="28"/>
        </w:rPr>
        <w:tab/>
      </w:r>
      <w:r w:rsidR="009B4B9C">
        <w:rPr>
          <w:rFonts w:ascii="Liberation Serif" w:hAnsi="Liberation Serif"/>
          <w:sz w:val="28"/>
          <w:szCs w:val="28"/>
        </w:rPr>
        <w:tab/>
      </w:r>
      <w:r w:rsidR="009B4B9C">
        <w:rPr>
          <w:rFonts w:ascii="Liberation Serif" w:hAnsi="Liberation Serif"/>
          <w:sz w:val="28"/>
          <w:szCs w:val="28"/>
        </w:rPr>
        <w:tab/>
        <w:t xml:space="preserve">         </w:t>
      </w:r>
      <w:r w:rsidRPr="00501C3A">
        <w:rPr>
          <w:rFonts w:ascii="Liberation Serif" w:hAnsi="Liberation Serif"/>
          <w:sz w:val="28"/>
          <w:szCs w:val="28"/>
        </w:rPr>
        <w:t>А.</w:t>
      </w:r>
      <w:r w:rsidR="0027441E" w:rsidRPr="00501C3A">
        <w:rPr>
          <w:rFonts w:ascii="Liberation Serif" w:hAnsi="Liberation Serif"/>
          <w:sz w:val="28"/>
          <w:szCs w:val="28"/>
        </w:rPr>
        <w:t>А. Герасимов</w:t>
      </w:r>
    </w:p>
    <w:sectPr w:rsidR="00DB5C4E" w:rsidSect="009B4B9C">
      <w:headerReference w:type="default" r:id="rId9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4D12" w:rsidRDefault="00334D12" w:rsidP="00D50581">
      <w:r>
        <w:separator/>
      </w:r>
    </w:p>
  </w:endnote>
  <w:endnote w:type="continuationSeparator" w:id="1">
    <w:p w:rsidR="00334D12" w:rsidRDefault="00334D12" w:rsidP="00D505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4D12" w:rsidRDefault="00334D12" w:rsidP="00D50581">
      <w:r>
        <w:separator/>
      </w:r>
    </w:p>
  </w:footnote>
  <w:footnote w:type="continuationSeparator" w:id="1">
    <w:p w:rsidR="00334D12" w:rsidRDefault="00334D12" w:rsidP="00D505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16725"/>
    </w:sdtPr>
    <w:sdtContent>
      <w:p w:rsidR="00F169A9" w:rsidRDefault="00B33EA1">
        <w:pPr>
          <w:pStyle w:val="ab"/>
          <w:jc w:val="center"/>
        </w:pPr>
        <w:r>
          <w:fldChar w:fldCharType="begin"/>
        </w:r>
        <w:r w:rsidR="00F169A9">
          <w:instrText xml:space="preserve"> PAGE   \* MERGEFORMAT </w:instrText>
        </w:r>
        <w:r>
          <w:fldChar w:fldCharType="separate"/>
        </w:r>
        <w:r w:rsidR="00D675C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169A9" w:rsidRDefault="00F169A9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744AA"/>
    <w:multiLevelType w:val="multilevel"/>
    <w:tmpl w:val="E9422F3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019D7"/>
    <w:rsid w:val="0000210D"/>
    <w:rsid w:val="00002AEC"/>
    <w:rsid w:val="00003381"/>
    <w:rsid w:val="00004702"/>
    <w:rsid w:val="000056A1"/>
    <w:rsid w:val="00005BBF"/>
    <w:rsid w:val="000105F2"/>
    <w:rsid w:val="00011ABF"/>
    <w:rsid w:val="000131F9"/>
    <w:rsid w:val="00016F6F"/>
    <w:rsid w:val="0002085A"/>
    <w:rsid w:val="00021F39"/>
    <w:rsid w:val="000240B2"/>
    <w:rsid w:val="0002565E"/>
    <w:rsid w:val="0002648F"/>
    <w:rsid w:val="000278E5"/>
    <w:rsid w:val="00030B6A"/>
    <w:rsid w:val="000331CA"/>
    <w:rsid w:val="00041CA9"/>
    <w:rsid w:val="0004274D"/>
    <w:rsid w:val="0004428E"/>
    <w:rsid w:val="00046D2A"/>
    <w:rsid w:val="000506A3"/>
    <w:rsid w:val="000506E0"/>
    <w:rsid w:val="00050BAA"/>
    <w:rsid w:val="00056FB1"/>
    <w:rsid w:val="00060AA0"/>
    <w:rsid w:val="00060D41"/>
    <w:rsid w:val="0006150D"/>
    <w:rsid w:val="0006430C"/>
    <w:rsid w:val="00067B33"/>
    <w:rsid w:val="00067FF9"/>
    <w:rsid w:val="00071E83"/>
    <w:rsid w:val="00071EC3"/>
    <w:rsid w:val="00073B26"/>
    <w:rsid w:val="00073F2E"/>
    <w:rsid w:val="000745AC"/>
    <w:rsid w:val="00083796"/>
    <w:rsid w:val="00085452"/>
    <w:rsid w:val="00085D7D"/>
    <w:rsid w:val="00087BAA"/>
    <w:rsid w:val="00087EBA"/>
    <w:rsid w:val="00090A3D"/>
    <w:rsid w:val="0009251E"/>
    <w:rsid w:val="00093250"/>
    <w:rsid w:val="00094795"/>
    <w:rsid w:val="000947C8"/>
    <w:rsid w:val="00097C18"/>
    <w:rsid w:val="00097D39"/>
    <w:rsid w:val="000B262E"/>
    <w:rsid w:val="000B7FBA"/>
    <w:rsid w:val="000C4E58"/>
    <w:rsid w:val="000C5207"/>
    <w:rsid w:val="000C67AB"/>
    <w:rsid w:val="000D0C38"/>
    <w:rsid w:val="000D3421"/>
    <w:rsid w:val="000E3628"/>
    <w:rsid w:val="000E3A20"/>
    <w:rsid w:val="000E61A4"/>
    <w:rsid w:val="000F0580"/>
    <w:rsid w:val="000F28CE"/>
    <w:rsid w:val="000F3360"/>
    <w:rsid w:val="000F393F"/>
    <w:rsid w:val="000F3A9F"/>
    <w:rsid w:val="00104AC5"/>
    <w:rsid w:val="00107ADC"/>
    <w:rsid w:val="001111F1"/>
    <w:rsid w:val="00111D89"/>
    <w:rsid w:val="0012177B"/>
    <w:rsid w:val="00122446"/>
    <w:rsid w:val="001322BC"/>
    <w:rsid w:val="00133698"/>
    <w:rsid w:val="00134A08"/>
    <w:rsid w:val="001369DF"/>
    <w:rsid w:val="00140F12"/>
    <w:rsid w:val="001447B4"/>
    <w:rsid w:val="00156D00"/>
    <w:rsid w:val="001620AE"/>
    <w:rsid w:val="00166765"/>
    <w:rsid w:val="00171873"/>
    <w:rsid w:val="00175465"/>
    <w:rsid w:val="00176BF7"/>
    <w:rsid w:val="001840B2"/>
    <w:rsid w:val="001840C3"/>
    <w:rsid w:val="0018676F"/>
    <w:rsid w:val="001907C0"/>
    <w:rsid w:val="00195849"/>
    <w:rsid w:val="00195E94"/>
    <w:rsid w:val="001A24BF"/>
    <w:rsid w:val="001A51A6"/>
    <w:rsid w:val="001A64CB"/>
    <w:rsid w:val="001A7792"/>
    <w:rsid w:val="001A7A71"/>
    <w:rsid w:val="001B0C98"/>
    <w:rsid w:val="001B4031"/>
    <w:rsid w:val="001B48C3"/>
    <w:rsid w:val="001B4E96"/>
    <w:rsid w:val="001C157D"/>
    <w:rsid w:val="001C2D53"/>
    <w:rsid w:val="001C3FB5"/>
    <w:rsid w:val="001C758F"/>
    <w:rsid w:val="001D0AB8"/>
    <w:rsid w:val="001D0FDA"/>
    <w:rsid w:val="001E0D98"/>
    <w:rsid w:val="001E2520"/>
    <w:rsid w:val="001E564B"/>
    <w:rsid w:val="001E5F46"/>
    <w:rsid w:val="001E7830"/>
    <w:rsid w:val="001F044E"/>
    <w:rsid w:val="001F08DC"/>
    <w:rsid w:val="001F0EB2"/>
    <w:rsid w:val="001F67DF"/>
    <w:rsid w:val="001F7EF7"/>
    <w:rsid w:val="00201483"/>
    <w:rsid w:val="002017EB"/>
    <w:rsid w:val="0020327A"/>
    <w:rsid w:val="00205627"/>
    <w:rsid w:val="002150E6"/>
    <w:rsid w:val="00217AAE"/>
    <w:rsid w:val="00224F65"/>
    <w:rsid w:val="002260F6"/>
    <w:rsid w:val="0023226A"/>
    <w:rsid w:val="0023433C"/>
    <w:rsid w:val="00246628"/>
    <w:rsid w:val="00246F0B"/>
    <w:rsid w:val="00251F7F"/>
    <w:rsid w:val="00252A12"/>
    <w:rsid w:val="0025509D"/>
    <w:rsid w:val="00256B4B"/>
    <w:rsid w:val="00257850"/>
    <w:rsid w:val="0026234B"/>
    <w:rsid w:val="00262C01"/>
    <w:rsid w:val="0027441E"/>
    <w:rsid w:val="00274971"/>
    <w:rsid w:val="00274A90"/>
    <w:rsid w:val="002820B7"/>
    <w:rsid w:val="002A3ADB"/>
    <w:rsid w:val="002A72E8"/>
    <w:rsid w:val="002B6244"/>
    <w:rsid w:val="002C0233"/>
    <w:rsid w:val="002C24C7"/>
    <w:rsid w:val="002D1554"/>
    <w:rsid w:val="002D1F29"/>
    <w:rsid w:val="002E429F"/>
    <w:rsid w:val="002E4CBD"/>
    <w:rsid w:val="002F07E6"/>
    <w:rsid w:val="002F1092"/>
    <w:rsid w:val="002F1588"/>
    <w:rsid w:val="002F24AD"/>
    <w:rsid w:val="002F2AB6"/>
    <w:rsid w:val="002F2EA1"/>
    <w:rsid w:val="002F4F6C"/>
    <w:rsid w:val="002F71BC"/>
    <w:rsid w:val="00301773"/>
    <w:rsid w:val="00303413"/>
    <w:rsid w:val="00303B72"/>
    <w:rsid w:val="003042CC"/>
    <w:rsid w:val="00305381"/>
    <w:rsid w:val="0030677E"/>
    <w:rsid w:val="00306AEA"/>
    <w:rsid w:val="00311136"/>
    <w:rsid w:val="00313C75"/>
    <w:rsid w:val="00314E0E"/>
    <w:rsid w:val="0032040F"/>
    <w:rsid w:val="003254C1"/>
    <w:rsid w:val="0032553D"/>
    <w:rsid w:val="0032572B"/>
    <w:rsid w:val="003260D0"/>
    <w:rsid w:val="003264D6"/>
    <w:rsid w:val="00326C08"/>
    <w:rsid w:val="003311E6"/>
    <w:rsid w:val="00333572"/>
    <w:rsid w:val="0033363A"/>
    <w:rsid w:val="00333A9F"/>
    <w:rsid w:val="00333FEA"/>
    <w:rsid w:val="00334D12"/>
    <w:rsid w:val="0033547E"/>
    <w:rsid w:val="003366BD"/>
    <w:rsid w:val="00337444"/>
    <w:rsid w:val="00343B0C"/>
    <w:rsid w:val="00343C96"/>
    <w:rsid w:val="00344AE8"/>
    <w:rsid w:val="00346631"/>
    <w:rsid w:val="00347A52"/>
    <w:rsid w:val="00347C66"/>
    <w:rsid w:val="003512B0"/>
    <w:rsid w:val="00352B7E"/>
    <w:rsid w:val="003552AC"/>
    <w:rsid w:val="003553BE"/>
    <w:rsid w:val="003561D9"/>
    <w:rsid w:val="003612BE"/>
    <w:rsid w:val="00365622"/>
    <w:rsid w:val="00366062"/>
    <w:rsid w:val="00370C3A"/>
    <w:rsid w:val="00372F46"/>
    <w:rsid w:val="00374C89"/>
    <w:rsid w:val="00376C49"/>
    <w:rsid w:val="00377536"/>
    <w:rsid w:val="00384218"/>
    <w:rsid w:val="00384B0B"/>
    <w:rsid w:val="00385CBA"/>
    <w:rsid w:val="003943DE"/>
    <w:rsid w:val="00395B63"/>
    <w:rsid w:val="0039722C"/>
    <w:rsid w:val="00397907"/>
    <w:rsid w:val="00397E4C"/>
    <w:rsid w:val="003A15FE"/>
    <w:rsid w:val="003A18EB"/>
    <w:rsid w:val="003A26E9"/>
    <w:rsid w:val="003A3480"/>
    <w:rsid w:val="003A7999"/>
    <w:rsid w:val="003B6E03"/>
    <w:rsid w:val="003C1AF7"/>
    <w:rsid w:val="003C3899"/>
    <w:rsid w:val="003C4883"/>
    <w:rsid w:val="003D2E98"/>
    <w:rsid w:val="003D6B00"/>
    <w:rsid w:val="003E1A16"/>
    <w:rsid w:val="003E2CB6"/>
    <w:rsid w:val="003E3070"/>
    <w:rsid w:val="003E6383"/>
    <w:rsid w:val="003E6554"/>
    <w:rsid w:val="003E6895"/>
    <w:rsid w:val="003E715A"/>
    <w:rsid w:val="003F2DFA"/>
    <w:rsid w:val="003F6459"/>
    <w:rsid w:val="003F7CD7"/>
    <w:rsid w:val="00403AD8"/>
    <w:rsid w:val="004044D6"/>
    <w:rsid w:val="00411D93"/>
    <w:rsid w:val="00414361"/>
    <w:rsid w:val="004143BE"/>
    <w:rsid w:val="00417BDD"/>
    <w:rsid w:val="0042274F"/>
    <w:rsid w:val="0043028A"/>
    <w:rsid w:val="004305FA"/>
    <w:rsid w:val="00432EFE"/>
    <w:rsid w:val="00435E56"/>
    <w:rsid w:val="00440755"/>
    <w:rsid w:val="0044509D"/>
    <w:rsid w:val="00462A84"/>
    <w:rsid w:val="00463B7A"/>
    <w:rsid w:val="004678FE"/>
    <w:rsid w:val="00471428"/>
    <w:rsid w:val="0047333E"/>
    <w:rsid w:val="00475D87"/>
    <w:rsid w:val="0048006C"/>
    <w:rsid w:val="0048182E"/>
    <w:rsid w:val="00483C3E"/>
    <w:rsid w:val="00483DDB"/>
    <w:rsid w:val="004935F8"/>
    <w:rsid w:val="00494A2C"/>
    <w:rsid w:val="00494C09"/>
    <w:rsid w:val="00495E31"/>
    <w:rsid w:val="00496E06"/>
    <w:rsid w:val="004A14E8"/>
    <w:rsid w:val="004B08F6"/>
    <w:rsid w:val="004B0D4D"/>
    <w:rsid w:val="004C2CD3"/>
    <w:rsid w:val="004C3D72"/>
    <w:rsid w:val="004C62ED"/>
    <w:rsid w:val="004D1499"/>
    <w:rsid w:val="004D32B0"/>
    <w:rsid w:val="004D6478"/>
    <w:rsid w:val="004D73B5"/>
    <w:rsid w:val="004E0053"/>
    <w:rsid w:val="004E097E"/>
    <w:rsid w:val="004E14DA"/>
    <w:rsid w:val="004F054E"/>
    <w:rsid w:val="004F3013"/>
    <w:rsid w:val="004F3F1F"/>
    <w:rsid w:val="004F4246"/>
    <w:rsid w:val="004F4BA9"/>
    <w:rsid w:val="004F5610"/>
    <w:rsid w:val="004F7115"/>
    <w:rsid w:val="004F7439"/>
    <w:rsid w:val="005002FB"/>
    <w:rsid w:val="00501C3A"/>
    <w:rsid w:val="005022A4"/>
    <w:rsid w:val="00504371"/>
    <w:rsid w:val="00507099"/>
    <w:rsid w:val="00513F37"/>
    <w:rsid w:val="00517818"/>
    <w:rsid w:val="00522998"/>
    <w:rsid w:val="00522D7F"/>
    <w:rsid w:val="00526F7C"/>
    <w:rsid w:val="00530AE9"/>
    <w:rsid w:val="00531B5A"/>
    <w:rsid w:val="00532A70"/>
    <w:rsid w:val="00533B2B"/>
    <w:rsid w:val="00536788"/>
    <w:rsid w:val="00542697"/>
    <w:rsid w:val="00543065"/>
    <w:rsid w:val="00546A73"/>
    <w:rsid w:val="00547250"/>
    <w:rsid w:val="00551733"/>
    <w:rsid w:val="00554112"/>
    <w:rsid w:val="00555AC1"/>
    <w:rsid w:val="00555DA3"/>
    <w:rsid w:val="005566BC"/>
    <w:rsid w:val="00562964"/>
    <w:rsid w:val="005630CD"/>
    <w:rsid w:val="00563A18"/>
    <w:rsid w:val="0056420C"/>
    <w:rsid w:val="00565C05"/>
    <w:rsid w:val="00567FB6"/>
    <w:rsid w:val="005717F7"/>
    <w:rsid w:val="00573B3C"/>
    <w:rsid w:val="005746C5"/>
    <w:rsid w:val="005748B8"/>
    <w:rsid w:val="00574E0A"/>
    <w:rsid w:val="00576713"/>
    <w:rsid w:val="005823B6"/>
    <w:rsid w:val="00584A6B"/>
    <w:rsid w:val="00585283"/>
    <w:rsid w:val="00587CA7"/>
    <w:rsid w:val="005934BA"/>
    <w:rsid w:val="005A1757"/>
    <w:rsid w:val="005A1AB3"/>
    <w:rsid w:val="005A2036"/>
    <w:rsid w:val="005B2E32"/>
    <w:rsid w:val="005C0079"/>
    <w:rsid w:val="005C045E"/>
    <w:rsid w:val="005C198A"/>
    <w:rsid w:val="005C3DD4"/>
    <w:rsid w:val="005C5494"/>
    <w:rsid w:val="005D000B"/>
    <w:rsid w:val="005D02F4"/>
    <w:rsid w:val="005D0ACB"/>
    <w:rsid w:val="005D2A18"/>
    <w:rsid w:val="005D3021"/>
    <w:rsid w:val="005D7381"/>
    <w:rsid w:val="005D7A0E"/>
    <w:rsid w:val="005E44BC"/>
    <w:rsid w:val="005E4B23"/>
    <w:rsid w:val="005E6074"/>
    <w:rsid w:val="005F758B"/>
    <w:rsid w:val="006005DE"/>
    <w:rsid w:val="00601DE7"/>
    <w:rsid w:val="00602A8D"/>
    <w:rsid w:val="00607DC0"/>
    <w:rsid w:val="00611253"/>
    <w:rsid w:val="0061183A"/>
    <w:rsid w:val="00611E56"/>
    <w:rsid w:val="00612967"/>
    <w:rsid w:val="00612D10"/>
    <w:rsid w:val="00616953"/>
    <w:rsid w:val="00620729"/>
    <w:rsid w:val="00622420"/>
    <w:rsid w:val="00622E15"/>
    <w:rsid w:val="006265FC"/>
    <w:rsid w:val="006269B3"/>
    <w:rsid w:val="00631563"/>
    <w:rsid w:val="00635E1B"/>
    <w:rsid w:val="00641184"/>
    <w:rsid w:val="00644CC5"/>
    <w:rsid w:val="00645223"/>
    <w:rsid w:val="00645431"/>
    <w:rsid w:val="006476B1"/>
    <w:rsid w:val="00652BFD"/>
    <w:rsid w:val="00652D4E"/>
    <w:rsid w:val="00653B01"/>
    <w:rsid w:val="00653E89"/>
    <w:rsid w:val="006559CB"/>
    <w:rsid w:val="006576C9"/>
    <w:rsid w:val="006638DB"/>
    <w:rsid w:val="0066539C"/>
    <w:rsid w:val="00665B49"/>
    <w:rsid w:val="00665C17"/>
    <w:rsid w:val="00666A61"/>
    <w:rsid w:val="006676AE"/>
    <w:rsid w:val="00675C0C"/>
    <w:rsid w:val="00683C69"/>
    <w:rsid w:val="0068422C"/>
    <w:rsid w:val="00684BCE"/>
    <w:rsid w:val="00693BEE"/>
    <w:rsid w:val="006949E7"/>
    <w:rsid w:val="00695946"/>
    <w:rsid w:val="00695F50"/>
    <w:rsid w:val="006A1F40"/>
    <w:rsid w:val="006A3A0B"/>
    <w:rsid w:val="006A40A7"/>
    <w:rsid w:val="006A4AD9"/>
    <w:rsid w:val="006A6A7F"/>
    <w:rsid w:val="006B0215"/>
    <w:rsid w:val="006B3950"/>
    <w:rsid w:val="006B62D9"/>
    <w:rsid w:val="006C0CD8"/>
    <w:rsid w:val="006C0F06"/>
    <w:rsid w:val="006C1506"/>
    <w:rsid w:val="006C1712"/>
    <w:rsid w:val="006C1FA7"/>
    <w:rsid w:val="006C2BBC"/>
    <w:rsid w:val="006C6C5E"/>
    <w:rsid w:val="006D0C6F"/>
    <w:rsid w:val="006D3A9E"/>
    <w:rsid w:val="006D47DF"/>
    <w:rsid w:val="006D4A44"/>
    <w:rsid w:val="006D74A7"/>
    <w:rsid w:val="006D7C38"/>
    <w:rsid w:val="006E2BAB"/>
    <w:rsid w:val="006E380D"/>
    <w:rsid w:val="006E4080"/>
    <w:rsid w:val="006E6742"/>
    <w:rsid w:val="006F1B66"/>
    <w:rsid w:val="006F257B"/>
    <w:rsid w:val="00700A3A"/>
    <w:rsid w:val="00702165"/>
    <w:rsid w:val="00704C37"/>
    <w:rsid w:val="007060AF"/>
    <w:rsid w:val="00706F80"/>
    <w:rsid w:val="00716233"/>
    <w:rsid w:val="00717318"/>
    <w:rsid w:val="00720985"/>
    <w:rsid w:val="00730E50"/>
    <w:rsid w:val="0073607F"/>
    <w:rsid w:val="00742F79"/>
    <w:rsid w:val="0074507F"/>
    <w:rsid w:val="00750599"/>
    <w:rsid w:val="00750E48"/>
    <w:rsid w:val="0075136A"/>
    <w:rsid w:val="007516E7"/>
    <w:rsid w:val="00757351"/>
    <w:rsid w:val="00757989"/>
    <w:rsid w:val="00760B40"/>
    <w:rsid w:val="00762D9C"/>
    <w:rsid w:val="00771B43"/>
    <w:rsid w:val="007747F8"/>
    <w:rsid w:val="00781E33"/>
    <w:rsid w:val="00782E5C"/>
    <w:rsid w:val="00783AA0"/>
    <w:rsid w:val="00794AA2"/>
    <w:rsid w:val="00795A62"/>
    <w:rsid w:val="00796055"/>
    <w:rsid w:val="0079768C"/>
    <w:rsid w:val="007A4107"/>
    <w:rsid w:val="007A48DA"/>
    <w:rsid w:val="007A5443"/>
    <w:rsid w:val="007A63A3"/>
    <w:rsid w:val="007A64EE"/>
    <w:rsid w:val="007B15BE"/>
    <w:rsid w:val="007B1614"/>
    <w:rsid w:val="007B330B"/>
    <w:rsid w:val="007B4C67"/>
    <w:rsid w:val="007B5572"/>
    <w:rsid w:val="007C5AE7"/>
    <w:rsid w:val="007C6332"/>
    <w:rsid w:val="007C6CAF"/>
    <w:rsid w:val="007C7B7F"/>
    <w:rsid w:val="007D050E"/>
    <w:rsid w:val="007D118D"/>
    <w:rsid w:val="007D56AA"/>
    <w:rsid w:val="007D5CF8"/>
    <w:rsid w:val="007D7EF6"/>
    <w:rsid w:val="007E0816"/>
    <w:rsid w:val="007E4F17"/>
    <w:rsid w:val="007E621E"/>
    <w:rsid w:val="007E7578"/>
    <w:rsid w:val="007E796A"/>
    <w:rsid w:val="007E7D03"/>
    <w:rsid w:val="007F09A6"/>
    <w:rsid w:val="007F15BB"/>
    <w:rsid w:val="007F1780"/>
    <w:rsid w:val="007F721F"/>
    <w:rsid w:val="007F722B"/>
    <w:rsid w:val="007F784B"/>
    <w:rsid w:val="008058ED"/>
    <w:rsid w:val="008074BD"/>
    <w:rsid w:val="008103B4"/>
    <w:rsid w:val="00816D07"/>
    <w:rsid w:val="00821C7A"/>
    <w:rsid w:val="008307AA"/>
    <w:rsid w:val="008351FC"/>
    <w:rsid w:val="00841246"/>
    <w:rsid w:val="0085217A"/>
    <w:rsid w:val="00855ABE"/>
    <w:rsid w:val="00863F8C"/>
    <w:rsid w:val="0086572F"/>
    <w:rsid w:val="008665C4"/>
    <w:rsid w:val="00871148"/>
    <w:rsid w:val="0087248F"/>
    <w:rsid w:val="00880F20"/>
    <w:rsid w:val="00883CB1"/>
    <w:rsid w:val="00883D88"/>
    <w:rsid w:val="0088452B"/>
    <w:rsid w:val="0089098B"/>
    <w:rsid w:val="00896CBC"/>
    <w:rsid w:val="00896F0A"/>
    <w:rsid w:val="008A0F54"/>
    <w:rsid w:val="008A33F2"/>
    <w:rsid w:val="008A623E"/>
    <w:rsid w:val="008A767C"/>
    <w:rsid w:val="008B299B"/>
    <w:rsid w:val="008B46B5"/>
    <w:rsid w:val="008C0E41"/>
    <w:rsid w:val="008C540B"/>
    <w:rsid w:val="008C5DBB"/>
    <w:rsid w:val="008C6326"/>
    <w:rsid w:val="008C6980"/>
    <w:rsid w:val="008C7ED4"/>
    <w:rsid w:val="008D4A4D"/>
    <w:rsid w:val="008E103B"/>
    <w:rsid w:val="008E3737"/>
    <w:rsid w:val="008F0375"/>
    <w:rsid w:val="008F05A8"/>
    <w:rsid w:val="008F1F0C"/>
    <w:rsid w:val="008F589F"/>
    <w:rsid w:val="008F65C4"/>
    <w:rsid w:val="00900351"/>
    <w:rsid w:val="00900A6B"/>
    <w:rsid w:val="00901A08"/>
    <w:rsid w:val="009023FE"/>
    <w:rsid w:val="0090545E"/>
    <w:rsid w:val="009072D3"/>
    <w:rsid w:val="00910502"/>
    <w:rsid w:val="00920285"/>
    <w:rsid w:val="0092669D"/>
    <w:rsid w:val="00931C71"/>
    <w:rsid w:val="009360D5"/>
    <w:rsid w:val="009405BF"/>
    <w:rsid w:val="009407CA"/>
    <w:rsid w:val="00943904"/>
    <w:rsid w:val="00944F50"/>
    <w:rsid w:val="00947D4E"/>
    <w:rsid w:val="00952C8E"/>
    <w:rsid w:val="00956960"/>
    <w:rsid w:val="009609D3"/>
    <w:rsid w:val="00964876"/>
    <w:rsid w:val="00966A4B"/>
    <w:rsid w:val="00966FD8"/>
    <w:rsid w:val="00975A1C"/>
    <w:rsid w:val="00976294"/>
    <w:rsid w:val="0097743E"/>
    <w:rsid w:val="009812A1"/>
    <w:rsid w:val="0098585E"/>
    <w:rsid w:val="00987443"/>
    <w:rsid w:val="009907CE"/>
    <w:rsid w:val="00990E04"/>
    <w:rsid w:val="00991141"/>
    <w:rsid w:val="00993E6F"/>
    <w:rsid w:val="0099415A"/>
    <w:rsid w:val="00996E2C"/>
    <w:rsid w:val="00997C39"/>
    <w:rsid w:val="00997E23"/>
    <w:rsid w:val="009A04C6"/>
    <w:rsid w:val="009B4258"/>
    <w:rsid w:val="009B4B9C"/>
    <w:rsid w:val="009B5100"/>
    <w:rsid w:val="009B5A2D"/>
    <w:rsid w:val="009B5C8C"/>
    <w:rsid w:val="009B6971"/>
    <w:rsid w:val="009B7110"/>
    <w:rsid w:val="009B73A8"/>
    <w:rsid w:val="009C1FED"/>
    <w:rsid w:val="009C5C64"/>
    <w:rsid w:val="009C62CC"/>
    <w:rsid w:val="009D184C"/>
    <w:rsid w:val="009D37AB"/>
    <w:rsid w:val="009D4ECD"/>
    <w:rsid w:val="009D504F"/>
    <w:rsid w:val="009D6E80"/>
    <w:rsid w:val="009E24AE"/>
    <w:rsid w:val="009E2920"/>
    <w:rsid w:val="009E2CEC"/>
    <w:rsid w:val="009E2F1B"/>
    <w:rsid w:val="009F1223"/>
    <w:rsid w:val="009F1DFC"/>
    <w:rsid w:val="009F21A4"/>
    <w:rsid w:val="009F4179"/>
    <w:rsid w:val="009F6E5A"/>
    <w:rsid w:val="009F73F7"/>
    <w:rsid w:val="00A059A3"/>
    <w:rsid w:val="00A071E0"/>
    <w:rsid w:val="00A1065D"/>
    <w:rsid w:val="00A1076A"/>
    <w:rsid w:val="00A2282A"/>
    <w:rsid w:val="00A259E4"/>
    <w:rsid w:val="00A26589"/>
    <w:rsid w:val="00A26C0B"/>
    <w:rsid w:val="00A27FF9"/>
    <w:rsid w:val="00A303B2"/>
    <w:rsid w:val="00A31A0C"/>
    <w:rsid w:val="00A33192"/>
    <w:rsid w:val="00A343AA"/>
    <w:rsid w:val="00A402B6"/>
    <w:rsid w:val="00A418D9"/>
    <w:rsid w:val="00A41AE5"/>
    <w:rsid w:val="00A522CE"/>
    <w:rsid w:val="00A534A3"/>
    <w:rsid w:val="00A54666"/>
    <w:rsid w:val="00A55278"/>
    <w:rsid w:val="00A55A8B"/>
    <w:rsid w:val="00A56017"/>
    <w:rsid w:val="00A56780"/>
    <w:rsid w:val="00A6488D"/>
    <w:rsid w:val="00A675AB"/>
    <w:rsid w:val="00A70F77"/>
    <w:rsid w:val="00A72314"/>
    <w:rsid w:val="00A74048"/>
    <w:rsid w:val="00A7484F"/>
    <w:rsid w:val="00A76169"/>
    <w:rsid w:val="00A76D9D"/>
    <w:rsid w:val="00A808B9"/>
    <w:rsid w:val="00A912F1"/>
    <w:rsid w:val="00A9612B"/>
    <w:rsid w:val="00AB2974"/>
    <w:rsid w:val="00AB39E9"/>
    <w:rsid w:val="00AB4F98"/>
    <w:rsid w:val="00AC0BC3"/>
    <w:rsid w:val="00AD1A0F"/>
    <w:rsid w:val="00AD1D9C"/>
    <w:rsid w:val="00AD4A7E"/>
    <w:rsid w:val="00AD4F70"/>
    <w:rsid w:val="00AD5D51"/>
    <w:rsid w:val="00AE1C41"/>
    <w:rsid w:val="00AE2E0D"/>
    <w:rsid w:val="00AE6431"/>
    <w:rsid w:val="00AF24C2"/>
    <w:rsid w:val="00B03C03"/>
    <w:rsid w:val="00B078C8"/>
    <w:rsid w:val="00B10984"/>
    <w:rsid w:val="00B11B56"/>
    <w:rsid w:val="00B1507C"/>
    <w:rsid w:val="00B15A26"/>
    <w:rsid w:val="00B16EBC"/>
    <w:rsid w:val="00B20742"/>
    <w:rsid w:val="00B23595"/>
    <w:rsid w:val="00B25639"/>
    <w:rsid w:val="00B262F0"/>
    <w:rsid w:val="00B31094"/>
    <w:rsid w:val="00B33EA1"/>
    <w:rsid w:val="00B36E19"/>
    <w:rsid w:val="00B40235"/>
    <w:rsid w:val="00B4206F"/>
    <w:rsid w:val="00B42071"/>
    <w:rsid w:val="00B4525F"/>
    <w:rsid w:val="00B46E9C"/>
    <w:rsid w:val="00B5744F"/>
    <w:rsid w:val="00B579F2"/>
    <w:rsid w:val="00B61E5F"/>
    <w:rsid w:val="00B74511"/>
    <w:rsid w:val="00B77A24"/>
    <w:rsid w:val="00B83637"/>
    <w:rsid w:val="00B92BD4"/>
    <w:rsid w:val="00B93311"/>
    <w:rsid w:val="00B9461F"/>
    <w:rsid w:val="00B95103"/>
    <w:rsid w:val="00B95DBC"/>
    <w:rsid w:val="00B95F12"/>
    <w:rsid w:val="00B966B2"/>
    <w:rsid w:val="00BA2DAF"/>
    <w:rsid w:val="00BA4725"/>
    <w:rsid w:val="00BA51CD"/>
    <w:rsid w:val="00BA7870"/>
    <w:rsid w:val="00BA7D47"/>
    <w:rsid w:val="00BB3153"/>
    <w:rsid w:val="00BB3667"/>
    <w:rsid w:val="00BB3CA3"/>
    <w:rsid w:val="00BB4EBC"/>
    <w:rsid w:val="00BB7574"/>
    <w:rsid w:val="00BC63AB"/>
    <w:rsid w:val="00BC6549"/>
    <w:rsid w:val="00BC77AC"/>
    <w:rsid w:val="00BD076D"/>
    <w:rsid w:val="00BD07C1"/>
    <w:rsid w:val="00BD2AA7"/>
    <w:rsid w:val="00BD41EF"/>
    <w:rsid w:val="00BD44D5"/>
    <w:rsid w:val="00BE2D7E"/>
    <w:rsid w:val="00BF09BB"/>
    <w:rsid w:val="00BF4A18"/>
    <w:rsid w:val="00BF5DDC"/>
    <w:rsid w:val="00BF6E52"/>
    <w:rsid w:val="00BF7F7C"/>
    <w:rsid w:val="00C111B1"/>
    <w:rsid w:val="00C11B9C"/>
    <w:rsid w:val="00C12F46"/>
    <w:rsid w:val="00C15607"/>
    <w:rsid w:val="00C1625A"/>
    <w:rsid w:val="00C2243E"/>
    <w:rsid w:val="00C229A5"/>
    <w:rsid w:val="00C241AC"/>
    <w:rsid w:val="00C24803"/>
    <w:rsid w:val="00C26C82"/>
    <w:rsid w:val="00C30E43"/>
    <w:rsid w:val="00C330BB"/>
    <w:rsid w:val="00C351FA"/>
    <w:rsid w:val="00C366AD"/>
    <w:rsid w:val="00C37BC2"/>
    <w:rsid w:val="00C419C5"/>
    <w:rsid w:val="00C41A27"/>
    <w:rsid w:val="00C4420F"/>
    <w:rsid w:val="00C4430D"/>
    <w:rsid w:val="00C47161"/>
    <w:rsid w:val="00C47267"/>
    <w:rsid w:val="00C517B7"/>
    <w:rsid w:val="00C55198"/>
    <w:rsid w:val="00C56515"/>
    <w:rsid w:val="00C5691B"/>
    <w:rsid w:val="00C574D4"/>
    <w:rsid w:val="00C61730"/>
    <w:rsid w:val="00C617DF"/>
    <w:rsid w:val="00C64A59"/>
    <w:rsid w:val="00C64D88"/>
    <w:rsid w:val="00C6608F"/>
    <w:rsid w:val="00C66509"/>
    <w:rsid w:val="00C67978"/>
    <w:rsid w:val="00C721E6"/>
    <w:rsid w:val="00C73B6F"/>
    <w:rsid w:val="00C7423D"/>
    <w:rsid w:val="00C75C46"/>
    <w:rsid w:val="00C76609"/>
    <w:rsid w:val="00C824E7"/>
    <w:rsid w:val="00C8290F"/>
    <w:rsid w:val="00C84FEA"/>
    <w:rsid w:val="00C8558F"/>
    <w:rsid w:val="00C85CCA"/>
    <w:rsid w:val="00C92E24"/>
    <w:rsid w:val="00CA0A8B"/>
    <w:rsid w:val="00CA14D7"/>
    <w:rsid w:val="00CA4573"/>
    <w:rsid w:val="00CA4637"/>
    <w:rsid w:val="00CA7853"/>
    <w:rsid w:val="00CA7C1B"/>
    <w:rsid w:val="00CB00D5"/>
    <w:rsid w:val="00CB0D14"/>
    <w:rsid w:val="00CB1021"/>
    <w:rsid w:val="00CB2FC1"/>
    <w:rsid w:val="00CB365D"/>
    <w:rsid w:val="00CB4B06"/>
    <w:rsid w:val="00CB522C"/>
    <w:rsid w:val="00CB77C0"/>
    <w:rsid w:val="00CC0BFB"/>
    <w:rsid w:val="00CC0F74"/>
    <w:rsid w:val="00CC2D68"/>
    <w:rsid w:val="00CC4B37"/>
    <w:rsid w:val="00CD7E2E"/>
    <w:rsid w:val="00CE16A8"/>
    <w:rsid w:val="00CE49AF"/>
    <w:rsid w:val="00CE65C3"/>
    <w:rsid w:val="00CF56D8"/>
    <w:rsid w:val="00CF7251"/>
    <w:rsid w:val="00D01BDD"/>
    <w:rsid w:val="00D025E1"/>
    <w:rsid w:val="00D11275"/>
    <w:rsid w:val="00D14B32"/>
    <w:rsid w:val="00D20790"/>
    <w:rsid w:val="00D21F18"/>
    <w:rsid w:val="00D230E8"/>
    <w:rsid w:val="00D3017A"/>
    <w:rsid w:val="00D31583"/>
    <w:rsid w:val="00D34AC9"/>
    <w:rsid w:val="00D379F1"/>
    <w:rsid w:val="00D37AD1"/>
    <w:rsid w:val="00D4233D"/>
    <w:rsid w:val="00D450E2"/>
    <w:rsid w:val="00D4518A"/>
    <w:rsid w:val="00D451EB"/>
    <w:rsid w:val="00D457E3"/>
    <w:rsid w:val="00D466EE"/>
    <w:rsid w:val="00D46873"/>
    <w:rsid w:val="00D46C61"/>
    <w:rsid w:val="00D4798B"/>
    <w:rsid w:val="00D50581"/>
    <w:rsid w:val="00D52069"/>
    <w:rsid w:val="00D546AF"/>
    <w:rsid w:val="00D57C5C"/>
    <w:rsid w:val="00D608F7"/>
    <w:rsid w:val="00D60C76"/>
    <w:rsid w:val="00D60F6E"/>
    <w:rsid w:val="00D616AB"/>
    <w:rsid w:val="00D65A1B"/>
    <w:rsid w:val="00D661E3"/>
    <w:rsid w:val="00D675C7"/>
    <w:rsid w:val="00D704E8"/>
    <w:rsid w:val="00D721F2"/>
    <w:rsid w:val="00D7341D"/>
    <w:rsid w:val="00D735AF"/>
    <w:rsid w:val="00D76492"/>
    <w:rsid w:val="00D7734D"/>
    <w:rsid w:val="00D77DDC"/>
    <w:rsid w:val="00D842D0"/>
    <w:rsid w:val="00D921D5"/>
    <w:rsid w:val="00D9244C"/>
    <w:rsid w:val="00D92912"/>
    <w:rsid w:val="00D93B55"/>
    <w:rsid w:val="00D953A4"/>
    <w:rsid w:val="00D95996"/>
    <w:rsid w:val="00DA0C95"/>
    <w:rsid w:val="00DA1880"/>
    <w:rsid w:val="00DB5C4E"/>
    <w:rsid w:val="00DC1C10"/>
    <w:rsid w:val="00DC3DDB"/>
    <w:rsid w:val="00DC6551"/>
    <w:rsid w:val="00DD0C65"/>
    <w:rsid w:val="00DD2B24"/>
    <w:rsid w:val="00DD3450"/>
    <w:rsid w:val="00DD75F5"/>
    <w:rsid w:val="00DE207E"/>
    <w:rsid w:val="00DE4BE7"/>
    <w:rsid w:val="00DE724D"/>
    <w:rsid w:val="00DF045E"/>
    <w:rsid w:val="00E0084D"/>
    <w:rsid w:val="00E01FA8"/>
    <w:rsid w:val="00E078D5"/>
    <w:rsid w:val="00E10097"/>
    <w:rsid w:val="00E1200A"/>
    <w:rsid w:val="00E176B2"/>
    <w:rsid w:val="00E21184"/>
    <w:rsid w:val="00E2131D"/>
    <w:rsid w:val="00E2759C"/>
    <w:rsid w:val="00E3245D"/>
    <w:rsid w:val="00E341DB"/>
    <w:rsid w:val="00E365FC"/>
    <w:rsid w:val="00E37E2B"/>
    <w:rsid w:val="00E41CD8"/>
    <w:rsid w:val="00E4397A"/>
    <w:rsid w:val="00E559EB"/>
    <w:rsid w:val="00E55DE8"/>
    <w:rsid w:val="00E569A3"/>
    <w:rsid w:val="00E6240F"/>
    <w:rsid w:val="00E72EF4"/>
    <w:rsid w:val="00E73267"/>
    <w:rsid w:val="00E744F4"/>
    <w:rsid w:val="00E7782E"/>
    <w:rsid w:val="00E77FB6"/>
    <w:rsid w:val="00E807EB"/>
    <w:rsid w:val="00E80A7A"/>
    <w:rsid w:val="00E82456"/>
    <w:rsid w:val="00E83062"/>
    <w:rsid w:val="00E84303"/>
    <w:rsid w:val="00E85CC3"/>
    <w:rsid w:val="00E85D2B"/>
    <w:rsid w:val="00E86E09"/>
    <w:rsid w:val="00E877D8"/>
    <w:rsid w:val="00E9188E"/>
    <w:rsid w:val="00E938B5"/>
    <w:rsid w:val="00EA02B6"/>
    <w:rsid w:val="00EA1647"/>
    <w:rsid w:val="00EA169B"/>
    <w:rsid w:val="00EA1D1A"/>
    <w:rsid w:val="00EA31BF"/>
    <w:rsid w:val="00EA5350"/>
    <w:rsid w:val="00EA6EB8"/>
    <w:rsid w:val="00EB088A"/>
    <w:rsid w:val="00EB2DEF"/>
    <w:rsid w:val="00EC097D"/>
    <w:rsid w:val="00EC1355"/>
    <w:rsid w:val="00EC29FD"/>
    <w:rsid w:val="00EC49A3"/>
    <w:rsid w:val="00ED2D12"/>
    <w:rsid w:val="00ED3ECB"/>
    <w:rsid w:val="00ED6EAB"/>
    <w:rsid w:val="00ED74C5"/>
    <w:rsid w:val="00EE0099"/>
    <w:rsid w:val="00EE0E98"/>
    <w:rsid w:val="00EE324B"/>
    <w:rsid w:val="00EE4587"/>
    <w:rsid w:val="00F0436F"/>
    <w:rsid w:val="00F04F2A"/>
    <w:rsid w:val="00F06D8C"/>
    <w:rsid w:val="00F070B0"/>
    <w:rsid w:val="00F117D5"/>
    <w:rsid w:val="00F120AB"/>
    <w:rsid w:val="00F14CEA"/>
    <w:rsid w:val="00F164E9"/>
    <w:rsid w:val="00F167D4"/>
    <w:rsid w:val="00F169A9"/>
    <w:rsid w:val="00F21403"/>
    <w:rsid w:val="00F217BD"/>
    <w:rsid w:val="00F25BF5"/>
    <w:rsid w:val="00F35999"/>
    <w:rsid w:val="00F361F8"/>
    <w:rsid w:val="00F42D6D"/>
    <w:rsid w:val="00F4467D"/>
    <w:rsid w:val="00F46CC5"/>
    <w:rsid w:val="00F5014C"/>
    <w:rsid w:val="00F558D2"/>
    <w:rsid w:val="00F57033"/>
    <w:rsid w:val="00F57A9D"/>
    <w:rsid w:val="00F57F54"/>
    <w:rsid w:val="00F60278"/>
    <w:rsid w:val="00F63A5C"/>
    <w:rsid w:val="00F67C80"/>
    <w:rsid w:val="00F71A8A"/>
    <w:rsid w:val="00F747D8"/>
    <w:rsid w:val="00F75536"/>
    <w:rsid w:val="00F8636F"/>
    <w:rsid w:val="00F92C81"/>
    <w:rsid w:val="00F94A33"/>
    <w:rsid w:val="00F97DAE"/>
    <w:rsid w:val="00FA0AF2"/>
    <w:rsid w:val="00FA194B"/>
    <w:rsid w:val="00FA270F"/>
    <w:rsid w:val="00FA3C20"/>
    <w:rsid w:val="00FA3E1D"/>
    <w:rsid w:val="00FB109F"/>
    <w:rsid w:val="00FB10FC"/>
    <w:rsid w:val="00FB1474"/>
    <w:rsid w:val="00FB260E"/>
    <w:rsid w:val="00FB3C16"/>
    <w:rsid w:val="00FB3EEF"/>
    <w:rsid w:val="00FB63C2"/>
    <w:rsid w:val="00FC0CC1"/>
    <w:rsid w:val="00FC1F5B"/>
    <w:rsid w:val="00FC332E"/>
    <w:rsid w:val="00FC35C7"/>
    <w:rsid w:val="00FC4D97"/>
    <w:rsid w:val="00FC588E"/>
    <w:rsid w:val="00FC6D14"/>
    <w:rsid w:val="00FD2AD4"/>
    <w:rsid w:val="00FD4F0A"/>
    <w:rsid w:val="00FD5747"/>
    <w:rsid w:val="00FD7DEC"/>
    <w:rsid w:val="00FD7E57"/>
    <w:rsid w:val="00FD7EF6"/>
    <w:rsid w:val="00FE08AC"/>
    <w:rsid w:val="00FE224B"/>
    <w:rsid w:val="00FE5DAF"/>
    <w:rsid w:val="00FE62BA"/>
    <w:rsid w:val="00FE6978"/>
    <w:rsid w:val="00FE7AC4"/>
    <w:rsid w:val="00FF07E5"/>
    <w:rsid w:val="00FF0DAB"/>
    <w:rsid w:val="00FF270F"/>
    <w:rsid w:val="00FF271D"/>
    <w:rsid w:val="00FF5F80"/>
    <w:rsid w:val="00FF7058"/>
    <w:rsid w:val="00FF76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6E2BA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DB5C4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unhideWhenUsed/>
    <w:rsid w:val="006E2BAB"/>
    <w:rPr>
      <w:color w:val="0000FF" w:themeColor="hyperlink"/>
      <w:u w:val="single"/>
    </w:rPr>
  </w:style>
  <w:style w:type="character" w:customStyle="1" w:styleId="a5">
    <w:name w:val="Основной текст с отступом Знак"/>
    <w:basedOn w:val="a0"/>
    <w:link w:val="a4"/>
    <w:rsid w:val="006E2BAB"/>
    <w:rPr>
      <w:sz w:val="25"/>
      <w:szCs w:val="24"/>
    </w:rPr>
  </w:style>
  <w:style w:type="character" w:customStyle="1" w:styleId="20">
    <w:name w:val="Заголовок 2 Знак"/>
    <w:basedOn w:val="a0"/>
    <w:link w:val="2"/>
    <w:semiHidden/>
    <w:rsid w:val="006E2B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Body Text"/>
    <w:basedOn w:val="a"/>
    <w:link w:val="aa"/>
    <w:rsid w:val="006E2BAB"/>
    <w:pPr>
      <w:spacing w:after="120"/>
    </w:pPr>
  </w:style>
  <w:style w:type="character" w:customStyle="1" w:styleId="aa">
    <w:name w:val="Основной текст Знак"/>
    <w:basedOn w:val="a0"/>
    <w:link w:val="a9"/>
    <w:rsid w:val="006E2BAB"/>
  </w:style>
  <w:style w:type="paragraph" w:styleId="22">
    <w:name w:val="Body Text 2"/>
    <w:basedOn w:val="a"/>
    <w:link w:val="23"/>
    <w:rsid w:val="006E2BAB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6E2BAB"/>
  </w:style>
  <w:style w:type="paragraph" w:styleId="3">
    <w:name w:val="Body Text Indent 3"/>
    <w:basedOn w:val="a"/>
    <w:link w:val="30"/>
    <w:rsid w:val="006E2BA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E2BAB"/>
    <w:rPr>
      <w:sz w:val="16"/>
      <w:szCs w:val="16"/>
    </w:rPr>
  </w:style>
  <w:style w:type="paragraph" w:customStyle="1" w:styleId="cb">
    <w:name w:val="cb"/>
    <w:basedOn w:val="a"/>
    <w:rsid w:val="006E2BAB"/>
    <w:pPr>
      <w:spacing w:before="100" w:beforeAutospacing="1" w:after="100" w:afterAutospacing="1"/>
    </w:pPr>
    <w:rPr>
      <w:sz w:val="24"/>
      <w:szCs w:val="24"/>
    </w:rPr>
  </w:style>
  <w:style w:type="paragraph" w:customStyle="1" w:styleId="ConsNonformat">
    <w:name w:val="ConsNonformat"/>
    <w:rsid w:val="006E2BAB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ConsTitle">
    <w:name w:val="ConsTitle"/>
    <w:rsid w:val="006E2BAB"/>
    <w:pPr>
      <w:widowControl w:val="0"/>
      <w:autoSpaceDE w:val="0"/>
      <w:autoSpaceDN w:val="0"/>
      <w:adjustRightInd w:val="0"/>
    </w:pPr>
    <w:rPr>
      <w:rFonts w:ascii="Arial" w:hAnsi="Arial"/>
      <w:b/>
      <w:sz w:val="16"/>
    </w:rPr>
  </w:style>
  <w:style w:type="paragraph" w:customStyle="1" w:styleId="ConsCell">
    <w:name w:val="ConsCell"/>
    <w:rsid w:val="006E2BAB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b">
    <w:name w:val="header"/>
    <w:basedOn w:val="a"/>
    <w:link w:val="ac"/>
    <w:uiPriority w:val="99"/>
    <w:rsid w:val="00D5058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50581"/>
  </w:style>
  <w:style w:type="paragraph" w:styleId="ad">
    <w:name w:val="footer"/>
    <w:basedOn w:val="a"/>
    <w:link w:val="ae"/>
    <w:rsid w:val="00D5058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D50581"/>
  </w:style>
  <w:style w:type="table" w:styleId="af">
    <w:name w:val="Table Grid"/>
    <w:basedOn w:val="a1"/>
    <w:rsid w:val="00782E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782E5C"/>
    <w:rPr>
      <w:b/>
      <w:iCs/>
      <w:sz w:val="28"/>
      <w:szCs w:val="28"/>
    </w:rPr>
  </w:style>
  <w:style w:type="paragraph" w:customStyle="1" w:styleId="ConsPlusNonformat">
    <w:name w:val="ConsPlusNonformat"/>
    <w:rsid w:val="00EA02B6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3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38D13-DEB9-481B-921C-1E5EDF68A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1607</TotalTime>
  <Pages>3</Pages>
  <Words>904</Words>
  <Characters>5159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278</cp:revision>
  <cp:lastPrinted>2025-08-22T05:23:00Z</cp:lastPrinted>
  <dcterms:created xsi:type="dcterms:W3CDTF">2020-12-23T11:16:00Z</dcterms:created>
  <dcterms:modified xsi:type="dcterms:W3CDTF">2025-08-22T05:24:00Z</dcterms:modified>
</cp:coreProperties>
</file>