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313" w:rsidRPr="002C4E7D" w:rsidRDefault="00F10313" w:rsidP="002C4E7D">
      <w:pPr>
        <w:jc w:val="center"/>
        <w:rPr>
          <w:rFonts w:ascii="Times New Roman" w:hAnsi="Times New Roman" w:cs="Times New Roman"/>
          <w:lang w:val="en-US"/>
        </w:rPr>
      </w:pPr>
      <w:r w:rsidRPr="00EA309E">
        <w:rPr>
          <w:rFonts w:ascii="Times New Roman" w:hAnsi="Times New Roman"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.75pt;height:59.25pt;visibility:visible">
            <v:imagedata r:id="rId6" o:title=""/>
          </v:shape>
        </w:pict>
      </w:r>
    </w:p>
    <w:p w:rsidR="00F10313" w:rsidRPr="002C4E7D" w:rsidRDefault="00F10313" w:rsidP="002C4E7D">
      <w:pPr>
        <w:spacing w:before="120"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z w:val="28"/>
          <w:szCs w:val="28"/>
        </w:rPr>
        <w:t>СВЕРДЛОВСКАЯ ОБЛАСТЬ</w:t>
      </w:r>
    </w:p>
    <w:p w:rsidR="00F10313" w:rsidRPr="002C4E7D" w:rsidRDefault="00F10313" w:rsidP="002C4E7D">
      <w:pPr>
        <w:spacing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z w:val="28"/>
          <w:szCs w:val="28"/>
        </w:rPr>
        <w:t xml:space="preserve"> ГОРОДСКАЯ  ДУМА  ГОРОДА  КАМЕНСКА-УРАЛЬСКОГО</w:t>
      </w:r>
    </w:p>
    <w:p w:rsidR="00F10313" w:rsidRPr="002C4E7D" w:rsidRDefault="00F10313" w:rsidP="002C4E7D">
      <w:pPr>
        <w:spacing w:after="120" w:line="233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Pr="002C4E7D">
        <w:rPr>
          <w:rFonts w:ascii="Times New Roman" w:hAnsi="Times New Roman" w:cs="Times New Roman"/>
          <w:b/>
          <w:bCs/>
          <w:sz w:val="28"/>
          <w:szCs w:val="28"/>
        </w:rPr>
        <w:t xml:space="preserve">  СОЗЫВ</w:t>
      </w:r>
    </w:p>
    <w:p w:rsidR="00F10313" w:rsidRPr="002C4E7D" w:rsidRDefault="00F10313" w:rsidP="002C4E7D">
      <w:pPr>
        <w:spacing w:before="40" w:after="120" w:line="233" w:lineRule="auto"/>
        <w:jc w:val="center"/>
        <w:rPr>
          <w:rFonts w:ascii="Times New Roman" w:hAnsi="Times New Roman" w:cs="Times New Roman"/>
          <w:b/>
          <w:bCs/>
          <w:spacing w:val="50"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pacing w:val="50"/>
          <w:sz w:val="28"/>
          <w:szCs w:val="28"/>
        </w:rPr>
        <w:t>Р Е Ш Е Н И Е</w:t>
      </w:r>
    </w:p>
    <w:p w:rsidR="00F10313" w:rsidRPr="002C4E7D" w:rsidRDefault="00F10313" w:rsidP="002C4E7D">
      <w:pPr>
        <w:rPr>
          <w:rFonts w:ascii="Times New Roman" w:hAnsi="Times New Roman" w:cs="Times New Roman"/>
        </w:rPr>
      </w:pPr>
      <w:r>
        <w:rPr>
          <w:noProof/>
        </w:rPr>
        <w:pict>
          <v:line id="Line 2" o:spid="_x0000_s1026" style="position:absolute;z-index:251658240;visibility:visible" from="-5.4pt,7.7pt" to="486.4pt,7.7pt" strokeweight="4.5pt">
            <v:stroke linestyle="thinThick"/>
          </v:line>
        </w:pict>
      </w:r>
    </w:p>
    <w:p w:rsidR="00F10313" w:rsidRPr="002C4E7D" w:rsidRDefault="00F10313" w:rsidP="002C4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26.11.2014   №  366</w:t>
      </w:r>
    </w:p>
    <w:p w:rsidR="00F10313" w:rsidRDefault="00F10313" w:rsidP="00D01C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б утверждении </w:t>
      </w:r>
      <w:r w:rsidRPr="00D01CA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Положени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я</w:t>
      </w:r>
      <w:r w:rsidRPr="00D01CA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об оказании отдельным категориям граждан дополнительных мер социальной поддержки по санаторному оздоровлению</w:t>
      </w:r>
    </w:p>
    <w:p w:rsidR="00F10313" w:rsidRPr="00D01CA3" w:rsidRDefault="00F10313" w:rsidP="00D01C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F10313" w:rsidRDefault="00F10313" w:rsidP="00477FE0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2C4E7D">
        <w:rPr>
          <w:rFonts w:ascii="Times New Roman" w:hAnsi="Times New Roman" w:cs="Times New Roman"/>
          <w:spacing w:val="-2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с частью 5 статьи 20 Федерального закона от 06.10.2003 № 131-ФЗ «Об общих принципах местного самоуправления в Российской Федерации» и </w:t>
      </w:r>
      <w:r w:rsidRPr="003F2FD1">
        <w:rPr>
          <w:rFonts w:ascii="Times New Roman" w:hAnsi="Times New Roman" w:cs="Times New Roman"/>
          <w:spacing w:val="-2"/>
          <w:sz w:val="28"/>
          <w:szCs w:val="28"/>
        </w:rPr>
        <w:t>абзацем седьмым пункта 1 части</w:t>
      </w:r>
      <w:r w:rsidRPr="00786316">
        <w:rPr>
          <w:rFonts w:ascii="Times New Roman" w:hAnsi="Times New Roman" w:cs="Times New Roman"/>
          <w:spacing w:val="-2"/>
          <w:sz w:val="28"/>
          <w:szCs w:val="28"/>
        </w:rPr>
        <w:t xml:space="preserve"> 3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статьи 22</w:t>
      </w:r>
      <w:r w:rsidRPr="002C4E7D">
        <w:rPr>
          <w:rFonts w:ascii="Times New Roman" w:hAnsi="Times New Roman" w:cs="Times New Roman"/>
          <w:spacing w:val="-2"/>
          <w:sz w:val="28"/>
          <w:szCs w:val="28"/>
        </w:rPr>
        <w:t xml:space="preserve"> Устав</w:t>
      </w:r>
      <w:r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2C4E7D">
        <w:rPr>
          <w:rFonts w:ascii="Times New Roman" w:hAnsi="Times New Roman" w:cs="Times New Roman"/>
          <w:spacing w:val="-2"/>
          <w:sz w:val="28"/>
          <w:szCs w:val="28"/>
        </w:rPr>
        <w:t xml:space="preserve"> муниципального образования город Каменск-Уральский,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в целях социальной поддержки отдельных категорий граждан, проживающих на территории муниципального образования город Каменск-Уральский, </w:t>
      </w:r>
      <w:r w:rsidRPr="002C4E7D">
        <w:rPr>
          <w:rFonts w:ascii="Times New Roman" w:hAnsi="Times New Roman" w:cs="Times New Roman"/>
          <w:spacing w:val="-2"/>
          <w:sz w:val="28"/>
          <w:szCs w:val="28"/>
        </w:rPr>
        <w:t>Городская Дума города Каменска-Уральского</w:t>
      </w:r>
    </w:p>
    <w:p w:rsidR="00F10313" w:rsidRDefault="00F10313" w:rsidP="002C4E7D">
      <w:pPr>
        <w:shd w:val="clear" w:color="auto" w:fill="FFFFFF"/>
        <w:spacing w:after="0" w:line="240" w:lineRule="auto"/>
        <w:ind w:left="76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pacing w:val="-10"/>
          <w:sz w:val="28"/>
          <w:szCs w:val="28"/>
        </w:rPr>
        <w:t>РЕШИЛА:</w:t>
      </w:r>
    </w:p>
    <w:p w:rsidR="00F10313" w:rsidRPr="002C4E7D" w:rsidRDefault="00F10313" w:rsidP="002C4E7D">
      <w:pPr>
        <w:shd w:val="clear" w:color="auto" w:fill="FFFFFF"/>
        <w:spacing w:after="0" w:line="240" w:lineRule="auto"/>
        <w:ind w:left="76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F10313" w:rsidRDefault="00F10313" w:rsidP="00D01C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77FE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Утвердить Положение об оказании отдельным категориям граждан дополнительных мер социальной поддержки по санаторному оздоровлению.</w:t>
      </w:r>
    </w:p>
    <w:p w:rsidR="00F10313" w:rsidRDefault="00F10313" w:rsidP="00F030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утратившими силу решения Городской Думы города Каменска-Уральского:</w:t>
      </w:r>
    </w:p>
    <w:p w:rsidR="00F10313" w:rsidRDefault="00F10313" w:rsidP="00F030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27.04.2011 № 343 «Об утверждении Положения об оказании отдельным категориям граждан дополнительных мер социальной поддержки по санаторному оздоровлению»;</w:t>
      </w:r>
    </w:p>
    <w:p w:rsidR="00F10313" w:rsidRDefault="00F10313" w:rsidP="00F030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17.04.2013 № 113 «О внесении изменений в Положение об оказании отдельным категориям граждан дополнительных мер социальной поддержки по санаторному оздоровлению».</w:t>
      </w:r>
    </w:p>
    <w:p w:rsidR="00F10313" w:rsidRDefault="00F10313" w:rsidP="004516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 1 января 2015 года.</w:t>
      </w:r>
    </w:p>
    <w:p w:rsidR="00F10313" w:rsidRPr="00E01037" w:rsidRDefault="00F10313" w:rsidP="002C4E7D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ab/>
      </w:r>
      <w:r w:rsidRPr="00E01037">
        <w:rPr>
          <w:rFonts w:ascii="Times New Roman" w:hAnsi="Times New Roman" w:cs="Times New Roman"/>
          <w:b w:val="0"/>
          <w:bCs w:val="0"/>
          <w:sz w:val="28"/>
          <w:szCs w:val="28"/>
        </w:rPr>
        <w:t>4. Опубликовать настоящее решение в газете «Каменский рабочий» и разместить на официальном сайте муниципального образования.</w:t>
      </w:r>
    </w:p>
    <w:p w:rsidR="00F10313" w:rsidRPr="002C4E7D" w:rsidRDefault="00F10313" w:rsidP="002C4E7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C4E7D">
        <w:rPr>
          <w:rFonts w:ascii="Times New Roman" w:hAnsi="Times New Roman" w:cs="Times New Roman"/>
          <w:sz w:val="28"/>
          <w:szCs w:val="28"/>
        </w:rPr>
        <w:t xml:space="preserve">. Контроль </w:t>
      </w:r>
      <w:r>
        <w:rPr>
          <w:rFonts w:ascii="Times New Roman" w:hAnsi="Times New Roman" w:cs="Times New Roman"/>
          <w:sz w:val="28"/>
          <w:szCs w:val="28"/>
        </w:rPr>
        <w:t>исполнения</w:t>
      </w:r>
      <w:r w:rsidRPr="002C4E7D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на комитет по </w:t>
      </w:r>
      <w:r>
        <w:rPr>
          <w:rFonts w:ascii="Times New Roman" w:hAnsi="Times New Roman" w:cs="Times New Roman"/>
          <w:sz w:val="28"/>
          <w:szCs w:val="28"/>
        </w:rPr>
        <w:t>социальной политике</w:t>
      </w:r>
      <w:r w:rsidRPr="002C4E7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В.А. Гагаринов</w:t>
      </w:r>
      <w:r w:rsidRPr="002C4E7D">
        <w:rPr>
          <w:rFonts w:ascii="Times New Roman" w:hAnsi="Times New Roman" w:cs="Times New Roman"/>
          <w:sz w:val="28"/>
          <w:szCs w:val="28"/>
        </w:rPr>
        <w:t>).</w:t>
      </w:r>
    </w:p>
    <w:p w:rsidR="00F10313" w:rsidRDefault="00F10313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313" w:rsidRPr="002C4E7D" w:rsidRDefault="00F10313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 xml:space="preserve">Председатель Городской Думы </w:t>
      </w:r>
    </w:p>
    <w:p w:rsidR="00F10313" w:rsidRDefault="00F10313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</w:r>
      <w:r w:rsidRPr="002C4E7D">
        <w:rPr>
          <w:rFonts w:ascii="Times New Roman" w:hAnsi="Times New Roman" w:cs="Times New Roman"/>
          <w:sz w:val="28"/>
          <w:szCs w:val="28"/>
        </w:rPr>
        <w:tab/>
        <w:t>В.И. Пермяков</w:t>
      </w:r>
    </w:p>
    <w:p w:rsidR="00F10313" w:rsidRDefault="00F10313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313" w:rsidRPr="002C4E7D" w:rsidRDefault="00F10313" w:rsidP="002C4E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313" w:rsidRPr="002C4E7D" w:rsidRDefault="00F10313" w:rsidP="002C4E7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C4E7D">
        <w:rPr>
          <w:rFonts w:ascii="Times New Roman" w:hAnsi="Times New Roman" w:cs="Times New Roman"/>
          <w:sz w:val="28"/>
          <w:szCs w:val="28"/>
        </w:rPr>
        <w:t xml:space="preserve">Глава города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2C4E7D">
        <w:rPr>
          <w:rFonts w:ascii="Times New Roman" w:hAnsi="Times New Roman" w:cs="Times New Roman"/>
          <w:sz w:val="28"/>
          <w:szCs w:val="28"/>
        </w:rPr>
        <w:t>М.С. Астахов</w:t>
      </w:r>
    </w:p>
    <w:p w:rsidR="00F10313" w:rsidRPr="002F7566" w:rsidRDefault="00F10313" w:rsidP="00E0103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Утверждено</w:t>
      </w:r>
    </w:p>
    <w:p w:rsidR="00F10313" w:rsidRPr="002F7566" w:rsidRDefault="00F10313" w:rsidP="00E01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р</w:t>
      </w:r>
      <w:r w:rsidRPr="002F7566">
        <w:rPr>
          <w:rFonts w:ascii="Times New Roman" w:hAnsi="Times New Roman" w:cs="Times New Roman"/>
          <w:sz w:val="28"/>
          <w:szCs w:val="28"/>
        </w:rPr>
        <w:t>ешени</w:t>
      </w:r>
      <w:r>
        <w:rPr>
          <w:rFonts w:ascii="Times New Roman" w:hAnsi="Times New Roman" w:cs="Times New Roman"/>
          <w:sz w:val="28"/>
          <w:szCs w:val="28"/>
        </w:rPr>
        <w:t xml:space="preserve">ем Городской </w:t>
      </w:r>
      <w:r w:rsidRPr="002F7566">
        <w:rPr>
          <w:rFonts w:ascii="Times New Roman" w:hAnsi="Times New Roman" w:cs="Times New Roman"/>
          <w:sz w:val="28"/>
          <w:szCs w:val="28"/>
        </w:rPr>
        <w:t>Думы</w:t>
      </w:r>
    </w:p>
    <w:p w:rsidR="00F10313" w:rsidRPr="002F7566" w:rsidRDefault="00F1031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F10313" w:rsidRPr="002F7566" w:rsidRDefault="00F10313" w:rsidP="00E010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2F756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26.11.2014   № 366</w:t>
      </w:r>
    </w:p>
    <w:p w:rsidR="00F10313" w:rsidRDefault="00F103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0313" w:rsidRDefault="00F10313" w:rsidP="00D01C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10313" w:rsidRDefault="00F10313" w:rsidP="00D01C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F10313" w:rsidRPr="00F81941" w:rsidRDefault="00F10313" w:rsidP="00D01C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1941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F10313" w:rsidRPr="00F81941" w:rsidRDefault="00F10313" w:rsidP="00D01CA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1941">
        <w:rPr>
          <w:rFonts w:ascii="Times New Roman" w:hAnsi="Times New Roman" w:cs="Times New Roman"/>
          <w:b/>
          <w:bCs/>
          <w:sz w:val="28"/>
          <w:szCs w:val="28"/>
        </w:rPr>
        <w:t>об оказании отдельным категориям граждан дополнительных мер социальной поддержки по санаторному оздоровлению</w:t>
      </w:r>
    </w:p>
    <w:p w:rsidR="00F10313" w:rsidRDefault="00F10313" w:rsidP="00D01C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Par30"/>
      <w:bookmarkEnd w:id="0"/>
    </w:p>
    <w:p w:rsidR="00F10313" w:rsidRDefault="00F10313" w:rsidP="00D01C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F10313" w:rsidRPr="00D01CA3" w:rsidRDefault="00F10313" w:rsidP="008F7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1CA3">
        <w:rPr>
          <w:rFonts w:ascii="Times New Roman" w:hAnsi="Times New Roman" w:cs="Times New Roman"/>
          <w:sz w:val="28"/>
          <w:szCs w:val="28"/>
        </w:rPr>
        <w:t>1. Настоящее Положение устанавливает правовые и организационные основы оказания отдельным категориям граждан дополнительных мер социальной поддержки по санаторному оздоровлению.</w:t>
      </w:r>
    </w:p>
    <w:p w:rsidR="00F10313" w:rsidRDefault="00F10313" w:rsidP="008F7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1CA3">
        <w:rPr>
          <w:rFonts w:ascii="Times New Roman" w:hAnsi="Times New Roman" w:cs="Times New Roman"/>
          <w:sz w:val="28"/>
          <w:szCs w:val="28"/>
        </w:rPr>
        <w:t>2. Дополнительные меры социальной поддержки по санаторному оздоровлению оказываются за счет средств бюджета муниципального образования город Каменск-Уральский</w:t>
      </w:r>
      <w:r>
        <w:rPr>
          <w:rFonts w:ascii="Times New Roman" w:hAnsi="Times New Roman" w:cs="Times New Roman"/>
          <w:sz w:val="28"/>
          <w:szCs w:val="28"/>
        </w:rPr>
        <w:t xml:space="preserve"> (далее – муниципальное образование)</w:t>
      </w:r>
      <w:r w:rsidRPr="00D01CA3">
        <w:rPr>
          <w:rFonts w:ascii="Times New Roman" w:hAnsi="Times New Roman" w:cs="Times New Roman"/>
          <w:sz w:val="28"/>
          <w:szCs w:val="28"/>
        </w:rPr>
        <w:t>.</w:t>
      </w:r>
    </w:p>
    <w:p w:rsidR="00F10313" w:rsidRPr="00D01CA3" w:rsidRDefault="00F10313" w:rsidP="008F7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5007">
        <w:rPr>
          <w:rFonts w:ascii="Times New Roman" w:hAnsi="Times New Roman" w:cs="Times New Roman"/>
          <w:sz w:val="28"/>
          <w:szCs w:val="28"/>
        </w:rPr>
        <w:t>3. Дополнительные меры социальной поддержки, устанавливаемые настоящим Положением, состоят в предоставлении бесплатных или частично оплачиваемых путевок в муниципальное бюджетное учреждение «Санаторий «Каменская здравница» (далее - Санаторий) для стационарного санаторного оздоровления с полным пансионом гражданам,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1CA3">
        <w:rPr>
          <w:rFonts w:ascii="Times New Roman" w:hAnsi="Times New Roman" w:cs="Times New Roman"/>
          <w:sz w:val="28"/>
          <w:szCs w:val="28"/>
        </w:rPr>
        <w:t>проживающи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01CA3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не менее десяти лет, </w:t>
      </w:r>
      <w:r w:rsidRPr="00D01CA3">
        <w:rPr>
          <w:rFonts w:ascii="Times New Roman" w:hAnsi="Times New Roman" w:cs="Times New Roman"/>
          <w:sz w:val="28"/>
          <w:szCs w:val="28"/>
        </w:rPr>
        <w:t>при наличии у них медицинских показаний</w:t>
      </w:r>
      <w:r>
        <w:rPr>
          <w:rFonts w:ascii="Times New Roman" w:hAnsi="Times New Roman" w:cs="Times New Roman"/>
          <w:sz w:val="28"/>
          <w:szCs w:val="28"/>
        </w:rPr>
        <w:t xml:space="preserve"> для санаторного оздоровления</w:t>
      </w:r>
      <w:r w:rsidRPr="00D01CA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1CA3">
        <w:rPr>
          <w:rFonts w:ascii="Times New Roman" w:hAnsi="Times New Roman" w:cs="Times New Roman"/>
          <w:sz w:val="28"/>
          <w:szCs w:val="28"/>
        </w:rPr>
        <w:t xml:space="preserve">за исключением тех граждан,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D01CA3">
        <w:rPr>
          <w:rFonts w:ascii="Times New Roman" w:hAnsi="Times New Roman" w:cs="Times New Roman"/>
          <w:sz w:val="28"/>
          <w:szCs w:val="28"/>
        </w:rPr>
        <w:t>которы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D01CA3">
        <w:rPr>
          <w:rFonts w:ascii="Times New Roman" w:hAnsi="Times New Roman" w:cs="Times New Roman"/>
          <w:sz w:val="28"/>
          <w:szCs w:val="28"/>
        </w:rPr>
        <w:t xml:space="preserve"> меры социальной поддержки по санаторно-курортному лечению (оздоровлению) установлены </w:t>
      </w:r>
      <w:r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или Свердловской области</w:t>
      </w:r>
      <w:r w:rsidRPr="003566CD">
        <w:rPr>
          <w:rFonts w:ascii="Times New Roman" w:hAnsi="Times New Roman" w:cs="Times New Roman"/>
          <w:sz w:val="28"/>
          <w:szCs w:val="28"/>
        </w:rPr>
        <w:t>.</w:t>
      </w:r>
    </w:p>
    <w:p w:rsidR="00F10313" w:rsidRPr="00D01CA3" w:rsidRDefault="00F10313" w:rsidP="008F7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Категории граждан, имеющих право на получение бесплатных или частично оплачиваемых путевок в Санаторий, установлены, соответственно, пунктами 4 и 5 настоящего Положения.</w:t>
      </w:r>
    </w:p>
    <w:p w:rsidR="00F10313" w:rsidRDefault="00F10313" w:rsidP="00EC72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01CA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Право на получение бесплатных путевок в Санаторий устанавливается для граждан, поощренных (</w:t>
      </w:r>
      <w:r w:rsidRPr="00B3793B">
        <w:rPr>
          <w:rFonts w:ascii="Times New Roman" w:hAnsi="Times New Roman" w:cs="Times New Roman"/>
          <w:sz w:val="28"/>
          <w:szCs w:val="28"/>
        </w:rPr>
        <w:t>не чаще одного раза в три года</w:t>
      </w:r>
      <w:r>
        <w:rPr>
          <w:rFonts w:ascii="Times New Roman" w:hAnsi="Times New Roman" w:cs="Times New Roman"/>
          <w:sz w:val="28"/>
          <w:szCs w:val="28"/>
        </w:rPr>
        <w:t>) путевками в Санаторий в соответствии с постановлением Администрации города Каменска-Уральского от 29.05.2013 № 726 «О поощрении граждан пожилого возраста с активной жизненной позицией».</w:t>
      </w:r>
    </w:p>
    <w:p w:rsidR="00F10313" w:rsidRPr="00B3793B" w:rsidRDefault="00F10313" w:rsidP="00EC72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793B">
        <w:rPr>
          <w:rFonts w:ascii="Times New Roman" w:hAnsi="Times New Roman" w:cs="Times New Roman"/>
          <w:sz w:val="28"/>
          <w:szCs w:val="28"/>
        </w:rPr>
        <w:t>В соответствии с настоящим пунктом Администрацией города Каменска-Уральского предоставляется 55 бесплатных путевок в год (заезд в Санаторий ежегодно в октябре) на основании протокола заседания комиссии по поощрению граждан пожилого возраста с активной жизненной позицией.</w:t>
      </w:r>
    </w:p>
    <w:p w:rsidR="00F10313" w:rsidRDefault="00F10313" w:rsidP="00EB2C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Право на получение частично оплачиваемых путевок в Санаторий устанавливается для:</w:t>
      </w:r>
    </w:p>
    <w:p w:rsidR="00F10313" w:rsidRPr="00E1692D" w:rsidRDefault="00F10313" w:rsidP="00EB2C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неработающих граждан, достигших пенсионного возраста (мужчины – 60 лет, женщины – 55 лет), –за </w:t>
      </w:r>
      <w:r w:rsidRPr="00E9457A">
        <w:rPr>
          <w:rFonts w:ascii="Times New Roman" w:hAnsi="Times New Roman" w:cs="Times New Roman"/>
          <w:sz w:val="28"/>
          <w:szCs w:val="28"/>
        </w:rPr>
        <w:t>10% от стоимости путевки</w:t>
      </w:r>
      <w:r w:rsidRPr="00017E70">
        <w:rPr>
          <w:rFonts w:ascii="Times New Roman" w:hAnsi="Times New Roman" w:cs="Times New Roman"/>
          <w:sz w:val="28"/>
          <w:szCs w:val="28"/>
        </w:rPr>
        <w:t>;</w:t>
      </w:r>
    </w:p>
    <w:p w:rsidR="00F10313" w:rsidRDefault="00F10313" w:rsidP="005636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313" w:rsidRDefault="00F10313" w:rsidP="005636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313" w:rsidRPr="00E1692D" w:rsidRDefault="00F10313" w:rsidP="005636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2)работников муниципальных учреждений муниципального образования со стажем работы в них не менее десяти лет, –  за  3</w:t>
      </w:r>
      <w:r w:rsidRPr="00E9457A">
        <w:rPr>
          <w:rFonts w:ascii="Times New Roman" w:hAnsi="Times New Roman" w:cs="Times New Roman"/>
          <w:sz w:val="28"/>
          <w:szCs w:val="28"/>
        </w:rPr>
        <w:t>0% от стоимости путевки</w:t>
      </w:r>
      <w:r w:rsidRPr="000C0223">
        <w:rPr>
          <w:rFonts w:ascii="Times New Roman" w:hAnsi="Times New Roman" w:cs="Times New Roman"/>
          <w:sz w:val="28"/>
          <w:szCs w:val="28"/>
        </w:rPr>
        <w:t>;</w:t>
      </w:r>
    </w:p>
    <w:p w:rsidR="00F10313" w:rsidRDefault="00F10313" w:rsidP="00112F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50C">
        <w:rPr>
          <w:rFonts w:ascii="Times New Roman" w:hAnsi="Times New Roman" w:cs="Times New Roman"/>
          <w:sz w:val="28"/>
          <w:szCs w:val="28"/>
        </w:rPr>
        <w:t>6. Гражданам, относящимся к категориям, указанным в пункте 5 настоящего Положения, частично оплачиваемые путевки в Санаторий предоставляются Администрацией города Каменска-Уральского</w:t>
      </w:r>
      <w:r>
        <w:rPr>
          <w:rFonts w:ascii="Times New Roman" w:hAnsi="Times New Roman" w:cs="Times New Roman"/>
          <w:sz w:val="28"/>
          <w:szCs w:val="28"/>
        </w:rPr>
        <w:t xml:space="preserve"> не чаще одного раза в три года, согласно очередности, исходя из даты постановки на учет для получения таких путевок.</w:t>
      </w:r>
    </w:p>
    <w:p w:rsidR="00F10313" w:rsidRDefault="00F10313" w:rsidP="00112F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города Каменска-Уральского ведет учет граждан</w:t>
      </w:r>
      <w:r w:rsidRPr="00D01CA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относящихся к категориям, указанным в пункте 5 настоящего Положения, </w:t>
      </w:r>
      <w:r w:rsidRPr="00D01CA3">
        <w:rPr>
          <w:rFonts w:ascii="Times New Roman" w:hAnsi="Times New Roman" w:cs="Times New Roman"/>
          <w:sz w:val="28"/>
          <w:szCs w:val="28"/>
        </w:rPr>
        <w:t xml:space="preserve">желающих получить </w:t>
      </w:r>
      <w:r>
        <w:rPr>
          <w:rFonts w:ascii="Times New Roman" w:hAnsi="Times New Roman" w:cs="Times New Roman"/>
          <w:sz w:val="28"/>
          <w:szCs w:val="28"/>
        </w:rPr>
        <w:t xml:space="preserve">частично оплачиваемую </w:t>
      </w:r>
      <w:r w:rsidRPr="00D01CA3">
        <w:rPr>
          <w:rFonts w:ascii="Times New Roman" w:hAnsi="Times New Roman" w:cs="Times New Roman"/>
          <w:sz w:val="28"/>
          <w:szCs w:val="28"/>
        </w:rPr>
        <w:t>путевку в Санаторий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0313" w:rsidRDefault="00F10313" w:rsidP="00112F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D01CA3">
        <w:rPr>
          <w:rFonts w:ascii="Times New Roman" w:hAnsi="Times New Roman" w:cs="Times New Roman"/>
          <w:sz w:val="28"/>
          <w:szCs w:val="28"/>
        </w:rPr>
        <w:t>. Постановка на учет граждан</w:t>
      </w:r>
      <w:r>
        <w:rPr>
          <w:rFonts w:ascii="Times New Roman" w:hAnsi="Times New Roman" w:cs="Times New Roman"/>
          <w:sz w:val="28"/>
          <w:szCs w:val="28"/>
        </w:rPr>
        <w:t xml:space="preserve">, относящихся к категориям, указанным в пункте 5 настоящего Положения, </w:t>
      </w:r>
      <w:r w:rsidRPr="00D01CA3">
        <w:rPr>
          <w:rFonts w:ascii="Times New Roman" w:hAnsi="Times New Roman" w:cs="Times New Roman"/>
          <w:sz w:val="28"/>
          <w:szCs w:val="28"/>
        </w:rPr>
        <w:t xml:space="preserve"> желающих получить </w:t>
      </w:r>
      <w:r>
        <w:rPr>
          <w:rFonts w:ascii="Times New Roman" w:hAnsi="Times New Roman" w:cs="Times New Roman"/>
          <w:sz w:val="28"/>
          <w:szCs w:val="28"/>
        </w:rPr>
        <w:t xml:space="preserve">частично оплачиваемую </w:t>
      </w:r>
      <w:r w:rsidRPr="00D01CA3">
        <w:rPr>
          <w:rFonts w:ascii="Times New Roman" w:hAnsi="Times New Roman" w:cs="Times New Roman"/>
          <w:sz w:val="28"/>
          <w:szCs w:val="28"/>
        </w:rPr>
        <w:t xml:space="preserve">путевку в Санаторий, осуществляется на основании </w:t>
      </w:r>
      <w:r>
        <w:rPr>
          <w:rFonts w:ascii="Times New Roman" w:hAnsi="Times New Roman" w:cs="Times New Roman"/>
          <w:sz w:val="28"/>
          <w:szCs w:val="28"/>
        </w:rPr>
        <w:t>следующих документов:</w:t>
      </w:r>
    </w:p>
    <w:p w:rsidR="00F10313" w:rsidRDefault="00F10313" w:rsidP="00112F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D01CA3">
        <w:rPr>
          <w:rFonts w:ascii="Times New Roman" w:hAnsi="Times New Roman" w:cs="Times New Roman"/>
          <w:sz w:val="28"/>
          <w:szCs w:val="28"/>
        </w:rPr>
        <w:t>заявлени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01CA3">
        <w:rPr>
          <w:rFonts w:ascii="Times New Roman" w:hAnsi="Times New Roman" w:cs="Times New Roman"/>
          <w:sz w:val="28"/>
          <w:szCs w:val="28"/>
        </w:rPr>
        <w:t xml:space="preserve"> гражданина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10313" w:rsidRDefault="00F10313" w:rsidP="00112F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2)паспорт гражданина;</w:t>
      </w:r>
    </w:p>
    <w:p w:rsidR="00F10313" w:rsidRDefault="00F10313" w:rsidP="00112F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D01CA3">
        <w:rPr>
          <w:rFonts w:ascii="Times New Roman" w:hAnsi="Times New Roman" w:cs="Times New Roman"/>
          <w:sz w:val="28"/>
          <w:szCs w:val="28"/>
        </w:rPr>
        <w:t>пенсионно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BD62D1">
        <w:rPr>
          <w:rFonts w:ascii="Times New Roman" w:hAnsi="Times New Roman" w:cs="Times New Roman"/>
          <w:sz w:val="28"/>
          <w:szCs w:val="28"/>
        </w:rPr>
        <w:t>удостоверение  (для граждан, указанных в подпункте 1  пункта 5  настоящего Положения);</w:t>
      </w:r>
    </w:p>
    <w:p w:rsidR="00F10313" w:rsidRDefault="00F10313" w:rsidP="00112F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D01CA3">
        <w:rPr>
          <w:rFonts w:ascii="Times New Roman" w:hAnsi="Times New Roman" w:cs="Times New Roman"/>
          <w:sz w:val="28"/>
          <w:szCs w:val="28"/>
        </w:rPr>
        <w:t>справк</w:t>
      </w:r>
      <w:r>
        <w:rPr>
          <w:rFonts w:ascii="Times New Roman" w:hAnsi="Times New Roman" w:cs="Times New Roman"/>
          <w:sz w:val="28"/>
          <w:szCs w:val="28"/>
        </w:rPr>
        <w:t xml:space="preserve">а, полученная в медицинской организации </w:t>
      </w:r>
      <w:r w:rsidRPr="00D01CA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D01CA3">
        <w:rPr>
          <w:rFonts w:ascii="Times New Roman" w:hAnsi="Times New Roman" w:cs="Times New Roman"/>
          <w:sz w:val="28"/>
          <w:szCs w:val="28"/>
        </w:rPr>
        <w:t xml:space="preserve">ормы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01CA3">
        <w:rPr>
          <w:rFonts w:ascii="Times New Roman" w:hAnsi="Times New Roman" w:cs="Times New Roman"/>
          <w:sz w:val="28"/>
          <w:szCs w:val="28"/>
        </w:rPr>
        <w:t xml:space="preserve"> 70/у-04), подтверждающ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D01CA3">
        <w:rPr>
          <w:rFonts w:ascii="Times New Roman" w:hAnsi="Times New Roman" w:cs="Times New Roman"/>
          <w:sz w:val="28"/>
          <w:szCs w:val="28"/>
        </w:rPr>
        <w:t xml:space="preserve"> наличие медицинских показан</w:t>
      </w:r>
      <w:r>
        <w:rPr>
          <w:rFonts w:ascii="Times New Roman" w:hAnsi="Times New Roman" w:cs="Times New Roman"/>
          <w:sz w:val="28"/>
          <w:szCs w:val="28"/>
        </w:rPr>
        <w:t>ий для санаторного оздоровления;</w:t>
      </w:r>
    </w:p>
    <w:p w:rsidR="00F10313" w:rsidRPr="00087B4B" w:rsidRDefault="00F10313" w:rsidP="00112F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Pr="00087B4B">
        <w:rPr>
          <w:rFonts w:ascii="Times New Roman" w:hAnsi="Times New Roman" w:cs="Times New Roman"/>
          <w:sz w:val="28"/>
          <w:szCs w:val="28"/>
        </w:rPr>
        <w:t xml:space="preserve"> копия трудовой книжки, завере</w:t>
      </w:r>
      <w:r>
        <w:rPr>
          <w:rFonts w:ascii="Times New Roman" w:hAnsi="Times New Roman" w:cs="Times New Roman"/>
          <w:sz w:val="28"/>
          <w:szCs w:val="28"/>
        </w:rPr>
        <w:t xml:space="preserve">нная представителем работодателя, или справка </w:t>
      </w:r>
      <w:r w:rsidRPr="00087B4B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места работы (</w:t>
      </w:r>
      <w:r w:rsidRPr="00BD62D1">
        <w:rPr>
          <w:rFonts w:ascii="Times New Roman" w:hAnsi="Times New Roman" w:cs="Times New Roman"/>
          <w:sz w:val="28"/>
          <w:szCs w:val="28"/>
        </w:rPr>
        <w:t xml:space="preserve">для граждан, указанных в подпункте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D62D1">
        <w:rPr>
          <w:rFonts w:ascii="Times New Roman" w:hAnsi="Times New Roman" w:cs="Times New Roman"/>
          <w:sz w:val="28"/>
          <w:szCs w:val="28"/>
        </w:rPr>
        <w:t xml:space="preserve">  пункта 5  настоящего Положения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87B4B">
        <w:rPr>
          <w:rFonts w:ascii="Times New Roman" w:hAnsi="Times New Roman" w:cs="Times New Roman"/>
          <w:sz w:val="28"/>
          <w:szCs w:val="28"/>
        </w:rPr>
        <w:t>.</w:t>
      </w:r>
    </w:p>
    <w:p w:rsidR="00F10313" w:rsidRPr="00261C3A" w:rsidRDefault="00F10313" w:rsidP="00112F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261C3A">
        <w:rPr>
          <w:rFonts w:ascii="Times New Roman" w:hAnsi="Times New Roman" w:cs="Times New Roman"/>
          <w:sz w:val="28"/>
          <w:szCs w:val="28"/>
        </w:rPr>
        <w:t>. Порядок 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1C3A">
        <w:rPr>
          <w:rFonts w:ascii="Times New Roman" w:hAnsi="Times New Roman" w:cs="Times New Roman"/>
          <w:sz w:val="28"/>
          <w:szCs w:val="28"/>
        </w:rPr>
        <w:t>учета граждан, относящихся к категори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261C3A">
        <w:rPr>
          <w:rFonts w:ascii="Times New Roman" w:hAnsi="Times New Roman" w:cs="Times New Roman"/>
          <w:sz w:val="28"/>
          <w:szCs w:val="28"/>
        </w:rPr>
        <w:t>, указанн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261C3A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пункте</w:t>
      </w:r>
      <w:r w:rsidRPr="00261C3A">
        <w:rPr>
          <w:rFonts w:ascii="Times New Roman" w:hAnsi="Times New Roman" w:cs="Times New Roman"/>
          <w:sz w:val="28"/>
          <w:szCs w:val="28"/>
        </w:rPr>
        <w:t xml:space="preserve"> 5 настоящего Положения,  желающих получить частично оплачиваемую путевку в Санаторий, и порядок предоставления таких путевок устанавливаются постановлением Администрации города Каменска-Уральского.</w:t>
      </w:r>
    </w:p>
    <w:p w:rsidR="00F10313" w:rsidRDefault="00F10313" w:rsidP="004E66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Граждане, вставшие на учет в Администрации города Каменска-Уральского в целях получения бесплатных путевок в Санаторий до 1 января 2015 года в соответствии с Положением об оказании отдельным категориям граждан дополнительных мер социальной поддержки по санаторному оздоровлению, утвержденным решением Городской Думы города Каменска-Уральского от 27.04.2011 № 343 (в редакции решения Городской Думы города Каменска-Уральского от 17.04.2013 № 113),вправе  состоять на таком учете до получения частично оплачиваемой путевки в Санаторий в соответствии с подпунктом 1 пункта 5 настоящего Положения.</w:t>
      </w:r>
    </w:p>
    <w:p w:rsidR="00F10313" w:rsidRDefault="00F10313" w:rsidP="00D01C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0313" w:rsidRDefault="00F10313" w:rsidP="00D01C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0313" w:rsidRDefault="00F10313" w:rsidP="00D01C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0313" w:rsidRDefault="00F10313" w:rsidP="00D01C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0313" w:rsidRDefault="00F10313" w:rsidP="00D01C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0313" w:rsidRDefault="00F10313" w:rsidP="00D01C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0313" w:rsidRDefault="00F10313" w:rsidP="00D01C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0313" w:rsidRDefault="00F10313" w:rsidP="00D01C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F10313" w:rsidSect="00E01037">
      <w:headerReference w:type="default" r:id="rId7"/>
      <w:pgSz w:w="11906" w:h="16838"/>
      <w:pgMar w:top="719" w:right="567" w:bottom="1134" w:left="1134" w:header="57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0313" w:rsidRDefault="00F10313" w:rsidP="00C41576">
      <w:pPr>
        <w:spacing w:after="0" w:line="240" w:lineRule="auto"/>
      </w:pPr>
      <w:r>
        <w:separator/>
      </w:r>
    </w:p>
  </w:endnote>
  <w:endnote w:type="continuationSeparator" w:id="1">
    <w:p w:rsidR="00F10313" w:rsidRDefault="00F10313" w:rsidP="00C41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0313" w:rsidRDefault="00F10313" w:rsidP="00C41576">
      <w:pPr>
        <w:spacing w:after="0" w:line="240" w:lineRule="auto"/>
      </w:pPr>
      <w:r>
        <w:separator/>
      </w:r>
    </w:p>
  </w:footnote>
  <w:footnote w:type="continuationSeparator" w:id="1">
    <w:p w:rsidR="00F10313" w:rsidRDefault="00F10313" w:rsidP="00C415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313" w:rsidRDefault="00F10313" w:rsidP="004031FD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10313" w:rsidRDefault="00F10313">
    <w:pPr>
      <w:pStyle w:val="Header"/>
      <w:jc w:val="center"/>
    </w:pPr>
  </w:p>
  <w:p w:rsidR="00F10313" w:rsidRDefault="00F10313" w:rsidP="004D731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7566"/>
    <w:rsid w:val="00007F67"/>
    <w:rsid w:val="00017E70"/>
    <w:rsid w:val="000206DF"/>
    <w:rsid w:val="00024E17"/>
    <w:rsid w:val="00037415"/>
    <w:rsid w:val="0003744E"/>
    <w:rsid w:val="000401C2"/>
    <w:rsid w:val="00040B19"/>
    <w:rsid w:val="000555F5"/>
    <w:rsid w:val="00057B47"/>
    <w:rsid w:val="00074B3E"/>
    <w:rsid w:val="0007706F"/>
    <w:rsid w:val="0008377D"/>
    <w:rsid w:val="00087B4B"/>
    <w:rsid w:val="00087F05"/>
    <w:rsid w:val="000945EC"/>
    <w:rsid w:val="00097D57"/>
    <w:rsid w:val="000B06E7"/>
    <w:rsid w:val="000B1559"/>
    <w:rsid w:val="000B1D7E"/>
    <w:rsid w:val="000C0223"/>
    <w:rsid w:val="000D5E05"/>
    <w:rsid w:val="000E5E9B"/>
    <w:rsid w:val="00112F9D"/>
    <w:rsid w:val="001161AB"/>
    <w:rsid w:val="00151C99"/>
    <w:rsid w:val="0016203F"/>
    <w:rsid w:val="00187C6B"/>
    <w:rsid w:val="001C0C4E"/>
    <w:rsid w:val="001C7267"/>
    <w:rsid w:val="001C7652"/>
    <w:rsid w:val="001D7E0E"/>
    <w:rsid w:val="001E26CC"/>
    <w:rsid w:val="001E4EBF"/>
    <w:rsid w:val="001F1A74"/>
    <w:rsid w:val="001F5AB1"/>
    <w:rsid w:val="001F7CEB"/>
    <w:rsid w:val="002167FD"/>
    <w:rsid w:val="00224748"/>
    <w:rsid w:val="002351A8"/>
    <w:rsid w:val="0024540E"/>
    <w:rsid w:val="00261884"/>
    <w:rsid w:val="00261C3A"/>
    <w:rsid w:val="00263725"/>
    <w:rsid w:val="00273394"/>
    <w:rsid w:val="002914BF"/>
    <w:rsid w:val="002A677D"/>
    <w:rsid w:val="002C2821"/>
    <w:rsid w:val="002C4E7D"/>
    <w:rsid w:val="002D19C7"/>
    <w:rsid w:val="002E1A85"/>
    <w:rsid w:val="002E544D"/>
    <w:rsid w:val="002F53C1"/>
    <w:rsid w:val="002F7566"/>
    <w:rsid w:val="00321331"/>
    <w:rsid w:val="00340BCD"/>
    <w:rsid w:val="00354562"/>
    <w:rsid w:val="003566CD"/>
    <w:rsid w:val="00360158"/>
    <w:rsid w:val="00385EB6"/>
    <w:rsid w:val="00397179"/>
    <w:rsid w:val="003D7D34"/>
    <w:rsid w:val="003E6AA2"/>
    <w:rsid w:val="003F2FD1"/>
    <w:rsid w:val="004031FD"/>
    <w:rsid w:val="0040485B"/>
    <w:rsid w:val="004107BC"/>
    <w:rsid w:val="0041743E"/>
    <w:rsid w:val="00425122"/>
    <w:rsid w:val="00434815"/>
    <w:rsid w:val="00440244"/>
    <w:rsid w:val="00451645"/>
    <w:rsid w:val="00477FE0"/>
    <w:rsid w:val="00481013"/>
    <w:rsid w:val="00481065"/>
    <w:rsid w:val="004A289A"/>
    <w:rsid w:val="004D7313"/>
    <w:rsid w:val="004E0108"/>
    <w:rsid w:val="004E6641"/>
    <w:rsid w:val="00500B33"/>
    <w:rsid w:val="00506F6F"/>
    <w:rsid w:val="005122EF"/>
    <w:rsid w:val="00512E21"/>
    <w:rsid w:val="005146B1"/>
    <w:rsid w:val="005324A6"/>
    <w:rsid w:val="005429B5"/>
    <w:rsid w:val="00544623"/>
    <w:rsid w:val="005636E0"/>
    <w:rsid w:val="005648B2"/>
    <w:rsid w:val="00565CFB"/>
    <w:rsid w:val="005F443F"/>
    <w:rsid w:val="006158AB"/>
    <w:rsid w:val="00620FAD"/>
    <w:rsid w:val="00622AE0"/>
    <w:rsid w:val="00623B3F"/>
    <w:rsid w:val="00632068"/>
    <w:rsid w:val="00632ADA"/>
    <w:rsid w:val="0063309E"/>
    <w:rsid w:val="00641BC4"/>
    <w:rsid w:val="00643B23"/>
    <w:rsid w:val="00656295"/>
    <w:rsid w:val="00657DF2"/>
    <w:rsid w:val="00681F17"/>
    <w:rsid w:val="00684968"/>
    <w:rsid w:val="006C0AA7"/>
    <w:rsid w:val="006F40CA"/>
    <w:rsid w:val="006F7870"/>
    <w:rsid w:val="007146C5"/>
    <w:rsid w:val="00731909"/>
    <w:rsid w:val="00731EFB"/>
    <w:rsid w:val="00735E32"/>
    <w:rsid w:val="00741162"/>
    <w:rsid w:val="00747DD2"/>
    <w:rsid w:val="0075135E"/>
    <w:rsid w:val="00786316"/>
    <w:rsid w:val="007A0335"/>
    <w:rsid w:val="007A30F1"/>
    <w:rsid w:val="007C1412"/>
    <w:rsid w:val="007C73C0"/>
    <w:rsid w:val="007D236A"/>
    <w:rsid w:val="007E123B"/>
    <w:rsid w:val="00804BF2"/>
    <w:rsid w:val="00830F88"/>
    <w:rsid w:val="008310EB"/>
    <w:rsid w:val="00831669"/>
    <w:rsid w:val="00856D30"/>
    <w:rsid w:val="00870C1D"/>
    <w:rsid w:val="008777A3"/>
    <w:rsid w:val="008A4AF6"/>
    <w:rsid w:val="008B32B1"/>
    <w:rsid w:val="008B4BAF"/>
    <w:rsid w:val="008E2CEA"/>
    <w:rsid w:val="008E7AA4"/>
    <w:rsid w:val="008F7BE7"/>
    <w:rsid w:val="00915630"/>
    <w:rsid w:val="00956028"/>
    <w:rsid w:val="009563C5"/>
    <w:rsid w:val="00963E53"/>
    <w:rsid w:val="0097089E"/>
    <w:rsid w:val="0097309D"/>
    <w:rsid w:val="00981285"/>
    <w:rsid w:val="0098552F"/>
    <w:rsid w:val="00991A84"/>
    <w:rsid w:val="00996D94"/>
    <w:rsid w:val="009B3F88"/>
    <w:rsid w:val="009D5AB6"/>
    <w:rsid w:val="009E757D"/>
    <w:rsid w:val="00A020E9"/>
    <w:rsid w:val="00A12266"/>
    <w:rsid w:val="00A32370"/>
    <w:rsid w:val="00A60CAF"/>
    <w:rsid w:val="00A67A38"/>
    <w:rsid w:val="00AB3803"/>
    <w:rsid w:val="00AB4329"/>
    <w:rsid w:val="00AB6096"/>
    <w:rsid w:val="00AD0F4A"/>
    <w:rsid w:val="00AD7CE3"/>
    <w:rsid w:val="00AE4ED0"/>
    <w:rsid w:val="00B215F8"/>
    <w:rsid w:val="00B3793B"/>
    <w:rsid w:val="00B4396A"/>
    <w:rsid w:val="00B50DF4"/>
    <w:rsid w:val="00B824C7"/>
    <w:rsid w:val="00B8272F"/>
    <w:rsid w:val="00BA6CD7"/>
    <w:rsid w:val="00BB5D9F"/>
    <w:rsid w:val="00BC5774"/>
    <w:rsid w:val="00BD62D1"/>
    <w:rsid w:val="00BE2695"/>
    <w:rsid w:val="00BE296E"/>
    <w:rsid w:val="00BE4ADB"/>
    <w:rsid w:val="00BE53ED"/>
    <w:rsid w:val="00BF7047"/>
    <w:rsid w:val="00BF750B"/>
    <w:rsid w:val="00C21A31"/>
    <w:rsid w:val="00C360D6"/>
    <w:rsid w:val="00C36377"/>
    <w:rsid w:val="00C41576"/>
    <w:rsid w:val="00C500B7"/>
    <w:rsid w:val="00C77634"/>
    <w:rsid w:val="00C87552"/>
    <w:rsid w:val="00C95DE0"/>
    <w:rsid w:val="00CA34B8"/>
    <w:rsid w:val="00CB7478"/>
    <w:rsid w:val="00CC337D"/>
    <w:rsid w:val="00D01CA3"/>
    <w:rsid w:val="00D025D8"/>
    <w:rsid w:val="00D02A88"/>
    <w:rsid w:val="00D41739"/>
    <w:rsid w:val="00D42E84"/>
    <w:rsid w:val="00D50CCD"/>
    <w:rsid w:val="00D64E44"/>
    <w:rsid w:val="00D76C77"/>
    <w:rsid w:val="00D76FD6"/>
    <w:rsid w:val="00D8231F"/>
    <w:rsid w:val="00D85AAA"/>
    <w:rsid w:val="00D938B3"/>
    <w:rsid w:val="00DA5325"/>
    <w:rsid w:val="00DB132B"/>
    <w:rsid w:val="00DD6C2F"/>
    <w:rsid w:val="00DD7293"/>
    <w:rsid w:val="00DD7687"/>
    <w:rsid w:val="00DE0824"/>
    <w:rsid w:val="00DF2983"/>
    <w:rsid w:val="00DF2E00"/>
    <w:rsid w:val="00E00C49"/>
    <w:rsid w:val="00E01037"/>
    <w:rsid w:val="00E03B39"/>
    <w:rsid w:val="00E1692D"/>
    <w:rsid w:val="00E16A96"/>
    <w:rsid w:val="00E728AE"/>
    <w:rsid w:val="00E80486"/>
    <w:rsid w:val="00E81589"/>
    <w:rsid w:val="00E8764A"/>
    <w:rsid w:val="00E92249"/>
    <w:rsid w:val="00E9457A"/>
    <w:rsid w:val="00EA309E"/>
    <w:rsid w:val="00EB2C5D"/>
    <w:rsid w:val="00EC3401"/>
    <w:rsid w:val="00EC7288"/>
    <w:rsid w:val="00EE5F6D"/>
    <w:rsid w:val="00F03043"/>
    <w:rsid w:val="00F10313"/>
    <w:rsid w:val="00F107CC"/>
    <w:rsid w:val="00F1250C"/>
    <w:rsid w:val="00F15007"/>
    <w:rsid w:val="00F41DD3"/>
    <w:rsid w:val="00F46EB7"/>
    <w:rsid w:val="00F7372C"/>
    <w:rsid w:val="00F81941"/>
    <w:rsid w:val="00F854ED"/>
    <w:rsid w:val="00F860E6"/>
    <w:rsid w:val="00FA10E8"/>
    <w:rsid w:val="00FA20CF"/>
    <w:rsid w:val="00FB38A4"/>
    <w:rsid w:val="00FB3EE1"/>
    <w:rsid w:val="00FE2DD8"/>
    <w:rsid w:val="00FE7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AB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C4E7D"/>
    <w:pPr>
      <w:widowControl w:val="0"/>
      <w:autoSpaceDE w:val="0"/>
      <w:autoSpaceDN w:val="0"/>
      <w:adjustRightInd w:val="0"/>
    </w:pPr>
    <w:rPr>
      <w:rFonts w:cs="Calibri"/>
      <w:b/>
      <w:bCs/>
      <w:sz w:val="24"/>
      <w:szCs w:val="24"/>
    </w:rPr>
  </w:style>
  <w:style w:type="paragraph" w:customStyle="1" w:styleId="a">
    <w:name w:val="Знак"/>
    <w:basedOn w:val="Normal"/>
    <w:uiPriority w:val="99"/>
    <w:rsid w:val="002C4E7D"/>
    <w:pPr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2C4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C4E7D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rsid w:val="009563C5"/>
    <w:pPr>
      <w:spacing w:after="120" w:line="480" w:lineRule="auto"/>
    </w:pPr>
    <w:rPr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9563C5"/>
    <w:rPr>
      <w:rFonts w:ascii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C415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41576"/>
  </w:style>
  <w:style w:type="paragraph" w:styleId="Footer">
    <w:name w:val="footer"/>
    <w:basedOn w:val="Normal"/>
    <w:link w:val="FooterChar"/>
    <w:uiPriority w:val="99"/>
    <w:rsid w:val="00C415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41576"/>
  </w:style>
  <w:style w:type="character" w:styleId="PageNumber">
    <w:name w:val="page number"/>
    <w:basedOn w:val="DefaultParagraphFont"/>
    <w:uiPriority w:val="99"/>
    <w:rsid w:val="00F860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3</Pages>
  <Words>943</Words>
  <Characters>5379</Characters>
  <Application>Microsoft Office Outlook</Application>
  <DocSecurity>0</DocSecurity>
  <Lines>0</Lines>
  <Paragraphs>0</Paragraphs>
  <ScaleCrop>false</ScaleCrop>
  <Company>Duma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ies</dc:creator>
  <cp:keywords/>
  <dc:description/>
  <cp:lastModifiedBy>TESTER</cp:lastModifiedBy>
  <cp:revision>11</cp:revision>
  <cp:lastPrinted>2014-11-20T08:12:00Z</cp:lastPrinted>
  <dcterms:created xsi:type="dcterms:W3CDTF">2014-11-20T04:52:00Z</dcterms:created>
  <dcterms:modified xsi:type="dcterms:W3CDTF">2014-11-26T11:53:00Z</dcterms:modified>
</cp:coreProperties>
</file>