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D77" w:rsidRPr="00B91D93" w:rsidRDefault="000462B3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0462B3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F42D77" w:rsidRDefault="000462B3" w:rsidP="004C3D72">
                  <w:r w:rsidRPr="000462B3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4pt;height:57pt;visibility:visible">
                        <v:imagedata r:id="rId8" o:title="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F42D77" w:rsidRPr="00B91D93" w:rsidRDefault="00F42D77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F42D77" w:rsidRPr="00B91D93" w:rsidRDefault="00F42D77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F42D77" w:rsidRPr="00B91D93" w:rsidRDefault="00F42D77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F42D77" w:rsidRPr="00B91D93" w:rsidRDefault="00F42D77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F42D77" w:rsidRPr="00B91D93" w:rsidRDefault="00F42D77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F42D77" w:rsidRPr="00B91D93" w:rsidRDefault="00F42D77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F42D77" w:rsidRPr="00B91D93" w:rsidRDefault="00F42D77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F42D77" w:rsidRPr="00850159" w:rsidRDefault="000462B3" w:rsidP="00A13348">
      <w:pPr>
        <w:spacing w:before="400"/>
        <w:rPr>
          <w:rFonts w:ascii="Liberation Serif" w:hAnsi="Liberation Serif" w:cs="Liberation Serif"/>
          <w:sz w:val="24"/>
        </w:rPr>
      </w:pPr>
      <w:r w:rsidRPr="000462B3">
        <w:rPr>
          <w:noProof/>
          <w:sz w:val="28"/>
          <w:szCs w:val="28"/>
        </w:rPr>
        <w:pict>
          <v:line id="Line 3" o:spid="_x0000_s1027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F42D77" w:rsidRPr="00EF693F">
        <w:rPr>
          <w:rFonts w:ascii="Liberation Serif" w:hAnsi="Liberation Serif" w:cs="Liberation Serif"/>
          <w:sz w:val="28"/>
          <w:szCs w:val="28"/>
        </w:rPr>
        <w:t>от</w:t>
      </w:r>
      <w:r w:rsidR="00F42D77">
        <w:rPr>
          <w:rFonts w:ascii="Liberation Serif" w:hAnsi="Liberation Serif" w:cs="Liberation Serif"/>
          <w:sz w:val="24"/>
        </w:rPr>
        <w:t xml:space="preserve"> </w:t>
      </w:r>
      <w:r w:rsidR="007432F1">
        <w:rPr>
          <w:rFonts w:ascii="Liberation Serif" w:hAnsi="Liberation Serif" w:cs="Liberation Serif"/>
          <w:sz w:val="24"/>
        </w:rPr>
        <w:t xml:space="preserve">29.10.2025 </w:t>
      </w:r>
      <w:r w:rsidR="00C70A4E">
        <w:rPr>
          <w:rFonts w:ascii="Liberation Serif" w:hAnsi="Liberation Serif" w:cs="Liberation Serif"/>
          <w:sz w:val="24"/>
        </w:rPr>
        <w:t xml:space="preserve"> </w:t>
      </w:r>
      <w:r w:rsidR="00F42D77" w:rsidRPr="00EF693F">
        <w:rPr>
          <w:rFonts w:ascii="Liberation Serif" w:hAnsi="Liberation Serif" w:cs="Liberation Serif"/>
          <w:sz w:val="28"/>
          <w:szCs w:val="28"/>
        </w:rPr>
        <w:t xml:space="preserve">№ </w:t>
      </w:r>
      <w:r w:rsidR="007432F1">
        <w:rPr>
          <w:rFonts w:ascii="Liberation Serif" w:hAnsi="Liberation Serif" w:cs="Liberation Serif"/>
          <w:sz w:val="28"/>
          <w:szCs w:val="28"/>
        </w:rPr>
        <w:t>873</w:t>
      </w:r>
    </w:p>
    <w:p w:rsidR="00F42D77" w:rsidRDefault="00F42D7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8555E8" w:rsidRDefault="00F42D77" w:rsidP="008555E8">
      <w:pPr>
        <w:pStyle w:val="a4"/>
        <w:jc w:val="center"/>
        <w:rPr>
          <w:rFonts w:ascii="Liberation Serif" w:hAnsi="Liberation Serif" w:cs="Liberation Serif"/>
          <w:b/>
          <w:sz w:val="28"/>
        </w:rPr>
      </w:pPr>
      <w:r>
        <w:rPr>
          <w:rFonts w:ascii="Liberation Serif" w:hAnsi="Liberation Serif" w:cs="Liberation Serif"/>
          <w:b/>
          <w:sz w:val="28"/>
        </w:rPr>
        <w:t xml:space="preserve">О </w:t>
      </w:r>
      <w:r w:rsidR="008555E8">
        <w:rPr>
          <w:rFonts w:ascii="Liberation Serif" w:hAnsi="Liberation Serif" w:cs="Liberation Serif"/>
          <w:b/>
          <w:sz w:val="28"/>
        </w:rPr>
        <w:t>создании Межведомственной рабочей группы по организации</w:t>
      </w:r>
    </w:p>
    <w:p w:rsidR="00F42D77" w:rsidRDefault="008555E8" w:rsidP="008555E8">
      <w:pPr>
        <w:pStyle w:val="a4"/>
        <w:jc w:val="center"/>
      </w:pPr>
      <w:r>
        <w:rPr>
          <w:rFonts w:ascii="Liberation Serif" w:hAnsi="Liberation Serif" w:cs="Liberation Serif"/>
          <w:b/>
          <w:sz w:val="28"/>
        </w:rPr>
        <w:t xml:space="preserve">и выполнению мероприятий обеспечения автономными дымовыми пожарными </w:t>
      </w:r>
      <w:proofErr w:type="spellStart"/>
      <w:r>
        <w:rPr>
          <w:rFonts w:ascii="Liberation Serif" w:hAnsi="Liberation Serif" w:cs="Liberation Serif"/>
          <w:b/>
          <w:sz w:val="28"/>
        </w:rPr>
        <w:t>извещателями</w:t>
      </w:r>
      <w:proofErr w:type="spellEnd"/>
      <w:r>
        <w:rPr>
          <w:rFonts w:ascii="Liberation Serif" w:hAnsi="Liberation Serif" w:cs="Liberation Serif"/>
          <w:b/>
          <w:sz w:val="28"/>
        </w:rPr>
        <w:t xml:space="preserve"> отдельных категорий граждан</w:t>
      </w:r>
      <w:r w:rsidR="00CE2DC0">
        <w:rPr>
          <w:rFonts w:ascii="Liberation Serif" w:hAnsi="Liberation Serif" w:cs="Liberation Serif"/>
          <w:b/>
          <w:sz w:val="28"/>
        </w:rPr>
        <w:t xml:space="preserve">, проживающих </w:t>
      </w:r>
      <w:r w:rsidR="00C03FD0">
        <w:rPr>
          <w:rFonts w:ascii="Liberation Serif" w:hAnsi="Liberation Serif" w:cs="Liberation Serif"/>
          <w:b/>
          <w:sz w:val="28"/>
        </w:rPr>
        <w:br/>
      </w:r>
      <w:r w:rsidR="00CE2DC0">
        <w:rPr>
          <w:rFonts w:ascii="Liberation Serif" w:hAnsi="Liberation Serif" w:cs="Liberation Serif"/>
          <w:b/>
          <w:sz w:val="28"/>
        </w:rPr>
        <w:t>в жилых помещениях, находящихся</w:t>
      </w:r>
      <w:r w:rsidR="00031C87">
        <w:rPr>
          <w:rFonts w:ascii="Liberation Serif" w:hAnsi="Liberation Serif" w:cs="Liberation Serif"/>
          <w:b/>
          <w:sz w:val="28"/>
        </w:rPr>
        <w:t xml:space="preserve"> в</w:t>
      </w:r>
      <w:r w:rsidR="00CE2DC0">
        <w:rPr>
          <w:rFonts w:ascii="Liberation Serif" w:hAnsi="Liberation Serif" w:cs="Liberation Serif"/>
          <w:b/>
          <w:sz w:val="28"/>
        </w:rPr>
        <w:t xml:space="preserve"> муниципальной собственности</w:t>
      </w:r>
    </w:p>
    <w:p w:rsidR="00F42D77" w:rsidRPr="0005322B" w:rsidRDefault="00F42D77" w:rsidP="0005322B">
      <w:pPr>
        <w:pStyle w:val="a4"/>
        <w:jc w:val="center"/>
      </w:pPr>
      <w:bookmarkStart w:id="0" w:name="_GoBack"/>
      <w:bookmarkEnd w:id="0"/>
    </w:p>
    <w:p w:rsidR="00F42D77" w:rsidRPr="00E54C41" w:rsidRDefault="00F42D77" w:rsidP="004834AA">
      <w:pPr>
        <w:pStyle w:val="a4"/>
      </w:pPr>
      <w:r w:rsidRPr="00E54C41">
        <w:rPr>
          <w:rFonts w:ascii="Liberation Serif" w:hAnsi="Liberation Serif" w:cs="Liberation Serif"/>
          <w:sz w:val="28"/>
          <w:szCs w:val="28"/>
        </w:rPr>
        <w:t>В</w:t>
      </w:r>
      <w:r w:rsidRPr="00E54C41">
        <w:rPr>
          <w:rFonts w:ascii="Liberation Serif" w:hAnsi="Liberation Serif" w:cs="Liberation Serif"/>
          <w:sz w:val="28"/>
        </w:rPr>
        <w:t xml:space="preserve"> соответствии с </w:t>
      </w:r>
      <w:r w:rsidR="00EF693F">
        <w:rPr>
          <w:rFonts w:ascii="Liberation Serif" w:hAnsi="Liberation Serif" w:cs="Liberation Serif"/>
          <w:sz w:val="28"/>
        </w:rPr>
        <w:t>Ф</w:t>
      </w:r>
      <w:r w:rsidRPr="00E54C41">
        <w:rPr>
          <w:rFonts w:ascii="Liberation Serif" w:hAnsi="Liberation Serif" w:cs="Liberation Serif"/>
          <w:sz w:val="28"/>
        </w:rPr>
        <w:t>едеральным закон</w:t>
      </w:r>
      <w:r w:rsidR="004834AA">
        <w:rPr>
          <w:rFonts w:ascii="Liberation Serif" w:hAnsi="Liberation Serif" w:cs="Liberation Serif"/>
          <w:sz w:val="28"/>
        </w:rPr>
        <w:t>о</w:t>
      </w:r>
      <w:r w:rsidRPr="00E54C41">
        <w:rPr>
          <w:rFonts w:ascii="Liberation Serif" w:hAnsi="Liberation Serif" w:cs="Liberation Serif"/>
          <w:sz w:val="28"/>
        </w:rPr>
        <w:t>м</w:t>
      </w:r>
      <w:r w:rsidR="004834AA">
        <w:rPr>
          <w:rFonts w:ascii="Liberation Serif" w:hAnsi="Liberation Serif" w:cs="Liberation Serif"/>
          <w:sz w:val="28"/>
        </w:rPr>
        <w:t xml:space="preserve"> от 06 октября 2003 года</w:t>
      </w:r>
      <w:r w:rsidRPr="00E54C41">
        <w:rPr>
          <w:rFonts w:ascii="Liberation Serif" w:hAnsi="Liberation Serif" w:cs="Liberation Serif"/>
          <w:sz w:val="28"/>
        </w:rPr>
        <w:t xml:space="preserve"> </w:t>
      </w:r>
      <w:r w:rsidR="00EF693F">
        <w:rPr>
          <w:rFonts w:ascii="Liberation Serif" w:hAnsi="Liberation Serif" w:cs="Liberation Serif"/>
          <w:sz w:val="28"/>
        </w:rPr>
        <w:t xml:space="preserve">             </w:t>
      </w:r>
      <w:r w:rsidRPr="00E54C41">
        <w:rPr>
          <w:rFonts w:ascii="Liberation Serif" w:hAnsi="Liberation Serif" w:cs="Liberation Serif"/>
          <w:sz w:val="28"/>
        </w:rPr>
        <w:t xml:space="preserve">№ 131-ФЗ «Об общих принципах организации местного самоуправления в Российской Федерации», </w:t>
      </w:r>
      <w:r w:rsidR="004834AA">
        <w:rPr>
          <w:rFonts w:ascii="Liberation Serif" w:hAnsi="Liberation Serif" w:cs="Liberation Serif"/>
          <w:sz w:val="28"/>
        </w:rPr>
        <w:t xml:space="preserve">пунктом 85 (1) Правил противопожарного режима в Российской Федерации, утвержденных </w:t>
      </w:r>
      <w:r w:rsidR="008555E8" w:rsidRPr="00E54C41">
        <w:rPr>
          <w:rFonts w:ascii="Liberation Serif" w:hAnsi="Liberation Serif"/>
          <w:sz w:val="28"/>
          <w:szCs w:val="28"/>
        </w:rPr>
        <w:t>постановлени</w:t>
      </w:r>
      <w:r w:rsidR="004834AA">
        <w:rPr>
          <w:rFonts w:ascii="Liberation Serif" w:hAnsi="Liberation Serif"/>
          <w:sz w:val="28"/>
          <w:szCs w:val="28"/>
        </w:rPr>
        <w:t>ем</w:t>
      </w:r>
      <w:r w:rsidR="008555E8" w:rsidRPr="00E54C41">
        <w:rPr>
          <w:rFonts w:ascii="Liberation Serif" w:hAnsi="Liberation Serif"/>
          <w:sz w:val="28"/>
          <w:szCs w:val="28"/>
        </w:rPr>
        <w:t xml:space="preserve"> Правительства Российской Федерации от 16.09.2020 № 1479 «Об утверждении Правил противопожарного режима в Российской Федерации», </w:t>
      </w:r>
      <w:r w:rsidR="00E54C41" w:rsidRPr="00E54C41">
        <w:rPr>
          <w:rFonts w:ascii="Liberation Serif" w:hAnsi="Liberation Serif" w:cs="Liberation Serif"/>
          <w:sz w:val="28"/>
          <w:szCs w:val="28"/>
        </w:rPr>
        <w:t xml:space="preserve">Уставом муниципального образования Каменск-Уральский городской округ Свердловской области и в целях </w:t>
      </w:r>
      <w:r w:rsidR="00E54C41" w:rsidRPr="00E54C41">
        <w:rPr>
          <w:rFonts w:ascii="Liberation Serif" w:hAnsi="Liberation Serif" w:cs="Liberation Serif"/>
          <w:sz w:val="28"/>
        </w:rPr>
        <w:t>организации</w:t>
      </w:r>
      <w:r w:rsidR="004834AA">
        <w:rPr>
          <w:rFonts w:ascii="Liberation Serif" w:hAnsi="Liberation Serif" w:cs="Liberation Serif"/>
          <w:sz w:val="28"/>
        </w:rPr>
        <w:t xml:space="preserve"> </w:t>
      </w:r>
      <w:r w:rsidR="00E54C41" w:rsidRPr="00E54C41">
        <w:rPr>
          <w:rFonts w:ascii="Liberation Serif" w:hAnsi="Liberation Serif" w:cs="Liberation Serif"/>
          <w:sz w:val="28"/>
        </w:rPr>
        <w:t>выполнени</w:t>
      </w:r>
      <w:r w:rsidR="00E54C41">
        <w:rPr>
          <w:rFonts w:ascii="Liberation Serif" w:hAnsi="Liberation Serif" w:cs="Liberation Serif"/>
          <w:sz w:val="28"/>
        </w:rPr>
        <w:t>я</w:t>
      </w:r>
      <w:r w:rsidR="00E54C41" w:rsidRPr="00E54C41">
        <w:rPr>
          <w:rFonts w:ascii="Liberation Serif" w:hAnsi="Liberation Serif" w:cs="Liberation Serif"/>
          <w:sz w:val="28"/>
        </w:rPr>
        <w:t xml:space="preserve"> мероприятий </w:t>
      </w:r>
      <w:r w:rsidR="00E54C41">
        <w:rPr>
          <w:rFonts w:ascii="Liberation Serif" w:hAnsi="Liberation Serif" w:cs="Liberation Serif"/>
          <w:sz w:val="28"/>
        </w:rPr>
        <w:t xml:space="preserve">по </w:t>
      </w:r>
      <w:r w:rsidR="00E54C41" w:rsidRPr="00E54C41">
        <w:rPr>
          <w:rFonts w:ascii="Liberation Serif" w:hAnsi="Liberation Serif" w:cs="Liberation Serif"/>
          <w:sz w:val="28"/>
        </w:rPr>
        <w:t>обеспечени</w:t>
      </w:r>
      <w:r w:rsidR="00E54C41">
        <w:rPr>
          <w:rFonts w:ascii="Liberation Serif" w:hAnsi="Liberation Serif" w:cs="Liberation Serif"/>
          <w:sz w:val="28"/>
        </w:rPr>
        <w:t>ю</w:t>
      </w:r>
      <w:r w:rsidR="00E54C41" w:rsidRPr="00E54C41">
        <w:rPr>
          <w:rFonts w:ascii="Liberation Serif" w:hAnsi="Liberation Serif" w:cs="Liberation Serif"/>
          <w:sz w:val="28"/>
        </w:rPr>
        <w:t xml:space="preserve"> автономными дымовыми пожарными </w:t>
      </w:r>
      <w:proofErr w:type="spellStart"/>
      <w:r w:rsidR="00E54C41" w:rsidRPr="00E54C41">
        <w:rPr>
          <w:rFonts w:ascii="Liberation Serif" w:hAnsi="Liberation Serif" w:cs="Liberation Serif"/>
          <w:sz w:val="28"/>
        </w:rPr>
        <w:t>извещателями</w:t>
      </w:r>
      <w:proofErr w:type="spellEnd"/>
      <w:r w:rsidR="00E54C41" w:rsidRPr="00E54C41">
        <w:rPr>
          <w:rFonts w:ascii="Liberation Serif" w:hAnsi="Liberation Serif" w:cs="Liberation Serif"/>
          <w:sz w:val="28"/>
        </w:rPr>
        <w:t xml:space="preserve"> отдельных категорий граждан</w:t>
      </w:r>
      <w:r w:rsidR="004834AA">
        <w:rPr>
          <w:rFonts w:ascii="Liberation Serif" w:hAnsi="Liberation Serif" w:cs="Liberation Serif"/>
          <w:sz w:val="28"/>
        </w:rPr>
        <w:t>, проживающих в жилых помещениях, находящихся в муниципальной собственности,</w:t>
      </w:r>
      <w:r w:rsidR="00F45DA4" w:rsidRPr="00F45DA4">
        <w:rPr>
          <w:rFonts w:ascii="Liberation Serif" w:hAnsi="Liberation Serif"/>
          <w:sz w:val="28"/>
          <w:szCs w:val="28"/>
        </w:rPr>
        <w:t xml:space="preserve"> </w:t>
      </w:r>
      <w:r w:rsidR="00F45DA4" w:rsidRPr="009650B0">
        <w:rPr>
          <w:rFonts w:ascii="Liberation Serif" w:hAnsi="Liberation Serif"/>
          <w:sz w:val="28"/>
          <w:szCs w:val="28"/>
        </w:rPr>
        <w:t>Администрация Каменск-Уральского город</w:t>
      </w:r>
      <w:r w:rsidR="00F45DA4" w:rsidRPr="009650B0">
        <w:rPr>
          <w:rFonts w:ascii="Liberation Serif" w:hAnsi="Liberation Serif"/>
          <w:color w:val="000000"/>
          <w:sz w:val="28"/>
          <w:szCs w:val="28"/>
        </w:rPr>
        <w:t>ского округа</w:t>
      </w:r>
    </w:p>
    <w:p w:rsidR="00F42D77" w:rsidRDefault="00F42D77" w:rsidP="00E54C41">
      <w:pPr>
        <w:pStyle w:val="a4"/>
        <w:ind w:firstLine="0"/>
      </w:pPr>
      <w:r>
        <w:rPr>
          <w:rFonts w:ascii="Liberation Serif" w:hAnsi="Liberation Serif" w:cs="Liberation Serif"/>
          <w:b/>
          <w:sz w:val="28"/>
        </w:rPr>
        <w:t>ПОСТАНОВЛЯЕТ:</w:t>
      </w:r>
    </w:p>
    <w:p w:rsidR="00C94A6E" w:rsidRDefault="00C94A6E" w:rsidP="00C94A6E">
      <w:pPr>
        <w:ind w:firstLine="720"/>
        <w:jc w:val="both"/>
        <w:rPr>
          <w:rFonts w:ascii="Liberation Serif" w:hAnsi="Liberation Serif"/>
          <w:sz w:val="28"/>
        </w:rPr>
      </w:pPr>
      <w:r w:rsidRPr="005F7323">
        <w:rPr>
          <w:rFonts w:ascii="Liberation Serif" w:hAnsi="Liberation Serif"/>
          <w:sz w:val="28"/>
        </w:rPr>
        <w:t xml:space="preserve">1. </w:t>
      </w:r>
      <w:r w:rsidRPr="008C21CA">
        <w:rPr>
          <w:rFonts w:ascii="Liberation Serif" w:hAnsi="Liberation Serif"/>
          <w:sz w:val="28"/>
        </w:rPr>
        <w:t xml:space="preserve">Создать Межведомственную рабочую группу по организации и выполнению мероприятий </w:t>
      </w:r>
      <w:r>
        <w:rPr>
          <w:rFonts w:ascii="Liberation Serif" w:hAnsi="Liberation Serif" w:cs="Liberation Serif"/>
          <w:sz w:val="28"/>
        </w:rPr>
        <w:t xml:space="preserve">по </w:t>
      </w:r>
      <w:r w:rsidRPr="00E54C41">
        <w:rPr>
          <w:rFonts w:ascii="Liberation Serif" w:hAnsi="Liberation Serif" w:cs="Liberation Serif"/>
          <w:sz w:val="28"/>
        </w:rPr>
        <w:t>обеспечени</w:t>
      </w:r>
      <w:r>
        <w:rPr>
          <w:rFonts w:ascii="Liberation Serif" w:hAnsi="Liberation Serif" w:cs="Liberation Serif"/>
          <w:sz w:val="28"/>
        </w:rPr>
        <w:t>ю</w:t>
      </w:r>
      <w:r w:rsidRPr="00E54C41">
        <w:rPr>
          <w:rFonts w:ascii="Liberation Serif" w:hAnsi="Liberation Serif" w:cs="Liberation Serif"/>
          <w:sz w:val="28"/>
        </w:rPr>
        <w:t xml:space="preserve"> автономными дымовыми пожарными </w:t>
      </w:r>
      <w:proofErr w:type="spellStart"/>
      <w:r w:rsidRPr="00E54C41">
        <w:rPr>
          <w:rFonts w:ascii="Liberation Serif" w:hAnsi="Liberation Serif" w:cs="Liberation Serif"/>
          <w:sz w:val="28"/>
        </w:rPr>
        <w:t>извещателями</w:t>
      </w:r>
      <w:proofErr w:type="spellEnd"/>
      <w:r w:rsidRPr="00E54C41">
        <w:rPr>
          <w:rFonts w:ascii="Liberation Serif" w:hAnsi="Liberation Serif" w:cs="Liberation Serif"/>
          <w:sz w:val="28"/>
        </w:rPr>
        <w:t xml:space="preserve"> отдельных категорий граждан</w:t>
      </w:r>
      <w:r>
        <w:rPr>
          <w:rFonts w:ascii="Liberation Serif" w:hAnsi="Liberation Serif" w:cs="Liberation Serif"/>
          <w:sz w:val="28"/>
        </w:rPr>
        <w:t>, проживающих в жилых помещениях, находящихся в муниципальной собственности</w:t>
      </w:r>
      <w:r w:rsidRPr="008C21CA">
        <w:rPr>
          <w:rFonts w:ascii="Liberation Serif" w:hAnsi="Liberation Serif"/>
          <w:sz w:val="28"/>
        </w:rPr>
        <w:t xml:space="preserve"> (далее – Рабочая группа), в составе:</w:t>
      </w:r>
    </w:p>
    <w:p w:rsidR="00646970" w:rsidRPr="008C21CA" w:rsidRDefault="00646970" w:rsidP="00C94A6E">
      <w:pPr>
        <w:ind w:firstLine="720"/>
        <w:jc w:val="both"/>
        <w:rPr>
          <w:rFonts w:ascii="Liberation Serif" w:hAnsi="Liberation Serif"/>
          <w:sz w:val="28"/>
        </w:rPr>
      </w:pPr>
    </w:p>
    <w:tbl>
      <w:tblPr>
        <w:tblW w:w="9953" w:type="dxa"/>
        <w:tblLayout w:type="fixed"/>
        <w:tblLook w:val="0000"/>
      </w:tblPr>
      <w:tblGrid>
        <w:gridCol w:w="3544"/>
        <w:gridCol w:w="6409"/>
      </w:tblGrid>
      <w:tr w:rsidR="00C94A6E" w:rsidRPr="008C21CA" w:rsidTr="000F4DE2">
        <w:tc>
          <w:tcPr>
            <w:tcW w:w="3544" w:type="dxa"/>
            <w:shd w:val="clear" w:color="auto" w:fill="auto"/>
          </w:tcPr>
          <w:p w:rsidR="00C94A6E" w:rsidRPr="008C21CA" w:rsidRDefault="00C33803" w:rsidP="00955B15">
            <w:pPr>
              <w:suppressAutoHyphens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  <w:lang w:eastAsia="ar-SA"/>
              </w:rPr>
              <w:t>Горенков</w:t>
            </w:r>
            <w:proofErr w:type="spellEnd"/>
            <w:r w:rsidR="00E95D16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 </w:t>
            </w:r>
          </w:p>
          <w:p w:rsidR="00C94A6E" w:rsidRPr="008C21CA" w:rsidRDefault="00C33803" w:rsidP="00955B15">
            <w:pPr>
              <w:suppressAutoHyphens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>
              <w:rPr>
                <w:rFonts w:ascii="Liberation Serif" w:hAnsi="Liberation Serif"/>
                <w:sz w:val="28"/>
                <w:szCs w:val="28"/>
                <w:lang w:eastAsia="ar-SA"/>
              </w:rPr>
              <w:t>Владимир Владимирович</w:t>
            </w:r>
          </w:p>
          <w:p w:rsidR="00C94A6E" w:rsidRPr="008C21CA" w:rsidRDefault="00C94A6E" w:rsidP="00955B15">
            <w:pPr>
              <w:suppressAutoHyphens/>
              <w:rPr>
                <w:rFonts w:ascii="Liberation Serif" w:hAnsi="Liberation Serif"/>
                <w:sz w:val="28"/>
                <w:szCs w:val="28"/>
                <w:lang w:eastAsia="ar-SA"/>
              </w:rPr>
            </w:pPr>
          </w:p>
        </w:tc>
        <w:tc>
          <w:tcPr>
            <w:tcW w:w="6409" w:type="dxa"/>
            <w:shd w:val="clear" w:color="auto" w:fill="auto"/>
          </w:tcPr>
          <w:p w:rsidR="00C94A6E" w:rsidRPr="008C21CA" w:rsidRDefault="00C94A6E" w:rsidP="00C94A6E">
            <w:pPr>
              <w:suppressAutoHyphens/>
              <w:jc w:val="both"/>
              <w:rPr>
                <w:rFonts w:ascii="Liberation Serif" w:hAnsi="Liberation Serif"/>
                <w:sz w:val="28"/>
                <w:szCs w:val="24"/>
                <w:lang w:eastAsia="ar-SA"/>
              </w:rPr>
            </w:pPr>
            <w:r w:rsidRPr="008C21CA">
              <w:rPr>
                <w:rFonts w:ascii="Liberation Serif" w:hAnsi="Liberation Serif"/>
                <w:sz w:val="28"/>
                <w:szCs w:val="24"/>
                <w:lang w:eastAsia="ar-SA"/>
              </w:rPr>
              <w:t xml:space="preserve">- </w:t>
            </w:r>
            <w:r w:rsidR="00C33803">
              <w:rPr>
                <w:rFonts w:ascii="Liberation Serif" w:hAnsi="Liberation Serif"/>
                <w:sz w:val="28"/>
                <w:szCs w:val="24"/>
                <w:lang w:eastAsia="ar-SA"/>
              </w:rPr>
              <w:t xml:space="preserve">первый </w:t>
            </w:r>
            <w:r w:rsidRPr="008C21CA">
              <w:rPr>
                <w:rFonts w:ascii="Liberation Serif" w:hAnsi="Liberation Serif"/>
                <w:sz w:val="28"/>
                <w:szCs w:val="24"/>
                <w:lang w:eastAsia="ar-SA"/>
              </w:rPr>
              <w:t>заместитель главы Администрации городского округа, руководитель Рабочей группы;</w:t>
            </w:r>
          </w:p>
        </w:tc>
      </w:tr>
      <w:tr w:rsidR="00C33803" w:rsidRPr="00FD7BAD" w:rsidTr="000F4DE2">
        <w:tc>
          <w:tcPr>
            <w:tcW w:w="3544" w:type="dxa"/>
            <w:shd w:val="clear" w:color="auto" w:fill="auto"/>
          </w:tcPr>
          <w:p w:rsidR="00C33803" w:rsidRDefault="00C33803" w:rsidP="00955B15">
            <w:pPr>
              <w:suppressAutoHyphens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  <w:lang w:eastAsia="ar-SA"/>
              </w:rPr>
              <w:t>Заиров</w:t>
            </w:r>
            <w:proofErr w:type="spellEnd"/>
          </w:p>
          <w:p w:rsidR="00C33803" w:rsidRPr="00B65199" w:rsidRDefault="00C33803" w:rsidP="00955B15">
            <w:pPr>
              <w:suppressAutoHyphens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Андрей 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  <w:lang w:eastAsia="ar-SA"/>
              </w:rPr>
              <w:t>Фаритович</w:t>
            </w:r>
            <w:proofErr w:type="spellEnd"/>
          </w:p>
        </w:tc>
        <w:tc>
          <w:tcPr>
            <w:tcW w:w="6409" w:type="dxa"/>
            <w:shd w:val="clear" w:color="auto" w:fill="auto"/>
          </w:tcPr>
          <w:p w:rsidR="00C33803" w:rsidRPr="00C33803" w:rsidRDefault="00C33803" w:rsidP="00955B15">
            <w:pPr>
              <w:suppressAutoHyphens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C33803">
              <w:rPr>
                <w:rFonts w:ascii="Liberation Serif" w:hAnsi="Liberation Serif"/>
                <w:sz w:val="28"/>
                <w:szCs w:val="28"/>
                <w:lang w:eastAsia="ar-SA"/>
              </w:rPr>
              <w:t>- директор муниципального казённого учреждения «Управление муниципальным жилищным фондом», секретарь Рабочей группы;</w:t>
            </w:r>
          </w:p>
        </w:tc>
      </w:tr>
      <w:tr w:rsidR="00C94A6E" w:rsidRPr="00FD7BAD" w:rsidTr="000F4DE2">
        <w:tc>
          <w:tcPr>
            <w:tcW w:w="3544" w:type="dxa"/>
            <w:shd w:val="clear" w:color="auto" w:fill="auto"/>
          </w:tcPr>
          <w:p w:rsidR="00C94A6E" w:rsidRPr="00B65199" w:rsidRDefault="00C94A6E" w:rsidP="00955B15">
            <w:pPr>
              <w:suppressAutoHyphens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B65199">
              <w:rPr>
                <w:rFonts w:ascii="Liberation Serif" w:hAnsi="Liberation Serif"/>
                <w:sz w:val="28"/>
                <w:szCs w:val="28"/>
                <w:lang w:eastAsia="ar-SA"/>
              </w:rPr>
              <w:t>Члены Рабочей группы:</w:t>
            </w:r>
          </w:p>
        </w:tc>
        <w:tc>
          <w:tcPr>
            <w:tcW w:w="6409" w:type="dxa"/>
            <w:shd w:val="clear" w:color="auto" w:fill="auto"/>
          </w:tcPr>
          <w:p w:rsidR="00C94A6E" w:rsidRPr="00FD7BAD" w:rsidRDefault="00C94A6E" w:rsidP="00955B15">
            <w:pPr>
              <w:suppressAutoHyphens/>
              <w:jc w:val="both"/>
              <w:rPr>
                <w:rFonts w:ascii="Liberation Serif" w:hAnsi="Liberation Serif"/>
                <w:color w:val="FF0000"/>
                <w:sz w:val="28"/>
                <w:szCs w:val="28"/>
                <w:lang w:eastAsia="ar-SA"/>
              </w:rPr>
            </w:pPr>
          </w:p>
        </w:tc>
      </w:tr>
      <w:tr w:rsidR="00C94A6E" w:rsidRPr="00FD7BAD" w:rsidTr="000F4DE2">
        <w:trPr>
          <w:trHeight w:val="495"/>
        </w:trPr>
        <w:tc>
          <w:tcPr>
            <w:tcW w:w="3544" w:type="dxa"/>
            <w:shd w:val="clear" w:color="auto" w:fill="auto"/>
          </w:tcPr>
          <w:p w:rsidR="00C94A6E" w:rsidRDefault="00C94A6E" w:rsidP="00955B15">
            <w:pPr>
              <w:suppressAutoHyphens/>
              <w:rPr>
                <w:rFonts w:ascii="Liberation Serif" w:hAnsi="Liberation Serif"/>
                <w:color w:val="000000"/>
                <w:sz w:val="28"/>
                <w:szCs w:val="28"/>
                <w:lang w:eastAsia="ar-SA"/>
              </w:rPr>
            </w:pPr>
          </w:p>
          <w:p w:rsidR="00C94A6E" w:rsidRDefault="00C94A6E" w:rsidP="00955B15">
            <w:pPr>
              <w:suppressAutoHyphens/>
              <w:rPr>
                <w:rFonts w:ascii="Liberation Serif" w:hAnsi="Liberation Serif"/>
                <w:color w:val="000000"/>
                <w:sz w:val="28"/>
                <w:szCs w:val="28"/>
                <w:lang w:eastAsia="ar-SA"/>
              </w:rPr>
            </w:pPr>
            <w:proofErr w:type="spellStart"/>
            <w:r>
              <w:rPr>
                <w:rFonts w:ascii="Liberation Serif" w:hAnsi="Liberation Serif"/>
                <w:color w:val="000000"/>
                <w:sz w:val="28"/>
                <w:szCs w:val="28"/>
                <w:lang w:eastAsia="ar-SA"/>
              </w:rPr>
              <w:t>Аверинский</w:t>
            </w:r>
            <w:proofErr w:type="spellEnd"/>
            <w:r>
              <w:rPr>
                <w:rFonts w:ascii="Liberation Serif" w:hAnsi="Liberation Serif"/>
                <w:color w:val="000000"/>
                <w:sz w:val="28"/>
                <w:szCs w:val="28"/>
                <w:lang w:eastAsia="ar-SA"/>
              </w:rPr>
              <w:t xml:space="preserve"> </w:t>
            </w:r>
          </w:p>
          <w:p w:rsidR="00C94A6E" w:rsidRPr="00FD7BAD" w:rsidRDefault="00C94A6E" w:rsidP="00955B15">
            <w:pPr>
              <w:suppressAutoHyphens/>
              <w:rPr>
                <w:rFonts w:ascii="Liberation Serif" w:hAnsi="Liberation Serif"/>
                <w:color w:val="000000"/>
                <w:sz w:val="28"/>
                <w:szCs w:val="28"/>
                <w:lang w:eastAsia="ar-SA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  <w:lang w:eastAsia="ar-SA"/>
              </w:rPr>
              <w:t>Василий Валерьевич</w:t>
            </w:r>
          </w:p>
        </w:tc>
        <w:tc>
          <w:tcPr>
            <w:tcW w:w="6409" w:type="dxa"/>
            <w:shd w:val="clear" w:color="auto" w:fill="auto"/>
          </w:tcPr>
          <w:p w:rsidR="00C94A6E" w:rsidRDefault="00C94A6E" w:rsidP="00955B15">
            <w:pPr>
              <w:suppressAutoHyphens/>
              <w:jc w:val="both"/>
              <w:rPr>
                <w:rFonts w:ascii="Liberation Serif" w:hAnsi="Liberation Serif"/>
                <w:color w:val="000000"/>
                <w:sz w:val="28"/>
                <w:szCs w:val="28"/>
                <w:lang w:eastAsia="ar-SA"/>
              </w:rPr>
            </w:pPr>
          </w:p>
          <w:p w:rsidR="00391AE3" w:rsidRPr="00FD7BAD" w:rsidRDefault="00C94A6E" w:rsidP="00C03FD0">
            <w:pPr>
              <w:suppressAutoHyphens/>
              <w:jc w:val="both"/>
              <w:rPr>
                <w:rFonts w:ascii="Liberation Serif" w:hAnsi="Liberation Serif"/>
                <w:color w:val="000000"/>
                <w:sz w:val="28"/>
                <w:szCs w:val="28"/>
                <w:lang w:eastAsia="ar-SA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  <w:lang w:eastAsia="ar-SA"/>
              </w:rPr>
              <w:t xml:space="preserve">- </w:t>
            </w:r>
            <w:r w:rsidRPr="002B3126">
              <w:rPr>
                <w:rFonts w:ascii="Liberation Serif" w:hAnsi="Liberation Serif"/>
                <w:color w:val="000000"/>
                <w:sz w:val="28"/>
                <w:szCs w:val="28"/>
                <w:lang w:eastAsia="ar-SA"/>
              </w:rPr>
              <w:t xml:space="preserve">начальник отдела надзорной деятельности и профилактической работы города Каменска-Уральского, Каменского городского округа </w:t>
            </w:r>
            <w:r w:rsidR="00E5722B">
              <w:rPr>
                <w:rFonts w:ascii="Liberation Serif" w:hAnsi="Liberation Serif"/>
                <w:color w:val="000000"/>
                <w:sz w:val="28"/>
                <w:szCs w:val="28"/>
                <w:lang w:eastAsia="ar-SA"/>
              </w:rPr>
              <w:t xml:space="preserve">УНД и ПР </w:t>
            </w:r>
            <w:r w:rsidRPr="002B3126">
              <w:rPr>
                <w:rFonts w:ascii="Liberation Serif" w:hAnsi="Liberation Serif"/>
                <w:color w:val="000000"/>
                <w:sz w:val="28"/>
                <w:szCs w:val="28"/>
                <w:lang w:eastAsia="ar-SA"/>
              </w:rPr>
              <w:t>ГУ МЧС России по Свердловской области (по согласованию);</w:t>
            </w:r>
          </w:p>
        </w:tc>
      </w:tr>
      <w:tr w:rsidR="00E95D16" w:rsidRPr="00FD7BAD" w:rsidTr="000F4DE2">
        <w:trPr>
          <w:trHeight w:val="495"/>
        </w:trPr>
        <w:tc>
          <w:tcPr>
            <w:tcW w:w="3544" w:type="dxa"/>
            <w:shd w:val="clear" w:color="auto" w:fill="auto"/>
          </w:tcPr>
          <w:p w:rsidR="00E95D16" w:rsidRDefault="00E95D16" w:rsidP="00955B15">
            <w:pPr>
              <w:suppressAutoHyphens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>
              <w:rPr>
                <w:rFonts w:ascii="Liberation Serif" w:hAnsi="Liberation Serif"/>
                <w:sz w:val="28"/>
                <w:szCs w:val="28"/>
                <w:lang w:eastAsia="ar-SA"/>
              </w:rPr>
              <w:lastRenderedPageBreak/>
              <w:t>Гайсин</w:t>
            </w:r>
          </w:p>
          <w:p w:rsidR="00E95D16" w:rsidRDefault="00E95D16" w:rsidP="00955B15">
            <w:pPr>
              <w:suppressAutoHyphens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Алексей 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  <w:lang w:eastAsia="ar-SA"/>
              </w:rPr>
              <w:t>Гаязович</w:t>
            </w:r>
            <w:proofErr w:type="spellEnd"/>
          </w:p>
          <w:p w:rsidR="00736BCF" w:rsidRDefault="00736BCF" w:rsidP="00955B15">
            <w:pPr>
              <w:suppressAutoHyphens/>
              <w:rPr>
                <w:rFonts w:ascii="Liberation Serif" w:hAnsi="Liberation Serif"/>
                <w:sz w:val="28"/>
                <w:szCs w:val="28"/>
                <w:lang w:eastAsia="ar-SA"/>
              </w:rPr>
            </w:pPr>
          </w:p>
          <w:p w:rsidR="00736BCF" w:rsidRDefault="00736BCF" w:rsidP="00955B15">
            <w:pPr>
              <w:suppressAutoHyphens/>
              <w:rPr>
                <w:rFonts w:ascii="Liberation Serif" w:hAnsi="Liberation Serif"/>
                <w:sz w:val="28"/>
                <w:szCs w:val="28"/>
                <w:lang w:eastAsia="ar-SA"/>
              </w:rPr>
            </w:pPr>
          </w:p>
          <w:p w:rsidR="00302E3D" w:rsidRDefault="00302E3D" w:rsidP="00955B15">
            <w:pPr>
              <w:suppressAutoHyphens/>
              <w:rPr>
                <w:rFonts w:ascii="Liberation Serif" w:hAnsi="Liberation Serif"/>
                <w:sz w:val="28"/>
                <w:szCs w:val="28"/>
                <w:lang w:eastAsia="ar-SA"/>
              </w:rPr>
            </w:pPr>
          </w:p>
          <w:p w:rsidR="00736BCF" w:rsidRDefault="00736BCF" w:rsidP="00955B15">
            <w:pPr>
              <w:suppressAutoHyphens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>
              <w:rPr>
                <w:rFonts w:ascii="Liberation Serif" w:hAnsi="Liberation Serif"/>
                <w:sz w:val="28"/>
                <w:szCs w:val="28"/>
                <w:lang w:eastAsia="ar-SA"/>
              </w:rPr>
              <w:t>Гордеева</w:t>
            </w:r>
          </w:p>
          <w:p w:rsidR="00736BCF" w:rsidRDefault="00736BCF" w:rsidP="00955B15">
            <w:pPr>
              <w:suppressAutoHyphens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Алина Ивановна </w:t>
            </w:r>
          </w:p>
          <w:p w:rsidR="00646970" w:rsidRDefault="00646970" w:rsidP="00955B15">
            <w:pPr>
              <w:suppressAutoHyphens/>
              <w:rPr>
                <w:rFonts w:ascii="Liberation Serif" w:hAnsi="Liberation Serif"/>
                <w:sz w:val="28"/>
                <w:szCs w:val="28"/>
                <w:lang w:eastAsia="ar-SA"/>
              </w:rPr>
            </w:pPr>
          </w:p>
          <w:p w:rsidR="00736BCF" w:rsidRPr="008C21CA" w:rsidRDefault="00736BCF" w:rsidP="00646970">
            <w:pPr>
              <w:suppressAutoHyphens/>
              <w:rPr>
                <w:rFonts w:ascii="Liberation Serif" w:hAnsi="Liberation Serif"/>
                <w:sz w:val="28"/>
                <w:szCs w:val="28"/>
                <w:lang w:eastAsia="ar-SA"/>
              </w:rPr>
            </w:pPr>
          </w:p>
        </w:tc>
        <w:tc>
          <w:tcPr>
            <w:tcW w:w="6409" w:type="dxa"/>
            <w:shd w:val="clear" w:color="auto" w:fill="auto"/>
          </w:tcPr>
          <w:p w:rsidR="00E95D16" w:rsidRDefault="00E95D16" w:rsidP="00955B15">
            <w:pPr>
              <w:suppressAutoHyphens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8C21CA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- начальник </w:t>
            </w:r>
            <w:r w:rsidRPr="008C21CA">
              <w:rPr>
                <w:rFonts w:ascii="Liberation Serif" w:hAnsi="Liberation Serif"/>
                <w:color w:val="000000"/>
                <w:sz w:val="28"/>
                <w:szCs w:val="28"/>
                <w:lang w:eastAsia="ar-SA"/>
              </w:rPr>
              <w:t>муниципального казенного учреждения</w:t>
            </w:r>
            <w:r w:rsidRPr="008C21CA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 «Управление по делам гражданской обороны и чрезвычайным ситуациям города Каменска-Уральского»;</w:t>
            </w:r>
          </w:p>
          <w:p w:rsidR="00302E3D" w:rsidRDefault="00302E3D" w:rsidP="00955B15">
            <w:pPr>
              <w:suppressAutoHyphens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</w:p>
          <w:p w:rsidR="00736BCF" w:rsidRDefault="00736BCF" w:rsidP="00955B15">
            <w:pPr>
              <w:suppressAutoHyphens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>
              <w:rPr>
                <w:rFonts w:ascii="Liberation Serif" w:hAnsi="Liberation Serif"/>
                <w:sz w:val="28"/>
                <w:szCs w:val="28"/>
                <w:lang w:eastAsia="ar-SA"/>
              </w:rPr>
              <w:t>- председатель территориальной комиссии Синарского района города Каменска-Уральского по делам несовершеннолетних и защите их прав;</w:t>
            </w:r>
          </w:p>
          <w:p w:rsidR="00E95D16" w:rsidRPr="008C21CA" w:rsidRDefault="00E95D16" w:rsidP="00955B15">
            <w:pPr>
              <w:suppressAutoHyphens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</w:p>
        </w:tc>
      </w:tr>
      <w:tr w:rsidR="00C94A6E" w:rsidRPr="00FD7BAD" w:rsidTr="000F4DE2">
        <w:trPr>
          <w:trHeight w:val="495"/>
        </w:trPr>
        <w:tc>
          <w:tcPr>
            <w:tcW w:w="3544" w:type="dxa"/>
            <w:shd w:val="clear" w:color="auto" w:fill="auto"/>
          </w:tcPr>
          <w:p w:rsidR="00646970" w:rsidRPr="00FD7BAD" w:rsidRDefault="00646970" w:rsidP="00646970">
            <w:pPr>
              <w:suppressAutoHyphens/>
              <w:rPr>
                <w:rFonts w:ascii="Liberation Serif" w:hAnsi="Liberation Serif"/>
                <w:color w:val="000000"/>
                <w:sz w:val="28"/>
                <w:szCs w:val="28"/>
                <w:lang w:eastAsia="ar-SA"/>
              </w:rPr>
            </w:pPr>
            <w:r w:rsidRPr="00FD7BAD">
              <w:rPr>
                <w:rFonts w:ascii="Liberation Serif" w:hAnsi="Liberation Serif"/>
                <w:color w:val="000000"/>
                <w:sz w:val="28"/>
                <w:szCs w:val="28"/>
                <w:lang w:eastAsia="ar-SA"/>
              </w:rPr>
              <w:t>Зубарев</w:t>
            </w:r>
          </w:p>
          <w:p w:rsidR="00302E3D" w:rsidRDefault="00646970" w:rsidP="00646970">
            <w:pPr>
              <w:suppressAutoHyphens/>
              <w:rPr>
                <w:rFonts w:ascii="Liberation Serif" w:hAnsi="Liberation Serif"/>
                <w:color w:val="000000"/>
                <w:sz w:val="28"/>
                <w:szCs w:val="28"/>
                <w:lang w:eastAsia="ar-SA"/>
              </w:rPr>
            </w:pPr>
            <w:r w:rsidRPr="00FD7BAD">
              <w:rPr>
                <w:rFonts w:ascii="Liberation Serif" w:hAnsi="Liberation Serif"/>
                <w:color w:val="000000"/>
                <w:sz w:val="28"/>
                <w:szCs w:val="28"/>
                <w:lang w:eastAsia="ar-SA"/>
              </w:rPr>
              <w:t>Андрей Сергеевич</w:t>
            </w:r>
          </w:p>
          <w:p w:rsidR="00D15DAE" w:rsidRDefault="00D15DAE" w:rsidP="00646970">
            <w:pPr>
              <w:suppressAutoHyphens/>
              <w:rPr>
                <w:rFonts w:ascii="Liberation Serif" w:hAnsi="Liberation Serif"/>
                <w:color w:val="000000"/>
                <w:sz w:val="28"/>
                <w:szCs w:val="28"/>
                <w:lang w:eastAsia="ar-SA"/>
              </w:rPr>
            </w:pPr>
          </w:p>
          <w:p w:rsidR="00D15DAE" w:rsidRDefault="00D15DAE" w:rsidP="00646970">
            <w:pPr>
              <w:suppressAutoHyphens/>
              <w:rPr>
                <w:rFonts w:ascii="Liberation Serif" w:hAnsi="Liberation Serif"/>
                <w:color w:val="000000"/>
                <w:sz w:val="28"/>
                <w:szCs w:val="28"/>
                <w:lang w:eastAsia="ar-SA"/>
              </w:rPr>
            </w:pPr>
          </w:p>
          <w:p w:rsidR="00D15DAE" w:rsidRDefault="00D15DAE" w:rsidP="00D15DAE">
            <w:pPr>
              <w:suppressAutoHyphens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>
              <w:rPr>
                <w:rFonts w:ascii="Liberation Serif" w:hAnsi="Liberation Serif"/>
                <w:sz w:val="28"/>
                <w:szCs w:val="28"/>
                <w:lang w:eastAsia="ar-SA"/>
              </w:rPr>
              <w:t>Иванова</w:t>
            </w:r>
          </w:p>
          <w:p w:rsidR="00D15DAE" w:rsidRDefault="00D15DAE" w:rsidP="00D15DAE">
            <w:pPr>
              <w:suppressAutoHyphens/>
              <w:rPr>
                <w:rFonts w:ascii="Liberation Serif" w:hAnsi="Liberation Serif"/>
                <w:color w:val="000000"/>
                <w:sz w:val="28"/>
                <w:szCs w:val="28"/>
                <w:lang w:eastAsia="ar-SA"/>
              </w:rPr>
            </w:pPr>
            <w:r>
              <w:rPr>
                <w:rFonts w:ascii="Liberation Serif" w:hAnsi="Liberation Serif"/>
                <w:sz w:val="28"/>
                <w:szCs w:val="28"/>
                <w:lang w:eastAsia="ar-SA"/>
              </w:rPr>
              <w:t>Евгения Сергеевна</w:t>
            </w:r>
          </w:p>
          <w:p w:rsidR="00646970" w:rsidRDefault="00646970" w:rsidP="00E07BA4">
            <w:pPr>
              <w:suppressAutoHyphens/>
              <w:rPr>
                <w:rFonts w:ascii="Liberation Serif" w:hAnsi="Liberation Serif"/>
                <w:color w:val="000000"/>
                <w:sz w:val="28"/>
                <w:szCs w:val="28"/>
                <w:lang w:eastAsia="ar-SA"/>
              </w:rPr>
            </w:pPr>
          </w:p>
          <w:p w:rsidR="00646970" w:rsidRDefault="00646970" w:rsidP="00E07BA4">
            <w:pPr>
              <w:suppressAutoHyphens/>
              <w:rPr>
                <w:rFonts w:ascii="Liberation Serif" w:hAnsi="Liberation Serif"/>
                <w:color w:val="000000"/>
                <w:sz w:val="28"/>
                <w:szCs w:val="28"/>
                <w:lang w:eastAsia="ar-SA"/>
              </w:rPr>
            </w:pPr>
          </w:p>
          <w:p w:rsidR="00302E3D" w:rsidRDefault="00302E3D" w:rsidP="00E07BA4">
            <w:pPr>
              <w:suppressAutoHyphens/>
              <w:rPr>
                <w:rFonts w:ascii="Liberation Serif" w:hAnsi="Liberation Serif"/>
                <w:color w:val="000000"/>
                <w:sz w:val="28"/>
                <w:szCs w:val="28"/>
                <w:lang w:eastAsia="ar-SA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  <w:lang w:eastAsia="ar-SA"/>
              </w:rPr>
              <w:t xml:space="preserve">Кузьмина </w:t>
            </w:r>
          </w:p>
          <w:p w:rsidR="00302E3D" w:rsidRPr="00FD7BAD" w:rsidRDefault="00302E3D" w:rsidP="00E07BA4">
            <w:pPr>
              <w:suppressAutoHyphens/>
              <w:rPr>
                <w:rFonts w:ascii="Liberation Serif" w:hAnsi="Liberation Serif"/>
                <w:color w:val="000000"/>
                <w:sz w:val="28"/>
                <w:szCs w:val="28"/>
                <w:lang w:eastAsia="ar-SA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  <w:lang w:eastAsia="ar-SA"/>
              </w:rPr>
              <w:t>Ольга Витальевна</w:t>
            </w:r>
          </w:p>
        </w:tc>
        <w:tc>
          <w:tcPr>
            <w:tcW w:w="6409" w:type="dxa"/>
            <w:shd w:val="clear" w:color="auto" w:fill="auto"/>
          </w:tcPr>
          <w:p w:rsidR="00646970" w:rsidRDefault="00646970" w:rsidP="00646970">
            <w:pPr>
              <w:suppressAutoHyphens/>
              <w:jc w:val="both"/>
              <w:rPr>
                <w:rFonts w:ascii="Liberation Serif" w:hAnsi="Liberation Serif"/>
                <w:color w:val="000000"/>
                <w:sz w:val="28"/>
                <w:szCs w:val="28"/>
                <w:lang w:eastAsia="ar-SA"/>
              </w:rPr>
            </w:pPr>
            <w:r w:rsidRPr="00FD7BAD">
              <w:rPr>
                <w:rFonts w:ascii="Liberation Serif" w:hAnsi="Liberation Serif"/>
                <w:color w:val="000000"/>
                <w:sz w:val="28"/>
                <w:szCs w:val="28"/>
                <w:lang w:eastAsia="ar-SA"/>
              </w:rPr>
              <w:t>- председатель ОМС «Комитет по управлению имуществом Каменск-Уральского городского округа»;</w:t>
            </w:r>
          </w:p>
          <w:p w:rsidR="00D15DAE" w:rsidRDefault="00D15DAE" w:rsidP="00646970">
            <w:pPr>
              <w:suppressAutoHyphens/>
              <w:jc w:val="both"/>
              <w:rPr>
                <w:rFonts w:ascii="Liberation Serif" w:hAnsi="Liberation Serif"/>
                <w:color w:val="000000"/>
                <w:sz w:val="28"/>
                <w:szCs w:val="28"/>
                <w:lang w:eastAsia="ar-SA"/>
              </w:rPr>
            </w:pPr>
          </w:p>
          <w:p w:rsidR="00D15DAE" w:rsidRPr="008C21CA" w:rsidRDefault="00D15DAE" w:rsidP="00D15DAE">
            <w:pPr>
              <w:suppressAutoHyphens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8C21CA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- начальник </w:t>
            </w:r>
            <w:r>
              <w:rPr>
                <w:rFonts w:ascii="Liberation Serif" w:hAnsi="Liberation Serif"/>
                <w:color w:val="000000"/>
                <w:sz w:val="28"/>
                <w:szCs w:val="28"/>
                <w:lang w:eastAsia="ar-SA"/>
              </w:rPr>
              <w:t>отдела по социальным и жилищным вопросам Администрации Каменск-Уральского городского округа</w:t>
            </w:r>
            <w:r>
              <w:rPr>
                <w:rFonts w:ascii="Liberation Serif" w:hAnsi="Liberation Serif"/>
                <w:sz w:val="28"/>
                <w:szCs w:val="28"/>
                <w:lang w:eastAsia="ar-SA"/>
              </w:rPr>
              <w:t>;</w:t>
            </w:r>
          </w:p>
          <w:p w:rsidR="00D15DAE" w:rsidRPr="00FD7BAD" w:rsidRDefault="00D15DAE" w:rsidP="00646970">
            <w:pPr>
              <w:suppressAutoHyphens/>
              <w:jc w:val="both"/>
              <w:rPr>
                <w:rFonts w:ascii="Liberation Serif" w:hAnsi="Liberation Serif"/>
                <w:color w:val="000000"/>
                <w:sz w:val="28"/>
                <w:szCs w:val="28"/>
                <w:lang w:eastAsia="ar-SA"/>
              </w:rPr>
            </w:pPr>
          </w:p>
          <w:p w:rsidR="00302E3D" w:rsidRDefault="00302E3D" w:rsidP="00302E3D">
            <w:pPr>
              <w:suppressAutoHyphens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- председатель территориальной комиссии </w:t>
            </w:r>
            <w:r w:rsidR="00C70A4E">
              <w:rPr>
                <w:rFonts w:ascii="Liberation Serif" w:hAnsi="Liberation Serif"/>
                <w:sz w:val="28"/>
                <w:szCs w:val="28"/>
                <w:lang w:eastAsia="ar-SA"/>
              </w:rPr>
              <w:t>Красногорского</w:t>
            </w:r>
            <w:r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 района города Каменска-Уральского по делам несовершеннолетних и защите их прав</w:t>
            </w:r>
            <w:r w:rsidR="002835F3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 (по согласованию)</w:t>
            </w:r>
            <w:r>
              <w:rPr>
                <w:rFonts w:ascii="Liberation Serif" w:hAnsi="Liberation Serif"/>
                <w:sz w:val="28"/>
                <w:szCs w:val="28"/>
                <w:lang w:eastAsia="ar-SA"/>
              </w:rPr>
              <w:t>;</w:t>
            </w:r>
          </w:p>
          <w:p w:rsidR="00C94A6E" w:rsidRPr="00FD7BAD" w:rsidRDefault="00C94A6E" w:rsidP="00955B15">
            <w:pPr>
              <w:suppressAutoHyphens/>
              <w:jc w:val="both"/>
              <w:rPr>
                <w:rFonts w:ascii="Liberation Serif" w:hAnsi="Liberation Serif"/>
                <w:color w:val="000000"/>
                <w:sz w:val="28"/>
                <w:szCs w:val="28"/>
                <w:lang w:eastAsia="ar-SA"/>
              </w:rPr>
            </w:pPr>
          </w:p>
        </w:tc>
      </w:tr>
      <w:tr w:rsidR="00C94A6E" w:rsidRPr="00FD7BAD" w:rsidTr="000F4DE2">
        <w:trPr>
          <w:trHeight w:val="1012"/>
        </w:trPr>
        <w:tc>
          <w:tcPr>
            <w:tcW w:w="3544" w:type="dxa"/>
            <w:shd w:val="clear" w:color="auto" w:fill="auto"/>
          </w:tcPr>
          <w:p w:rsidR="00C94A6E" w:rsidRPr="00FD7BAD" w:rsidRDefault="00E5722B" w:rsidP="00955B15">
            <w:pPr>
              <w:suppressAutoHyphens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  <w:lang w:eastAsia="ar-SA"/>
              </w:rPr>
              <w:t>Щевелева</w:t>
            </w:r>
            <w:proofErr w:type="spellEnd"/>
          </w:p>
          <w:p w:rsidR="00C94A6E" w:rsidRPr="00FD7BAD" w:rsidRDefault="00E5722B" w:rsidP="00955B15">
            <w:pPr>
              <w:suppressAutoHyphens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>
              <w:rPr>
                <w:rFonts w:ascii="Liberation Serif" w:hAnsi="Liberation Serif"/>
                <w:sz w:val="28"/>
                <w:szCs w:val="28"/>
                <w:lang w:eastAsia="ar-SA"/>
              </w:rPr>
              <w:t>Ольга Ильинична</w:t>
            </w:r>
          </w:p>
          <w:p w:rsidR="00C94A6E" w:rsidRPr="00FD7BAD" w:rsidRDefault="00C94A6E" w:rsidP="00955B15">
            <w:pPr>
              <w:suppressAutoHyphens/>
              <w:rPr>
                <w:rFonts w:ascii="Liberation Serif" w:hAnsi="Liberation Serif"/>
                <w:sz w:val="28"/>
                <w:szCs w:val="28"/>
                <w:lang w:eastAsia="ar-SA"/>
              </w:rPr>
            </w:pPr>
          </w:p>
        </w:tc>
        <w:tc>
          <w:tcPr>
            <w:tcW w:w="6409" w:type="dxa"/>
            <w:shd w:val="clear" w:color="auto" w:fill="auto"/>
          </w:tcPr>
          <w:p w:rsidR="00C94A6E" w:rsidRPr="00FD7BAD" w:rsidRDefault="00C94A6E" w:rsidP="00955B15">
            <w:pPr>
              <w:suppressAutoHyphens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FD7BAD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- </w:t>
            </w:r>
            <w:r w:rsidR="00E5722B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начальник </w:t>
            </w:r>
            <w:r w:rsidR="00C32E41">
              <w:rPr>
                <w:rFonts w:ascii="Liberation Serif" w:hAnsi="Liberation Serif"/>
                <w:sz w:val="28"/>
                <w:szCs w:val="28"/>
                <w:lang w:eastAsia="ar-SA"/>
              </w:rPr>
              <w:t>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12</w:t>
            </w:r>
            <w:r w:rsidR="002835F3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 (по согласованию)</w:t>
            </w:r>
            <w:r w:rsidR="00302E3D">
              <w:rPr>
                <w:rFonts w:ascii="Liberation Serif" w:hAnsi="Liberation Serif"/>
                <w:sz w:val="28"/>
                <w:szCs w:val="28"/>
                <w:lang w:eastAsia="ar-SA"/>
              </w:rPr>
              <w:t>.</w:t>
            </w:r>
          </w:p>
          <w:p w:rsidR="00C94A6E" w:rsidRPr="00FD7BAD" w:rsidRDefault="00C94A6E" w:rsidP="00955B15">
            <w:pPr>
              <w:suppressAutoHyphens/>
              <w:jc w:val="both"/>
              <w:rPr>
                <w:sz w:val="28"/>
                <w:szCs w:val="24"/>
                <w:lang w:eastAsia="ar-SA"/>
              </w:rPr>
            </w:pPr>
          </w:p>
        </w:tc>
      </w:tr>
    </w:tbl>
    <w:p w:rsidR="00C94A6E" w:rsidRDefault="00C94A6E" w:rsidP="00C94A6E">
      <w:pPr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2. </w:t>
      </w:r>
      <w:r w:rsidRPr="00B25CD9">
        <w:rPr>
          <w:rFonts w:ascii="Liberation Serif" w:hAnsi="Liberation Serif"/>
          <w:sz w:val="28"/>
        </w:rPr>
        <w:t>Руководител</w:t>
      </w:r>
      <w:r>
        <w:rPr>
          <w:rFonts w:ascii="Liberation Serif" w:hAnsi="Liberation Serif"/>
          <w:sz w:val="28"/>
        </w:rPr>
        <w:t>ю</w:t>
      </w:r>
      <w:r w:rsidRPr="00B25CD9">
        <w:rPr>
          <w:rFonts w:ascii="Liberation Serif" w:hAnsi="Liberation Serif"/>
          <w:sz w:val="28"/>
        </w:rPr>
        <w:t xml:space="preserve"> Рабочей группы</w:t>
      </w:r>
      <w:r>
        <w:rPr>
          <w:rFonts w:ascii="Liberation Serif" w:hAnsi="Liberation Serif"/>
          <w:sz w:val="28"/>
        </w:rPr>
        <w:t xml:space="preserve"> </w:t>
      </w:r>
      <w:proofErr w:type="spellStart"/>
      <w:r w:rsidR="000F4DE2">
        <w:rPr>
          <w:rFonts w:ascii="Liberation Serif" w:hAnsi="Liberation Serif"/>
          <w:sz w:val="28"/>
        </w:rPr>
        <w:t>Горенкову</w:t>
      </w:r>
      <w:proofErr w:type="spellEnd"/>
      <w:r>
        <w:rPr>
          <w:rFonts w:ascii="Liberation Serif" w:hAnsi="Liberation Serif"/>
          <w:sz w:val="28"/>
        </w:rPr>
        <w:t xml:space="preserve"> </w:t>
      </w:r>
      <w:r w:rsidR="000F4DE2">
        <w:rPr>
          <w:rFonts w:ascii="Liberation Serif" w:hAnsi="Liberation Serif"/>
          <w:sz w:val="28"/>
        </w:rPr>
        <w:t>В</w:t>
      </w:r>
      <w:r>
        <w:rPr>
          <w:rFonts w:ascii="Liberation Serif" w:hAnsi="Liberation Serif"/>
          <w:sz w:val="28"/>
        </w:rPr>
        <w:t>.</w:t>
      </w:r>
      <w:r w:rsidR="000F4DE2">
        <w:rPr>
          <w:rFonts w:ascii="Liberation Serif" w:hAnsi="Liberation Serif"/>
          <w:sz w:val="28"/>
        </w:rPr>
        <w:t>В</w:t>
      </w:r>
      <w:r>
        <w:rPr>
          <w:rFonts w:ascii="Liberation Serif" w:hAnsi="Liberation Serif"/>
          <w:sz w:val="28"/>
        </w:rPr>
        <w:t>.:</w:t>
      </w:r>
    </w:p>
    <w:p w:rsidR="00C94A6E" w:rsidRDefault="00C94A6E" w:rsidP="00C94A6E">
      <w:pPr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1) организовать </w:t>
      </w:r>
      <w:r w:rsidR="00302E3D">
        <w:rPr>
          <w:rFonts w:ascii="Liberation Serif" w:hAnsi="Liberation Serif"/>
          <w:sz w:val="28"/>
        </w:rPr>
        <w:t xml:space="preserve">работу </w:t>
      </w:r>
      <w:r w:rsidR="00302E3D">
        <w:rPr>
          <w:rFonts w:ascii="Liberation Serif" w:hAnsi="Liberation Serif" w:cs="Liberation Serif"/>
          <w:sz w:val="28"/>
        </w:rPr>
        <w:t xml:space="preserve">по </w:t>
      </w:r>
      <w:r w:rsidR="00302E3D" w:rsidRPr="00E54C41">
        <w:rPr>
          <w:rFonts w:ascii="Liberation Serif" w:hAnsi="Liberation Serif" w:cs="Liberation Serif"/>
          <w:sz w:val="28"/>
        </w:rPr>
        <w:t>обеспечени</w:t>
      </w:r>
      <w:r w:rsidR="00302E3D">
        <w:rPr>
          <w:rFonts w:ascii="Liberation Serif" w:hAnsi="Liberation Serif" w:cs="Liberation Serif"/>
          <w:sz w:val="28"/>
        </w:rPr>
        <w:t>ю</w:t>
      </w:r>
      <w:r w:rsidR="00302E3D" w:rsidRPr="00E54C41">
        <w:rPr>
          <w:rFonts w:ascii="Liberation Serif" w:hAnsi="Liberation Serif" w:cs="Liberation Serif"/>
          <w:sz w:val="28"/>
        </w:rPr>
        <w:t xml:space="preserve"> автономными дымовыми пожарными </w:t>
      </w:r>
      <w:proofErr w:type="spellStart"/>
      <w:r w:rsidR="00302E3D" w:rsidRPr="00E54C41">
        <w:rPr>
          <w:rFonts w:ascii="Liberation Serif" w:hAnsi="Liberation Serif" w:cs="Liberation Serif"/>
          <w:sz w:val="28"/>
        </w:rPr>
        <w:t>извещателями</w:t>
      </w:r>
      <w:proofErr w:type="spellEnd"/>
      <w:r w:rsidR="00302E3D" w:rsidRPr="00E54C41">
        <w:rPr>
          <w:rFonts w:ascii="Liberation Serif" w:hAnsi="Liberation Serif" w:cs="Liberation Serif"/>
          <w:sz w:val="28"/>
        </w:rPr>
        <w:t xml:space="preserve"> отдельных категорий граждан</w:t>
      </w:r>
      <w:r w:rsidR="00302E3D">
        <w:rPr>
          <w:rFonts w:ascii="Liberation Serif" w:hAnsi="Liberation Serif" w:cs="Liberation Serif"/>
          <w:sz w:val="28"/>
        </w:rPr>
        <w:t>, проживающих в жилых помещениях, находящихся в муниципальной собственности</w:t>
      </w:r>
      <w:r w:rsidR="00A75ABC">
        <w:rPr>
          <w:rFonts w:ascii="Liberation Serif" w:hAnsi="Liberation Serif" w:cs="Liberation Serif"/>
          <w:sz w:val="28"/>
        </w:rPr>
        <w:t>, с учетом письма Правительства Свердловской области от 01.11.2024 исх. № 01-01-63/11405 «О направлении рекомендаций»</w:t>
      </w:r>
      <w:r>
        <w:rPr>
          <w:rFonts w:ascii="Liberation Serif" w:hAnsi="Liberation Serif"/>
          <w:sz w:val="28"/>
        </w:rPr>
        <w:t>;</w:t>
      </w:r>
    </w:p>
    <w:p w:rsidR="00C94A6E" w:rsidRDefault="00C94A6E" w:rsidP="00C94A6E">
      <w:pPr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2) о</w:t>
      </w:r>
      <w:r w:rsidRPr="001F15AB">
        <w:rPr>
          <w:rFonts w:ascii="Liberation Serif" w:hAnsi="Liberation Serif"/>
          <w:sz w:val="28"/>
        </w:rPr>
        <w:t>беспеч</w:t>
      </w:r>
      <w:r>
        <w:rPr>
          <w:rFonts w:ascii="Liberation Serif" w:hAnsi="Liberation Serif"/>
          <w:sz w:val="28"/>
        </w:rPr>
        <w:t>ить</w:t>
      </w:r>
      <w:r w:rsidRPr="001F15AB">
        <w:rPr>
          <w:rFonts w:ascii="Liberation Serif" w:hAnsi="Liberation Serif"/>
          <w:sz w:val="28"/>
        </w:rPr>
        <w:t xml:space="preserve"> в пределах компетенции </w:t>
      </w:r>
      <w:r>
        <w:rPr>
          <w:rFonts w:ascii="Liberation Serif" w:hAnsi="Liberation Serif"/>
          <w:sz w:val="28"/>
        </w:rPr>
        <w:t>Р</w:t>
      </w:r>
      <w:r w:rsidRPr="001F15AB">
        <w:rPr>
          <w:rFonts w:ascii="Liberation Serif" w:hAnsi="Liberation Serif"/>
          <w:sz w:val="28"/>
        </w:rPr>
        <w:t>абочей группы взаимодействи</w:t>
      </w:r>
      <w:r>
        <w:rPr>
          <w:rFonts w:ascii="Liberation Serif" w:hAnsi="Liberation Serif"/>
          <w:sz w:val="28"/>
        </w:rPr>
        <w:t xml:space="preserve">е заинтересованных должностных лиц, служб и ведомств </w:t>
      </w:r>
      <w:r w:rsidRPr="002D3F9C">
        <w:rPr>
          <w:rFonts w:ascii="Liberation Serif" w:hAnsi="Liberation Serif"/>
          <w:sz w:val="28"/>
        </w:rPr>
        <w:t>по</w:t>
      </w:r>
      <w:r>
        <w:rPr>
          <w:rFonts w:ascii="Liberation Serif" w:hAnsi="Liberation Serif"/>
          <w:sz w:val="28"/>
        </w:rPr>
        <w:t xml:space="preserve"> вопросам</w:t>
      </w:r>
      <w:r w:rsidRPr="002D3F9C">
        <w:rPr>
          <w:rFonts w:ascii="Liberation Serif" w:hAnsi="Liberation Serif"/>
          <w:sz w:val="28"/>
        </w:rPr>
        <w:t xml:space="preserve"> организации и выполнению </w:t>
      </w:r>
      <w:r w:rsidR="003F036E">
        <w:rPr>
          <w:rFonts w:ascii="Liberation Serif" w:hAnsi="Liberation Serif"/>
          <w:sz w:val="28"/>
        </w:rPr>
        <w:t xml:space="preserve">намеченных </w:t>
      </w:r>
      <w:r w:rsidRPr="002D3F9C">
        <w:rPr>
          <w:rFonts w:ascii="Liberation Serif" w:hAnsi="Liberation Serif"/>
          <w:sz w:val="28"/>
        </w:rPr>
        <w:t>мероприятий</w:t>
      </w:r>
      <w:r>
        <w:rPr>
          <w:rFonts w:ascii="Liberation Serif" w:hAnsi="Liberation Serif"/>
          <w:sz w:val="28"/>
        </w:rPr>
        <w:t>;</w:t>
      </w:r>
    </w:p>
    <w:p w:rsidR="00C94A6E" w:rsidRDefault="003F036E" w:rsidP="00C94A6E">
      <w:pPr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3</w:t>
      </w:r>
      <w:r w:rsidR="00C94A6E">
        <w:rPr>
          <w:rFonts w:ascii="Liberation Serif" w:hAnsi="Liberation Serif"/>
          <w:sz w:val="28"/>
        </w:rPr>
        <w:t>) по мере необходимости организовать заседания Рабочей группы</w:t>
      </w:r>
      <w:r>
        <w:rPr>
          <w:rFonts w:ascii="Liberation Serif" w:hAnsi="Liberation Serif"/>
          <w:sz w:val="28"/>
        </w:rPr>
        <w:t>;</w:t>
      </w:r>
    </w:p>
    <w:p w:rsidR="003F036E" w:rsidRDefault="003F036E" w:rsidP="00C94A6E">
      <w:pPr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4) организовать представление информации</w:t>
      </w:r>
      <w:r w:rsidR="00916610">
        <w:rPr>
          <w:rFonts w:ascii="Liberation Serif" w:hAnsi="Liberation Serif"/>
          <w:sz w:val="28"/>
        </w:rPr>
        <w:t xml:space="preserve"> (отчета) с периодичностью раз в полгода до 25 числа месяца, следующего за отчетным в Министерство общественной безопасности Свердловской области о реализации мероприятий по оборудованию пожарными </w:t>
      </w:r>
      <w:proofErr w:type="spellStart"/>
      <w:r w:rsidR="00916610">
        <w:rPr>
          <w:rFonts w:ascii="Liberation Serif" w:hAnsi="Liberation Serif"/>
          <w:sz w:val="28"/>
        </w:rPr>
        <w:t>извещателями</w:t>
      </w:r>
      <w:proofErr w:type="spellEnd"/>
      <w:r w:rsidR="00916610">
        <w:rPr>
          <w:rFonts w:ascii="Liberation Serif" w:hAnsi="Liberation Serif"/>
          <w:sz w:val="28"/>
        </w:rPr>
        <w:t xml:space="preserve"> мест проживания отдельных категорий граждан</w:t>
      </w:r>
      <w:r w:rsidR="000F4DE2">
        <w:rPr>
          <w:rFonts w:ascii="Liberation Serif" w:hAnsi="Liberation Serif"/>
          <w:sz w:val="28"/>
        </w:rPr>
        <w:t>,</w:t>
      </w:r>
      <w:r w:rsidR="000F4DE2" w:rsidRPr="000F4DE2">
        <w:t xml:space="preserve"> </w:t>
      </w:r>
      <w:r w:rsidR="000F4DE2" w:rsidRPr="000F4DE2">
        <w:rPr>
          <w:rFonts w:ascii="Liberation Serif" w:hAnsi="Liberation Serif"/>
          <w:sz w:val="28"/>
        </w:rPr>
        <w:t>проживающих в жилых помещениях, находящихся в муниципальной собст</w:t>
      </w:r>
      <w:r w:rsidR="000F4DE2">
        <w:rPr>
          <w:rFonts w:ascii="Liberation Serif" w:hAnsi="Liberation Serif"/>
          <w:sz w:val="28"/>
        </w:rPr>
        <w:t>венности.</w:t>
      </w:r>
    </w:p>
    <w:p w:rsidR="00F42D77" w:rsidRDefault="00C94A6E" w:rsidP="0005322B">
      <w:pPr>
        <w:pStyle w:val="a4"/>
      </w:pPr>
      <w:r>
        <w:rPr>
          <w:rFonts w:ascii="Liberation Serif" w:hAnsi="Liberation Serif" w:cs="Liberation Serif"/>
          <w:sz w:val="28"/>
        </w:rPr>
        <w:lastRenderedPageBreak/>
        <w:t>3</w:t>
      </w:r>
      <w:r w:rsidR="00F42D77">
        <w:rPr>
          <w:rFonts w:ascii="Liberation Serif" w:hAnsi="Liberation Serif" w:cs="Liberation Serif"/>
          <w:sz w:val="28"/>
        </w:rPr>
        <w:t xml:space="preserve">. </w:t>
      </w:r>
      <w:proofErr w:type="gramStart"/>
      <w:r w:rsidR="00D15DAE">
        <w:rPr>
          <w:rFonts w:ascii="Liberation Serif" w:hAnsi="Liberation Serif" w:cs="Liberation Serif"/>
          <w:sz w:val="28"/>
        </w:rPr>
        <w:t>Разместить</w:t>
      </w:r>
      <w:proofErr w:type="gramEnd"/>
      <w:r w:rsidR="00F42D77">
        <w:rPr>
          <w:rFonts w:ascii="Liberation Serif" w:hAnsi="Liberation Serif" w:cs="Liberation Serif"/>
          <w:sz w:val="28"/>
        </w:rPr>
        <w:t xml:space="preserve"> настоящее постановление на официальном сайте муниципального образования.</w:t>
      </w:r>
    </w:p>
    <w:p w:rsidR="00F42D77" w:rsidRDefault="00C94A6E" w:rsidP="0005322B">
      <w:pPr>
        <w:pStyle w:val="a4"/>
      </w:pPr>
      <w:r>
        <w:rPr>
          <w:rFonts w:ascii="Liberation Serif" w:hAnsi="Liberation Serif" w:cs="Liberation Serif"/>
          <w:sz w:val="28"/>
        </w:rPr>
        <w:t>4</w:t>
      </w:r>
      <w:r w:rsidR="00F42D77">
        <w:rPr>
          <w:rFonts w:ascii="Liberation Serif" w:hAnsi="Liberation Serif" w:cs="Liberation Serif"/>
          <w:sz w:val="28"/>
        </w:rPr>
        <w:t xml:space="preserve">. Контроль выполнения настоящего постановления возложить на первого заместителя главы Администрации городского округа </w:t>
      </w:r>
      <w:proofErr w:type="spellStart"/>
      <w:r w:rsidR="00F42D77">
        <w:rPr>
          <w:rFonts w:ascii="Liberation Serif" w:hAnsi="Liberation Serif" w:cs="Liberation Serif"/>
          <w:sz w:val="28"/>
        </w:rPr>
        <w:t>Горенкова</w:t>
      </w:r>
      <w:proofErr w:type="spellEnd"/>
      <w:r w:rsidR="00F42D77">
        <w:rPr>
          <w:rFonts w:ascii="Liberation Serif" w:hAnsi="Liberation Serif" w:cs="Liberation Serif"/>
          <w:sz w:val="28"/>
        </w:rPr>
        <w:t xml:space="preserve"> В.В.</w:t>
      </w:r>
    </w:p>
    <w:p w:rsidR="00F42D77" w:rsidRDefault="00F42D77" w:rsidP="0005322B">
      <w:pPr>
        <w:pStyle w:val="1"/>
        <w:numPr>
          <w:ilvl w:val="0"/>
          <w:numId w:val="2"/>
        </w:numPr>
        <w:suppressAutoHyphens/>
        <w:jc w:val="both"/>
        <w:rPr>
          <w:rFonts w:ascii="Liberation Serif" w:hAnsi="Liberation Serif" w:cs="Liberation Serif"/>
          <w:b w:val="0"/>
          <w:bCs/>
          <w:iCs w:val="0"/>
        </w:rPr>
      </w:pPr>
    </w:p>
    <w:p w:rsidR="00F42D77" w:rsidRDefault="00F42D77" w:rsidP="0005322B">
      <w:pPr>
        <w:pStyle w:val="1"/>
        <w:numPr>
          <w:ilvl w:val="0"/>
          <w:numId w:val="2"/>
        </w:numPr>
        <w:suppressAutoHyphens/>
        <w:jc w:val="both"/>
        <w:rPr>
          <w:rFonts w:ascii="Liberation Serif" w:hAnsi="Liberation Serif" w:cs="Liberation Serif"/>
          <w:b w:val="0"/>
          <w:bCs/>
          <w:iCs w:val="0"/>
        </w:rPr>
      </w:pPr>
    </w:p>
    <w:p w:rsidR="00F42D77" w:rsidRPr="00E0771B" w:rsidRDefault="00F42D77" w:rsidP="00103D70">
      <w:pPr>
        <w:pStyle w:val="ad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  <w:r w:rsidRPr="00E0771B">
        <w:rPr>
          <w:rFonts w:ascii="Liberation Serif" w:hAnsi="Liberation Serif" w:cs="Liberation Serif"/>
          <w:color w:val="000000"/>
          <w:sz w:val="28"/>
          <w:szCs w:val="28"/>
        </w:rPr>
        <w:t>Г</w:t>
      </w:r>
      <w:r w:rsidRPr="00E0771B">
        <w:rPr>
          <w:rFonts w:ascii="Liberation Serif" w:hAnsi="Liberation Serif" w:cs="Liberation Serif"/>
          <w:sz w:val="28"/>
          <w:szCs w:val="28"/>
        </w:rPr>
        <w:t>лав</w:t>
      </w:r>
      <w:r w:rsidRPr="00E0771B">
        <w:rPr>
          <w:rFonts w:ascii="Liberation Serif" w:hAnsi="Liberation Serif" w:cs="Liberation Serif"/>
          <w:color w:val="000000"/>
          <w:sz w:val="28"/>
          <w:szCs w:val="28"/>
        </w:rPr>
        <w:t>а</w:t>
      </w:r>
    </w:p>
    <w:p w:rsidR="00F42D77" w:rsidRDefault="00F42D77" w:rsidP="000F4DE2">
      <w:pPr>
        <w:pStyle w:val="ad"/>
        <w:spacing w:before="0" w:beforeAutospacing="0" w:after="0"/>
        <w:jc w:val="both"/>
        <w:rPr>
          <w:rFonts w:ascii="Liberation Serif" w:hAnsi="Liberation Serif"/>
          <w:lang w:eastAsia="en-US"/>
        </w:rPr>
      </w:pPr>
      <w:r w:rsidRPr="00E0771B">
        <w:rPr>
          <w:rFonts w:ascii="Liberation Serif" w:hAnsi="Liberation Serif" w:cs="Liberation Serif"/>
          <w:sz w:val="28"/>
          <w:szCs w:val="28"/>
        </w:rPr>
        <w:t>Каменск-Уральского городского округа                                         А.</w:t>
      </w:r>
      <w:r w:rsidRPr="00E0771B">
        <w:rPr>
          <w:rFonts w:ascii="Liberation Serif" w:hAnsi="Liberation Serif" w:cs="Liberation Serif"/>
          <w:color w:val="000000"/>
          <w:sz w:val="28"/>
          <w:szCs w:val="28"/>
        </w:rPr>
        <w:t>А. Герасимов</w:t>
      </w:r>
    </w:p>
    <w:sectPr w:rsidR="00F42D77" w:rsidSect="00941585">
      <w:headerReference w:type="default" r:id="rId9"/>
      <w:pgSz w:w="11906" w:h="16838"/>
      <w:pgMar w:top="284" w:right="567" w:bottom="1135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6F4D" w:rsidRDefault="002C6F4D" w:rsidP="00941585">
      <w:r>
        <w:separator/>
      </w:r>
    </w:p>
  </w:endnote>
  <w:endnote w:type="continuationSeparator" w:id="1">
    <w:p w:rsidR="002C6F4D" w:rsidRDefault="002C6F4D" w:rsidP="009415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6F4D" w:rsidRDefault="002C6F4D" w:rsidP="00941585">
      <w:r>
        <w:separator/>
      </w:r>
    </w:p>
  </w:footnote>
  <w:footnote w:type="continuationSeparator" w:id="1">
    <w:p w:rsidR="002C6F4D" w:rsidRDefault="002C6F4D" w:rsidP="009415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2D77" w:rsidRDefault="000462B3">
    <w:pPr>
      <w:pStyle w:val="a8"/>
      <w:jc w:val="center"/>
    </w:pPr>
    <w:r>
      <w:rPr>
        <w:noProof/>
      </w:rPr>
      <w:fldChar w:fldCharType="begin"/>
    </w:r>
    <w:r w:rsidR="002F12E4">
      <w:rPr>
        <w:noProof/>
      </w:rPr>
      <w:instrText xml:space="preserve"> PAGE   \* MERGEFORMAT </w:instrText>
    </w:r>
    <w:r>
      <w:rPr>
        <w:noProof/>
      </w:rPr>
      <w:fldChar w:fldCharType="separate"/>
    </w:r>
    <w:r w:rsidR="00C03FD0">
      <w:rPr>
        <w:noProof/>
      </w:rPr>
      <w:t>3</w:t>
    </w:r>
    <w:r>
      <w:rPr>
        <w:noProof/>
      </w:rPr>
      <w:fldChar w:fldCharType="end"/>
    </w:r>
  </w:p>
  <w:p w:rsidR="00F42D77" w:rsidRDefault="00F42D77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76055CFE"/>
    <w:multiLevelType w:val="hybridMultilevel"/>
    <w:tmpl w:val="A79CB876"/>
    <w:lvl w:ilvl="0" w:tplc="FC40DB9C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attachedTemplate r:id="rId1"/>
  <w:stylePaneFormatFilter w:val="3F01"/>
  <w:doNotTrackMoves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E6210"/>
    <w:rsid w:val="00007989"/>
    <w:rsid w:val="00011913"/>
    <w:rsid w:val="000137E5"/>
    <w:rsid w:val="00017ECF"/>
    <w:rsid w:val="00031C87"/>
    <w:rsid w:val="00037F84"/>
    <w:rsid w:val="00041580"/>
    <w:rsid w:val="00043154"/>
    <w:rsid w:val="000449F7"/>
    <w:rsid w:val="00044B6D"/>
    <w:rsid w:val="000462B3"/>
    <w:rsid w:val="000478B6"/>
    <w:rsid w:val="00052346"/>
    <w:rsid w:val="0005322B"/>
    <w:rsid w:val="000616A5"/>
    <w:rsid w:val="00070DE0"/>
    <w:rsid w:val="00082466"/>
    <w:rsid w:val="000A0690"/>
    <w:rsid w:val="000A477B"/>
    <w:rsid w:val="000B6A7A"/>
    <w:rsid w:val="000C30F1"/>
    <w:rsid w:val="000E39A3"/>
    <w:rsid w:val="000E405F"/>
    <w:rsid w:val="000F16D4"/>
    <w:rsid w:val="000F4DE2"/>
    <w:rsid w:val="000F6B23"/>
    <w:rsid w:val="000F736E"/>
    <w:rsid w:val="001030A0"/>
    <w:rsid w:val="00103D70"/>
    <w:rsid w:val="00111E9C"/>
    <w:rsid w:val="00133698"/>
    <w:rsid w:val="001349AC"/>
    <w:rsid w:val="00135D9C"/>
    <w:rsid w:val="0014659F"/>
    <w:rsid w:val="001539CD"/>
    <w:rsid w:val="001551A3"/>
    <w:rsid w:val="00163757"/>
    <w:rsid w:val="00171C39"/>
    <w:rsid w:val="001748FA"/>
    <w:rsid w:val="001751E1"/>
    <w:rsid w:val="001765FF"/>
    <w:rsid w:val="00196878"/>
    <w:rsid w:val="00197429"/>
    <w:rsid w:val="001B2644"/>
    <w:rsid w:val="001C0662"/>
    <w:rsid w:val="001C62B6"/>
    <w:rsid w:val="001D7791"/>
    <w:rsid w:val="002018A9"/>
    <w:rsid w:val="002026FF"/>
    <w:rsid w:val="002042D6"/>
    <w:rsid w:val="00210C49"/>
    <w:rsid w:val="002156B9"/>
    <w:rsid w:val="002174B7"/>
    <w:rsid w:val="002231F4"/>
    <w:rsid w:val="0022439B"/>
    <w:rsid w:val="00226D13"/>
    <w:rsid w:val="0023226A"/>
    <w:rsid w:val="00234A4E"/>
    <w:rsid w:val="002401D8"/>
    <w:rsid w:val="002463D3"/>
    <w:rsid w:val="0024786C"/>
    <w:rsid w:val="002478C7"/>
    <w:rsid w:val="00247C17"/>
    <w:rsid w:val="0025294E"/>
    <w:rsid w:val="0025313F"/>
    <w:rsid w:val="00262FEE"/>
    <w:rsid w:val="00263CBD"/>
    <w:rsid w:val="00266F06"/>
    <w:rsid w:val="00274DDD"/>
    <w:rsid w:val="00275B6A"/>
    <w:rsid w:val="002835F3"/>
    <w:rsid w:val="002857A3"/>
    <w:rsid w:val="00285883"/>
    <w:rsid w:val="00286A00"/>
    <w:rsid w:val="00290AED"/>
    <w:rsid w:val="002A3B29"/>
    <w:rsid w:val="002A457A"/>
    <w:rsid w:val="002A642F"/>
    <w:rsid w:val="002C6949"/>
    <w:rsid w:val="002C6F4D"/>
    <w:rsid w:val="002D5C7B"/>
    <w:rsid w:val="002D5FB7"/>
    <w:rsid w:val="002E0939"/>
    <w:rsid w:val="002F12E4"/>
    <w:rsid w:val="002F3B75"/>
    <w:rsid w:val="00301773"/>
    <w:rsid w:val="00302E3D"/>
    <w:rsid w:val="00306EF7"/>
    <w:rsid w:val="00311136"/>
    <w:rsid w:val="00311EB3"/>
    <w:rsid w:val="00321325"/>
    <w:rsid w:val="003260D4"/>
    <w:rsid w:val="00330F54"/>
    <w:rsid w:val="0033325E"/>
    <w:rsid w:val="003376C0"/>
    <w:rsid w:val="0033774E"/>
    <w:rsid w:val="003464D4"/>
    <w:rsid w:val="00352B7E"/>
    <w:rsid w:val="0036389D"/>
    <w:rsid w:val="00364E20"/>
    <w:rsid w:val="00371BAA"/>
    <w:rsid w:val="00372C90"/>
    <w:rsid w:val="00373403"/>
    <w:rsid w:val="00374C89"/>
    <w:rsid w:val="00391AE3"/>
    <w:rsid w:val="00392460"/>
    <w:rsid w:val="0039635C"/>
    <w:rsid w:val="003A329C"/>
    <w:rsid w:val="003B538C"/>
    <w:rsid w:val="003B682E"/>
    <w:rsid w:val="003C61DC"/>
    <w:rsid w:val="003C75ED"/>
    <w:rsid w:val="003D0E01"/>
    <w:rsid w:val="003F036E"/>
    <w:rsid w:val="003F6459"/>
    <w:rsid w:val="003F659C"/>
    <w:rsid w:val="00402E1F"/>
    <w:rsid w:val="004054B4"/>
    <w:rsid w:val="00405D42"/>
    <w:rsid w:val="00417673"/>
    <w:rsid w:val="00420AA0"/>
    <w:rsid w:val="00421495"/>
    <w:rsid w:val="00451E60"/>
    <w:rsid w:val="00463F5F"/>
    <w:rsid w:val="00465739"/>
    <w:rsid w:val="004834AA"/>
    <w:rsid w:val="00487D59"/>
    <w:rsid w:val="004A0636"/>
    <w:rsid w:val="004A3E7F"/>
    <w:rsid w:val="004B53FA"/>
    <w:rsid w:val="004B63E8"/>
    <w:rsid w:val="004C3D72"/>
    <w:rsid w:val="004F1BF0"/>
    <w:rsid w:val="004F3C02"/>
    <w:rsid w:val="004F4246"/>
    <w:rsid w:val="004F74E0"/>
    <w:rsid w:val="00500D34"/>
    <w:rsid w:val="00502F0B"/>
    <w:rsid w:val="00505615"/>
    <w:rsid w:val="005167F7"/>
    <w:rsid w:val="00532037"/>
    <w:rsid w:val="00534567"/>
    <w:rsid w:val="00536788"/>
    <w:rsid w:val="005518F5"/>
    <w:rsid w:val="00565F9D"/>
    <w:rsid w:val="0057246A"/>
    <w:rsid w:val="0057365B"/>
    <w:rsid w:val="005904BE"/>
    <w:rsid w:val="00592ED1"/>
    <w:rsid w:val="00595240"/>
    <w:rsid w:val="005C0550"/>
    <w:rsid w:val="005C0E10"/>
    <w:rsid w:val="005C2D15"/>
    <w:rsid w:val="005C4173"/>
    <w:rsid w:val="005C642B"/>
    <w:rsid w:val="005D7308"/>
    <w:rsid w:val="005E79C7"/>
    <w:rsid w:val="005E7D68"/>
    <w:rsid w:val="005F0751"/>
    <w:rsid w:val="005F2DBF"/>
    <w:rsid w:val="00627357"/>
    <w:rsid w:val="006347F5"/>
    <w:rsid w:val="0063492A"/>
    <w:rsid w:val="00646970"/>
    <w:rsid w:val="00651C88"/>
    <w:rsid w:val="006775D7"/>
    <w:rsid w:val="00684D52"/>
    <w:rsid w:val="006A1996"/>
    <w:rsid w:val="006C6C5E"/>
    <w:rsid w:val="006D319E"/>
    <w:rsid w:val="006E2BE1"/>
    <w:rsid w:val="006E2E01"/>
    <w:rsid w:val="006E4BC6"/>
    <w:rsid w:val="006E543A"/>
    <w:rsid w:val="006F2A76"/>
    <w:rsid w:val="00702165"/>
    <w:rsid w:val="00712132"/>
    <w:rsid w:val="00720985"/>
    <w:rsid w:val="00724511"/>
    <w:rsid w:val="00725B4D"/>
    <w:rsid w:val="00733393"/>
    <w:rsid w:val="00733F1E"/>
    <w:rsid w:val="00734D9C"/>
    <w:rsid w:val="00736BCF"/>
    <w:rsid w:val="007432F1"/>
    <w:rsid w:val="0074639A"/>
    <w:rsid w:val="0077154C"/>
    <w:rsid w:val="00772D9C"/>
    <w:rsid w:val="007764BC"/>
    <w:rsid w:val="007949C0"/>
    <w:rsid w:val="007A2F23"/>
    <w:rsid w:val="007B2D39"/>
    <w:rsid w:val="007B4BF6"/>
    <w:rsid w:val="007B6ED4"/>
    <w:rsid w:val="007C26AD"/>
    <w:rsid w:val="007C4BD2"/>
    <w:rsid w:val="007C6543"/>
    <w:rsid w:val="007D340C"/>
    <w:rsid w:val="007D4A1A"/>
    <w:rsid w:val="007D6F23"/>
    <w:rsid w:val="007E06DB"/>
    <w:rsid w:val="007F07BD"/>
    <w:rsid w:val="00803E5E"/>
    <w:rsid w:val="00804045"/>
    <w:rsid w:val="0080481E"/>
    <w:rsid w:val="00815997"/>
    <w:rsid w:val="00817C2F"/>
    <w:rsid w:val="00823169"/>
    <w:rsid w:val="008232EF"/>
    <w:rsid w:val="0083594B"/>
    <w:rsid w:val="0084309E"/>
    <w:rsid w:val="00850159"/>
    <w:rsid w:val="008514FA"/>
    <w:rsid w:val="00852F61"/>
    <w:rsid w:val="008555E8"/>
    <w:rsid w:val="008556E0"/>
    <w:rsid w:val="008667AB"/>
    <w:rsid w:val="00871148"/>
    <w:rsid w:val="008712A2"/>
    <w:rsid w:val="00871520"/>
    <w:rsid w:val="00875FE7"/>
    <w:rsid w:val="00876F69"/>
    <w:rsid w:val="008840E9"/>
    <w:rsid w:val="00887E5A"/>
    <w:rsid w:val="008902C8"/>
    <w:rsid w:val="00896CBC"/>
    <w:rsid w:val="008974F1"/>
    <w:rsid w:val="008B09BB"/>
    <w:rsid w:val="008B58C6"/>
    <w:rsid w:val="008B7ABA"/>
    <w:rsid w:val="008C0E41"/>
    <w:rsid w:val="008C32D2"/>
    <w:rsid w:val="008E1BD5"/>
    <w:rsid w:val="008E6EEC"/>
    <w:rsid w:val="008F1BD2"/>
    <w:rsid w:val="008F2488"/>
    <w:rsid w:val="0090075F"/>
    <w:rsid w:val="0090367A"/>
    <w:rsid w:val="009130DA"/>
    <w:rsid w:val="00916610"/>
    <w:rsid w:val="009325B2"/>
    <w:rsid w:val="00941585"/>
    <w:rsid w:val="00952942"/>
    <w:rsid w:val="009556BF"/>
    <w:rsid w:val="00955D0E"/>
    <w:rsid w:val="00956960"/>
    <w:rsid w:val="0096563D"/>
    <w:rsid w:val="009719EC"/>
    <w:rsid w:val="00971C54"/>
    <w:rsid w:val="009758D7"/>
    <w:rsid w:val="00975A1C"/>
    <w:rsid w:val="00982B8C"/>
    <w:rsid w:val="0099452D"/>
    <w:rsid w:val="009A5961"/>
    <w:rsid w:val="009C4B9B"/>
    <w:rsid w:val="009D315E"/>
    <w:rsid w:val="009D344E"/>
    <w:rsid w:val="009F191D"/>
    <w:rsid w:val="009F486B"/>
    <w:rsid w:val="00A01931"/>
    <w:rsid w:val="00A039AF"/>
    <w:rsid w:val="00A056BD"/>
    <w:rsid w:val="00A1076A"/>
    <w:rsid w:val="00A13348"/>
    <w:rsid w:val="00A2202A"/>
    <w:rsid w:val="00A2445B"/>
    <w:rsid w:val="00A25975"/>
    <w:rsid w:val="00A26589"/>
    <w:rsid w:val="00A30680"/>
    <w:rsid w:val="00A31E53"/>
    <w:rsid w:val="00A355BA"/>
    <w:rsid w:val="00A37619"/>
    <w:rsid w:val="00A429BF"/>
    <w:rsid w:val="00A44A90"/>
    <w:rsid w:val="00A45BFD"/>
    <w:rsid w:val="00A566F1"/>
    <w:rsid w:val="00A61E56"/>
    <w:rsid w:val="00A74C91"/>
    <w:rsid w:val="00A75ABC"/>
    <w:rsid w:val="00A75ACA"/>
    <w:rsid w:val="00A81456"/>
    <w:rsid w:val="00AA44E6"/>
    <w:rsid w:val="00AA4B0D"/>
    <w:rsid w:val="00AA4B59"/>
    <w:rsid w:val="00AA7621"/>
    <w:rsid w:val="00AC2799"/>
    <w:rsid w:val="00AC3D9B"/>
    <w:rsid w:val="00AE2F14"/>
    <w:rsid w:val="00AE669C"/>
    <w:rsid w:val="00AF0DA7"/>
    <w:rsid w:val="00B01F3B"/>
    <w:rsid w:val="00B037A3"/>
    <w:rsid w:val="00B328DF"/>
    <w:rsid w:val="00B34907"/>
    <w:rsid w:val="00B365A0"/>
    <w:rsid w:val="00B57AFD"/>
    <w:rsid w:val="00B74D89"/>
    <w:rsid w:val="00B8216C"/>
    <w:rsid w:val="00B84542"/>
    <w:rsid w:val="00B9072B"/>
    <w:rsid w:val="00B91D93"/>
    <w:rsid w:val="00B92B23"/>
    <w:rsid w:val="00B94209"/>
    <w:rsid w:val="00B95DBC"/>
    <w:rsid w:val="00BA2D87"/>
    <w:rsid w:val="00BA4D55"/>
    <w:rsid w:val="00BA7870"/>
    <w:rsid w:val="00BB0BEE"/>
    <w:rsid w:val="00BB103F"/>
    <w:rsid w:val="00BB21D9"/>
    <w:rsid w:val="00BC77AC"/>
    <w:rsid w:val="00BD60F1"/>
    <w:rsid w:val="00BD683D"/>
    <w:rsid w:val="00BE060B"/>
    <w:rsid w:val="00BE6210"/>
    <w:rsid w:val="00BF10DE"/>
    <w:rsid w:val="00BF30C1"/>
    <w:rsid w:val="00BF6E52"/>
    <w:rsid w:val="00C01B08"/>
    <w:rsid w:val="00C03FD0"/>
    <w:rsid w:val="00C05B7D"/>
    <w:rsid w:val="00C14A6D"/>
    <w:rsid w:val="00C27E42"/>
    <w:rsid w:val="00C32E41"/>
    <w:rsid w:val="00C33803"/>
    <w:rsid w:val="00C36C11"/>
    <w:rsid w:val="00C51635"/>
    <w:rsid w:val="00C55198"/>
    <w:rsid w:val="00C6133A"/>
    <w:rsid w:val="00C669E6"/>
    <w:rsid w:val="00C66BAF"/>
    <w:rsid w:val="00C70A4E"/>
    <w:rsid w:val="00C8290F"/>
    <w:rsid w:val="00C87CA5"/>
    <w:rsid w:val="00C929E4"/>
    <w:rsid w:val="00C94060"/>
    <w:rsid w:val="00C945F2"/>
    <w:rsid w:val="00C94A6E"/>
    <w:rsid w:val="00CA14D7"/>
    <w:rsid w:val="00CA3B43"/>
    <w:rsid w:val="00CB4F4F"/>
    <w:rsid w:val="00CB6656"/>
    <w:rsid w:val="00CB7295"/>
    <w:rsid w:val="00CE2DC0"/>
    <w:rsid w:val="00CE42B3"/>
    <w:rsid w:val="00CE4A83"/>
    <w:rsid w:val="00CE7033"/>
    <w:rsid w:val="00CF10A5"/>
    <w:rsid w:val="00CF7251"/>
    <w:rsid w:val="00D05C21"/>
    <w:rsid w:val="00D05F10"/>
    <w:rsid w:val="00D06BCE"/>
    <w:rsid w:val="00D15DAE"/>
    <w:rsid w:val="00D17254"/>
    <w:rsid w:val="00D37940"/>
    <w:rsid w:val="00D433C5"/>
    <w:rsid w:val="00D45FFC"/>
    <w:rsid w:val="00D46873"/>
    <w:rsid w:val="00D47F22"/>
    <w:rsid w:val="00D537A4"/>
    <w:rsid w:val="00D55869"/>
    <w:rsid w:val="00D5612D"/>
    <w:rsid w:val="00D60012"/>
    <w:rsid w:val="00D61519"/>
    <w:rsid w:val="00D61DFF"/>
    <w:rsid w:val="00D66F58"/>
    <w:rsid w:val="00D90804"/>
    <w:rsid w:val="00D921D5"/>
    <w:rsid w:val="00D95B92"/>
    <w:rsid w:val="00DA4B1D"/>
    <w:rsid w:val="00DA5C68"/>
    <w:rsid w:val="00DA5FA1"/>
    <w:rsid w:val="00DB3D39"/>
    <w:rsid w:val="00DC31CA"/>
    <w:rsid w:val="00DE4BE7"/>
    <w:rsid w:val="00DF1A4F"/>
    <w:rsid w:val="00E00B41"/>
    <w:rsid w:val="00E04B6A"/>
    <w:rsid w:val="00E05832"/>
    <w:rsid w:val="00E071CF"/>
    <w:rsid w:val="00E0762F"/>
    <w:rsid w:val="00E0771B"/>
    <w:rsid w:val="00E07BA4"/>
    <w:rsid w:val="00E16AC2"/>
    <w:rsid w:val="00E2288E"/>
    <w:rsid w:val="00E37556"/>
    <w:rsid w:val="00E37557"/>
    <w:rsid w:val="00E43FF0"/>
    <w:rsid w:val="00E441FB"/>
    <w:rsid w:val="00E54C41"/>
    <w:rsid w:val="00E5722B"/>
    <w:rsid w:val="00E72771"/>
    <w:rsid w:val="00E85B3C"/>
    <w:rsid w:val="00E95D16"/>
    <w:rsid w:val="00E979B2"/>
    <w:rsid w:val="00EA2155"/>
    <w:rsid w:val="00EA5C51"/>
    <w:rsid w:val="00EA6E69"/>
    <w:rsid w:val="00EB1C18"/>
    <w:rsid w:val="00EB45DA"/>
    <w:rsid w:val="00EC283D"/>
    <w:rsid w:val="00EC2E0E"/>
    <w:rsid w:val="00ED4DA5"/>
    <w:rsid w:val="00ED66FC"/>
    <w:rsid w:val="00EE4587"/>
    <w:rsid w:val="00EF0FC5"/>
    <w:rsid w:val="00EF1884"/>
    <w:rsid w:val="00EF693F"/>
    <w:rsid w:val="00F06659"/>
    <w:rsid w:val="00F129BF"/>
    <w:rsid w:val="00F17BDB"/>
    <w:rsid w:val="00F224CC"/>
    <w:rsid w:val="00F230AF"/>
    <w:rsid w:val="00F237CA"/>
    <w:rsid w:val="00F27B80"/>
    <w:rsid w:val="00F327DD"/>
    <w:rsid w:val="00F3288A"/>
    <w:rsid w:val="00F3702B"/>
    <w:rsid w:val="00F42D77"/>
    <w:rsid w:val="00F44A8F"/>
    <w:rsid w:val="00F45DA4"/>
    <w:rsid w:val="00F50A7B"/>
    <w:rsid w:val="00F62606"/>
    <w:rsid w:val="00F801F1"/>
    <w:rsid w:val="00F9329C"/>
    <w:rsid w:val="00FA194B"/>
    <w:rsid w:val="00FA3C20"/>
    <w:rsid w:val="00FA4ECE"/>
    <w:rsid w:val="00FA73F3"/>
    <w:rsid w:val="00FD03FA"/>
    <w:rsid w:val="00FD3B6E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link w:val="10"/>
    <w:uiPriority w:val="99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F1BD2"/>
    <w:rPr>
      <w:rFonts w:ascii="Cambria" w:hAnsi="Cambria" w:cs="Times New Roman"/>
      <w:b/>
      <w:bCs/>
      <w:kern w:val="32"/>
      <w:sz w:val="32"/>
      <w:szCs w:val="32"/>
    </w:rPr>
  </w:style>
  <w:style w:type="paragraph" w:customStyle="1" w:styleId="a3">
    <w:name w:val="Обычный РАБОТЫ"/>
    <w:basedOn w:val="a"/>
    <w:uiPriority w:val="99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uiPriority w:val="99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locked/>
    <w:rsid w:val="008F1BD2"/>
    <w:rPr>
      <w:rFonts w:cs="Times New Roman"/>
      <w:sz w:val="20"/>
      <w:szCs w:val="20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locked/>
    <w:rsid w:val="00FA3C20"/>
    <w:rPr>
      <w:rFonts w:ascii="Tahoma" w:hAnsi="Tahoma" w:cs="Times New Roman"/>
      <w:sz w:val="16"/>
    </w:rPr>
  </w:style>
  <w:style w:type="paragraph" w:customStyle="1" w:styleId="ConsPlusNormal">
    <w:name w:val="ConsPlusNormal"/>
    <w:uiPriority w:val="99"/>
    <w:rsid w:val="005C4173"/>
    <w:pPr>
      <w:widowControl w:val="0"/>
      <w:autoSpaceDE w:val="0"/>
      <w:autoSpaceDN w:val="0"/>
    </w:pPr>
    <w:rPr>
      <w:sz w:val="28"/>
    </w:rPr>
  </w:style>
  <w:style w:type="paragraph" w:styleId="a8">
    <w:name w:val="header"/>
    <w:basedOn w:val="a"/>
    <w:link w:val="a9"/>
    <w:uiPriority w:val="99"/>
    <w:rsid w:val="0094158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941585"/>
    <w:rPr>
      <w:rFonts w:cs="Times New Roman"/>
    </w:rPr>
  </w:style>
  <w:style w:type="paragraph" w:styleId="aa">
    <w:name w:val="footer"/>
    <w:basedOn w:val="a"/>
    <w:link w:val="ab"/>
    <w:uiPriority w:val="99"/>
    <w:rsid w:val="0094158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941585"/>
    <w:rPr>
      <w:rFonts w:cs="Times New Roman"/>
    </w:rPr>
  </w:style>
  <w:style w:type="paragraph" w:styleId="ac">
    <w:name w:val="List Paragraph"/>
    <w:basedOn w:val="a"/>
    <w:uiPriority w:val="99"/>
    <w:qFormat/>
    <w:rsid w:val="00D61DFF"/>
    <w:pPr>
      <w:ind w:left="720"/>
      <w:contextualSpacing/>
    </w:pPr>
  </w:style>
  <w:style w:type="paragraph" w:styleId="ad">
    <w:name w:val="Normal (Web)"/>
    <w:basedOn w:val="a"/>
    <w:uiPriority w:val="99"/>
    <w:rsid w:val="00A13348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5710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10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INF\&#1052;&#1072;&#1083;&#1099;&#1075;&#1080;&#1085;&#1072;%20&#1053;.&#1043;\post_admin_kam_ur_gor_okrug_27072020_gos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D80015-1FE1-4B96-A465-A3A80348F5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325</TotalTime>
  <Pages>3</Pages>
  <Words>461</Words>
  <Characters>3756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Gileva</dc:creator>
  <cp:keywords/>
  <dc:description/>
  <cp:lastModifiedBy>Пользователь Windows</cp:lastModifiedBy>
  <cp:revision>41</cp:revision>
  <cp:lastPrinted>2022-08-12T07:20:00Z</cp:lastPrinted>
  <dcterms:created xsi:type="dcterms:W3CDTF">2022-08-12T06:34:00Z</dcterms:created>
  <dcterms:modified xsi:type="dcterms:W3CDTF">2025-10-30T06:48:00Z</dcterms:modified>
</cp:coreProperties>
</file>