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0803B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803B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5A4173" w:rsidRDefault="005A417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A20BA" w:rsidRDefault="000803BF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 w:rsidRPr="009A20BA">
        <w:rPr>
          <w:rFonts w:ascii="Liberation Serif" w:hAnsi="Liberation Serif" w:cs="Liberation Serif"/>
          <w:sz w:val="28"/>
          <w:szCs w:val="28"/>
        </w:rPr>
        <w:t>от</w:t>
      </w:r>
      <w:r w:rsidR="002C03C0" w:rsidRPr="009A20BA">
        <w:rPr>
          <w:rFonts w:ascii="Liberation Serif" w:hAnsi="Liberation Serif" w:cs="Liberation Serif"/>
          <w:sz w:val="28"/>
          <w:szCs w:val="28"/>
        </w:rPr>
        <w:t xml:space="preserve"> 10.11.2025 </w:t>
      </w:r>
      <w:r w:rsidR="00133698" w:rsidRPr="009A20BA">
        <w:rPr>
          <w:rFonts w:ascii="Liberation Serif" w:hAnsi="Liberation Serif" w:cs="Liberation Serif"/>
          <w:sz w:val="28"/>
          <w:szCs w:val="28"/>
        </w:rPr>
        <w:t>№</w:t>
      </w:r>
      <w:r w:rsidR="009A20BA" w:rsidRPr="009A20BA">
        <w:rPr>
          <w:rFonts w:ascii="Liberation Serif" w:hAnsi="Liberation Serif" w:cs="Liberation Serif"/>
          <w:sz w:val="28"/>
          <w:szCs w:val="28"/>
        </w:rPr>
        <w:t xml:space="preserve"> </w:t>
      </w:r>
      <w:r w:rsidR="002C03C0" w:rsidRPr="009A20BA">
        <w:rPr>
          <w:rFonts w:ascii="Liberation Serif" w:hAnsi="Liberation Serif" w:cs="Liberation Serif"/>
          <w:sz w:val="28"/>
          <w:szCs w:val="28"/>
        </w:rPr>
        <w:t>891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61D1D" w:rsidRPr="00EA6DF9" w:rsidRDefault="00D61D1D" w:rsidP="00D61D1D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О</w:t>
      </w:r>
      <w:r>
        <w:rPr>
          <w:rFonts w:ascii="Liberation Serif" w:hAnsi="Liberation Serif"/>
          <w:b/>
          <w:bCs/>
          <w:sz w:val="28"/>
          <w:szCs w:val="28"/>
        </w:rPr>
        <w:t xml:space="preserve"> внесении измененийв </w:t>
      </w:r>
      <w:r w:rsidRPr="00EA6DF9">
        <w:rPr>
          <w:rFonts w:ascii="Liberation Serif" w:hAnsi="Liberation Serif"/>
          <w:b/>
          <w:bCs/>
          <w:sz w:val="28"/>
          <w:szCs w:val="28"/>
        </w:rPr>
        <w:t>П</w:t>
      </w:r>
      <w:r>
        <w:rPr>
          <w:rFonts w:ascii="Liberation Serif" w:hAnsi="Liberation Serif"/>
          <w:b/>
          <w:bCs/>
          <w:sz w:val="28"/>
          <w:szCs w:val="28"/>
        </w:rPr>
        <w:t>лан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развития архивного дела </w:t>
      </w:r>
    </w:p>
    <w:p w:rsidR="00D61D1D" w:rsidRDefault="00D61D1D" w:rsidP="00D61D1D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в Каменск-Уральском городском округе на 202</w:t>
      </w:r>
      <w:r>
        <w:rPr>
          <w:rFonts w:ascii="Liberation Serif" w:hAnsi="Liberation Serif"/>
          <w:b/>
          <w:bCs/>
          <w:sz w:val="28"/>
          <w:szCs w:val="28"/>
        </w:rPr>
        <w:t>5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D61D1D" w:rsidRPr="00EA6DF9" w:rsidRDefault="00D61D1D" w:rsidP="00D61D1D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5A4173" w:rsidRPr="00682022" w:rsidRDefault="005A4173" w:rsidP="005A4173">
      <w:pPr>
        <w:ind w:firstLine="709"/>
        <w:jc w:val="both"/>
        <w:rPr>
          <w:rFonts w:ascii="Liberation Serif" w:hAnsi="Liberation Serif"/>
          <w:sz w:val="28"/>
        </w:rPr>
      </w:pPr>
      <w:r w:rsidRPr="00EA6DF9">
        <w:rPr>
          <w:rFonts w:ascii="Liberation Serif" w:hAnsi="Liberation Serif"/>
          <w:sz w:val="28"/>
        </w:rPr>
        <w:t xml:space="preserve">В </w:t>
      </w:r>
      <w:r>
        <w:rPr>
          <w:rFonts w:ascii="Liberation Serif" w:hAnsi="Liberation Serif"/>
          <w:sz w:val="28"/>
        </w:rPr>
        <w:t xml:space="preserve">соответствии с </w:t>
      </w:r>
      <w:r>
        <w:rPr>
          <w:rFonts w:ascii="Liberation Serif" w:hAnsi="Liberation Serif"/>
          <w:sz w:val="28"/>
          <w:szCs w:val="28"/>
        </w:rPr>
        <w:t>письмом администраци</w:t>
      </w:r>
      <w:r w:rsidR="00A27CF1"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 Южного управленческого округа Свердловской области от 28.10.2025 № 36-01-60/1569, </w:t>
      </w:r>
      <w:r w:rsidRPr="00682022">
        <w:rPr>
          <w:rFonts w:ascii="Liberation Serif" w:hAnsi="Liberation Serif"/>
          <w:sz w:val="28"/>
        </w:rPr>
        <w:t>письмом Управления архивами Свердловской областиот</w:t>
      </w:r>
      <w:r>
        <w:rPr>
          <w:rFonts w:ascii="Liberation Serif" w:hAnsi="Liberation Serif"/>
          <w:sz w:val="28"/>
        </w:rPr>
        <w:t xml:space="preserve">  </w:t>
      </w:r>
      <w:r w:rsidR="008459F6">
        <w:rPr>
          <w:rFonts w:ascii="Liberation Serif" w:hAnsi="Liberation Serif"/>
          <w:sz w:val="28"/>
        </w:rPr>
        <w:t>05.11</w:t>
      </w:r>
      <w:r w:rsidRPr="00682022">
        <w:rPr>
          <w:rFonts w:ascii="Liberation Serif" w:hAnsi="Liberation Serif"/>
          <w:sz w:val="28"/>
        </w:rPr>
        <w:t>.2025 №</w:t>
      </w:r>
      <w:r>
        <w:rPr>
          <w:rFonts w:ascii="Liberation Serif" w:hAnsi="Liberation Serif"/>
          <w:sz w:val="28"/>
        </w:rPr>
        <w:t> </w:t>
      </w:r>
      <w:r w:rsidRPr="00682022">
        <w:rPr>
          <w:rFonts w:ascii="Liberation Serif" w:hAnsi="Liberation Serif"/>
          <w:sz w:val="28"/>
        </w:rPr>
        <w:t>27-04-79/</w:t>
      </w:r>
      <w:r w:rsidR="008459F6">
        <w:rPr>
          <w:rFonts w:ascii="Liberation Serif" w:hAnsi="Liberation Serif"/>
          <w:sz w:val="28"/>
        </w:rPr>
        <w:t>1914</w:t>
      </w:r>
      <w:r w:rsidRPr="00682022">
        <w:rPr>
          <w:rFonts w:ascii="Liberation Serif" w:hAnsi="Liberation Serif"/>
          <w:sz w:val="28"/>
        </w:rPr>
        <w:t>Администрация Каменск-Уральского городского округа</w:t>
      </w:r>
    </w:p>
    <w:p w:rsidR="005A4173" w:rsidRPr="00EA6DF9" w:rsidRDefault="005A4173" w:rsidP="005A4173">
      <w:pPr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5A4173" w:rsidRPr="00B43E7F" w:rsidRDefault="005A4173" w:rsidP="005A4173">
      <w:pPr>
        <w:pStyle w:val="ae"/>
        <w:numPr>
          <w:ilvl w:val="0"/>
          <w:numId w:val="26"/>
        </w:numPr>
        <w:tabs>
          <w:tab w:val="left" w:pos="0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6A9">
        <w:rPr>
          <w:rFonts w:ascii="Liberation Serif" w:hAnsi="Liberation Serif"/>
          <w:sz w:val="28"/>
        </w:rPr>
        <w:t xml:space="preserve">Внести </w:t>
      </w:r>
      <w:r>
        <w:rPr>
          <w:rFonts w:ascii="Liberation Serif" w:hAnsi="Liberation Serif"/>
          <w:sz w:val="28"/>
        </w:rPr>
        <w:t xml:space="preserve">следующие </w:t>
      </w:r>
      <w:r w:rsidRPr="008936A9">
        <w:rPr>
          <w:rFonts w:ascii="Liberation Serif" w:hAnsi="Liberation Serif"/>
          <w:sz w:val="28"/>
        </w:rPr>
        <w:t>изменения в План развития архивного дела в Каменск-Уральском городском округе на 2025 год, утвержденн</w:t>
      </w:r>
      <w:r>
        <w:rPr>
          <w:rFonts w:ascii="Liberation Serif" w:hAnsi="Liberation Serif"/>
          <w:sz w:val="28"/>
        </w:rPr>
        <w:t>ый</w:t>
      </w:r>
      <w:r w:rsidRPr="008936A9">
        <w:rPr>
          <w:rFonts w:ascii="Liberation Serif" w:hAnsi="Liberation Serif"/>
          <w:sz w:val="28"/>
        </w:rPr>
        <w:t xml:space="preserve"> постановлением Администрации </w:t>
      </w:r>
      <w:r w:rsidRPr="008936A9">
        <w:rPr>
          <w:rFonts w:ascii="Liberation Serif" w:hAnsi="Liberation Serif"/>
          <w:sz w:val="28"/>
          <w:szCs w:val="20"/>
        </w:rPr>
        <w:t>Каменск-Уральского городского округа</w:t>
      </w:r>
      <w:r w:rsidRPr="008936A9">
        <w:rPr>
          <w:rFonts w:ascii="Liberation Serif" w:hAnsi="Liberation Serif"/>
          <w:sz w:val="28"/>
        </w:rPr>
        <w:t xml:space="preserve"> от</w:t>
      </w:r>
      <w:r w:rsidR="008459F6">
        <w:rPr>
          <w:rFonts w:ascii="Liberation Serif" w:hAnsi="Liberation Serif"/>
          <w:sz w:val="28"/>
        </w:rPr>
        <w:t> </w:t>
      </w:r>
      <w:r w:rsidRPr="008936A9">
        <w:rPr>
          <w:rFonts w:ascii="Liberation Serif" w:hAnsi="Liberation Serif"/>
          <w:sz w:val="28"/>
        </w:rPr>
        <w:t xml:space="preserve">17.01.2025 № 16 </w:t>
      </w:r>
      <w:r w:rsidR="00A27CF1">
        <w:rPr>
          <w:rFonts w:ascii="Liberation Serif" w:hAnsi="Liberation Serif"/>
          <w:sz w:val="28"/>
        </w:rPr>
        <w:t xml:space="preserve">(в редакции постановления Администрации Каменск-Уральского городского округа от 01.07.2025 № 525) </w:t>
      </w:r>
      <w:r w:rsidRPr="008936A9">
        <w:rPr>
          <w:rFonts w:ascii="Liberation Serif" w:hAnsi="Liberation Serif"/>
          <w:sz w:val="28"/>
        </w:rPr>
        <w:t>«Об утверждении Плана развития архивного дела в Каменск-Уральском городском округе на 2025 год»</w:t>
      </w:r>
      <w:r>
        <w:rPr>
          <w:rFonts w:ascii="Liberation Serif" w:hAnsi="Liberation Serif"/>
          <w:sz w:val="28"/>
        </w:rPr>
        <w:t xml:space="preserve"> (далее </w:t>
      </w:r>
      <w:r w:rsidRPr="007A5254">
        <w:rPr>
          <w:rFonts w:ascii="Liberation Serif" w:hAnsi="Liberation Serif" w:cs="Liberation Serif"/>
        </w:rPr>
        <w:t>–</w:t>
      </w:r>
      <w:r>
        <w:rPr>
          <w:rFonts w:ascii="Liberation Serif" w:hAnsi="Liberation Serif"/>
          <w:sz w:val="28"/>
        </w:rPr>
        <w:t xml:space="preserve"> План):</w:t>
      </w:r>
    </w:p>
    <w:p w:rsidR="005A4173" w:rsidRDefault="00A27CF1" w:rsidP="005A4173">
      <w:pPr>
        <w:pStyle w:val="ae"/>
        <w:tabs>
          <w:tab w:val="left" w:pos="0"/>
        </w:tabs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</w:t>
      </w:r>
      <w:r w:rsidR="005A4173" w:rsidRPr="008936A9">
        <w:rPr>
          <w:rFonts w:ascii="Liberation Serif" w:hAnsi="Liberation Serif"/>
          <w:sz w:val="28"/>
        </w:rPr>
        <w:t xml:space="preserve">в </w:t>
      </w:r>
      <w:r w:rsidR="005A4173" w:rsidRPr="008936A9">
        <w:rPr>
          <w:rFonts w:ascii="Liberation Serif" w:hAnsi="Liberation Serif"/>
          <w:sz w:val="28"/>
          <w:szCs w:val="28"/>
        </w:rPr>
        <w:t>граф</w:t>
      </w:r>
      <w:r w:rsidR="005A4173">
        <w:rPr>
          <w:rFonts w:ascii="Liberation Serif" w:hAnsi="Liberation Serif"/>
          <w:sz w:val="28"/>
          <w:szCs w:val="28"/>
        </w:rPr>
        <w:t>е</w:t>
      </w:r>
      <w:r w:rsidR="005A4173" w:rsidRPr="008936A9">
        <w:rPr>
          <w:rFonts w:ascii="Liberation Serif" w:hAnsi="Liberation Serif"/>
          <w:sz w:val="28"/>
          <w:szCs w:val="28"/>
        </w:rPr>
        <w:t xml:space="preserve"> 3 пункта </w:t>
      </w:r>
      <w:r w:rsidR="005A4173">
        <w:rPr>
          <w:rFonts w:ascii="Liberation Serif" w:hAnsi="Liberation Serif"/>
          <w:sz w:val="28"/>
          <w:szCs w:val="28"/>
        </w:rPr>
        <w:t>3.4</w:t>
      </w:r>
      <w:r w:rsidR="005A4173" w:rsidRPr="008936A9">
        <w:rPr>
          <w:rFonts w:ascii="Liberation Serif" w:hAnsi="Liberation Serif"/>
          <w:sz w:val="28"/>
        </w:rPr>
        <w:t>Плана</w:t>
      </w:r>
      <w:r w:rsidR="005A4173" w:rsidRPr="008936A9">
        <w:rPr>
          <w:rFonts w:ascii="Liberation Serif" w:hAnsi="Liberation Serif"/>
          <w:sz w:val="28"/>
          <w:szCs w:val="28"/>
        </w:rPr>
        <w:t xml:space="preserve"> цифры «</w:t>
      </w:r>
      <w:r w:rsidR="005A4173">
        <w:rPr>
          <w:rFonts w:ascii="Liberation Serif" w:hAnsi="Liberation Serif"/>
          <w:sz w:val="28"/>
          <w:szCs w:val="28"/>
        </w:rPr>
        <w:t>607/132</w:t>
      </w:r>
      <w:r w:rsidR="005A4173" w:rsidRPr="008936A9">
        <w:rPr>
          <w:rFonts w:ascii="Liberation Serif" w:hAnsi="Liberation Serif"/>
          <w:sz w:val="28"/>
          <w:szCs w:val="28"/>
        </w:rPr>
        <w:t xml:space="preserve">» </w:t>
      </w:r>
      <w:r w:rsidR="005A4173">
        <w:rPr>
          <w:rFonts w:ascii="Liberation Serif" w:hAnsi="Liberation Serif"/>
          <w:sz w:val="28"/>
          <w:szCs w:val="28"/>
        </w:rPr>
        <w:t>заменить цифрами</w:t>
      </w:r>
      <w:r w:rsidR="005A4173" w:rsidRPr="008936A9">
        <w:rPr>
          <w:rFonts w:ascii="Liberation Serif" w:hAnsi="Liberation Serif"/>
          <w:sz w:val="28"/>
          <w:szCs w:val="28"/>
        </w:rPr>
        <w:t xml:space="preserve"> «</w:t>
      </w:r>
      <w:r w:rsidR="005A4173">
        <w:rPr>
          <w:rFonts w:ascii="Liberation Serif" w:hAnsi="Liberation Serif"/>
          <w:sz w:val="28"/>
          <w:szCs w:val="28"/>
        </w:rPr>
        <w:t>594/119</w:t>
      </w:r>
      <w:r w:rsidR="005A4173" w:rsidRPr="008936A9">
        <w:rPr>
          <w:rFonts w:ascii="Liberation Serif" w:hAnsi="Liberation Serif"/>
          <w:sz w:val="28"/>
          <w:szCs w:val="28"/>
        </w:rPr>
        <w:t>»</w:t>
      </w:r>
      <w:r w:rsidR="005A4173">
        <w:rPr>
          <w:rFonts w:ascii="Liberation Serif" w:hAnsi="Liberation Serif"/>
          <w:sz w:val="28"/>
        </w:rPr>
        <w:t>;</w:t>
      </w:r>
    </w:p>
    <w:p w:rsidR="005A4173" w:rsidRPr="008936A9" w:rsidRDefault="005A4173" w:rsidP="005A4173">
      <w:pPr>
        <w:pStyle w:val="ae"/>
        <w:tabs>
          <w:tab w:val="left" w:pos="0"/>
        </w:tabs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27CF1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в графе 3 пункта 3.4.2 Плана цифр</w:t>
      </w:r>
      <w:r w:rsidR="00A27CF1">
        <w:rPr>
          <w:rFonts w:ascii="Liberation Serif" w:hAnsi="Liberation Serif"/>
          <w:sz w:val="28"/>
          <w:szCs w:val="28"/>
        </w:rPr>
        <w:t>ы</w:t>
      </w:r>
      <w:r>
        <w:rPr>
          <w:rFonts w:ascii="Liberation Serif" w:hAnsi="Liberation Serif"/>
          <w:sz w:val="28"/>
          <w:szCs w:val="28"/>
        </w:rPr>
        <w:t xml:space="preserve"> «36» заменить </w:t>
      </w:r>
      <w:r w:rsidR="00A27CF1">
        <w:rPr>
          <w:rFonts w:ascii="Liberation Serif" w:hAnsi="Liberation Serif"/>
          <w:sz w:val="28"/>
          <w:szCs w:val="28"/>
        </w:rPr>
        <w:t>цифрами</w:t>
      </w:r>
      <w:r>
        <w:rPr>
          <w:rFonts w:ascii="Liberation Serif" w:hAnsi="Liberation Serif"/>
          <w:sz w:val="28"/>
          <w:szCs w:val="28"/>
        </w:rPr>
        <w:t xml:space="preserve"> «23».</w:t>
      </w:r>
    </w:p>
    <w:p w:rsidR="005A4173" w:rsidRPr="008936A9" w:rsidRDefault="005A4173" w:rsidP="005A4173">
      <w:pPr>
        <w:pStyle w:val="ae"/>
        <w:numPr>
          <w:ilvl w:val="0"/>
          <w:numId w:val="26"/>
        </w:numPr>
        <w:tabs>
          <w:tab w:val="left" w:pos="0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6A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8936A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A4173" w:rsidRPr="00AA3B73" w:rsidRDefault="005A4173" w:rsidP="00A27CF1">
      <w:pPr>
        <w:pStyle w:val="a7"/>
        <w:numPr>
          <w:ilvl w:val="0"/>
          <w:numId w:val="26"/>
        </w:numPr>
        <w:tabs>
          <w:tab w:val="left" w:pos="0"/>
          <w:tab w:val="left" w:pos="1092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D3AE1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D3A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DD3AE1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DD3AE1">
        <w:rPr>
          <w:rFonts w:ascii="Liberation Serif" w:hAnsi="Liberation Serif"/>
          <w:sz w:val="28"/>
          <w:szCs w:val="28"/>
        </w:rPr>
        <w:t xml:space="preserve"> А.В.</w:t>
      </w:r>
    </w:p>
    <w:p w:rsidR="00D61D1D" w:rsidRDefault="00D61D1D" w:rsidP="00D61D1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61D1D" w:rsidRDefault="00D61D1D" w:rsidP="00D61D1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A6DF9" w:rsidRDefault="00D61D1D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EA6DF9">
        <w:rPr>
          <w:rFonts w:ascii="Liberation Serif" w:hAnsi="Liberation Serif" w:cs="Liberation Serif"/>
          <w:sz w:val="28"/>
          <w:szCs w:val="28"/>
        </w:rPr>
        <w:br/>
        <w:t>Каменск-Уральскогогородского округа</w:t>
      </w:r>
      <w:r w:rsidRPr="00EA6DF9">
        <w:rPr>
          <w:rFonts w:ascii="Liberation Serif" w:hAnsi="Liberation Serif" w:cs="Liberation Serif"/>
          <w:sz w:val="28"/>
          <w:szCs w:val="28"/>
        </w:rPr>
        <w:tab/>
      </w:r>
      <w:r w:rsidRPr="00EA6DF9">
        <w:rPr>
          <w:rFonts w:ascii="Liberation Serif" w:hAnsi="Liberation Serif" w:cs="Liberation Serif"/>
          <w:sz w:val="28"/>
          <w:szCs w:val="28"/>
        </w:rPr>
        <w:tab/>
      </w:r>
      <w:r w:rsidRPr="00EA6DF9">
        <w:rPr>
          <w:rFonts w:ascii="Liberation Serif" w:hAnsi="Liberation Serif" w:cs="Liberation Serif"/>
          <w:sz w:val="28"/>
          <w:szCs w:val="28"/>
        </w:rPr>
        <w:tab/>
      </w:r>
      <w:r w:rsidRPr="00EA6DF9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B1A39" w:rsidRDefault="000B1A3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BD3C32" w:rsidSect="00DF6C6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2F7" w:rsidRDefault="00A942F7" w:rsidP="00DF6C60">
      <w:r>
        <w:separator/>
      </w:r>
    </w:p>
  </w:endnote>
  <w:endnote w:type="continuationSeparator" w:id="1">
    <w:p w:rsidR="00A942F7" w:rsidRDefault="00A942F7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2F7" w:rsidRDefault="00A942F7" w:rsidP="00DF6C60">
      <w:r>
        <w:separator/>
      </w:r>
    </w:p>
  </w:footnote>
  <w:footnote w:type="continuationSeparator" w:id="1">
    <w:p w:rsidR="00A942F7" w:rsidRDefault="00A942F7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5A4173" w:rsidRDefault="000803BF">
        <w:pPr>
          <w:pStyle w:val="aa"/>
          <w:jc w:val="center"/>
        </w:pPr>
        <w:r>
          <w:fldChar w:fldCharType="begin"/>
        </w:r>
        <w:r w:rsidR="005A4173">
          <w:instrText>PAGE   \* MERGEFORMAT</w:instrText>
        </w:r>
        <w:r>
          <w:fldChar w:fldCharType="separate"/>
        </w:r>
        <w:r w:rsidR="008B0325">
          <w:rPr>
            <w:noProof/>
          </w:rPr>
          <w:t>2</w:t>
        </w:r>
        <w:r>
          <w:fldChar w:fldCharType="end"/>
        </w:r>
      </w:p>
    </w:sdtContent>
  </w:sdt>
  <w:p w:rsidR="005A4173" w:rsidRDefault="005A417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935EB0"/>
    <w:multiLevelType w:val="hybridMultilevel"/>
    <w:tmpl w:val="7ED069D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4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6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00F7A"/>
    <w:multiLevelType w:val="hybridMultilevel"/>
    <w:tmpl w:val="3498090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A03B4C"/>
    <w:multiLevelType w:val="hybridMultilevel"/>
    <w:tmpl w:val="00BEC3E6"/>
    <w:lvl w:ilvl="0" w:tplc="0D2495F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4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5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5"/>
  </w:num>
  <w:num w:numId="3">
    <w:abstractNumId w:val="3"/>
  </w:num>
  <w:num w:numId="4">
    <w:abstractNumId w:val="12"/>
  </w:num>
  <w:num w:numId="5">
    <w:abstractNumId w:val="24"/>
  </w:num>
  <w:num w:numId="6">
    <w:abstractNumId w:val="4"/>
  </w:num>
  <w:num w:numId="7">
    <w:abstractNumId w:val="6"/>
  </w:num>
  <w:num w:numId="8">
    <w:abstractNumId w:val="18"/>
  </w:num>
  <w:num w:numId="9">
    <w:abstractNumId w:val="21"/>
  </w:num>
  <w:num w:numId="10">
    <w:abstractNumId w:val="11"/>
  </w:num>
  <w:num w:numId="11">
    <w:abstractNumId w:val="5"/>
  </w:num>
  <w:num w:numId="12">
    <w:abstractNumId w:val="26"/>
  </w:num>
  <w:num w:numId="13">
    <w:abstractNumId w:val="16"/>
  </w:num>
  <w:num w:numId="14">
    <w:abstractNumId w:val="23"/>
  </w:num>
  <w:num w:numId="15">
    <w:abstractNumId w:val="22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2"/>
  </w:num>
  <w:num w:numId="21">
    <w:abstractNumId w:val="9"/>
  </w:num>
  <w:num w:numId="22">
    <w:abstractNumId w:val="15"/>
  </w:num>
  <w:num w:numId="23">
    <w:abstractNumId w:val="20"/>
  </w:num>
  <w:num w:numId="24">
    <w:abstractNumId w:val="14"/>
  </w:num>
  <w:num w:numId="25">
    <w:abstractNumId w:val="10"/>
  </w:num>
  <w:num w:numId="26">
    <w:abstractNumId w:val="1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14BE3"/>
    <w:rsid w:val="00042C71"/>
    <w:rsid w:val="000437D6"/>
    <w:rsid w:val="0007554A"/>
    <w:rsid w:val="00076082"/>
    <w:rsid w:val="000803BF"/>
    <w:rsid w:val="00084354"/>
    <w:rsid w:val="000B1A39"/>
    <w:rsid w:val="000B618C"/>
    <w:rsid w:val="000B64C0"/>
    <w:rsid w:val="000C7FA4"/>
    <w:rsid w:val="0013092F"/>
    <w:rsid w:val="00133698"/>
    <w:rsid w:val="00134EBB"/>
    <w:rsid w:val="00177DBE"/>
    <w:rsid w:val="0018350A"/>
    <w:rsid w:val="00202232"/>
    <w:rsid w:val="00224C01"/>
    <w:rsid w:val="0023226A"/>
    <w:rsid w:val="00262FEE"/>
    <w:rsid w:val="002C03C0"/>
    <w:rsid w:val="002F34E9"/>
    <w:rsid w:val="00300AD1"/>
    <w:rsid w:val="00301773"/>
    <w:rsid w:val="00311136"/>
    <w:rsid w:val="00324985"/>
    <w:rsid w:val="00330D0F"/>
    <w:rsid w:val="00331D73"/>
    <w:rsid w:val="003378D0"/>
    <w:rsid w:val="00352B7E"/>
    <w:rsid w:val="00366BA6"/>
    <w:rsid w:val="00374C89"/>
    <w:rsid w:val="0038486C"/>
    <w:rsid w:val="003B7958"/>
    <w:rsid w:val="003F1A1B"/>
    <w:rsid w:val="003F5DA1"/>
    <w:rsid w:val="003F6459"/>
    <w:rsid w:val="003F688A"/>
    <w:rsid w:val="00413317"/>
    <w:rsid w:val="00435CD1"/>
    <w:rsid w:val="0046776C"/>
    <w:rsid w:val="00470E39"/>
    <w:rsid w:val="004A0A0A"/>
    <w:rsid w:val="004A4226"/>
    <w:rsid w:val="004A4402"/>
    <w:rsid w:val="004C3D72"/>
    <w:rsid w:val="004F1BF0"/>
    <w:rsid w:val="004F4246"/>
    <w:rsid w:val="00514944"/>
    <w:rsid w:val="00536788"/>
    <w:rsid w:val="00550E60"/>
    <w:rsid w:val="00592EB6"/>
    <w:rsid w:val="005A0992"/>
    <w:rsid w:val="005A4173"/>
    <w:rsid w:val="005B5367"/>
    <w:rsid w:val="005B7DF3"/>
    <w:rsid w:val="005C5333"/>
    <w:rsid w:val="00682B43"/>
    <w:rsid w:val="00686D27"/>
    <w:rsid w:val="006901A9"/>
    <w:rsid w:val="006C0A7C"/>
    <w:rsid w:val="006C6C5E"/>
    <w:rsid w:val="006E15F8"/>
    <w:rsid w:val="006E2BE1"/>
    <w:rsid w:val="00702165"/>
    <w:rsid w:val="00720985"/>
    <w:rsid w:val="007466CE"/>
    <w:rsid w:val="0075424B"/>
    <w:rsid w:val="007545F2"/>
    <w:rsid w:val="00761552"/>
    <w:rsid w:val="00777B70"/>
    <w:rsid w:val="00785F37"/>
    <w:rsid w:val="007C5C29"/>
    <w:rsid w:val="008071B5"/>
    <w:rsid w:val="00820F5C"/>
    <w:rsid w:val="0083594B"/>
    <w:rsid w:val="008441E2"/>
    <w:rsid w:val="008459F6"/>
    <w:rsid w:val="008556E0"/>
    <w:rsid w:val="0086082A"/>
    <w:rsid w:val="00864199"/>
    <w:rsid w:val="00871148"/>
    <w:rsid w:val="00896CBC"/>
    <w:rsid w:val="008B0325"/>
    <w:rsid w:val="008C0E41"/>
    <w:rsid w:val="008F7610"/>
    <w:rsid w:val="00914B1E"/>
    <w:rsid w:val="00934AD0"/>
    <w:rsid w:val="00936F85"/>
    <w:rsid w:val="00955D88"/>
    <w:rsid w:val="00956960"/>
    <w:rsid w:val="009632FA"/>
    <w:rsid w:val="00975A1C"/>
    <w:rsid w:val="00983A41"/>
    <w:rsid w:val="009A20BA"/>
    <w:rsid w:val="009A2BCA"/>
    <w:rsid w:val="009A2C30"/>
    <w:rsid w:val="009B7A3E"/>
    <w:rsid w:val="009D38D0"/>
    <w:rsid w:val="009E1BB9"/>
    <w:rsid w:val="00A014D2"/>
    <w:rsid w:val="00A1076A"/>
    <w:rsid w:val="00A26589"/>
    <w:rsid w:val="00A27CF1"/>
    <w:rsid w:val="00A87C45"/>
    <w:rsid w:val="00A942F7"/>
    <w:rsid w:val="00AA3B73"/>
    <w:rsid w:val="00AD2248"/>
    <w:rsid w:val="00B13D82"/>
    <w:rsid w:val="00B91D93"/>
    <w:rsid w:val="00B94888"/>
    <w:rsid w:val="00B95C2D"/>
    <w:rsid w:val="00B95DBC"/>
    <w:rsid w:val="00BA10C3"/>
    <w:rsid w:val="00BA7870"/>
    <w:rsid w:val="00BC77AC"/>
    <w:rsid w:val="00BD3C32"/>
    <w:rsid w:val="00BF6E52"/>
    <w:rsid w:val="00C367E6"/>
    <w:rsid w:val="00C51B19"/>
    <w:rsid w:val="00C55198"/>
    <w:rsid w:val="00C563DD"/>
    <w:rsid w:val="00C74250"/>
    <w:rsid w:val="00C8290F"/>
    <w:rsid w:val="00C83A34"/>
    <w:rsid w:val="00C8609F"/>
    <w:rsid w:val="00CA14D7"/>
    <w:rsid w:val="00CD11A6"/>
    <w:rsid w:val="00CD4EE9"/>
    <w:rsid w:val="00CF7251"/>
    <w:rsid w:val="00D14961"/>
    <w:rsid w:val="00D40465"/>
    <w:rsid w:val="00D46873"/>
    <w:rsid w:val="00D61D1D"/>
    <w:rsid w:val="00D666E2"/>
    <w:rsid w:val="00D73846"/>
    <w:rsid w:val="00D80877"/>
    <w:rsid w:val="00D921D5"/>
    <w:rsid w:val="00DD185D"/>
    <w:rsid w:val="00DD2FA0"/>
    <w:rsid w:val="00DE4BE7"/>
    <w:rsid w:val="00DE5B06"/>
    <w:rsid w:val="00DF6C60"/>
    <w:rsid w:val="00E05565"/>
    <w:rsid w:val="00E12698"/>
    <w:rsid w:val="00E126C1"/>
    <w:rsid w:val="00E410E0"/>
    <w:rsid w:val="00E47C58"/>
    <w:rsid w:val="00E60F43"/>
    <w:rsid w:val="00E72406"/>
    <w:rsid w:val="00E948F4"/>
    <w:rsid w:val="00EA6DF9"/>
    <w:rsid w:val="00EC469A"/>
    <w:rsid w:val="00ED4DA5"/>
    <w:rsid w:val="00EE4587"/>
    <w:rsid w:val="00F1271D"/>
    <w:rsid w:val="00F129BF"/>
    <w:rsid w:val="00FA194B"/>
    <w:rsid w:val="00FA3C20"/>
    <w:rsid w:val="00FB500A"/>
    <w:rsid w:val="00FD5CFB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uiPriority w:val="59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qFormat/>
    <w:rsid w:val="005C5333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30B48-A3D9-4FBC-9144-725CD73E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264</TotalTime>
  <Pages>1</Pages>
  <Words>153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80</cp:revision>
  <cp:lastPrinted>2025-11-06T11:12:00Z</cp:lastPrinted>
  <dcterms:created xsi:type="dcterms:W3CDTF">2020-10-16T05:58:00Z</dcterms:created>
  <dcterms:modified xsi:type="dcterms:W3CDTF">2025-11-10T12:13:00Z</dcterms:modified>
</cp:coreProperties>
</file>