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D4FA0" w:rsidRDefault="00FF7A4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5D60" w:rsidRDefault="00385D6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    <v:textbox style="mso-fit-shape-to-text:t">
                  <w:txbxContent>
                    <w:p w:rsidR="00385D60" w:rsidRDefault="00385D6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4D4FA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D4FA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D4FA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D4FA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D4FA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D4FA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36DF2" w:rsidRDefault="00FF7A40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5B670F"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4D4FA0">
        <w:rPr>
          <w:rFonts w:ascii="Liberation Serif" w:hAnsi="Liberation Serif" w:cs="Liberation Serif"/>
          <w:sz w:val="24"/>
        </w:rPr>
        <w:t xml:space="preserve">от </w:t>
      </w:r>
      <w:r w:rsidR="004E6E31">
        <w:rPr>
          <w:rFonts w:ascii="Liberation Serif" w:hAnsi="Liberation Serif" w:cs="Liberation Serif"/>
          <w:sz w:val="24"/>
        </w:rPr>
        <w:t>26.11.2025</w:t>
      </w:r>
      <w:r w:rsidR="00133698" w:rsidRPr="004D4FA0">
        <w:rPr>
          <w:rFonts w:ascii="Liberation Serif" w:hAnsi="Liberation Serif" w:cs="Liberation Serif"/>
          <w:sz w:val="24"/>
        </w:rPr>
        <w:t xml:space="preserve"> №</w:t>
      </w:r>
      <w:r w:rsidR="004E6E31">
        <w:rPr>
          <w:rFonts w:ascii="Liberation Serif" w:hAnsi="Liberation Serif" w:cs="Liberation Serif"/>
          <w:sz w:val="24"/>
        </w:rPr>
        <w:t xml:space="preserve"> 930</w:t>
      </w:r>
      <w:r w:rsidR="00E26179">
        <w:rPr>
          <w:rFonts w:ascii="Liberation Serif" w:hAnsi="Liberation Serif" w:cs="Liberation Serif"/>
          <w:sz w:val="24"/>
        </w:rPr>
        <w:t xml:space="preserve">                  </w:t>
      </w:r>
    </w:p>
    <w:p w:rsidR="001D0426" w:rsidRDefault="001D0426" w:rsidP="001D0426">
      <w:pPr>
        <w:widowControl w:val="0"/>
        <w:tabs>
          <w:tab w:val="left" w:pos="8931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D0426" w:rsidRPr="001D0426" w:rsidRDefault="001D0426" w:rsidP="001D0426">
      <w:pPr>
        <w:widowControl w:val="0"/>
        <w:tabs>
          <w:tab w:val="left" w:pos="893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0426">
        <w:rPr>
          <w:rFonts w:ascii="Liberation Serif" w:hAnsi="Liberation Serif"/>
          <w:b/>
          <w:bCs/>
          <w:sz w:val="28"/>
          <w:szCs w:val="28"/>
        </w:rPr>
        <w:t xml:space="preserve">Об утверждении состава </w:t>
      </w:r>
      <w:r w:rsidRPr="001D0426">
        <w:rPr>
          <w:rFonts w:ascii="Liberation Serif" w:hAnsi="Liberation Serif"/>
          <w:b/>
          <w:sz w:val="28"/>
          <w:szCs w:val="28"/>
        </w:rPr>
        <w:t>р</w:t>
      </w:r>
      <w:r w:rsidRPr="001D0426">
        <w:rPr>
          <w:rFonts w:ascii="Liberation Serif" w:hAnsi="Liberation Serif" w:cs="Liberation Serif"/>
          <w:b/>
          <w:sz w:val="28"/>
          <w:szCs w:val="28"/>
        </w:rPr>
        <w:t xml:space="preserve">абочей группы Каменск-Уральского </w:t>
      </w:r>
    </w:p>
    <w:p w:rsidR="001D0426" w:rsidRPr="001D0426" w:rsidRDefault="001D0426" w:rsidP="001D0426">
      <w:pPr>
        <w:widowControl w:val="0"/>
        <w:tabs>
          <w:tab w:val="left" w:pos="893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0426">
        <w:rPr>
          <w:rFonts w:ascii="Liberation Serif" w:hAnsi="Liberation Serif" w:cs="Liberation Serif"/>
          <w:b/>
          <w:sz w:val="28"/>
          <w:szCs w:val="28"/>
        </w:rPr>
        <w:t xml:space="preserve">городского округа по подготовке и проведению на территории </w:t>
      </w:r>
    </w:p>
    <w:p w:rsidR="001D0426" w:rsidRPr="001D0426" w:rsidRDefault="001D0426" w:rsidP="001D0426">
      <w:pPr>
        <w:widowControl w:val="0"/>
        <w:tabs>
          <w:tab w:val="left" w:pos="893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0426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Pr="001D0426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Pr="001D0426">
        <w:rPr>
          <w:rFonts w:ascii="Liberation Serif" w:hAnsi="Liberation Serif" w:cs="Liberation Serif"/>
          <w:b/>
          <w:sz w:val="28"/>
          <w:szCs w:val="28"/>
        </w:rPr>
        <w:t xml:space="preserve"> Всероссийской спартакиады между субъектами Российской Федерации среди сильнейших спортсменов без ограничения верхней границы возраста 2026 года</w:t>
      </w:r>
    </w:p>
    <w:p w:rsidR="00405178" w:rsidRDefault="00405178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754EC4" w:rsidRPr="00A52E6A" w:rsidRDefault="00A60B6E" w:rsidP="00A52E6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A012F2">
        <w:rPr>
          <w:rFonts w:ascii="Liberation Serif" w:hAnsi="Liberation Serif" w:cs="Liberation Serif"/>
          <w:sz w:val="28"/>
          <w:szCs w:val="28"/>
        </w:rPr>
        <w:t xml:space="preserve"> пунктом 4 П</w:t>
      </w:r>
      <w:r w:rsidR="00A52E6A">
        <w:rPr>
          <w:rFonts w:ascii="Liberation Serif" w:hAnsi="Liberation Serif" w:cs="Liberation Serif"/>
          <w:sz w:val="28"/>
          <w:szCs w:val="28"/>
        </w:rPr>
        <w:t xml:space="preserve">ротокола заседания региональной рабочей группы по вопросу подготовки к проведению на территории Свердловской области </w:t>
      </w:r>
      <w:r w:rsidR="00A52E6A" w:rsidRPr="00A52E6A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A52E6A" w:rsidRPr="00A52E6A">
        <w:rPr>
          <w:rFonts w:ascii="Liberation Serif" w:hAnsi="Liberation Serif" w:cs="Liberation Serif"/>
          <w:sz w:val="28"/>
          <w:szCs w:val="28"/>
        </w:rPr>
        <w:t xml:space="preserve"> Всероссийской спартакиады между субъектами Российской Федерации среди сильнейших спортсменов без ограничения верхней границы возраста 2026 года</w:t>
      </w:r>
      <w:r w:rsidR="00A52E6A">
        <w:rPr>
          <w:rFonts w:ascii="Liberation Serif" w:hAnsi="Liberation Serif" w:cs="Liberation Serif"/>
          <w:sz w:val="28"/>
          <w:szCs w:val="28"/>
        </w:rPr>
        <w:t xml:space="preserve"> от 16.10.2025 № 60 </w:t>
      </w:r>
      <w:r w:rsidR="00754EC4" w:rsidRPr="004D4FA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C49FB" w:rsidRPr="004D4FA0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4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50EEA" w:rsidRPr="00A52E6A" w:rsidRDefault="00A52E6A" w:rsidP="00A52E6A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E71A75">
        <w:rPr>
          <w:rFonts w:ascii="Liberation Serif" w:hAnsi="Liberation Serif"/>
          <w:sz w:val="28"/>
          <w:szCs w:val="28"/>
        </w:rPr>
        <w:t xml:space="preserve">1. </w:t>
      </w:r>
      <w:r w:rsidR="0092423D">
        <w:rPr>
          <w:rFonts w:ascii="Liberation Serif" w:hAnsi="Liberation Serif"/>
          <w:sz w:val="28"/>
          <w:szCs w:val="28"/>
        </w:rPr>
        <w:t xml:space="preserve">Утвердить состав </w:t>
      </w:r>
      <w:r w:rsidRPr="001D0426">
        <w:rPr>
          <w:rFonts w:ascii="Liberation Serif" w:hAnsi="Liberation Serif" w:cs="Liberation Serif"/>
          <w:bCs/>
          <w:sz w:val="28"/>
          <w:szCs w:val="28"/>
        </w:rPr>
        <w:t xml:space="preserve">рабочей группы Каменск-Уральского городского округа </w:t>
      </w:r>
      <w:r w:rsidRPr="001D0426">
        <w:rPr>
          <w:rFonts w:ascii="Liberation Serif" w:hAnsi="Liberation Serif" w:cs="Liberation Serif"/>
          <w:sz w:val="28"/>
          <w:szCs w:val="28"/>
        </w:rPr>
        <w:t xml:space="preserve">по подготовке и проведению на территории Свердловской области </w:t>
      </w:r>
      <w:r w:rsidRPr="001D0426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1D0426">
        <w:rPr>
          <w:rFonts w:ascii="Liberation Serif" w:hAnsi="Liberation Serif" w:cs="Liberation Serif"/>
          <w:sz w:val="28"/>
          <w:szCs w:val="28"/>
        </w:rPr>
        <w:t xml:space="preserve"> Всероссийской спартакиады между субъектами Российской Федерации среди сильнейших спортсменов без ограничения верхней границы возраста 2026 года</w:t>
      </w:r>
      <w:r w:rsidRPr="00E71A75">
        <w:rPr>
          <w:rFonts w:ascii="Liberation Serif" w:hAnsi="Liberation Serif"/>
          <w:sz w:val="28"/>
          <w:szCs w:val="28"/>
        </w:rPr>
        <w:t xml:space="preserve"> </w:t>
      </w:r>
      <w:r w:rsidR="006310D1" w:rsidRPr="00E71A75">
        <w:rPr>
          <w:rFonts w:ascii="Liberation Serif" w:hAnsi="Liberation Serif"/>
          <w:sz w:val="28"/>
          <w:szCs w:val="28"/>
        </w:rPr>
        <w:t>(прилагается)</w:t>
      </w:r>
      <w:r w:rsidR="00150EEA" w:rsidRPr="00E71A75">
        <w:rPr>
          <w:rFonts w:ascii="Liberation Serif" w:hAnsi="Liberation Serif"/>
          <w:sz w:val="28"/>
          <w:szCs w:val="28"/>
        </w:rPr>
        <w:t>.</w:t>
      </w:r>
    </w:p>
    <w:p w:rsidR="00107B0C" w:rsidRPr="004D4FA0" w:rsidRDefault="0092423D" w:rsidP="00A60B6E">
      <w:pPr>
        <w:pStyle w:val="a7"/>
        <w:tabs>
          <w:tab w:val="left" w:pos="993"/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749E3" w:rsidRPr="004D4FA0">
        <w:rPr>
          <w:rFonts w:ascii="Liberation Serif" w:hAnsi="Liberation Serif"/>
          <w:sz w:val="28"/>
          <w:szCs w:val="28"/>
        </w:rPr>
        <w:t xml:space="preserve">. </w:t>
      </w:r>
      <w:r w:rsidR="00107B0C" w:rsidRPr="004D4FA0">
        <w:rPr>
          <w:rFonts w:ascii="Liberation Serif" w:hAnsi="Liberation Serif"/>
          <w:sz w:val="28"/>
          <w:szCs w:val="28"/>
        </w:rPr>
        <w:t xml:space="preserve">Контроль </w:t>
      </w:r>
      <w:r w:rsidR="006A0B5D">
        <w:rPr>
          <w:rFonts w:ascii="Liberation Serif" w:hAnsi="Liberation Serif"/>
          <w:sz w:val="28"/>
          <w:szCs w:val="28"/>
        </w:rPr>
        <w:t>ис</w:t>
      </w:r>
      <w:r w:rsidR="00107B0C" w:rsidRPr="004D4FA0">
        <w:rPr>
          <w:rFonts w:ascii="Liberation Serif" w:hAnsi="Liberation Serif"/>
          <w:sz w:val="28"/>
          <w:szCs w:val="28"/>
        </w:rPr>
        <w:t>полнени</w:t>
      </w:r>
      <w:r w:rsidR="006310D1">
        <w:rPr>
          <w:rFonts w:ascii="Liberation Serif" w:hAnsi="Liberation Serif"/>
          <w:sz w:val="28"/>
          <w:szCs w:val="28"/>
        </w:rPr>
        <w:t>я</w:t>
      </w:r>
      <w:r w:rsidR="00107B0C" w:rsidRPr="004D4FA0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A52E6A">
        <w:rPr>
          <w:rFonts w:ascii="Liberation Serif" w:hAnsi="Liberation Serif"/>
          <w:sz w:val="28"/>
          <w:szCs w:val="28"/>
        </w:rPr>
        <w:t xml:space="preserve">возложить                  на заместителя главы </w:t>
      </w:r>
      <w:r w:rsidR="00EE13CB">
        <w:rPr>
          <w:rFonts w:ascii="Liberation Serif" w:hAnsi="Liberation Serif"/>
          <w:sz w:val="28"/>
          <w:szCs w:val="28"/>
        </w:rPr>
        <w:t xml:space="preserve">Администрации </w:t>
      </w:r>
      <w:r w:rsidR="00A52E6A">
        <w:rPr>
          <w:rFonts w:ascii="Liberation Serif" w:hAnsi="Liberation Serif"/>
          <w:sz w:val="28"/>
          <w:szCs w:val="28"/>
        </w:rPr>
        <w:t>городского округа Нестерова Д.Н</w:t>
      </w:r>
      <w:r w:rsidR="00A60B6E">
        <w:rPr>
          <w:rFonts w:ascii="Liberation Serif" w:hAnsi="Liberation Serif"/>
          <w:sz w:val="28"/>
          <w:szCs w:val="28"/>
        </w:rPr>
        <w:t>.</w:t>
      </w:r>
    </w:p>
    <w:p w:rsidR="00D749E3" w:rsidRPr="004D4FA0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4D4FA0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13D35" w:rsidRPr="004D4FA0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D4FA0">
        <w:rPr>
          <w:rFonts w:ascii="Liberation Serif" w:hAnsi="Liberation Serif" w:cs="Liberation Serif"/>
          <w:sz w:val="28"/>
          <w:szCs w:val="28"/>
        </w:rPr>
        <w:br/>
      </w:r>
      <w:r w:rsidR="00720985" w:rsidRPr="004D4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310D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D4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00521A" w:rsidRPr="004D4FA0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4D4FA0">
        <w:rPr>
          <w:rFonts w:ascii="Liberation Serif" w:hAnsi="Liberation Serif" w:cs="Liberation Serif"/>
          <w:sz w:val="28"/>
          <w:szCs w:val="28"/>
        </w:rPr>
        <w:t>.</w:t>
      </w:r>
      <w:r w:rsidR="006B7859" w:rsidRPr="004D4FA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13D35" w:rsidRPr="004D4FA0" w:rsidRDefault="00E13D35">
      <w:pPr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br w:type="page"/>
      </w:r>
    </w:p>
    <w:p w:rsidR="000609D2" w:rsidRPr="004D4FA0" w:rsidRDefault="00150EEA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0609D2" w:rsidRPr="004D4FA0" w:rsidRDefault="000609D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постановлени</w:t>
      </w:r>
      <w:r w:rsidR="00150EEA">
        <w:rPr>
          <w:rFonts w:ascii="Liberation Serif" w:hAnsi="Liberation Serif"/>
          <w:sz w:val="28"/>
          <w:szCs w:val="28"/>
        </w:rPr>
        <w:t>ем</w:t>
      </w:r>
      <w:r w:rsidRPr="004D4FA0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0609D2" w:rsidRPr="004D4FA0" w:rsidRDefault="000609D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609D2" w:rsidRPr="004D4FA0" w:rsidRDefault="000609D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 xml:space="preserve">от </w:t>
      </w:r>
      <w:r w:rsidR="0098363C">
        <w:rPr>
          <w:rFonts w:ascii="Liberation Serif" w:hAnsi="Liberation Serif"/>
          <w:sz w:val="28"/>
          <w:szCs w:val="28"/>
        </w:rPr>
        <w:t>26.11.2025 № 930</w:t>
      </w:r>
      <w:bookmarkStart w:id="0" w:name="_GoBack"/>
      <w:bookmarkEnd w:id="0"/>
      <w:r w:rsidR="00A025D7" w:rsidRPr="00F36DF2">
        <w:rPr>
          <w:rFonts w:ascii="Liberation Serif" w:hAnsi="Liberation Serif"/>
          <w:sz w:val="28"/>
          <w:szCs w:val="28"/>
          <w:u w:val="single"/>
        </w:rPr>
        <w:t xml:space="preserve"> </w:t>
      </w:r>
    </w:p>
    <w:p w:rsidR="00CF2463" w:rsidRDefault="00136B52" w:rsidP="00136B52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bCs/>
          <w:sz w:val="28"/>
          <w:szCs w:val="28"/>
        </w:rPr>
      </w:pPr>
      <w:bookmarkStart w:id="1" w:name="Par38"/>
      <w:bookmarkEnd w:id="1"/>
      <w:r w:rsidRPr="006310D1">
        <w:rPr>
          <w:rFonts w:ascii="Liberation Serif" w:hAnsi="Liberation Serif"/>
          <w:sz w:val="28"/>
          <w:szCs w:val="28"/>
        </w:rPr>
        <w:t>«</w:t>
      </w:r>
      <w:r w:rsidRPr="006310D1">
        <w:rPr>
          <w:rFonts w:ascii="Liberation Serif" w:hAnsi="Liberation Serif"/>
          <w:bCs/>
          <w:sz w:val="28"/>
          <w:szCs w:val="28"/>
        </w:rPr>
        <w:t>О</w:t>
      </w:r>
      <w:r w:rsidR="00CF2463">
        <w:rPr>
          <w:rFonts w:ascii="Liberation Serif" w:hAnsi="Liberation Serif"/>
          <w:bCs/>
          <w:sz w:val="28"/>
          <w:szCs w:val="28"/>
        </w:rPr>
        <w:t>б утверждении состава</w:t>
      </w:r>
    </w:p>
    <w:p w:rsidR="001D0426" w:rsidRPr="001D0426" w:rsidRDefault="00136B52" w:rsidP="00136B52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 w:cs="Liberation Serif"/>
          <w:sz w:val="28"/>
          <w:szCs w:val="28"/>
        </w:rPr>
      </w:pPr>
      <w:r w:rsidRPr="006310D1">
        <w:rPr>
          <w:rFonts w:ascii="Liberation Serif" w:hAnsi="Liberation Serif"/>
          <w:sz w:val="28"/>
          <w:szCs w:val="28"/>
        </w:rPr>
        <w:t>р</w:t>
      </w:r>
      <w:r w:rsidRPr="006310D1">
        <w:rPr>
          <w:rFonts w:ascii="Liberation Serif" w:hAnsi="Liberation Serif" w:cs="Liberation Serif"/>
          <w:sz w:val="28"/>
          <w:szCs w:val="28"/>
        </w:rPr>
        <w:t xml:space="preserve">абочей группы Каменск-Уральского городского округа </w:t>
      </w:r>
      <w:r w:rsidR="001D0426">
        <w:rPr>
          <w:rFonts w:ascii="Liberation Serif" w:hAnsi="Liberation Serif" w:cs="Liberation Serif"/>
          <w:sz w:val="28"/>
          <w:szCs w:val="28"/>
        </w:rPr>
        <w:t xml:space="preserve">по подготовке и проведению на территории Свердловской области </w:t>
      </w:r>
      <w:r w:rsidR="001D0426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1D0426">
        <w:rPr>
          <w:rFonts w:ascii="Liberation Serif" w:hAnsi="Liberation Serif" w:cs="Liberation Serif"/>
          <w:sz w:val="28"/>
          <w:szCs w:val="28"/>
        </w:rPr>
        <w:t xml:space="preserve"> Всероссийской спартакиады между субъектами Российской Федерации среди сильнейших спортсменов без ограничения верхней границы возраста 2026 года»</w:t>
      </w:r>
    </w:p>
    <w:p w:rsidR="00503A55" w:rsidRDefault="00503A55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0609D2" w:rsidRPr="004D4FA0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D4FA0">
        <w:rPr>
          <w:rFonts w:ascii="Liberation Serif" w:hAnsi="Liberation Serif"/>
          <w:bCs/>
          <w:sz w:val="28"/>
          <w:szCs w:val="28"/>
        </w:rPr>
        <w:t>Состав</w:t>
      </w:r>
    </w:p>
    <w:p w:rsidR="000609D2" w:rsidRPr="001D0426" w:rsidRDefault="00136B52" w:rsidP="001D0426">
      <w:pPr>
        <w:widowControl w:val="0"/>
        <w:tabs>
          <w:tab w:val="left" w:pos="893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0426">
        <w:rPr>
          <w:rFonts w:ascii="Liberation Serif" w:hAnsi="Liberation Serif" w:cs="Liberation Serif"/>
          <w:bCs/>
          <w:sz w:val="28"/>
          <w:szCs w:val="28"/>
        </w:rPr>
        <w:t>р</w:t>
      </w:r>
      <w:r w:rsidR="003639AA" w:rsidRPr="001D0426">
        <w:rPr>
          <w:rFonts w:ascii="Liberation Serif" w:hAnsi="Liberation Serif" w:cs="Liberation Serif"/>
          <w:bCs/>
          <w:sz w:val="28"/>
          <w:szCs w:val="28"/>
        </w:rPr>
        <w:t xml:space="preserve">абочей группы </w:t>
      </w:r>
      <w:r w:rsidR="00150EEA" w:rsidRPr="001D0426">
        <w:rPr>
          <w:rFonts w:ascii="Liberation Serif" w:hAnsi="Liberation Serif" w:cs="Liberation Serif"/>
          <w:bCs/>
          <w:sz w:val="28"/>
          <w:szCs w:val="28"/>
        </w:rPr>
        <w:t xml:space="preserve">Каменск-Уральского городского округа </w:t>
      </w:r>
      <w:r w:rsidR="001D0426" w:rsidRPr="001D0426">
        <w:rPr>
          <w:rFonts w:ascii="Liberation Serif" w:hAnsi="Liberation Serif" w:cs="Liberation Serif"/>
          <w:sz w:val="28"/>
          <w:szCs w:val="28"/>
        </w:rPr>
        <w:t xml:space="preserve">по подготовке и проведению на территории Свердловской области </w:t>
      </w:r>
      <w:r w:rsidR="001D0426" w:rsidRPr="001D0426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1D0426" w:rsidRPr="001D0426">
        <w:rPr>
          <w:rFonts w:ascii="Liberation Serif" w:hAnsi="Liberation Serif" w:cs="Liberation Serif"/>
          <w:sz w:val="28"/>
          <w:szCs w:val="28"/>
        </w:rPr>
        <w:t xml:space="preserve"> Всероссийской спартакиады между субъектами Российской Федерации среди сильнейших спортсменов без ограничения верхней границы возраста 2026 года</w:t>
      </w:r>
    </w:p>
    <w:p w:rsidR="001D0426" w:rsidRPr="004D4FA0" w:rsidRDefault="001D0426" w:rsidP="001D0426">
      <w:pPr>
        <w:widowControl w:val="0"/>
        <w:tabs>
          <w:tab w:val="left" w:pos="8931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3450"/>
        <w:gridCol w:w="6450"/>
      </w:tblGrid>
      <w:tr w:rsidR="00692443" w:rsidRPr="004D4FA0" w:rsidTr="00EE13CB">
        <w:trPr>
          <w:trHeight w:val="324"/>
          <w:jc w:val="center"/>
        </w:trPr>
        <w:tc>
          <w:tcPr>
            <w:tcW w:w="3450" w:type="dxa"/>
          </w:tcPr>
          <w:p w:rsidR="00B430A6" w:rsidRDefault="001D0426" w:rsidP="00B430A6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  <w:r w:rsidR="0069244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92443" w:rsidRPr="004D4FA0" w:rsidRDefault="001D0426" w:rsidP="00B430A6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450" w:type="dxa"/>
          </w:tcPr>
          <w:p w:rsidR="001D0426" w:rsidRPr="00582154" w:rsidRDefault="001D0426" w:rsidP="00EE13CB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="00692443">
              <w:rPr>
                <w:rFonts w:ascii="Liberation Serif" w:hAnsi="Liberation Serif"/>
                <w:sz w:val="28"/>
                <w:szCs w:val="28"/>
              </w:rPr>
              <w:t>глав</w:t>
            </w:r>
            <w:r>
              <w:rPr>
                <w:rFonts w:ascii="Liberation Serif" w:hAnsi="Liberation Serif"/>
                <w:sz w:val="28"/>
                <w:szCs w:val="28"/>
              </w:rPr>
              <w:t>ы</w:t>
            </w:r>
            <w:r w:rsidR="0069244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E13CB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692443">
              <w:rPr>
                <w:rFonts w:ascii="Liberation Serif" w:hAnsi="Liberation Serif"/>
                <w:sz w:val="28"/>
                <w:szCs w:val="28"/>
              </w:rPr>
              <w:t xml:space="preserve">городского округа, председатель </w:t>
            </w:r>
            <w:r w:rsidR="00136B52">
              <w:rPr>
                <w:rFonts w:ascii="Liberation Serif" w:hAnsi="Liberation Serif"/>
                <w:sz w:val="28"/>
                <w:szCs w:val="28"/>
              </w:rPr>
              <w:t>р</w:t>
            </w:r>
            <w:r w:rsidR="00692443">
              <w:rPr>
                <w:rFonts w:ascii="Liberation Serif" w:hAnsi="Liberation Serif"/>
                <w:sz w:val="28"/>
                <w:szCs w:val="28"/>
              </w:rPr>
              <w:t>абочей группы;</w:t>
            </w:r>
          </w:p>
        </w:tc>
      </w:tr>
      <w:tr w:rsidR="000609D2" w:rsidRPr="004D4FA0" w:rsidTr="00EE13CB">
        <w:trPr>
          <w:trHeight w:val="324"/>
          <w:jc w:val="center"/>
        </w:trPr>
        <w:tc>
          <w:tcPr>
            <w:tcW w:w="3450" w:type="dxa"/>
            <w:hideMark/>
          </w:tcPr>
          <w:p w:rsidR="000609D2" w:rsidRDefault="00A60B6E" w:rsidP="00B430A6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1D0426">
              <w:rPr>
                <w:rFonts w:ascii="Liberation Serif" w:hAnsi="Liberation Serif"/>
                <w:sz w:val="28"/>
                <w:szCs w:val="28"/>
              </w:rPr>
              <w:t>иматов</w:t>
            </w:r>
          </w:p>
          <w:p w:rsidR="00A60B6E" w:rsidRPr="004D4FA0" w:rsidRDefault="001D0426" w:rsidP="00A60B6E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Павел Гансович</w:t>
            </w:r>
          </w:p>
        </w:tc>
        <w:tc>
          <w:tcPr>
            <w:tcW w:w="6450" w:type="dxa"/>
            <w:hideMark/>
          </w:tcPr>
          <w:p w:rsidR="000609D2" w:rsidRPr="004D4FA0" w:rsidRDefault="001D0426" w:rsidP="00582154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="00582154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692443">
              <w:rPr>
                <w:rFonts w:ascii="Liberation Serif" w:hAnsi="Liberation Serif"/>
                <w:sz w:val="28"/>
                <w:szCs w:val="28"/>
              </w:rPr>
              <w:t xml:space="preserve"> заместитель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t xml:space="preserve"> председателя </w:t>
            </w:r>
            <w:r w:rsidR="00136B52">
              <w:rPr>
                <w:rFonts w:ascii="Liberation Serif" w:hAnsi="Liberation Serif"/>
                <w:sz w:val="28"/>
                <w:szCs w:val="28"/>
              </w:rPr>
              <w:t>р</w:t>
            </w:r>
            <w:r w:rsidR="00E26179">
              <w:rPr>
                <w:rFonts w:ascii="Liberation Serif" w:hAnsi="Liberation Serif"/>
                <w:sz w:val="28"/>
                <w:szCs w:val="28"/>
              </w:rPr>
              <w:t>абочей группы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430A6" w:rsidRPr="004D4FA0" w:rsidTr="00EE13CB">
        <w:trPr>
          <w:trHeight w:val="324"/>
          <w:jc w:val="center"/>
        </w:trPr>
        <w:tc>
          <w:tcPr>
            <w:tcW w:w="3450" w:type="dxa"/>
          </w:tcPr>
          <w:p w:rsidR="00B430A6" w:rsidRPr="004D4FA0" w:rsidRDefault="00582154" w:rsidP="0058215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Кардашина</w:t>
            </w:r>
            <w:r w:rsidR="00B430A6" w:rsidRPr="004D4FA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430A6" w:rsidRPr="004D4FA0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Жанна</w:t>
            </w:r>
            <w:r w:rsidR="00B430A6" w:rsidRPr="004D4FA0">
              <w:rPr>
                <w:rFonts w:ascii="Liberation Serif" w:hAnsi="Liberation Serif"/>
                <w:sz w:val="28"/>
                <w:szCs w:val="28"/>
              </w:rPr>
              <w:t xml:space="preserve"> Владимировна</w:t>
            </w:r>
          </w:p>
        </w:tc>
        <w:tc>
          <w:tcPr>
            <w:tcW w:w="6450" w:type="dxa"/>
          </w:tcPr>
          <w:p w:rsidR="00B430A6" w:rsidRPr="004D4FA0" w:rsidRDefault="00582154" w:rsidP="00B70861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специалист ОМС «Управление по физической культуре и спорту Каменск-Уральского городского округа»</w:t>
            </w:r>
            <w:r w:rsidR="00B430A6">
              <w:rPr>
                <w:rFonts w:ascii="Liberation Serif" w:hAnsi="Liberation Serif"/>
                <w:sz w:val="28"/>
                <w:szCs w:val="28"/>
              </w:rPr>
              <w:t xml:space="preserve">, секретарь </w:t>
            </w:r>
            <w:r w:rsidR="00136B52">
              <w:rPr>
                <w:rFonts w:ascii="Liberation Serif" w:hAnsi="Liberation Serif"/>
                <w:sz w:val="28"/>
                <w:szCs w:val="28"/>
              </w:rPr>
              <w:t>р</w:t>
            </w:r>
            <w:r w:rsidR="00B430A6">
              <w:rPr>
                <w:rFonts w:ascii="Liberation Serif" w:hAnsi="Liberation Serif"/>
                <w:sz w:val="28"/>
                <w:szCs w:val="28"/>
              </w:rPr>
              <w:t>абочей группы</w:t>
            </w:r>
            <w:r w:rsidR="00B430A6" w:rsidRPr="004D4FA0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430A6" w:rsidRPr="004D4FA0" w:rsidTr="00EE13CB">
        <w:trPr>
          <w:trHeight w:val="324"/>
          <w:jc w:val="center"/>
        </w:trPr>
        <w:tc>
          <w:tcPr>
            <w:tcW w:w="3450" w:type="dxa"/>
          </w:tcPr>
          <w:p w:rsidR="00B430A6" w:rsidRPr="004D4FA0" w:rsidRDefault="00B430A6" w:rsidP="00136B52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Члены </w:t>
            </w:r>
            <w:r w:rsidR="00136B52">
              <w:rPr>
                <w:rFonts w:ascii="Liberation Serif" w:hAnsi="Liberation Serif"/>
                <w:sz w:val="28"/>
                <w:szCs w:val="28"/>
              </w:rPr>
              <w:t>рабочей группы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  <w:tc>
          <w:tcPr>
            <w:tcW w:w="6450" w:type="dxa"/>
          </w:tcPr>
          <w:p w:rsidR="00B430A6" w:rsidRPr="004D4FA0" w:rsidRDefault="00B430A6" w:rsidP="00B430A6">
            <w:pPr>
              <w:pStyle w:val="ConsPlusCell"/>
              <w:ind w:left="17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430A6" w:rsidRPr="004D4FA0" w:rsidTr="00EE13CB">
        <w:trPr>
          <w:trHeight w:val="324"/>
          <w:jc w:val="center"/>
        </w:trPr>
        <w:tc>
          <w:tcPr>
            <w:tcW w:w="3450" w:type="dxa"/>
            <w:hideMark/>
          </w:tcPr>
          <w:p w:rsidR="00B430A6" w:rsidRPr="004D4FA0" w:rsidRDefault="00EE13CB" w:rsidP="005B704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Аитов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6450" w:type="dxa"/>
            <w:hideMark/>
          </w:tcPr>
          <w:p w:rsidR="00582154" w:rsidRPr="00582154" w:rsidRDefault="00EE13CB" w:rsidP="00EE13CB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врио</w:t>
            </w:r>
            <w:proofErr w:type="spellEnd"/>
            <w:r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="005B7044"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н</w:t>
            </w:r>
            <w:r w:rsidR="005B7044" w:rsidRPr="005B7044"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ачальник</w:t>
            </w:r>
            <w:r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а</w:t>
            </w:r>
            <w:r w:rsidR="005B7044"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="005B7044" w:rsidRPr="005B7044"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Каменск-Уральского ОВО – филиала ФГКУ «</w:t>
            </w:r>
            <w:r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У</w:t>
            </w:r>
            <w:r w:rsidR="005B7044" w:rsidRPr="005B7044"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 xml:space="preserve">ВО ВНГ России по </w:t>
            </w:r>
            <w:r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 xml:space="preserve">Свердловской области» </w:t>
            </w:r>
            <w:r w:rsidR="005B7044">
              <w:rPr>
                <w:rStyle w:val="af5"/>
                <w:rFonts w:ascii="Liberation Serif" w:hAnsi="Liberation Serif" w:cs="Liberation Serif"/>
                <w:b w:val="0"/>
                <w:sz w:val="28"/>
                <w:szCs w:val="28"/>
                <w:shd w:val="clear" w:color="auto" w:fill="FFFFFF"/>
              </w:rPr>
              <w:t>(по согласованию);</w:t>
            </w:r>
          </w:p>
        </w:tc>
      </w:tr>
      <w:tr w:rsidR="005B7044" w:rsidRPr="004D4FA0" w:rsidTr="00EE13CB">
        <w:trPr>
          <w:trHeight w:val="324"/>
          <w:jc w:val="center"/>
        </w:trPr>
        <w:tc>
          <w:tcPr>
            <w:tcW w:w="3450" w:type="dxa"/>
          </w:tcPr>
          <w:p w:rsidR="005B7044" w:rsidRDefault="005B7044" w:rsidP="005B704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</w:p>
          <w:p w:rsidR="005B7044" w:rsidRDefault="005B7044" w:rsidP="005B704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Татьяна Кузьминична</w:t>
            </w:r>
          </w:p>
        </w:tc>
        <w:tc>
          <w:tcPr>
            <w:tcW w:w="6450" w:type="dxa"/>
          </w:tcPr>
          <w:p w:rsidR="005B7044" w:rsidRPr="004D4FA0" w:rsidRDefault="005B7044" w:rsidP="00582154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начальник отдела </w:t>
            </w:r>
            <w:r>
              <w:rPr>
                <w:rFonts w:ascii="Liberation Serif" w:hAnsi="Liberation Serif"/>
                <w:sz w:val="28"/>
                <w:szCs w:val="28"/>
              </w:rPr>
              <w:t>потребительского рынка, предпринимательства и туризма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городского округа;</w:t>
            </w:r>
          </w:p>
        </w:tc>
      </w:tr>
      <w:tr w:rsidR="00582154" w:rsidRPr="004D4FA0" w:rsidTr="00EE13CB">
        <w:trPr>
          <w:trHeight w:val="324"/>
          <w:jc w:val="center"/>
        </w:trPr>
        <w:tc>
          <w:tcPr>
            <w:tcW w:w="3450" w:type="dxa"/>
          </w:tcPr>
          <w:p w:rsidR="00582154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Вершинин </w:t>
            </w:r>
          </w:p>
          <w:p w:rsidR="00582154" w:rsidRDefault="00582154" w:rsidP="0058215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Александр Николаевич</w:t>
            </w:r>
          </w:p>
        </w:tc>
        <w:tc>
          <w:tcPr>
            <w:tcW w:w="6450" w:type="dxa"/>
          </w:tcPr>
          <w:p w:rsidR="00582154" w:rsidRPr="004D4FA0" w:rsidRDefault="00074DEC" w:rsidP="00074DEC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="00582154">
              <w:rPr>
                <w:rFonts w:ascii="Liberation Serif" w:hAnsi="Liberation Serif"/>
                <w:sz w:val="28"/>
                <w:szCs w:val="28"/>
              </w:rPr>
              <w:t>директор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="00582154">
              <w:rPr>
                <w:rFonts w:ascii="Liberation Serif" w:hAnsi="Liberation Serif"/>
                <w:sz w:val="28"/>
                <w:szCs w:val="28"/>
              </w:rPr>
              <w:t xml:space="preserve"> АНО «С</w:t>
            </w:r>
            <w:r>
              <w:rPr>
                <w:rFonts w:ascii="Liberation Serif" w:hAnsi="Liberation Serif"/>
                <w:sz w:val="28"/>
                <w:szCs w:val="28"/>
              </w:rPr>
              <w:t>трелково-с</w:t>
            </w:r>
            <w:r w:rsidR="00582154">
              <w:rPr>
                <w:rFonts w:ascii="Liberation Serif" w:hAnsi="Liberation Serif"/>
                <w:sz w:val="28"/>
                <w:szCs w:val="28"/>
              </w:rPr>
              <w:t>портивн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="00582154">
              <w:rPr>
                <w:rFonts w:ascii="Liberation Serif" w:hAnsi="Liberation Serif"/>
                <w:sz w:val="28"/>
                <w:szCs w:val="28"/>
              </w:rPr>
              <w:t xml:space="preserve"> клуб «Синара» (по согласованию);</w:t>
            </w:r>
          </w:p>
        </w:tc>
      </w:tr>
      <w:tr w:rsidR="00582154" w:rsidRPr="004D4FA0" w:rsidTr="00EE13CB">
        <w:trPr>
          <w:trHeight w:val="324"/>
          <w:jc w:val="center"/>
        </w:trPr>
        <w:tc>
          <w:tcPr>
            <w:tcW w:w="3450" w:type="dxa"/>
          </w:tcPr>
          <w:p w:rsidR="007B2EAD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582154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Иван Се</w:t>
            </w:r>
            <w:r w:rsidR="007B2EAD">
              <w:rPr>
                <w:rFonts w:ascii="Liberation Serif" w:hAnsi="Liberation Serif" w:cs="Liberation Serif"/>
                <w:sz w:val="28"/>
                <w:szCs w:val="28"/>
              </w:rPr>
              <w:t>ргеевич</w:t>
            </w:r>
          </w:p>
        </w:tc>
        <w:tc>
          <w:tcPr>
            <w:tcW w:w="6450" w:type="dxa"/>
          </w:tcPr>
          <w:p w:rsidR="00582154" w:rsidRDefault="007B2EAD" w:rsidP="00B430A6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МО МВД России «Каменск-Уральский» (по согласованию);</w:t>
            </w:r>
          </w:p>
        </w:tc>
      </w:tr>
      <w:tr w:rsidR="007B2EAD" w:rsidRPr="004D4FA0" w:rsidTr="00EE13CB">
        <w:trPr>
          <w:trHeight w:val="324"/>
          <w:jc w:val="center"/>
        </w:trPr>
        <w:tc>
          <w:tcPr>
            <w:tcW w:w="3450" w:type="dxa"/>
          </w:tcPr>
          <w:p w:rsidR="007B2EAD" w:rsidRDefault="007B2EAD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Кычева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7B2EAD" w:rsidRDefault="007B2EAD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Анна Ивановна</w:t>
            </w:r>
          </w:p>
        </w:tc>
        <w:tc>
          <w:tcPr>
            <w:tcW w:w="6450" w:type="dxa"/>
          </w:tcPr>
          <w:p w:rsidR="007B2EAD" w:rsidRDefault="007B2EAD" w:rsidP="00B430A6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МКУ «Центр развития туризма города Каменска-Уральского»</w:t>
            </w:r>
            <w:r w:rsidR="001C10D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7B2EAD" w:rsidRPr="004D4FA0" w:rsidTr="00EE13CB">
        <w:trPr>
          <w:trHeight w:val="324"/>
          <w:jc w:val="center"/>
        </w:trPr>
        <w:tc>
          <w:tcPr>
            <w:tcW w:w="3450" w:type="dxa"/>
          </w:tcPr>
          <w:p w:rsidR="007B2EAD" w:rsidRDefault="007B2EAD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Мельник-Кара</w:t>
            </w:r>
          </w:p>
          <w:p w:rsidR="007B2EAD" w:rsidRDefault="007B2EAD" w:rsidP="007B2E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Оксана Викторовна</w:t>
            </w:r>
          </w:p>
        </w:tc>
        <w:tc>
          <w:tcPr>
            <w:tcW w:w="6450" w:type="dxa"/>
          </w:tcPr>
          <w:p w:rsidR="007B2EAD" w:rsidRDefault="007B2EAD" w:rsidP="007B2EAD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и.о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отдела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информационно-аналитической работы и взаимодействия со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средствами массовой информации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 городского округа;</w:t>
            </w:r>
          </w:p>
        </w:tc>
      </w:tr>
      <w:tr w:rsidR="00582154" w:rsidRPr="004D4FA0" w:rsidTr="00EE13CB">
        <w:trPr>
          <w:trHeight w:val="324"/>
          <w:jc w:val="center"/>
        </w:trPr>
        <w:tc>
          <w:tcPr>
            <w:tcW w:w="3450" w:type="dxa"/>
          </w:tcPr>
          <w:p w:rsidR="00582154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Хомутова </w:t>
            </w:r>
          </w:p>
          <w:p w:rsidR="00582154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Дарья Вадимовна</w:t>
            </w:r>
          </w:p>
        </w:tc>
        <w:tc>
          <w:tcPr>
            <w:tcW w:w="6450" w:type="dxa"/>
          </w:tcPr>
          <w:p w:rsidR="00582154" w:rsidRDefault="00582154" w:rsidP="00582154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по управлению персоналом АО «Синарский Трубных Завод» (по согласованию);</w:t>
            </w:r>
          </w:p>
        </w:tc>
      </w:tr>
      <w:tr w:rsidR="00582154" w:rsidRPr="004D4FA0" w:rsidTr="00EE13CB">
        <w:trPr>
          <w:trHeight w:val="324"/>
          <w:jc w:val="center"/>
        </w:trPr>
        <w:tc>
          <w:tcPr>
            <w:tcW w:w="3450" w:type="dxa"/>
          </w:tcPr>
          <w:p w:rsidR="003342F4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Чистякова </w:t>
            </w:r>
          </w:p>
          <w:p w:rsidR="00582154" w:rsidRDefault="00582154" w:rsidP="0058215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Марина Александровна</w:t>
            </w:r>
          </w:p>
        </w:tc>
        <w:tc>
          <w:tcPr>
            <w:tcW w:w="6450" w:type="dxa"/>
          </w:tcPr>
          <w:p w:rsidR="00582154" w:rsidRDefault="00582154" w:rsidP="00582154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</w:t>
            </w:r>
            <w:r w:rsidR="001C10D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0609D2" w:rsidRPr="004D4FA0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4A19E7" w:rsidRDefault="004A19E7" w:rsidP="00E26179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sectPr w:rsidR="004A19E7" w:rsidSect="00136B52">
      <w:headerReference w:type="default" r:id="rId11"/>
      <w:pgSz w:w="11906" w:h="16838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379" w:rsidRDefault="00486379" w:rsidP="00107B0C">
      <w:r>
        <w:separator/>
      </w:r>
    </w:p>
  </w:endnote>
  <w:endnote w:type="continuationSeparator" w:id="0">
    <w:p w:rsidR="00486379" w:rsidRDefault="00486379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379" w:rsidRDefault="00486379" w:rsidP="00107B0C">
      <w:r>
        <w:separator/>
      </w:r>
    </w:p>
  </w:footnote>
  <w:footnote w:type="continuationSeparator" w:id="0">
    <w:p w:rsidR="00486379" w:rsidRDefault="00486379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CD7212">
    <w:pPr>
      <w:pStyle w:val="a8"/>
      <w:jc w:val="center"/>
    </w:pPr>
    <w:r>
      <w:fldChar w:fldCharType="begin"/>
    </w:r>
    <w:r w:rsidR="00946026">
      <w:instrText>PAGE   \* MERGEFORMAT</w:instrText>
    </w:r>
    <w:r>
      <w:fldChar w:fldCharType="separate"/>
    </w:r>
    <w:r w:rsidR="0098363C">
      <w:rPr>
        <w:noProof/>
      </w:rPr>
      <w:t>3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7B4A"/>
    <w:multiLevelType w:val="hybridMultilevel"/>
    <w:tmpl w:val="53B6E84A"/>
    <w:lvl w:ilvl="0" w:tplc="BC603CC8">
      <w:start w:val="1"/>
      <w:numFmt w:val="decimal"/>
      <w:lvlText w:val="%1."/>
      <w:lvlJc w:val="left"/>
      <w:pPr>
        <w:ind w:left="1812" w:hanging="11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5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4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8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4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5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6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31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8">
    <w:nsid w:val="6E86599A"/>
    <w:multiLevelType w:val="hybridMultilevel"/>
    <w:tmpl w:val="DB40EA9A"/>
    <w:lvl w:ilvl="0" w:tplc="413625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3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</w:num>
  <w:num w:numId="2">
    <w:abstractNumId w:val="45"/>
  </w:num>
  <w:num w:numId="3">
    <w:abstractNumId w:val="9"/>
  </w:num>
  <w:num w:numId="4">
    <w:abstractNumId w:val="33"/>
  </w:num>
  <w:num w:numId="5">
    <w:abstractNumId w:val="26"/>
  </w:num>
  <w:num w:numId="6">
    <w:abstractNumId w:val="2"/>
  </w:num>
  <w:num w:numId="7">
    <w:abstractNumId w:val="15"/>
  </w:num>
  <w:num w:numId="8">
    <w:abstractNumId w:val="28"/>
  </w:num>
  <w:num w:numId="9">
    <w:abstractNumId w:val="19"/>
  </w:num>
  <w:num w:numId="10">
    <w:abstractNumId w:val="10"/>
  </w:num>
  <w:num w:numId="11">
    <w:abstractNumId w:val="8"/>
  </w:num>
  <w:num w:numId="12">
    <w:abstractNumId w:val="35"/>
  </w:num>
  <w:num w:numId="13">
    <w:abstractNumId w:val="4"/>
  </w:num>
  <w:num w:numId="14">
    <w:abstractNumId w:val="24"/>
  </w:num>
  <w:num w:numId="15">
    <w:abstractNumId w:val="30"/>
  </w:num>
  <w:num w:numId="16">
    <w:abstractNumId w:val="13"/>
  </w:num>
  <w:num w:numId="17">
    <w:abstractNumId w:val="18"/>
  </w:num>
  <w:num w:numId="18">
    <w:abstractNumId w:val="39"/>
  </w:num>
  <w:num w:numId="19">
    <w:abstractNumId w:val="40"/>
  </w:num>
  <w:num w:numId="20">
    <w:abstractNumId w:val="46"/>
  </w:num>
  <w:num w:numId="21">
    <w:abstractNumId w:val="37"/>
  </w:num>
  <w:num w:numId="22">
    <w:abstractNumId w:val="42"/>
  </w:num>
  <w:num w:numId="23">
    <w:abstractNumId w:val="44"/>
  </w:num>
  <w:num w:numId="24">
    <w:abstractNumId w:val="12"/>
  </w:num>
  <w:num w:numId="25">
    <w:abstractNumId w:val="16"/>
  </w:num>
  <w:num w:numId="26">
    <w:abstractNumId w:val="43"/>
  </w:num>
  <w:num w:numId="27">
    <w:abstractNumId w:val="5"/>
  </w:num>
  <w:num w:numId="28">
    <w:abstractNumId w:val="17"/>
  </w:num>
  <w:num w:numId="29">
    <w:abstractNumId w:val="23"/>
  </w:num>
  <w:num w:numId="30">
    <w:abstractNumId w:val="31"/>
  </w:num>
  <w:num w:numId="31">
    <w:abstractNumId w:val="27"/>
  </w:num>
  <w:num w:numId="32">
    <w:abstractNumId w:val="36"/>
  </w:num>
  <w:num w:numId="33">
    <w:abstractNumId w:val="32"/>
  </w:num>
  <w:num w:numId="34">
    <w:abstractNumId w:val="34"/>
  </w:num>
  <w:num w:numId="35">
    <w:abstractNumId w:val="3"/>
  </w:num>
  <w:num w:numId="36">
    <w:abstractNumId w:val="6"/>
  </w:num>
  <w:num w:numId="37">
    <w:abstractNumId w:val="41"/>
  </w:num>
  <w:num w:numId="38">
    <w:abstractNumId w:val="25"/>
  </w:num>
  <w:num w:numId="39">
    <w:abstractNumId w:val="21"/>
  </w:num>
  <w:num w:numId="40">
    <w:abstractNumId w:val="14"/>
  </w:num>
  <w:num w:numId="4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</w:num>
  <w:num w:numId="43">
    <w:abstractNumId w:val="7"/>
  </w:num>
  <w:num w:numId="44">
    <w:abstractNumId w:val="20"/>
  </w:num>
  <w:num w:numId="45">
    <w:abstractNumId w:val="29"/>
  </w:num>
  <w:num w:numId="46">
    <w:abstractNumId w:val="11"/>
  </w:num>
  <w:num w:numId="47">
    <w:abstractNumId w:val="38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74DEC"/>
    <w:rsid w:val="00097E7F"/>
    <w:rsid w:val="000B41AE"/>
    <w:rsid w:val="000B5921"/>
    <w:rsid w:val="000C421D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36B52"/>
    <w:rsid w:val="001504E8"/>
    <w:rsid w:val="00150EEA"/>
    <w:rsid w:val="00155C59"/>
    <w:rsid w:val="001626FE"/>
    <w:rsid w:val="00170AB8"/>
    <w:rsid w:val="0018069F"/>
    <w:rsid w:val="001825AA"/>
    <w:rsid w:val="001A3DD8"/>
    <w:rsid w:val="001C10DE"/>
    <w:rsid w:val="001C10F8"/>
    <w:rsid w:val="001C5F59"/>
    <w:rsid w:val="001C723A"/>
    <w:rsid w:val="001D0426"/>
    <w:rsid w:val="001E22DC"/>
    <w:rsid w:val="00213837"/>
    <w:rsid w:val="00217FF0"/>
    <w:rsid w:val="0022610E"/>
    <w:rsid w:val="00227889"/>
    <w:rsid w:val="0023226A"/>
    <w:rsid w:val="00232D42"/>
    <w:rsid w:val="0024402B"/>
    <w:rsid w:val="002549AB"/>
    <w:rsid w:val="00262FEE"/>
    <w:rsid w:val="00273060"/>
    <w:rsid w:val="0029265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19B3"/>
    <w:rsid w:val="0032303A"/>
    <w:rsid w:val="003249C1"/>
    <w:rsid w:val="003342F4"/>
    <w:rsid w:val="00337572"/>
    <w:rsid w:val="00343A83"/>
    <w:rsid w:val="00345410"/>
    <w:rsid w:val="00352B7E"/>
    <w:rsid w:val="00360C26"/>
    <w:rsid w:val="003639AA"/>
    <w:rsid w:val="00367712"/>
    <w:rsid w:val="00374489"/>
    <w:rsid w:val="00374C89"/>
    <w:rsid w:val="00376C8B"/>
    <w:rsid w:val="00385D60"/>
    <w:rsid w:val="00387E42"/>
    <w:rsid w:val="00390F3F"/>
    <w:rsid w:val="003929AA"/>
    <w:rsid w:val="003B09AA"/>
    <w:rsid w:val="003B6A7F"/>
    <w:rsid w:val="003E40A4"/>
    <w:rsid w:val="003F6459"/>
    <w:rsid w:val="00405178"/>
    <w:rsid w:val="004077BA"/>
    <w:rsid w:val="004110AB"/>
    <w:rsid w:val="00454BF1"/>
    <w:rsid w:val="00464D58"/>
    <w:rsid w:val="0047484A"/>
    <w:rsid w:val="00486379"/>
    <w:rsid w:val="00495456"/>
    <w:rsid w:val="00496542"/>
    <w:rsid w:val="004A19E7"/>
    <w:rsid w:val="004B22CC"/>
    <w:rsid w:val="004B7B96"/>
    <w:rsid w:val="004C3D72"/>
    <w:rsid w:val="004C6228"/>
    <w:rsid w:val="004D4FA0"/>
    <w:rsid w:val="004D5815"/>
    <w:rsid w:val="004D7009"/>
    <w:rsid w:val="004E6E31"/>
    <w:rsid w:val="004F0B6B"/>
    <w:rsid w:val="004F1BF0"/>
    <w:rsid w:val="004F4246"/>
    <w:rsid w:val="00503A55"/>
    <w:rsid w:val="005042BF"/>
    <w:rsid w:val="00520B90"/>
    <w:rsid w:val="005222E2"/>
    <w:rsid w:val="00533C8C"/>
    <w:rsid w:val="00536788"/>
    <w:rsid w:val="005436FB"/>
    <w:rsid w:val="0055113C"/>
    <w:rsid w:val="00555172"/>
    <w:rsid w:val="0057768A"/>
    <w:rsid w:val="00582154"/>
    <w:rsid w:val="00583AC3"/>
    <w:rsid w:val="005966A9"/>
    <w:rsid w:val="005A134C"/>
    <w:rsid w:val="005B2AA1"/>
    <w:rsid w:val="005B7044"/>
    <w:rsid w:val="005C1DB8"/>
    <w:rsid w:val="005C4786"/>
    <w:rsid w:val="005D2F9F"/>
    <w:rsid w:val="005E1642"/>
    <w:rsid w:val="005F5993"/>
    <w:rsid w:val="00603195"/>
    <w:rsid w:val="00615BA7"/>
    <w:rsid w:val="006249FE"/>
    <w:rsid w:val="006310D1"/>
    <w:rsid w:val="006426B5"/>
    <w:rsid w:val="00662770"/>
    <w:rsid w:val="0066563A"/>
    <w:rsid w:val="00690AAD"/>
    <w:rsid w:val="00692443"/>
    <w:rsid w:val="00692A91"/>
    <w:rsid w:val="006A0B5D"/>
    <w:rsid w:val="006A3002"/>
    <w:rsid w:val="006B4E81"/>
    <w:rsid w:val="006B7859"/>
    <w:rsid w:val="006C077C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1"/>
    <w:rsid w:val="00735125"/>
    <w:rsid w:val="007413F0"/>
    <w:rsid w:val="00744B10"/>
    <w:rsid w:val="00746F57"/>
    <w:rsid w:val="00747F5B"/>
    <w:rsid w:val="007548C7"/>
    <w:rsid w:val="00754EC4"/>
    <w:rsid w:val="00761552"/>
    <w:rsid w:val="007B2718"/>
    <w:rsid w:val="007B2EAD"/>
    <w:rsid w:val="007C4883"/>
    <w:rsid w:val="007F38CA"/>
    <w:rsid w:val="007F7A32"/>
    <w:rsid w:val="0081060C"/>
    <w:rsid w:val="00816D11"/>
    <w:rsid w:val="0083594B"/>
    <w:rsid w:val="00836A5E"/>
    <w:rsid w:val="008556E0"/>
    <w:rsid w:val="0085760E"/>
    <w:rsid w:val="00857CE7"/>
    <w:rsid w:val="00871148"/>
    <w:rsid w:val="008831D4"/>
    <w:rsid w:val="00884A07"/>
    <w:rsid w:val="008949C5"/>
    <w:rsid w:val="00896CBC"/>
    <w:rsid w:val="008A2D22"/>
    <w:rsid w:val="008B0F7F"/>
    <w:rsid w:val="008C0E41"/>
    <w:rsid w:val="008C3DFC"/>
    <w:rsid w:val="008E1D94"/>
    <w:rsid w:val="008E6F2C"/>
    <w:rsid w:val="0091790D"/>
    <w:rsid w:val="0092423D"/>
    <w:rsid w:val="00946026"/>
    <w:rsid w:val="00953031"/>
    <w:rsid w:val="00956960"/>
    <w:rsid w:val="009623D9"/>
    <w:rsid w:val="00964C19"/>
    <w:rsid w:val="009662EA"/>
    <w:rsid w:val="009724E2"/>
    <w:rsid w:val="00975A1C"/>
    <w:rsid w:val="0098363C"/>
    <w:rsid w:val="00986927"/>
    <w:rsid w:val="009B3A8C"/>
    <w:rsid w:val="009B6406"/>
    <w:rsid w:val="00A012F2"/>
    <w:rsid w:val="00A025D7"/>
    <w:rsid w:val="00A047CB"/>
    <w:rsid w:val="00A1076A"/>
    <w:rsid w:val="00A13BE5"/>
    <w:rsid w:val="00A149F4"/>
    <w:rsid w:val="00A24D74"/>
    <w:rsid w:val="00A26589"/>
    <w:rsid w:val="00A36DCF"/>
    <w:rsid w:val="00A40046"/>
    <w:rsid w:val="00A52E6A"/>
    <w:rsid w:val="00A60B6E"/>
    <w:rsid w:val="00A62E43"/>
    <w:rsid w:val="00AB438E"/>
    <w:rsid w:val="00AB6904"/>
    <w:rsid w:val="00AC40C5"/>
    <w:rsid w:val="00AC49FB"/>
    <w:rsid w:val="00AC5EC0"/>
    <w:rsid w:val="00B0105C"/>
    <w:rsid w:val="00B172F7"/>
    <w:rsid w:val="00B21177"/>
    <w:rsid w:val="00B2195C"/>
    <w:rsid w:val="00B430A6"/>
    <w:rsid w:val="00B70861"/>
    <w:rsid w:val="00B77F1C"/>
    <w:rsid w:val="00B84E19"/>
    <w:rsid w:val="00B91D93"/>
    <w:rsid w:val="00B95DBC"/>
    <w:rsid w:val="00BA071D"/>
    <w:rsid w:val="00BA7870"/>
    <w:rsid w:val="00BB4C38"/>
    <w:rsid w:val="00BB5E9D"/>
    <w:rsid w:val="00BC12F4"/>
    <w:rsid w:val="00BC77AC"/>
    <w:rsid w:val="00BE311E"/>
    <w:rsid w:val="00BF1C5D"/>
    <w:rsid w:val="00BF4CC7"/>
    <w:rsid w:val="00BF6E52"/>
    <w:rsid w:val="00C004B4"/>
    <w:rsid w:val="00C01FEA"/>
    <w:rsid w:val="00C1060E"/>
    <w:rsid w:val="00C118D1"/>
    <w:rsid w:val="00C152CF"/>
    <w:rsid w:val="00C26564"/>
    <w:rsid w:val="00C35CA1"/>
    <w:rsid w:val="00C3739B"/>
    <w:rsid w:val="00C37C16"/>
    <w:rsid w:val="00C54652"/>
    <w:rsid w:val="00C55198"/>
    <w:rsid w:val="00C7257E"/>
    <w:rsid w:val="00C8290F"/>
    <w:rsid w:val="00C9799C"/>
    <w:rsid w:val="00CA00F9"/>
    <w:rsid w:val="00CA14D7"/>
    <w:rsid w:val="00CA35FA"/>
    <w:rsid w:val="00CB58F7"/>
    <w:rsid w:val="00CB7412"/>
    <w:rsid w:val="00CC7816"/>
    <w:rsid w:val="00CD11A6"/>
    <w:rsid w:val="00CD1F6D"/>
    <w:rsid w:val="00CD7212"/>
    <w:rsid w:val="00CE6574"/>
    <w:rsid w:val="00CE70A8"/>
    <w:rsid w:val="00CF2463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1E33"/>
    <w:rsid w:val="00D921D5"/>
    <w:rsid w:val="00DD4CF4"/>
    <w:rsid w:val="00DE4BE7"/>
    <w:rsid w:val="00E13189"/>
    <w:rsid w:val="00E13D35"/>
    <w:rsid w:val="00E21A52"/>
    <w:rsid w:val="00E26179"/>
    <w:rsid w:val="00E31490"/>
    <w:rsid w:val="00E518F4"/>
    <w:rsid w:val="00E56343"/>
    <w:rsid w:val="00E67E19"/>
    <w:rsid w:val="00E71A75"/>
    <w:rsid w:val="00E74933"/>
    <w:rsid w:val="00E8637D"/>
    <w:rsid w:val="00EA1C1A"/>
    <w:rsid w:val="00EA4ED3"/>
    <w:rsid w:val="00ED03B6"/>
    <w:rsid w:val="00ED4DA5"/>
    <w:rsid w:val="00ED64E6"/>
    <w:rsid w:val="00EE13CB"/>
    <w:rsid w:val="00EE3B55"/>
    <w:rsid w:val="00EE4587"/>
    <w:rsid w:val="00EF5182"/>
    <w:rsid w:val="00F129BF"/>
    <w:rsid w:val="00F36DF2"/>
    <w:rsid w:val="00F54BC9"/>
    <w:rsid w:val="00F55F35"/>
    <w:rsid w:val="00F7585B"/>
    <w:rsid w:val="00F77E1F"/>
    <w:rsid w:val="00F91FB2"/>
    <w:rsid w:val="00FA194B"/>
    <w:rsid w:val="00FA3C20"/>
    <w:rsid w:val="00FA545E"/>
    <w:rsid w:val="00FB28B9"/>
    <w:rsid w:val="00FC0089"/>
    <w:rsid w:val="00FD7DEC"/>
    <w:rsid w:val="00FE224B"/>
    <w:rsid w:val="00FE2C28"/>
    <w:rsid w:val="00FE7AC4"/>
    <w:rsid w:val="00FF4728"/>
    <w:rsid w:val="00FF7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Strong"/>
    <w:uiPriority w:val="22"/>
    <w:qFormat/>
    <w:rsid w:val="005B70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Strong"/>
    <w:uiPriority w:val="22"/>
    <w:qFormat/>
    <w:rsid w:val="005B70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76A11-1EC0-4911-83CB-E389FBB7B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382</TotalTime>
  <Pages>3</Pages>
  <Words>381</Words>
  <Characters>3048</Characters>
  <Application>Microsoft Office Word</Application>
  <DocSecurity>0</DocSecurity>
  <Lines>25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/</vt:lpstr>
      <vt:lpstr/>
      <vt:lpstr>Утвержден</vt:lpstr>
      <vt:lpstr>постановлением Администрации </vt:lpstr>
      <vt:lpstr>Каменск-Уральского городского округа</vt:lpstr>
      <vt:lpstr/>
    </vt:vector>
  </TitlesOfParts>
  <Company>MoBIL GROUP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User</cp:lastModifiedBy>
  <cp:revision>13</cp:revision>
  <cp:lastPrinted>2025-11-25T11:17:00Z</cp:lastPrinted>
  <dcterms:created xsi:type="dcterms:W3CDTF">2025-07-10T04:17:00Z</dcterms:created>
  <dcterms:modified xsi:type="dcterms:W3CDTF">2025-11-27T09:22:00Z</dcterms:modified>
</cp:coreProperties>
</file>