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E0BC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E0BC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34634" w:rsidRDefault="0013463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E0BC8" w:rsidP="00133698">
      <w:pPr>
        <w:spacing w:before="400"/>
        <w:rPr>
          <w:rFonts w:ascii="Liberation Serif" w:hAnsi="Liberation Serif" w:cs="Liberation Serif"/>
          <w:sz w:val="24"/>
        </w:rPr>
      </w:pPr>
      <w:r w:rsidRPr="000E0BC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07FC8" w:rsidRPr="00907FC8">
        <w:rPr>
          <w:rFonts w:ascii="Liberation Serif" w:hAnsi="Liberation Serif" w:cs="Liberation Serif"/>
          <w:sz w:val="24"/>
        </w:rPr>
        <w:t>0</w:t>
      </w:r>
      <w:r w:rsidR="00907FC8">
        <w:rPr>
          <w:rFonts w:ascii="Liberation Serif" w:hAnsi="Liberation Serif" w:cs="Liberation Serif"/>
          <w:sz w:val="24"/>
        </w:rPr>
        <w:t>3.12.2025</w:t>
      </w:r>
      <w:r w:rsidR="00450E0B">
        <w:rPr>
          <w:rFonts w:ascii="Liberation Serif" w:hAnsi="Liberation Serif" w:cs="Liberation Serif"/>
          <w:sz w:val="24"/>
        </w:rPr>
        <w:t xml:space="preserve"> </w:t>
      </w:r>
      <w:r w:rsidR="00F4156A">
        <w:rPr>
          <w:rFonts w:ascii="Liberation Serif" w:hAnsi="Liberation Serif" w:cs="Liberation Serif"/>
          <w:sz w:val="24"/>
        </w:rPr>
        <w:t>№</w:t>
      </w:r>
      <w:r w:rsidR="00450E0B">
        <w:rPr>
          <w:rFonts w:ascii="Liberation Serif" w:hAnsi="Liberation Serif" w:cs="Liberation Serif"/>
          <w:sz w:val="24"/>
        </w:rPr>
        <w:t xml:space="preserve"> </w:t>
      </w:r>
      <w:r w:rsidR="00F4156A">
        <w:rPr>
          <w:rFonts w:ascii="Liberation Serif" w:hAnsi="Liberation Serif" w:cs="Liberation Serif"/>
          <w:sz w:val="24"/>
        </w:rPr>
        <w:t xml:space="preserve"> </w:t>
      </w:r>
      <w:r w:rsidR="00907FC8">
        <w:rPr>
          <w:rFonts w:ascii="Liberation Serif" w:hAnsi="Liberation Serif" w:cs="Liberation Serif"/>
          <w:sz w:val="24"/>
        </w:rPr>
        <w:t>947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О проведении капитального ремонта общего имущества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в многоквартирных домах, расположенных на территории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в 202</w:t>
      </w:r>
      <w:r w:rsidR="004B66A1">
        <w:rPr>
          <w:rFonts w:ascii="Liberation Serif" w:hAnsi="Liberation Serif" w:cs="Liberation Serif"/>
          <w:b/>
          <w:sz w:val="28"/>
          <w:szCs w:val="28"/>
        </w:rPr>
        <w:t>6</w:t>
      </w: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</w:p>
    <w:p w:rsidR="00133698" w:rsidRPr="00DC33B6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61459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C33B6">
        <w:rPr>
          <w:rFonts w:ascii="Liberation Serif" w:hAnsi="Liberation Serif" w:cs="Liberation Serif"/>
          <w:sz w:val="28"/>
          <w:szCs w:val="28"/>
        </w:rPr>
        <w:t xml:space="preserve">В соответствии с частью 6 </w:t>
      </w:r>
      <w:hyperlink r:id="rId8" w:history="1">
        <w:r w:rsidRPr="00DC33B6">
          <w:rPr>
            <w:rFonts w:ascii="Liberation Serif" w:hAnsi="Liberation Serif" w:cs="Liberation Serif"/>
            <w:sz w:val="28"/>
            <w:szCs w:val="28"/>
          </w:rPr>
          <w:t>статьи 189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пунктом 5 статьи 6 </w:t>
      </w:r>
      <w:hyperlink r:id="rId9" w:history="1">
        <w:r w:rsidRPr="00DC33B6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 апреля 2014 года № 306-ПП «Об утверждении Региональной программы капитального ремонта общего имущества в многоквартирных домах Свердловской</w:t>
      </w:r>
      <w:proofErr w:type="gramEnd"/>
      <w:r w:rsidRPr="00DC33B6">
        <w:rPr>
          <w:rFonts w:ascii="Liberation Serif" w:hAnsi="Liberation Serif" w:cs="Liberation Serif"/>
          <w:sz w:val="28"/>
          <w:szCs w:val="28"/>
        </w:rPr>
        <w:t xml:space="preserve"> области на 2015-20</w:t>
      </w:r>
      <w:r w:rsidR="00134634">
        <w:rPr>
          <w:rFonts w:ascii="Liberation Serif" w:hAnsi="Liberation Serif" w:cs="Liberation Serif"/>
          <w:sz w:val="28"/>
          <w:szCs w:val="28"/>
        </w:rPr>
        <w:t>53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 годы» (далее – Региональная программа), учитывая предложени</w:t>
      </w:r>
      <w:r w:rsidR="00134634">
        <w:rPr>
          <w:rFonts w:ascii="Liberation Serif" w:hAnsi="Liberation Serif" w:cs="Liberation Serif"/>
          <w:sz w:val="28"/>
          <w:szCs w:val="28"/>
        </w:rPr>
        <w:t>е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 Регионального Фонда содействия капитальному ремонту общего имущества в многоквартирных домах Свердловской области</w:t>
      </w:r>
      <w:r w:rsidR="00B9708A">
        <w:rPr>
          <w:rFonts w:ascii="Liberation Serif" w:hAnsi="Liberation Serif" w:cs="Liberation Serif"/>
          <w:sz w:val="28"/>
          <w:szCs w:val="28"/>
        </w:rPr>
        <w:t xml:space="preserve"> (далее – региональный оператор)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городского округа </w:t>
      </w:r>
    </w:p>
    <w:p w:rsidR="004F1BF0" w:rsidRPr="00DC33B6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85E8A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1.</w:t>
      </w:r>
      <w:r w:rsidR="00E6024A" w:rsidRPr="00DC33B6">
        <w:rPr>
          <w:rFonts w:ascii="Liberation Serif" w:hAnsi="Liberation Serif" w:cs="Liberation Serif"/>
          <w:sz w:val="28"/>
          <w:szCs w:val="28"/>
        </w:rPr>
        <w:t>П</w:t>
      </w:r>
      <w:r w:rsidR="000C4BD9" w:rsidRPr="00DC33B6">
        <w:rPr>
          <w:rFonts w:ascii="Liberation Serif" w:hAnsi="Liberation Serif" w:cs="Liberation Serif"/>
          <w:sz w:val="28"/>
          <w:szCs w:val="28"/>
        </w:rPr>
        <w:t>ровес</w:t>
      </w:r>
      <w:r w:rsidR="00190EB3">
        <w:rPr>
          <w:rFonts w:ascii="Liberation Serif" w:hAnsi="Liberation Serif" w:cs="Liberation Serif"/>
          <w:sz w:val="28"/>
          <w:szCs w:val="28"/>
        </w:rPr>
        <w:t>ти в 202</w:t>
      </w:r>
      <w:r w:rsidR="004B66A1">
        <w:rPr>
          <w:rFonts w:ascii="Liberation Serif" w:hAnsi="Liberation Serif" w:cs="Liberation Serif"/>
          <w:sz w:val="28"/>
          <w:szCs w:val="28"/>
        </w:rPr>
        <w:t>6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году, в соответствии с Региональной программой и </w:t>
      </w:r>
      <w:proofErr w:type="gramStart"/>
      <w:r w:rsidR="0061459F" w:rsidRPr="00DC33B6">
        <w:rPr>
          <w:rFonts w:ascii="Liberation Serif" w:hAnsi="Liberation Serif" w:cs="Liberation Serif"/>
          <w:sz w:val="28"/>
          <w:szCs w:val="28"/>
        </w:rPr>
        <w:t>предложени</w:t>
      </w:r>
      <w:r w:rsidR="00134634">
        <w:rPr>
          <w:rFonts w:ascii="Liberation Serif" w:hAnsi="Liberation Serif" w:cs="Liberation Serif"/>
          <w:sz w:val="28"/>
          <w:szCs w:val="28"/>
        </w:rPr>
        <w:t>е</w:t>
      </w:r>
      <w:r w:rsidR="0061459F" w:rsidRPr="00DC33B6">
        <w:rPr>
          <w:rFonts w:ascii="Liberation Serif" w:hAnsi="Liberation Serif" w:cs="Liberation Serif"/>
          <w:sz w:val="28"/>
          <w:szCs w:val="28"/>
        </w:rPr>
        <w:t>м регионального оператора, капитальный ремонт общего имущества в многоквартирных домах, расположенных на территории Каменск-Уральского городского округа,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 капитального ремонта общего имущества в этом многоквартирном доме, согласно приложени</w:t>
      </w:r>
      <w:r w:rsidR="004A5486">
        <w:rPr>
          <w:rFonts w:ascii="Liberation Serif" w:hAnsi="Liberation Serif" w:cs="Liberation Serif"/>
          <w:sz w:val="28"/>
          <w:szCs w:val="28"/>
        </w:rPr>
        <w:t>ю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к</w:t>
      </w:r>
      <w:proofErr w:type="gramEnd"/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настоящему постановлению</w:t>
      </w:r>
      <w:r w:rsidR="00A84044" w:rsidRPr="00DC33B6">
        <w:rPr>
          <w:rFonts w:ascii="Liberation Serif" w:hAnsi="Liberation Serif" w:cs="Liberation Serif"/>
          <w:sz w:val="28"/>
          <w:szCs w:val="28"/>
        </w:rPr>
        <w:t>.</w:t>
      </w:r>
    </w:p>
    <w:p w:rsidR="00B3493D" w:rsidRPr="00DC33B6" w:rsidRDefault="00B3493D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B9708A">
        <w:rPr>
          <w:rFonts w:ascii="Liberation Serif" w:hAnsi="Liberation Serif" w:cs="Liberation Serif"/>
          <w:sz w:val="28"/>
          <w:szCs w:val="28"/>
        </w:rPr>
        <w:t xml:space="preserve">Отраслевому органу Администрации Каменск-Уральского городского округа по жилищному хозяйству (Дегтярев Ю.П.) </w:t>
      </w:r>
      <w:proofErr w:type="gramStart"/>
      <w:r w:rsidRPr="00B9708A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B9708A">
        <w:rPr>
          <w:rFonts w:ascii="Liberation Serif" w:hAnsi="Liberation Serif" w:cs="Liberation Serif"/>
          <w:sz w:val="28"/>
          <w:szCs w:val="28"/>
        </w:rPr>
        <w:t xml:space="preserve"> настоящее постановление в государственной информационной системе жилищно-коммунального хозяйства</w:t>
      </w:r>
      <w:r w:rsidR="00B9708A" w:rsidRPr="00B9708A"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DC33B6" w:rsidRDefault="00B3493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26FBC" w:rsidRPr="00DC33B6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DC33B6" w:rsidRDefault="00B3493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DC33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463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134634">
        <w:rPr>
          <w:rFonts w:ascii="Liberation Serif" w:hAnsi="Liberation Serif" w:cs="Liberation Serif"/>
          <w:sz w:val="28"/>
          <w:szCs w:val="28"/>
        </w:rPr>
        <w:t xml:space="preserve"> В</w:t>
      </w:r>
      <w:r w:rsidR="00DC33B6">
        <w:rPr>
          <w:rFonts w:ascii="Liberation Serif" w:hAnsi="Liberation Serif" w:cs="Liberation Serif"/>
          <w:sz w:val="28"/>
          <w:szCs w:val="28"/>
        </w:rPr>
        <w:t>.В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D095F" w:rsidRPr="00DC33B6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B5247" w:rsidRPr="00B3493D" w:rsidRDefault="006C20D9" w:rsidP="006C20D9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DC33B6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FD7DEC" w:rsidRPr="00DC33B6">
        <w:rPr>
          <w:rFonts w:ascii="Liberation Serif" w:hAnsi="Liberation Serif" w:cs="Liberation Serif"/>
          <w:sz w:val="28"/>
          <w:szCs w:val="28"/>
        </w:rPr>
        <w:br/>
      </w:r>
      <w:r w:rsidR="00720985" w:rsidRPr="00DC33B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450E0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C33B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 </w:t>
      </w:r>
      <w:r w:rsidR="00450E0B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 xml:space="preserve"> В.В.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D34C36" w:rsidRDefault="00D34C36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Приложение</w:t>
      </w:r>
    </w:p>
    <w:p w:rsidR="00BC40C8" w:rsidRPr="006B5247" w:rsidRDefault="00D34C36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к</w:t>
      </w:r>
      <w:r w:rsidR="00BC40C8" w:rsidRPr="006B5247">
        <w:rPr>
          <w:rFonts w:ascii="Liberation Serif" w:hAnsi="Liberation Serif"/>
          <w:color w:val="000000"/>
          <w:sz w:val="28"/>
          <w:szCs w:val="28"/>
        </w:rPr>
        <w:t xml:space="preserve"> постановлению</w:t>
      </w:r>
      <w:r w:rsidR="00450E0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B5247">
        <w:rPr>
          <w:rFonts w:ascii="Liberation Serif" w:hAnsi="Liberation Serif"/>
          <w:color w:val="000000"/>
          <w:sz w:val="28"/>
          <w:szCs w:val="28"/>
        </w:rPr>
        <w:t>Администрации</w:t>
      </w:r>
    </w:p>
    <w:p w:rsidR="00BC40C8" w:rsidRPr="006B5247" w:rsidRDefault="005C1AB6" w:rsidP="00D34C36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>Каменск</w:t>
      </w:r>
      <w:r w:rsidR="00BC40C8" w:rsidRPr="006B5247">
        <w:rPr>
          <w:rFonts w:ascii="Liberation Serif" w:hAnsi="Liberation Serif"/>
          <w:color w:val="000000"/>
          <w:sz w:val="28"/>
          <w:szCs w:val="28"/>
        </w:rPr>
        <w:t>-Уральского</w:t>
      </w:r>
      <w:r w:rsidR="00D34C36" w:rsidRPr="006B5247">
        <w:rPr>
          <w:rFonts w:ascii="Liberation Serif" w:hAnsi="Liberation Serif"/>
          <w:color w:val="000000"/>
          <w:sz w:val="28"/>
          <w:szCs w:val="28"/>
        </w:rPr>
        <w:t>городского округа</w:t>
      </w:r>
    </w:p>
    <w:p w:rsidR="00131060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F67386">
        <w:rPr>
          <w:rFonts w:ascii="Liberation Serif" w:hAnsi="Liberation Serif"/>
          <w:color w:val="000000"/>
          <w:sz w:val="28"/>
          <w:szCs w:val="28"/>
        </w:rPr>
        <w:t>03.12.2025</w:t>
      </w:r>
      <w:r w:rsidR="00450E0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F67386">
        <w:rPr>
          <w:rFonts w:ascii="Liberation Serif" w:hAnsi="Liberation Serif"/>
          <w:color w:val="000000"/>
          <w:sz w:val="28"/>
          <w:szCs w:val="28"/>
        </w:rPr>
        <w:t>947</w:t>
      </w:r>
    </w:p>
    <w:p w:rsidR="0067132E" w:rsidRPr="006B5247" w:rsidRDefault="0067132E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BC40C8" w:rsidRPr="006B524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Перечень</w:t>
      </w:r>
    </w:p>
    <w:p w:rsidR="0065647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 xml:space="preserve">многоквартирных домов, расположенных на территории Каменск-Уральского городского округа, в отношении которых принято решение о проведении </w:t>
      </w:r>
    </w:p>
    <w:p w:rsidR="0067132E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капитального ремонта общего имущества в 202</w:t>
      </w:r>
      <w:r w:rsidR="004B66A1">
        <w:rPr>
          <w:rFonts w:ascii="Liberation Serif" w:hAnsi="Liberation Serif"/>
          <w:sz w:val="28"/>
          <w:szCs w:val="28"/>
        </w:rPr>
        <w:t>6</w:t>
      </w:r>
      <w:r w:rsidRPr="006B5247">
        <w:rPr>
          <w:rFonts w:ascii="Liberation Serif" w:hAnsi="Liberation Serif"/>
          <w:sz w:val="28"/>
          <w:szCs w:val="28"/>
        </w:rPr>
        <w:t xml:space="preserve"> году</w:t>
      </w:r>
    </w:p>
    <w:p w:rsidR="00656477" w:rsidRDefault="00656477" w:rsidP="00BC40C8">
      <w:pPr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tbl>
      <w:tblPr>
        <w:tblW w:w="9654" w:type="dxa"/>
        <w:tblInd w:w="93" w:type="dxa"/>
        <w:tblLook w:val="04A0"/>
      </w:tblPr>
      <w:tblGrid>
        <w:gridCol w:w="594"/>
        <w:gridCol w:w="2540"/>
        <w:gridCol w:w="6520"/>
      </w:tblGrid>
      <w:tr w:rsidR="00D34C36" w:rsidRPr="00D34C36" w:rsidTr="0006781F">
        <w:trPr>
          <w:trHeight w:val="124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 xml:space="preserve">№ </w:t>
            </w:r>
            <w:proofErr w:type="gramStart"/>
            <w:r w:rsidRPr="00D34C36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gramEnd"/>
            <w:r w:rsidRPr="00D34C36">
              <w:rPr>
                <w:rFonts w:ascii="Liberation Serif" w:hAnsi="Liberation Serif" w:cs="Arial"/>
                <w:sz w:val="28"/>
                <w:szCs w:val="28"/>
              </w:rPr>
              <w:t>/п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Виды работ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34C36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D34C36">
              <w:rPr>
                <w:rFonts w:ascii="Liberation Serif" w:hAnsi="Liberation Serif" w:cs="Arial"/>
                <w:sz w:val="28"/>
                <w:szCs w:val="28"/>
              </w:rPr>
              <w:t>, д. 68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34C36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D34C36">
              <w:rPr>
                <w:rFonts w:ascii="Liberation Serif" w:hAnsi="Liberation Serif" w:cs="Arial"/>
                <w:sz w:val="28"/>
                <w:szCs w:val="28"/>
              </w:rPr>
              <w:t>, д. 69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Белинского, д. 4А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крыши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Белинского, д. 6А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крыши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5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Белинского, д. 71Б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электроснабжения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теплоснабжения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холодного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горячего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 водоотведения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6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Беляева, д. 14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электроснабжения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теплоснабжения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холодного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горячего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 водоотведения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7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D34C36">
              <w:rPr>
                <w:rFonts w:ascii="Liberation Serif" w:hAnsi="Liberation Serif" w:cs="Arial"/>
                <w:sz w:val="28"/>
                <w:szCs w:val="28"/>
              </w:rPr>
              <w:t>Исетская</w:t>
            </w:r>
            <w:proofErr w:type="spellEnd"/>
            <w:r w:rsidRPr="00D34C36">
              <w:rPr>
                <w:rFonts w:ascii="Liberation Serif" w:hAnsi="Liberation Serif" w:cs="Arial"/>
                <w:sz w:val="28"/>
                <w:szCs w:val="28"/>
              </w:rPr>
              <w:t>, д. 39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8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б-р Комсомольский, д. 39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или замена лифтового оборудования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9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D34C36">
              <w:rPr>
                <w:rFonts w:ascii="Liberation Serif" w:hAnsi="Liberation Serif" w:cs="Arial"/>
                <w:sz w:val="28"/>
                <w:szCs w:val="28"/>
              </w:rPr>
              <w:t>Кунавина</w:t>
            </w:r>
            <w:proofErr w:type="spellEnd"/>
            <w:r w:rsidRPr="00D34C36">
              <w:rPr>
                <w:rFonts w:ascii="Liberation Serif" w:hAnsi="Liberation Serif" w:cs="Arial"/>
                <w:sz w:val="28"/>
                <w:szCs w:val="28"/>
              </w:rPr>
              <w:t>, д. 19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электроснабжения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10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Набережная, д. 11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11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34C36">
              <w:rPr>
                <w:rFonts w:ascii="Liberation Serif" w:hAnsi="Liberation Serif" w:cs="Arial"/>
                <w:sz w:val="28"/>
                <w:szCs w:val="28"/>
              </w:rPr>
              <w:t>Парковая</w:t>
            </w:r>
            <w:proofErr w:type="gramEnd"/>
            <w:r w:rsidRPr="00D34C36">
              <w:rPr>
                <w:rFonts w:ascii="Liberation Serif" w:hAnsi="Liberation Serif" w:cs="Arial"/>
                <w:sz w:val="28"/>
                <w:szCs w:val="28"/>
              </w:rPr>
              <w:t>, д. 8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крыши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12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Пугачева, д. 31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крыши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холодного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горячего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 водоотведения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13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Репина, д. 11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электроснабжения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теплоснабжения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холодного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горячего водоснабжения</w:t>
            </w:r>
          </w:p>
        </w:tc>
      </w:tr>
      <w:tr w:rsidR="00D34C36" w:rsidRPr="00D34C36" w:rsidTr="0006781F">
        <w:trPr>
          <w:trHeight w:val="7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ремонт внутридомовых инженерных систем  водоотведения</w:t>
            </w:r>
          </w:p>
        </w:tc>
      </w:tr>
      <w:tr w:rsidR="00D34C36" w:rsidRPr="00D34C36" w:rsidTr="0006781F">
        <w:trPr>
          <w:trHeight w:val="18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техническому надзору, проводимому в процессе оказания и (или) выполнения услуг и (или) работ по капитальному ремонту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lastRenderedPageBreak/>
              <w:t>14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Синарская, д. 5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  <w:tr w:rsidR="00D34C36" w:rsidRPr="00D34C36" w:rsidTr="0006781F">
        <w:trPr>
          <w:trHeight w:val="36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15</w:t>
            </w:r>
          </w:p>
        </w:tc>
        <w:tc>
          <w:tcPr>
            <w:tcW w:w="9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D34C36">
              <w:rPr>
                <w:rFonts w:ascii="Liberation Serif" w:hAnsi="Liberation Serif" w:cs="Arial"/>
                <w:sz w:val="28"/>
                <w:szCs w:val="28"/>
              </w:rPr>
              <w:t>Уральская</w:t>
            </w:r>
            <w:proofErr w:type="gramEnd"/>
            <w:r w:rsidRPr="00D34C36">
              <w:rPr>
                <w:rFonts w:ascii="Liberation Serif" w:hAnsi="Liberation Serif" w:cs="Arial"/>
                <w:sz w:val="28"/>
                <w:szCs w:val="28"/>
              </w:rPr>
              <w:t>, д. 53</w:t>
            </w:r>
          </w:p>
        </w:tc>
      </w:tr>
      <w:tr w:rsidR="00D34C36" w:rsidRPr="00D34C36" w:rsidTr="0006781F">
        <w:trPr>
          <w:trHeight w:val="108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4C36" w:rsidRPr="00D34C36" w:rsidRDefault="00D34C36" w:rsidP="00D34C36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D34C36">
              <w:rPr>
                <w:rFonts w:ascii="Liberation Serif" w:hAnsi="Liberation Serif" w:cs="Arial"/>
                <w:sz w:val="28"/>
                <w:szCs w:val="28"/>
              </w:rPr>
              <w:t>разработка проектной документации на проведение капитального ремонта общего имущества в многоквартирном доме</w:t>
            </w:r>
          </w:p>
        </w:tc>
      </w:tr>
    </w:tbl>
    <w:p w:rsidR="005B51F2" w:rsidRDefault="005B51F2" w:rsidP="00BC40C8">
      <w:pPr>
        <w:jc w:val="center"/>
        <w:rPr>
          <w:rFonts w:ascii="Liberation Serif" w:hAnsi="Liberation Serif"/>
          <w:sz w:val="28"/>
          <w:szCs w:val="28"/>
        </w:rPr>
      </w:pPr>
    </w:p>
    <w:sectPr w:rsidR="005B51F2" w:rsidSect="00450E0B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8B0" w:rsidRDefault="001058B0" w:rsidP="00EA006A">
      <w:r>
        <w:separator/>
      </w:r>
    </w:p>
  </w:endnote>
  <w:endnote w:type="continuationSeparator" w:id="1">
    <w:p w:rsidR="001058B0" w:rsidRDefault="001058B0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8B0" w:rsidRDefault="001058B0" w:rsidP="00EA006A">
      <w:r>
        <w:separator/>
      </w:r>
    </w:p>
  </w:footnote>
  <w:footnote w:type="continuationSeparator" w:id="1">
    <w:p w:rsidR="001058B0" w:rsidRDefault="001058B0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134634" w:rsidRDefault="000E0BC8">
        <w:pPr>
          <w:pStyle w:val="a7"/>
          <w:jc w:val="center"/>
        </w:pPr>
        <w:r>
          <w:fldChar w:fldCharType="begin"/>
        </w:r>
        <w:r w:rsidR="00EF08D1">
          <w:instrText xml:space="preserve"> PAGE   \* MERGEFORMAT </w:instrText>
        </w:r>
        <w:r>
          <w:fldChar w:fldCharType="separate"/>
        </w:r>
        <w:r w:rsidR="000678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34634" w:rsidRDefault="0013463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CA6"/>
    <w:rsid w:val="00005784"/>
    <w:rsid w:val="00010608"/>
    <w:rsid w:val="00022CB0"/>
    <w:rsid w:val="00024929"/>
    <w:rsid w:val="000250FD"/>
    <w:rsid w:val="00030FD6"/>
    <w:rsid w:val="0003636C"/>
    <w:rsid w:val="00055205"/>
    <w:rsid w:val="0006781F"/>
    <w:rsid w:val="00071D94"/>
    <w:rsid w:val="000A3BA2"/>
    <w:rsid w:val="000B3416"/>
    <w:rsid w:val="000C4BD9"/>
    <w:rsid w:val="000E0BC8"/>
    <w:rsid w:val="001058B0"/>
    <w:rsid w:val="00131060"/>
    <w:rsid w:val="00133698"/>
    <w:rsid w:val="00134634"/>
    <w:rsid w:val="00177AA5"/>
    <w:rsid w:val="00190EB3"/>
    <w:rsid w:val="001D5368"/>
    <w:rsid w:val="001D7D5A"/>
    <w:rsid w:val="001E7CB9"/>
    <w:rsid w:val="002102E2"/>
    <w:rsid w:val="00220034"/>
    <w:rsid w:val="0023201B"/>
    <w:rsid w:val="0023226A"/>
    <w:rsid w:val="00261EE0"/>
    <w:rsid w:val="00262FEE"/>
    <w:rsid w:val="00273E19"/>
    <w:rsid w:val="00277F08"/>
    <w:rsid w:val="00285E8A"/>
    <w:rsid w:val="00286B42"/>
    <w:rsid w:val="002B1D8E"/>
    <w:rsid w:val="002D2B63"/>
    <w:rsid w:val="002F0160"/>
    <w:rsid w:val="002F3717"/>
    <w:rsid w:val="003012A7"/>
    <w:rsid w:val="00301773"/>
    <w:rsid w:val="00311136"/>
    <w:rsid w:val="00347A5F"/>
    <w:rsid w:val="00352B7E"/>
    <w:rsid w:val="00357A56"/>
    <w:rsid w:val="00363F56"/>
    <w:rsid w:val="00374C89"/>
    <w:rsid w:val="00377B73"/>
    <w:rsid w:val="003902BB"/>
    <w:rsid w:val="003A2818"/>
    <w:rsid w:val="003D3BB8"/>
    <w:rsid w:val="003F6459"/>
    <w:rsid w:val="00450E0B"/>
    <w:rsid w:val="00452873"/>
    <w:rsid w:val="00483273"/>
    <w:rsid w:val="004A5486"/>
    <w:rsid w:val="004B66A1"/>
    <w:rsid w:val="004C3D72"/>
    <w:rsid w:val="004E3744"/>
    <w:rsid w:val="004E3DA2"/>
    <w:rsid w:val="004E466A"/>
    <w:rsid w:val="004E4CA6"/>
    <w:rsid w:val="004F1BF0"/>
    <w:rsid w:val="004F4246"/>
    <w:rsid w:val="005077A2"/>
    <w:rsid w:val="005266E9"/>
    <w:rsid w:val="00530F74"/>
    <w:rsid w:val="00536788"/>
    <w:rsid w:val="00555F3F"/>
    <w:rsid w:val="00591E8E"/>
    <w:rsid w:val="005B51F2"/>
    <w:rsid w:val="005C1AB6"/>
    <w:rsid w:val="005D1FE4"/>
    <w:rsid w:val="0060730D"/>
    <w:rsid w:val="0061459F"/>
    <w:rsid w:val="0062263A"/>
    <w:rsid w:val="0062684B"/>
    <w:rsid w:val="00656477"/>
    <w:rsid w:val="00660A86"/>
    <w:rsid w:val="0067132E"/>
    <w:rsid w:val="006A528D"/>
    <w:rsid w:val="006B5247"/>
    <w:rsid w:val="006C20D9"/>
    <w:rsid w:val="006C6C5E"/>
    <w:rsid w:val="006D032C"/>
    <w:rsid w:val="006E2BE1"/>
    <w:rsid w:val="00702165"/>
    <w:rsid w:val="00711509"/>
    <w:rsid w:val="00711D40"/>
    <w:rsid w:val="00720985"/>
    <w:rsid w:val="00726FBC"/>
    <w:rsid w:val="007433E0"/>
    <w:rsid w:val="00761552"/>
    <w:rsid w:val="007A163A"/>
    <w:rsid w:val="007E0D92"/>
    <w:rsid w:val="00831C59"/>
    <w:rsid w:val="0083594B"/>
    <w:rsid w:val="008556E0"/>
    <w:rsid w:val="00871148"/>
    <w:rsid w:val="00877102"/>
    <w:rsid w:val="00885F7A"/>
    <w:rsid w:val="00896CBC"/>
    <w:rsid w:val="00897F0F"/>
    <w:rsid w:val="008C0E41"/>
    <w:rsid w:val="008E16F8"/>
    <w:rsid w:val="008F6F85"/>
    <w:rsid w:val="00907FC8"/>
    <w:rsid w:val="00937BD7"/>
    <w:rsid w:val="00956342"/>
    <w:rsid w:val="00956960"/>
    <w:rsid w:val="0096181B"/>
    <w:rsid w:val="00975A1C"/>
    <w:rsid w:val="009A3F45"/>
    <w:rsid w:val="00A1076A"/>
    <w:rsid w:val="00A26589"/>
    <w:rsid w:val="00A44E05"/>
    <w:rsid w:val="00A54A75"/>
    <w:rsid w:val="00A81877"/>
    <w:rsid w:val="00A84044"/>
    <w:rsid w:val="00A973FB"/>
    <w:rsid w:val="00AB04B4"/>
    <w:rsid w:val="00AD5C91"/>
    <w:rsid w:val="00AF45F6"/>
    <w:rsid w:val="00B17FF4"/>
    <w:rsid w:val="00B3493D"/>
    <w:rsid w:val="00B42DBB"/>
    <w:rsid w:val="00B91D93"/>
    <w:rsid w:val="00B95DBC"/>
    <w:rsid w:val="00B9708A"/>
    <w:rsid w:val="00BA7870"/>
    <w:rsid w:val="00BB21D5"/>
    <w:rsid w:val="00BB44EC"/>
    <w:rsid w:val="00BC40C8"/>
    <w:rsid w:val="00BC77AC"/>
    <w:rsid w:val="00BD4BBA"/>
    <w:rsid w:val="00BE0266"/>
    <w:rsid w:val="00BF4038"/>
    <w:rsid w:val="00BF6872"/>
    <w:rsid w:val="00BF6E52"/>
    <w:rsid w:val="00C05226"/>
    <w:rsid w:val="00C06B50"/>
    <w:rsid w:val="00C55198"/>
    <w:rsid w:val="00C8089C"/>
    <w:rsid w:val="00C823EE"/>
    <w:rsid w:val="00C8290F"/>
    <w:rsid w:val="00C95824"/>
    <w:rsid w:val="00C962D7"/>
    <w:rsid w:val="00CA14D7"/>
    <w:rsid w:val="00CC0163"/>
    <w:rsid w:val="00CD11A6"/>
    <w:rsid w:val="00CE4792"/>
    <w:rsid w:val="00CF7251"/>
    <w:rsid w:val="00D16D41"/>
    <w:rsid w:val="00D25A62"/>
    <w:rsid w:val="00D34C36"/>
    <w:rsid w:val="00D4306F"/>
    <w:rsid w:val="00D46873"/>
    <w:rsid w:val="00D86245"/>
    <w:rsid w:val="00D921D5"/>
    <w:rsid w:val="00DC33B6"/>
    <w:rsid w:val="00DC69F8"/>
    <w:rsid w:val="00DE4BE7"/>
    <w:rsid w:val="00E103E1"/>
    <w:rsid w:val="00E176FE"/>
    <w:rsid w:val="00E26902"/>
    <w:rsid w:val="00E32019"/>
    <w:rsid w:val="00E50A92"/>
    <w:rsid w:val="00E53EDB"/>
    <w:rsid w:val="00E574D6"/>
    <w:rsid w:val="00E6024A"/>
    <w:rsid w:val="00E9260C"/>
    <w:rsid w:val="00EA006A"/>
    <w:rsid w:val="00EA10D4"/>
    <w:rsid w:val="00ED095F"/>
    <w:rsid w:val="00ED4DA5"/>
    <w:rsid w:val="00EE4587"/>
    <w:rsid w:val="00EE468D"/>
    <w:rsid w:val="00EF08D1"/>
    <w:rsid w:val="00F129BF"/>
    <w:rsid w:val="00F15A1B"/>
    <w:rsid w:val="00F4156A"/>
    <w:rsid w:val="00F43C93"/>
    <w:rsid w:val="00F50B8A"/>
    <w:rsid w:val="00F51F41"/>
    <w:rsid w:val="00F5374F"/>
    <w:rsid w:val="00F63AAC"/>
    <w:rsid w:val="00F67386"/>
    <w:rsid w:val="00F70ABD"/>
    <w:rsid w:val="00FA194B"/>
    <w:rsid w:val="00FA3C20"/>
    <w:rsid w:val="00FD7DEC"/>
    <w:rsid w:val="00FE224B"/>
    <w:rsid w:val="00FE4D72"/>
    <w:rsid w:val="00FE50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  <w:style w:type="paragraph" w:styleId="ab">
    <w:name w:val="Body Text"/>
    <w:basedOn w:val="a"/>
    <w:link w:val="ac"/>
    <w:rsid w:val="00377B73"/>
    <w:pPr>
      <w:spacing w:after="120"/>
    </w:pPr>
  </w:style>
  <w:style w:type="character" w:customStyle="1" w:styleId="ac">
    <w:name w:val="Основной текст Знак"/>
    <w:basedOn w:val="a0"/>
    <w:link w:val="ab"/>
    <w:rsid w:val="00377B73"/>
  </w:style>
  <w:style w:type="character" w:styleId="ad">
    <w:name w:val="Hyperlink"/>
    <w:basedOn w:val="a0"/>
    <w:uiPriority w:val="99"/>
    <w:unhideWhenUsed/>
    <w:rsid w:val="00131060"/>
    <w:rPr>
      <w:color w:val="0563C1"/>
      <w:u w:val="single"/>
    </w:rPr>
  </w:style>
  <w:style w:type="character" w:styleId="ae">
    <w:name w:val="FollowedHyperlink"/>
    <w:basedOn w:val="a0"/>
    <w:uiPriority w:val="99"/>
    <w:unhideWhenUsed/>
    <w:rsid w:val="00131060"/>
    <w:rPr>
      <w:color w:val="954F72"/>
      <w:u w:val="single"/>
    </w:rPr>
  </w:style>
  <w:style w:type="paragraph" w:customStyle="1" w:styleId="xl78">
    <w:name w:val="xl78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9">
    <w:name w:val="xl79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0">
    <w:name w:val="xl80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1">
    <w:name w:val="xl81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2">
    <w:name w:val="xl82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3">
    <w:name w:val="xl83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4">
    <w:name w:val="xl84"/>
    <w:basedOn w:val="a"/>
    <w:rsid w:val="001310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5">
    <w:name w:val="xl85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6">
    <w:name w:val="xl86"/>
    <w:basedOn w:val="a"/>
    <w:rsid w:val="001310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7">
    <w:name w:val="xl87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76">
    <w:name w:val="xl76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7">
    <w:name w:val="xl77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65">
    <w:name w:val="xl65"/>
    <w:basedOn w:val="a"/>
    <w:rsid w:val="002102E2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7">
    <w:name w:val="xl67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8">
    <w:name w:val="xl68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9">
    <w:name w:val="xl69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72">
    <w:name w:val="xl72"/>
    <w:basedOn w:val="a"/>
    <w:rsid w:val="002102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3">
    <w:name w:val="xl63"/>
    <w:basedOn w:val="a"/>
    <w:rsid w:val="00656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4">
    <w:name w:val="xl64"/>
    <w:basedOn w:val="a"/>
    <w:rsid w:val="00656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DF01A9B80A9AF24C529367CC504F1C465CD1C5CD042F725B5789FA5DFA4C0B354E72E0FC6FAI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373B6AA95AFBC46691125AD24BA779E87EC8FA8FA295F3C1F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4F0D1-28B3-45BC-88E4-AFEC35722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965</TotalTime>
  <Pages>6</Pages>
  <Words>913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75</cp:revision>
  <cp:lastPrinted>2023-12-27T07:04:00Z</cp:lastPrinted>
  <dcterms:created xsi:type="dcterms:W3CDTF">2020-10-27T05:48:00Z</dcterms:created>
  <dcterms:modified xsi:type="dcterms:W3CDTF">2025-12-05T09:39:00Z</dcterms:modified>
</cp:coreProperties>
</file>