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C638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C638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25003" w:rsidRDefault="00F2500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C6386" w:rsidP="00133698">
      <w:pPr>
        <w:spacing w:before="400"/>
        <w:rPr>
          <w:rFonts w:ascii="Liberation Serif" w:hAnsi="Liberation Serif" w:cs="Liberation Serif"/>
          <w:sz w:val="24"/>
        </w:rPr>
      </w:pPr>
      <w:r w:rsidRPr="007C638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12528">
        <w:rPr>
          <w:rFonts w:ascii="Liberation Serif" w:hAnsi="Liberation Serif" w:cs="Liberation Serif"/>
          <w:sz w:val="24"/>
        </w:rPr>
        <w:t>17.12.2025</w:t>
      </w:r>
      <w:r w:rsidR="00CC76C7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912528">
        <w:rPr>
          <w:rFonts w:ascii="Liberation Serif" w:hAnsi="Liberation Serif" w:cs="Liberation Serif"/>
          <w:sz w:val="24"/>
        </w:rPr>
        <w:t xml:space="preserve"> 968</w:t>
      </w:r>
      <w:r w:rsidR="00AF329B">
        <w:rPr>
          <w:rFonts w:ascii="Liberation Serif" w:hAnsi="Liberation Serif" w:cs="Liberation Serif"/>
          <w:sz w:val="24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Об утверждении Плана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CC76C7">
        <w:rPr>
          <w:rFonts w:ascii="Liberation Serif" w:hAnsi="Liberation Serif"/>
          <w:b/>
          <w:sz w:val="28"/>
        </w:rPr>
        <w:t>6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>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утвержденным постановлением Администрации города Каменска-Уральского от 28.05.2018 № 446 «Об утверждении Плана (дорожной</w:t>
      </w:r>
      <w:proofErr w:type="gramEnd"/>
      <w:r w:rsidRPr="00D857B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857B1">
        <w:rPr>
          <w:rFonts w:ascii="Liberation Serif" w:hAnsi="Liberation Serif"/>
          <w:sz w:val="28"/>
          <w:szCs w:val="28"/>
        </w:rPr>
        <w:t>карты)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Каменск-Уральский»,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</w:t>
      </w:r>
      <w:proofErr w:type="gramEnd"/>
      <w:r w:rsidR="00C87C22" w:rsidRPr="00D857B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87C22" w:rsidRPr="00D857B1">
        <w:rPr>
          <w:rFonts w:ascii="Liberation Serif" w:hAnsi="Liberation Serif"/>
          <w:sz w:val="28"/>
          <w:szCs w:val="28"/>
        </w:rPr>
        <w:t>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>1. Утвердить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CC76C7">
        <w:rPr>
          <w:rFonts w:ascii="Liberation Serif" w:hAnsi="Liberation Serif"/>
          <w:sz w:val="28"/>
        </w:rPr>
        <w:t>6</w:t>
      </w:r>
      <w:r w:rsidRPr="00D857B1">
        <w:rPr>
          <w:rFonts w:ascii="Liberation Serif" w:hAnsi="Liberation Serif"/>
          <w:sz w:val="28"/>
        </w:rPr>
        <w:t xml:space="preserve"> год (прилагается). 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</w:t>
      </w:r>
      <w:proofErr w:type="gram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Контроль 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за</w:t>
      </w:r>
      <w:proofErr w:type="gram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исполнен</w:t>
      </w:r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ием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>Ялунина</w:t>
      </w:r>
      <w:proofErr w:type="spellEnd"/>
      <w:r w:rsidR="00AA4C50">
        <w:rPr>
          <w:rFonts w:ascii="Liberation Serif" w:eastAsiaTheme="minorHAnsi" w:hAnsi="Liberation Serif"/>
          <w:sz w:val="28"/>
          <w:szCs w:val="28"/>
          <w:lang w:eastAsia="en-US"/>
        </w:rPr>
        <w:t xml:space="preserve"> А.В.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</w:t>
      </w:r>
      <w:r w:rsidR="00AA4C50">
        <w:rPr>
          <w:rFonts w:ascii="Liberation Serif" w:hAnsi="Liberation Serif"/>
          <w:sz w:val="28"/>
          <w:szCs w:val="28"/>
        </w:rPr>
        <w:t>А.А.Герасимов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4643"/>
      </w:tblGrid>
      <w:tr w:rsidR="00C87C22" w:rsidTr="00D857B1">
        <w:tc>
          <w:tcPr>
            <w:tcW w:w="5211" w:type="dxa"/>
          </w:tcPr>
          <w:p w:rsidR="00C87C22" w:rsidRDefault="00C87C22" w:rsidP="00DC71A0">
            <w:pPr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EE7ED9" w:rsidRDefault="00EE7ED9" w:rsidP="00C87C2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Каменск-Уральского городского               округа</w:t>
            </w:r>
            <w:r w:rsidR="00F3256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>от</w:t>
            </w:r>
            <w:r w:rsidR="007A6D9D">
              <w:rPr>
                <w:rFonts w:ascii="Liberation Serif" w:hAnsi="Liberation Serif"/>
                <w:sz w:val="28"/>
                <w:szCs w:val="28"/>
              </w:rPr>
              <w:t xml:space="preserve"> 17.12.2025</w:t>
            </w:r>
            <w:r w:rsidR="0001195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7A6D9D">
              <w:rPr>
                <w:rFonts w:ascii="Liberation Serif" w:hAnsi="Liberation Serif"/>
                <w:sz w:val="28"/>
                <w:szCs w:val="28"/>
              </w:rPr>
              <w:t>968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«Об утверждении Плана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ведения общественного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мониторинга правоприменения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>муниципальных нормативных                                                              правовых актов</w:t>
            </w:r>
            <w:r w:rsidRPr="00C87C22">
              <w:rPr>
                <w:rFonts w:ascii="Liberation Serif" w:hAnsi="Liberation Serif"/>
                <w:sz w:val="28"/>
              </w:rPr>
              <w:t xml:space="preserve"> в Каменск-Уральск</w:t>
            </w:r>
            <w:r>
              <w:rPr>
                <w:rFonts w:ascii="Liberation Serif" w:hAnsi="Liberation Serif"/>
                <w:sz w:val="28"/>
              </w:rPr>
              <w:t>ом городском округе</w:t>
            </w:r>
            <w:r w:rsidRPr="00C87C22">
              <w:rPr>
                <w:rFonts w:ascii="Liberation Serif" w:hAnsi="Liberation Serif"/>
                <w:sz w:val="28"/>
              </w:rPr>
              <w:t xml:space="preserve"> на 202</w:t>
            </w:r>
            <w:r w:rsidR="005007A5">
              <w:rPr>
                <w:rFonts w:ascii="Liberation Serif" w:hAnsi="Liberation Serif"/>
                <w:sz w:val="28"/>
              </w:rPr>
              <w:t>6</w:t>
            </w:r>
            <w:r w:rsidRPr="00C87C22">
              <w:rPr>
                <w:rFonts w:ascii="Liberation Serif" w:hAnsi="Liberation Serif"/>
                <w:sz w:val="28"/>
              </w:rPr>
              <w:t xml:space="preserve"> год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  <w:p w:rsidR="00C87C22" w:rsidRDefault="00C87C22" w:rsidP="00DC71A0">
            <w:pPr>
              <w:rPr>
                <w:sz w:val="28"/>
                <w:szCs w:val="28"/>
              </w:rPr>
            </w:pPr>
          </w:p>
        </w:tc>
      </w:tr>
    </w:tbl>
    <w:p w:rsidR="00675AC9" w:rsidRDefault="00675AC9" w:rsidP="00D857B1">
      <w:pPr>
        <w:jc w:val="center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ПЛАН</w:t>
      </w:r>
    </w:p>
    <w:p w:rsidR="00D857B1" w:rsidRDefault="00DC71A0" w:rsidP="00D857B1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проведения общественного мониторинга правоприменения муниципальных нормативных правовых актов в </w:t>
      </w:r>
      <w:r w:rsidR="00D857B1" w:rsidRPr="00C87C22">
        <w:rPr>
          <w:rFonts w:ascii="Liberation Serif" w:hAnsi="Liberation Serif"/>
          <w:sz w:val="28"/>
        </w:rPr>
        <w:t>Каменск-Уральск</w:t>
      </w:r>
      <w:r w:rsidR="00D857B1">
        <w:rPr>
          <w:rFonts w:ascii="Liberation Serif" w:hAnsi="Liberation Serif"/>
          <w:sz w:val="28"/>
        </w:rPr>
        <w:t>ом городском округе</w:t>
      </w:r>
      <w:r w:rsidR="00D857B1" w:rsidRPr="00C87C22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на 202</w:t>
      </w:r>
      <w:r w:rsidR="005007A5">
        <w:rPr>
          <w:rFonts w:ascii="Liberation Serif" w:hAnsi="Liberation Serif"/>
          <w:sz w:val="28"/>
          <w:szCs w:val="28"/>
        </w:rPr>
        <w:t>6</w:t>
      </w:r>
      <w:r w:rsidRPr="00D857B1">
        <w:rPr>
          <w:rFonts w:ascii="Liberation Serif" w:hAnsi="Liberation Serif"/>
          <w:sz w:val="28"/>
          <w:szCs w:val="28"/>
        </w:rPr>
        <w:t xml:space="preserve"> год</w:t>
      </w: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402"/>
        <w:gridCol w:w="2268"/>
        <w:gridCol w:w="2268"/>
      </w:tblGrid>
      <w:tr w:rsidR="00DC71A0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857B1" w:rsidP="00D85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proofErr w:type="spellStart"/>
            <w:proofErr w:type="gram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="00DC71A0" w:rsidRPr="00D857B1">
              <w:rPr>
                <w:rFonts w:ascii="Liberation Serif" w:hAnsi="Liberation Serif"/>
                <w:sz w:val="24"/>
                <w:szCs w:val="24"/>
                <w:lang w:val="en-US"/>
              </w:rPr>
              <w:t>/</w:t>
            </w:r>
            <w:proofErr w:type="spell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Принявший орган (должностное лицо), реквизиты (дата, номер, редакция) и наименование муниципального нормативного правового 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Ответственный исполнитель, осуществляющий проведение мониторинга правоприменения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Сроки проведения мониторинга правоприменения</w:t>
            </w:r>
          </w:p>
        </w:tc>
      </w:tr>
      <w:tr w:rsidR="00B52EF7" w:rsidRPr="00D857B1" w:rsidTr="00702FB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Default="00B52EF7" w:rsidP="00550017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550017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Default="00B52EF7" w:rsidP="00DB07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r w:rsidR="00DB0718">
              <w:rPr>
                <w:rFonts w:ascii="Liberation Serif" w:hAnsi="Liberation Serif" w:cs="Liberation Serif"/>
                <w:sz w:val="24"/>
                <w:szCs w:val="24"/>
              </w:rPr>
              <w:t>органа местного самоуправления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B0718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Управлени</w:t>
            </w:r>
            <w:r w:rsidR="00DB0718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образования</w:t>
            </w:r>
            <w:r w:rsidR="00DB0718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 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.2024 № 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>295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AA634D">
              <w:rPr>
                <w:rFonts w:ascii="Liberation Serif" w:hAnsi="Liberation Serif" w:cs="Liberation Serif"/>
                <w:sz w:val="24"/>
                <w:szCs w:val="24"/>
              </w:rPr>
              <w:t xml:space="preserve">          </w:t>
            </w:r>
            <w:r w:rsidR="005B03C3" w:rsidRPr="005B03C3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="005B03C3" w:rsidRPr="005B03C3">
              <w:rPr>
                <w:rFonts w:ascii="Liberation Serif" w:hAnsi="Liberation Serif" w:cs="Liberation Serif"/>
                <w:sz w:val="24"/>
                <w:szCs w:val="24"/>
              </w:rPr>
              <w:t>ред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 xml:space="preserve">акции приказа </w:t>
            </w:r>
            <w:r w:rsidR="00DB0718">
              <w:rPr>
                <w:rFonts w:ascii="Liberation Serif" w:hAnsi="Liberation Serif" w:cs="Liberation Serif"/>
                <w:sz w:val="24"/>
                <w:szCs w:val="24"/>
              </w:rPr>
              <w:t>органа местного самоуправления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B0718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>Управлени</w:t>
            </w:r>
            <w:r w:rsidR="00DB0718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образования</w:t>
            </w:r>
            <w:r w:rsidR="00DB0718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</w:t>
            </w:r>
            <w:r w:rsidR="005B03C3" w:rsidRPr="005B03C3">
              <w:rPr>
                <w:rFonts w:ascii="Liberation Serif" w:hAnsi="Liberation Serif" w:cs="Liberation Serif"/>
                <w:sz w:val="24"/>
                <w:szCs w:val="24"/>
              </w:rPr>
              <w:t xml:space="preserve"> от 29.09.2025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 xml:space="preserve"> № 391</w:t>
            </w:r>
            <w:r w:rsidR="005B03C3" w:rsidRPr="005B03C3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r w:rsidR="005B03C3" w:rsidRPr="005B03C3">
              <w:rPr>
                <w:rFonts w:ascii="Liberation Serif" w:hAnsi="Liberation Serif" w:cs="Liberation Serif"/>
                <w:sz w:val="24"/>
                <w:szCs w:val="24"/>
              </w:rPr>
              <w:t>Об отборе претендентов для получения среднего профессионального или высшего образования на условиях целевого обучения</w:t>
            </w:r>
            <w:r w:rsidR="005B03C3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Default="00B52EF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Default="00B52EF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0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.0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.202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B52EF7" w:rsidRDefault="00B52EF7" w:rsidP="00DB071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02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0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.202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  <w:tr w:rsidR="00B52EF7" w:rsidRPr="00D857B1" w:rsidTr="00722702">
        <w:trPr>
          <w:trHeight w:val="312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Pr="0079592B" w:rsidRDefault="00B52EF7" w:rsidP="00041064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B52EF7" w:rsidRPr="0079592B" w:rsidRDefault="00550017" w:rsidP="000410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B52EF7" w:rsidRPr="0079592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702" w:rsidRPr="0021513A" w:rsidRDefault="00B52EF7" w:rsidP="007227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Приказ </w:t>
            </w:r>
            <w:r>
              <w:rPr>
                <w:rFonts w:ascii="Liberation Serif" w:hAnsi="Liberation Serif"/>
                <w:sz w:val="24"/>
                <w:szCs w:val="24"/>
              </w:rPr>
              <w:t>органа местного самоуправления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«Комитет </w:t>
            </w:r>
            <w:r w:rsidR="00AA634D">
              <w:rPr>
                <w:rFonts w:ascii="Liberation Serif" w:hAnsi="Liberation Serif"/>
                <w:sz w:val="24"/>
                <w:szCs w:val="24"/>
              </w:rPr>
              <w:t xml:space="preserve">                    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по архитектуре и градостроительству Каменск-Уральского городского округа» от 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06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.</w:t>
            </w:r>
            <w:r w:rsidR="00DF3F6E">
              <w:rPr>
                <w:rFonts w:ascii="Liberation Serif" w:hAnsi="Liberation Serif"/>
                <w:sz w:val="24"/>
                <w:szCs w:val="24"/>
              </w:rPr>
              <w:t>1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0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>.202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№ 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151</w:t>
            </w:r>
            <w:r w:rsidRPr="0021513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A634D">
              <w:rPr>
                <w:rFonts w:ascii="Liberation Serif" w:hAnsi="Liberation Serif"/>
                <w:sz w:val="24"/>
                <w:szCs w:val="24"/>
              </w:rPr>
              <w:t xml:space="preserve">              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«</w:t>
            </w:r>
            <w:r w:rsidR="005B03C3" w:rsidRPr="005B03C3">
              <w:rPr>
                <w:rFonts w:ascii="Liberation Serif" w:hAnsi="Liberation Serif"/>
                <w:sz w:val="24"/>
                <w:szCs w:val="24"/>
              </w:rPr>
              <w:t xml:space="preserve">Об утверждении Порядка уведомления представителя нанимателя (работодателя) о фактах обращения </w:t>
            </w:r>
            <w:r w:rsidR="00AA634D">
              <w:rPr>
                <w:rFonts w:ascii="Liberation Serif" w:hAnsi="Liberation Serif"/>
                <w:sz w:val="24"/>
                <w:szCs w:val="24"/>
              </w:rPr>
              <w:t xml:space="preserve">      </w:t>
            </w:r>
            <w:r w:rsidR="005B03C3" w:rsidRPr="005B03C3">
              <w:rPr>
                <w:rFonts w:ascii="Liberation Serif" w:hAnsi="Liberation Serif"/>
                <w:sz w:val="24"/>
                <w:szCs w:val="24"/>
              </w:rPr>
              <w:t>в целях склонения муниципального служащего к совершению коррупционных правонарушений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Pr="0079592B" w:rsidRDefault="00B52EF7" w:rsidP="0004106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 местного самоуправления «Комитет по архитектуре и градостроительству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EF7" w:rsidRPr="0079592B" w:rsidRDefault="00B52EF7" w:rsidP="0004106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>с 0</w:t>
            </w:r>
            <w:r w:rsidR="003B03EC">
              <w:rPr>
                <w:rFonts w:ascii="Liberation Serif" w:hAnsi="Liberation Serif"/>
                <w:sz w:val="24"/>
                <w:szCs w:val="24"/>
              </w:rPr>
              <w:t>7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B52EF7" w:rsidRPr="0079592B" w:rsidRDefault="00B52EF7" w:rsidP="005B03C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>.202</w:t>
            </w:r>
            <w:r w:rsidR="005B03C3">
              <w:rPr>
                <w:rFonts w:ascii="Liberation Serif" w:hAnsi="Liberation Serif"/>
                <w:sz w:val="24"/>
                <w:szCs w:val="24"/>
              </w:rPr>
              <w:t>6</w:t>
            </w:r>
            <w:r w:rsidRPr="0079592B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</w:tr>
      <w:tr w:rsidR="00722702" w:rsidRPr="00D857B1" w:rsidTr="00702FB8">
        <w:trPr>
          <w:trHeight w:val="739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702" w:rsidRPr="0079592B" w:rsidRDefault="00722702" w:rsidP="000410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702" w:rsidRPr="0021513A" w:rsidRDefault="00722702" w:rsidP="00DB071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Приказ органа местного самоуправления «Комитет по управлению имуществом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города </w:t>
            </w:r>
            <w:r>
              <w:rPr>
                <w:rFonts w:ascii="Liberation Serif" w:hAnsi="Liberation Serif"/>
                <w:sz w:val="24"/>
                <w:szCs w:val="24"/>
              </w:rPr>
              <w:t>Каменск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-Уральского» от 22.02.2017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№ 140 </w:t>
            </w:r>
            <w:r w:rsidRPr="00722702">
              <w:rPr>
                <w:rFonts w:ascii="Liberation Serif" w:hAnsi="Liberation Serif"/>
                <w:sz w:val="24"/>
                <w:szCs w:val="24"/>
              </w:rPr>
              <w:t>(в ред</w:t>
            </w:r>
            <w:r>
              <w:rPr>
                <w:rFonts w:ascii="Liberation Serif" w:hAnsi="Liberation Serif"/>
                <w:sz w:val="24"/>
                <w:szCs w:val="24"/>
              </w:rPr>
              <w:t>акции п</w:t>
            </w:r>
            <w:r w:rsidRPr="00722702">
              <w:rPr>
                <w:rFonts w:ascii="Liberation Serif" w:hAnsi="Liberation Serif"/>
                <w:sz w:val="24"/>
                <w:szCs w:val="24"/>
              </w:rPr>
              <w:t>риказов Комитета по управлению имуществом г</w:t>
            </w:r>
            <w:r>
              <w:rPr>
                <w:rFonts w:ascii="Liberation Serif" w:hAnsi="Liberation Serif"/>
                <w:sz w:val="24"/>
                <w:szCs w:val="24"/>
              </w:rPr>
              <w:t>орода</w:t>
            </w:r>
            <w:r w:rsidRPr="00722702">
              <w:rPr>
                <w:rFonts w:ascii="Liberation Serif" w:hAnsi="Liberation Serif"/>
                <w:sz w:val="24"/>
                <w:szCs w:val="24"/>
              </w:rPr>
              <w:t xml:space="preserve"> Каменска-Уральского</w:t>
            </w:r>
            <w:r w:rsidR="00AA634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2702">
              <w:rPr>
                <w:rFonts w:ascii="Liberation Serif" w:hAnsi="Liberation Serif"/>
                <w:sz w:val="24"/>
                <w:szCs w:val="24"/>
              </w:rPr>
              <w:t xml:space="preserve">от 02.03.2018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22702">
              <w:rPr>
                <w:rFonts w:ascii="Liberation Serif" w:hAnsi="Liberation Serif"/>
                <w:sz w:val="24"/>
                <w:szCs w:val="24"/>
              </w:rPr>
              <w:t xml:space="preserve"> 141, от 16.11.2018 </w:t>
            </w: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22702">
              <w:rPr>
                <w:rFonts w:ascii="Liberation Serif" w:hAnsi="Liberation Serif"/>
                <w:sz w:val="24"/>
                <w:szCs w:val="24"/>
              </w:rPr>
              <w:t xml:space="preserve"> 865</w:t>
            </w:r>
            <w:r w:rsidR="00AA634D">
              <w:rPr>
                <w:rFonts w:ascii="Liberation Serif" w:hAnsi="Liberation Serif"/>
                <w:sz w:val="24"/>
                <w:szCs w:val="24"/>
              </w:rPr>
              <w:t>)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            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722702">
              <w:rPr>
                <w:rFonts w:ascii="Liberation Serif" w:hAnsi="Liberation Serif"/>
                <w:sz w:val="24"/>
                <w:szCs w:val="24"/>
              </w:rPr>
              <w:t>Об утверждении Административного регламента</w:t>
            </w:r>
            <w:r w:rsidR="00AA634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2702">
              <w:rPr>
                <w:rFonts w:ascii="Liberation Serif" w:hAnsi="Liberation Serif"/>
                <w:sz w:val="24"/>
                <w:szCs w:val="24"/>
              </w:rPr>
              <w:t>по предоставлению муниципальной услуги по предоставлению муниципального имущества в аренду без проведения торгов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702" w:rsidRDefault="00722702" w:rsidP="007227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702" w:rsidRDefault="00722702" w:rsidP="005B03C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01.06.2026 года</w:t>
            </w:r>
          </w:p>
          <w:p w:rsidR="00722702" w:rsidRPr="0079592B" w:rsidRDefault="00722702" w:rsidP="005B03C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01.07.2026 года</w:t>
            </w:r>
          </w:p>
        </w:tc>
      </w:tr>
      <w:tr w:rsidR="005007A5" w:rsidTr="005007A5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A5" w:rsidRDefault="005007A5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  <w:p w:rsidR="005007A5" w:rsidRDefault="005007A5" w:rsidP="00722702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722702">
              <w:rPr>
                <w:rFonts w:ascii="Liberation Serif" w:hAnsi="Liberation Serif"/>
                <w:sz w:val="24"/>
                <w:szCs w:val="24"/>
              </w:rPr>
              <w:t>4</w:t>
            </w:r>
            <w:r w:rsidR="003E554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A5" w:rsidRDefault="005007A5" w:rsidP="00DB071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Приказ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органа местного самоуправления «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>Управлени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е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культуры Каменск-Уральского городского округа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»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от 16.12.2022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№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410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              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(в редакции п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риказов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органа местного самоуправления «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>Управлени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е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культуры Каменск-Уральского городского округа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>»</w:t>
            </w:r>
            <w:r w:rsidR="00AA634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от 24.01.2023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№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15,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                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от 09.11.2023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№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329, от 07.12.2023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   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№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365,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от 18.06.2024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№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151,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                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от 02.11.2024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№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299, от 29.11.2024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   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№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355,</w:t>
            </w:r>
            <w:r w:rsidR="00AA634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от 20.12.2024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№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401</w:t>
            </w:r>
            <w:r w:rsidR="007A2CCA">
              <w:rPr>
                <w:rFonts w:ascii="Liberation Serif" w:hAnsi="Liberation Serif"/>
                <w:sz w:val="24"/>
                <w:szCs w:val="24"/>
              </w:rPr>
              <w:t>)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B0718">
              <w:rPr>
                <w:rFonts w:ascii="Liberation Serif" w:hAnsi="Liberation Serif"/>
                <w:sz w:val="24"/>
                <w:szCs w:val="24"/>
              </w:rPr>
              <w:t xml:space="preserve">              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«</w:t>
            </w:r>
            <w:r w:rsidR="00D934F7" w:rsidRPr="00D934F7">
              <w:rPr>
                <w:rFonts w:ascii="Liberation Serif" w:hAnsi="Liberation Serif"/>
                <w:sz w:val="24"/>
                <w:szCs w:val="24"/>
              </w:rPr>
              <w:t>Об утверждении Порядка реализации дополнительных мер социальной поддержки детей граждан Российской Федерации, принимающих (принимавших) участие в</w:t>
            </w:r>
            <w:proofErr w:type="gramEnd"/>
            <w:r w:rsidR="00D934F7" w:rsidRPr="00D934F7">
              <w:rPr>
                <w:rFonts w:ascii="Liberation Serif" w:hAnsi="Liberation Serif"/>
                <w:sz w:val="24"/>
                <w:szCs w:val="24"/>
              </w:rPr>
              <w:t xml:space="preserve"> специальной военной операции на территории Украины, Донецкой Народной Республики, Луганской Народной Республики, Запорожской области и Херсонской области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A5" w:rsidRDefault="00722702" w:rsidP="007227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 местного самоуправления «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>Управлени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="00D934F7">
              <w:rPr>
                <w:rFonts w:ascii="Liberation Serif" w:hAnsi="Liberation Serif"/>
                <w:sz w:val="24"/>
                <w:szCs w:val="24"/>
              </w:rPr>
              <w:t xml:space="preserve"> культуры Каменск-Уральского городского округа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7A5" w:rsidRDefault="005007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09.11.2026 года</w:t>
            </w:r>
          </w:p>
          <w:p w:rsidR="005007A5" w:rsidRDefault="005007A5" w:rsidP="005007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08.12.2026 года</w:t>
            </w:r>
          </w:p>
        </w:tc>
      </w:tr>
    </w:tbl>
    <w:p w:rsidR="00DC71A0" w:rsidRPr="00D857B1" w:rsidRDefault="00DC71A0" w:rsidP="00DC71A0">
      <w:pPr>
        <w:jc w:val="both"/>
        <w:rPr>
          <w:rFonts w:ascii="Liberation Serif" w:hAnsi="Liberation Serif"/>
          <w:sz w:val="24"/>
          <w:szCs w:val="24"/>
        </w:rPr>
      </w:pPr>
    </w:p>
    <w:sectPr w:rsidR="00DC71A0" w:rsidRPr="00D857B1" w:rsidSect="00EE7ED9">
      <w:headerReference w:type="default" r:id="rId8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492" w:rsidRDefault="006D3492" w:rsidP="00390A6F">
      <w:r>
        <w:separator/>
      </w:r>
    </w:p>
  </w:endnote>
  <w:endnote w:type="continuationSeparator" w:id="1">
    <w:p w:rsidR="006D3492" w:rsidRDefault="006D3492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492" w:rsidRDefault="006D3492" w:rsidP="00390A6F">
      <w:r>
        <w:separator/>
      </w:r>
    </w:p>
  </w:footnote>
  <w:footnote w:type="continuationSeparator" w:id="1">
    <w:p w:rsidR="006D3492" w:rsidRDefault="006D3492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F25003" w:rsidRDefault="007C6386">
        <w:pPr>
          <w:pStyle w:val="a9"/>
          <w:jc w:val="center"/>
        </w:pPr>
        <w:fldSimple w:instr=" PAGE   \* MERGEFORMAT ">
          <w:r w:rsidR="00F32564">
            <w:rPr>
              <w:noProof/>
            </w:rPr>
            <w:t>2</w:t>
          </w:r>
        </w:fldSimple>
      </w:p>
    </w:sdtContent>
  </w:sdt>
  <w:p w:rsidR="00F25003" w:rsidRDefault="00F2500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71A0"/>
    <w:rsid w:val="00010608"/>
    <w:rsid w:val="0001195C"/>
    <w:rsid w:val="00060980"/>
    <w:rsid w:val="000E0C8C"/>
    <w:rsid w:val="00100F8A"/>
    <w:rsid w:val="001145C7"/>
    <w:rsid w:val="00133698"/>
    <w:rsid w:val="0014615F"/>
    <w:rsid w:val="001575E3"/>
    <w:rsid w:val="0016068E"/>
    <w:rsid w:val="001A225C"/>
    <w:rsid w:val="001B3C77"/>
    <w:rsid w:val="001D4DC0"/>
    <w:rsid w:val="0021513A"/>
    <w:rsid w:val="0023226A"/>
    <w:rsid w:val="00262FEE"/>
    <w:rsid w:val="00292972"/>
    <w:rsid w:val="00293DD0"/>
    <w:rsid w:val="002E03D6"/>
    <w:rsid w:val="002E5CC2"/>
    <w:rsid w:val="003010B1"/>
    <w:rsid w:val="00301773"/>
    <w:rsid w:val="00311136"/>
    <w:rsid w:val="00343A17"/>
    <w:rsid w:val="00352B7E"/>
    <w:rsid w:val="00354845"/>
    <w:rsid w:val="00374C89"/>
    <w:rsid w:val="00390A6F"/>
    <w:rsid w:val="003A746B"/>
    <w:rsid w:val="003B03EC"/>
    <w:rsid w:val="003E5543"/>
    <w:rsid w:val="003F6459"/>
    <w:rsid w:val="00401A57"/>
    <w:rsid w:val="004110DA"/>
    <w:rsid w:val="0042239F"/>
    <w:rsid w:val="004270AE"/>
    <w:rsid w:val="0044111E"/>
    <w:rsid w:val="00457593"/>
    <w:rsid w:val="0046471F"/>
    <w:rsid w:val="004655B4"/>
    <w:rsid w:val="00471AB1"/>
    <w:rsid w:val="00485A5B"/>
    <w:rsid w:val="004B0876"/>
    <w:rsid w:val="004C3D72"/>
    <w:rsid w:val="004F1BF0"/>
    <w:rsid w:val="004F4246"/>
    <w:rsid w:val="005007A5"/>
    <w:rsid w:val="00536788"/>
    <w:rsid w:val="00550017"/>
    <w:rsid w:val="00550F93"/>
    <w:rsid w:val="00562F1D"/>
    <w:rsid w:val="005A02A0"/>
    <w:rsid w:val="005B03C3"/>
    <w:rsid w:val="005D1066"/>
    <w:rsid w:val="005D485C"/>
    <w:rsid w:val="005D6E8F"/>
    <w:rsid w:val="005F2B5D"/>
    <w:rsid w:val="006162C0"/>
    <w:rsid w:val="00644EB3"/>
    <w:rsid w:val="00675AC9"/>
    <w:rsid w:val="006C6C5E"/>
    <w:rsid w:val="006D3492"/>
    <w:rsid w:val="006E2BE1"/>
    <w:rsid w:val="00702165"/>
    <w:rsid w:val="00702FB8"/>
    <w:rsid w:val="00720985"/>
    <w:rsid w:val="00722702"/>
    <w:rsid w:val="007506D9"/>
    <w:rsid w:val="00761552"/>
    <w:rsid w:val="00761CA0"/>
    <w:rsid w:val="0079592B"/>
    <w:rsid w:val="007A2CCA"/>
    <w:rsid w:val="007A4174"/>
    <w:rsid w:val="007A6D9D"/>
    <w:rsid w:val="007C5AA4"/>
    <w:rsid w:val="007C6386"/>
    <w:rsid w:val="007C6BFB"/>
    <w:rsid w:val="007D02B4"/>
    <w:rsid w:val="007E481B"/>
    <w:rsid w:val="00813AC9"/>
    <w:rsid w:val="0083594B"/>
    <w:rsid w:val="00835C52"/>
    <w:rsid w:val="008437D4"/>
    <w:rsid w:val="00850180"/>
    <w:rsid w:val="00850C54"/>
    <w:rsid w:val="008556E0"/>
    <w:rsid w:val="00856C2A"/>
    <w:rsid w:val="00871148"/>
    <w:rsid w:val="00876B7D"/>
    <w:rsid w:val="008800A5"/>
    <w:rsid w:val="00896CBC"/>
    <w:rsid w:val="008A1FB4"/>
    <w:rsid w:val="008A3243"/>
    <w:rsid w:val="008B0AF4"/>
    <w:rsid w:val="008C0E41"/>
    <w:rsid w:val="008C7875"/>
    <w:rsid w:val="008C799C"/>
    <w:rsid w:val="009011C3"/>
    <w:rsid w:val="00904208"/>
    <w:rsid w:val="009123CD"/>
    <w:rsid w:val="00912528"/>
    <w:rsid w:val="00917516"/>
    <w:rsid w:val="0092005A"/>
    <w:rsid w:val="00926BC5"/>
    <w:rsid w:val="00956960"/>
    <w:rsid w:val="00975A1C"/>
    <w:rsid w:val="009772ED"/>
    <w:rsid w:val="009A7D62"/>
    <w:rsid w:val="009C32AD"/>
    <w:rsid w:val="009F7BA8"/>
    <w:rsid w:val="00A1076A"/>
    <w:rsid w:val="00A26589"/>
    <w:rsid w:val="00A44524"/>
    <w:rsid w:val="00A44F47"/>
    <w:rsid w:val="00A837B1"/>
    <w:rsid w:val="00AA4C50"/>
    <w:rsid w:val="00AA634D"/>
    <w:rsid w:val="00AB558C"/>
    <w:rsid w:val="00AF329B"/>
    <w:rsid w:val="00B353A9"/>
    <w:rsid w:val="00B52EF7"/>
    <w:rsid w:val="00B91D93"/>
    <w:rsid w:val="00B95DBC"/>
    <w:rsid w:val="00BA6EDD"/>
    <w:rsid w:val="00BA7870"/>
    <w:rsid w:val="00BC77AC"/>
    <w:rsid w:val="00BF6E52"/>
    <w:rsid w:val="00C0253F"/>
    <w:rsid w:val="00C161EA"/>
    <w:rsid w:val="00C55198"/>
    <w:rsid w:val="00C675E2"/>
    <w:rsid w:val="00C7235F"/>
    <w:rsid w:val="00C8290F"/>
    <w:rsid w:val="00C87C22"/>
    <w:rsid w:val="00CA14D7"/>
    <w:rsid w:val="00CC76C7"/>
    <w:rsid w:val="00CD11A6"/>
    <w:rsid w:val="00CF7251"/>
    <w:rsid w:val="00D0581F"/>
    <w:rsid w:val="00D26297"/>
    <w:rsid w:val="00D32A36"/>
    <w:rsid w:val="00D4573F"/>
    <w:rsid w:val="00D45A7A"/>
    <w:rsid w:val="00D46873"/>
    <w:rsid w:val="00D52680"/>
    <w:rsid w:val="00D56827"/>
    <w:rsid w:val="00D857B1"/>
    <w:rsid w:val="00D85E2E"/>
    <w:rsid w:val="00D921D5"/>
    <w:rsid w:val="00D934F7"/>
    <w:rsid w:val="00DB0718"/>
    <w:rsid w:val="00DC71A0"/>
    <w:rsid w:val="00DE4BE7"/>
    <w:rsid w:val="00DF2CC8"/>
    <w:rsid w:val="00DF3F6E"/>
    <w:rsid w:val="00E71CB1"/>
    <w:rsid w:val="00E767E5"/>
    <w:rsid w:val="00E84DF4"/>
    <w:rsid w:val="00EA0873"/>
    <w:rsid w:val="00ED4DA5"/>
    <w:rsid w:val="00EE4587"/>
    <w:rsid w:val="00EE7A63"/>
    <w:rsid w:val="00EE7ED9"/>
    <w:rsid w:val="00EF51D1"/>
    <w:rsid w:val="00F0550C"/>
    <w:rsid w:val="00F129BF"/>
    <w:rsid w:val="00F25003"/>
    <w:rsid w:val="00F2523C"/>
    <w:rsid w:val="00F32564"/>
    <w:rsid w:val="00F97082"/>
    <w:rsid w:val="00FA194B"/>
    <w:rsid w:val="00FA3C20"/>
    <w:rsid w:val="00FD7DEC"/>
    <w:rsid w:val="00FE224B"/>
    <w:rsid w:val="00FE7AC4"/>
    <w:rsid w:val="00FF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2FB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6502B-BAC0-488D-BE86-4CBA08DA2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3</Pages>
  <Words>557</Words>
  <Characters>4793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2025-12-15T08:30:00Z</cp:lastPrinted>
  <dcterms:created xsi:type="dcterms:W3CDTF">2025-12-17T11:30:00Z</dcterms:created>
  <dcterms:modified xsi:type="dcterms:W3CDTF">2025-12-18T06:30:00Z</dcterms:modified>
</cp:coreProperties>
</file>