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95F29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073F69" wp14:editId="7C187D40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2D65A" w14:textId="77777777" w:rsidR="008D700F" w:rsidRDefault="008D700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2BA199" wp14:editId="1AE3658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73F6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" filled="f" stroked="f">
                <v:textbox style="mso-fit-shape-to-text:t">
                  <w:txbxContent>
                    <w:p w14:paraId="6E92D65A" w14:textId="77777777" w:rsidR="008D700F" w:rsidRDefault="008D700F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E2BA199" wp14:editId="1AE3658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1549D29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761DEBA2" w14:textId="77777777" w:rsidR="00133698" w:rsidRDefault="00133698" w:rsidP="00133698">
      <w:pPr>
        <w:jc w:val="center"/>
        <w:rPr>
          <w:b/>
          <w:sz w:val="28"/>
        </w:rPr>
      </w:pPr>
    </w:p>
    <w:p w14:paraId="74E59977" w14:textId="77777777" w:rsidR="00956960" w:rsidRDefault="00956960" w:rsidP="00133698">
      <w:pPr>
        <w:jc w:val="center"/>
        <w:rPr>
          <w:b/>
          <w:sz w:val="24"/>
        </w:rPr>
      </w:pPr>
    </w:p>
    <w:p w14:paraId="273D4E90" w14:textId="77777777" w:rsidR="00956960" w:rsidRDefault="00956960" w:rsidP="00133698">
      <w:pPr>
        <w:jc w:val="center"/>
        <w:rPr>
          <w:b/>
          <w:sz w:val="24"/>
        </w:rPr>
      </w:pPr>
    </w:p>
    <w:p w14:paraId="75FBA62D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52231192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665E662" w14:textId="77777777"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14:paraId="2E43F6FF" w14:textId="0B3DD782"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528A05D9" wp14:editId="140F2A9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F9C6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</w:t>
      </w:r>
      <w:r w:rsidR="0032106C">
        <w:rPr>
          <w:sz w:val="24"/>
        </w:rPr>
        <w:t xml:space="preserve">  </w:t>
      </w:r>
      <w:r w:rsidR="00DE6645">
        <w:rPr>
          <w:sz w:val="24"/>
        </w:rPr>
        <w:t xml:space="preserve">20.01.2026  </w:t>
      </w:r>
      <w:r w:rsidR="00133698" w:rsidRPr="00F953E9">
        <w:rPr>
          <w:sz w:val="24"/>
        </w:rPr>
        <w:t xml:space="preserve"> № </w:t>
      </w:r>
      <w:r w:rsidR="00DE6645">
        <w:rPr>
          <w:sz w:val="24"/>
        </w:rPr>
        <w:t>31</w:t>
      </w:r>
    </w:p>
    <w:p w14:paraId="006773BA" w14:textId="77777777" w:rsidR="00133698" w:rsidRPr="001F1590" w:rsidRDefault="00133698" w:rsidP="00133698">
      <w:pPr>
        <w:rPr>
          <w:sz w:val="28"/>
          <w:szCs w:val="28"/>
        </w:rPr>
      </w:pPr>
    </w:p>
    <w:p w14:paraId="1BCF46F1" w14:textId="77777777" w:rsidR="00133698" w:rsidRPr="001F1590" w:rsidRDefault="00133698" w:rsidP="00133698">
      <w:pPr>
        <w:rPr>
          <w:sz w:val="28"/>
          <w:szCs w:val="28"/>
        </w:rPr>
      </w:pPr>
    </w:p>
    <w:p w14:paraId="79E15102" w14:textId="77777777"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</w:t>
      </w:r>
      <w:proofErr w:type="gramStart"/>
      <w:r w:rsidRPr="00393B98">
        <w:rPr>
          <w:b/>
          <w:szCs w:val="28"/>
        </w:rPr>
        <w:t>утверждении  списков</w:t>
      </w:r>
      <w:proofErr w:type="gramEnd"/>
      <w:r w:rsidRPr="00393B98">
        <w:rPr>
          <w:b/>
          <w:szCs w:val="28"/>
        </w:rPr>
        <w:t xml:space="preserve">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14:paraId="53EDB090" w14:textId="04744ED1"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 xml:space="preserve">1 </w:t>
      </w:r>
      <w:r w:rsidR="001C55CD">
        <w:rPr>
          <w:b/>
        </w:rPr>
        <w:t>января</w:t>
      </w:r>
      <w:r w:rsidR="00E528CA">
        <w:rPr>
          <w:b/>
        </w:rPr>
        <w:t xml:space="preserve"> </w:t>
      </w:r>
      <w:r w:rsidR="005016F0" w:rsidRPr="00393B98">
        <w:rPr>
          <w:b/>
        </w:rPr>
        <w:t>202</w:t>
      </w:r>
      <w:r w:rsidR="00992682">
        <w:rPr>
          <w:b/>
        </w:rPr>
        <w:t>6</w:t>
      </w:r>
      <w:r w:rsidR="005016F0" w:rsidRPr="00393B98">
        <w:rPr>
          <w:b/>
        </w:rPr>
        <w:t xml:space="preserve"> года</w:t>
      </w:r>
    </w:p>
    <w:p w14:paraId="609B6172" w14:textId="77777777" w:rsidR="00133698" w:rsidRDefault="00133698" w:rsidP="00133698">
      <w:pPr>
        <w:pStyle w:val="a4"/>
        <w:ind w:firstLine="0"/>
      </w:pPr>
    </w:p>
    <w:p w14:paraId="43F64A26" w14:textId="77777777" w:rsidR="00E84854" w:rsidRPr="00F953E9" w:rsidRDefault="00E84854" w:rsidP="00133698">
      <w:pPr>
        <w:pStyle w:val="a4"/>
        <w:ind w:firstLine="0"/>
      </w:pPr>
    </w:p>
    <w:p w14:paraId="5A8777AF" w14:textId="7D0048D1"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>стать</w:t>
      </w:r>
      <w:r w:rsidR="00393B98">
        <w:rPr>
          <w:sz w:val="28"/>
          <w:szCs w:val="28"/>
        </w:rPr>
        <w:t>ей</w:t>
      </w:r>
      <w:r w:rsidRPr="00E84854">
        <w:rPr>
          <w:sz w:val="28"/>
          <w:szCs w:val="28"/>
        </w:rPr>
        <w:t xml:space="preserve"> 25 Закона Свердловской </w:t>
      </w:r>
      <w:proofErr w:type="gramStart"/>
      <w:r w:rsidRPr="00E84854">
        <w:rPr>
          <w:sz w:val="28"/>
          <w:szCs w:val="28"/>
        </w:rPr>
        <w:t>области  от</w:t>
      </w:r>
      <w:proofErr w:type="gramEnd"/>
      <w:r w:rsidRPr="00E84854">
        <w:rPr>
          <w:sz w:val="28"/>
          <w:szCs w:val="28"/>
        </w:rPr>
        <w:t xml:space="preserve">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14:paraId="1A075349" w14:textId="77777777"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14:paraId="2612E1C6" w14:textId="1F39C703"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</w:t>
      </w:r>
      <w:r w:rsidR="00AC1694">
        <w:t>января</w:t>
      </w:r>
      <w:r>
        <w:t xml:space="preserve"> 2</w:t>
      </w:r>
      <w:r w:rsidRPr="00B94E69">
        <w:t>0</w:t>
      </w:r>
      <w:r>
        <w:t>2</w:t>
      </w:r>
      <w:r w:rsidR="00992682">
        <w:t>6</w:t>
      </w:r>
      <w:r w:rsidR="000A782A">
        <w:t xml:space="preserve"> </w:t>
      </w:r>
      <w:r w:rsidRPr="00B94E69">
        <w:t>года (прилагается).</w:t>
      </w:r>
    </w:p>
    <w:p w14:paraId="3D6C42FE" w14:textId="77777777"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14:paraId="7D52F0D9" w14:textId="77777777" w:rsidR="005A621A" w:rsidRPr="003F5F30" w:rsidRDefault="005A621A" w:rsidP="005A621A">
      <w:pPr>
        <w:pStyle w:val="a7"/>
        <w:ind w:firstLine="709"/>
        <w:jc w:val="both"/>
      </w:pPr>
      <w:r w:rsidRPr="003F5F30">
        <w:t>3. Контроль за исполнением настоящего приказа возложить на начальника отдела по земле О.С. Пермякову.</w:t>
      </w:r>
    </w:p>
    <w:p w14:paraId="71EEA838" w14:textId="77777777" w:rsidR="00133698" w:rsidRDefault="00133698" w:rsidP="00133698">
      <w:pPr>
        <w:jc w:val="both"/>
        <w:rPr>
          <w:sz w:val="28"/>
          <w:szCs w:val="28"/>
        </w:rPr>
      </w:pPr>
    </w:p>
    <w:p w14:paraId="6BB8620E" w14:textId="77777777" w:rsidR="00133698" w:rsidRDefault="00133698" w:rsidP="00133698">
      <w:pPr>
        <w:jc w:val="both"/>
        <w:rPr>
          <w:sz w:val="28"/>
          <w:szCs w:val="28"/>
        </w:rPr>
      </w:pPr>
    </w:p>
    <w:p w14:paraId="1B969AB7" w14:textId="77777777"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AC169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14:paraId="7BBA1A0C" w14:textId="77777777" w:rsidR="00783404" w:rsidRDefault="00783404" w:rsidP="00133698">
      <w:pPr>
        <w:jc w:val="both"/>
        <w:rPr>
          <w:sz w:val="28"/>
          <w:szCs w:val="28"/>
        </w:rPr>
      </w:pPr>
    </w:p>
    <w:p w14:paraId="2D8627B6" w14:textId="77777777" w:rsidR="00783404" w:rsidRDefault="00783404" w:rsidP="00133698">
      <w:pPr>
        <w:jc w:val="both"/>
        <w:rPr>
          <w:sz w:val="28"/>
          <w:szCs w:val="28"/>
        </w:rPr>
      </w:pPr>
    </w:p>
    <w:p w14:paraId="0EAE3395" w14:textId="77777777" w:rsidR="00783404" w:rsidRDefault="00783404" w:rsidP="00133698">
      <w:pPr>
        <w:jc w:val="both"/>
        <w:rPr>
          <w:sz w:val="28"/>
          <w:szCs w:val="28"/>
        </w:rPr>
      </w:pPr>
    </w:p>
    <w:p w14:paraId="4BFD9306" w14:textId="77777777" w:rsidR="00783404" w:rsidRDefault="00783404" w:rsidP="00133698">
      <w:pPr>
        <w:jc w:val="both"/>
        <w:rPr>
          <w:sz w:val="28"/>
          <w:szCs w:val="28"/>
        </w:rPr>
      </w:pPr>
    </w:p>
    <w:p w14:paraId="59FE3A59" w14:textId="77777777" w:rsidR="00783404" w:rsidRDefault="00783404" w:rsidP="00133698">
      <w:pPr>
        <w:jc w:val="both"/>
        <w:rPr>
          <w:sz w:val="28"/>
          <w:szCs w:val="28"/>
        </w:rPr>
      </w:pPr>
    </w:p>
    <w:p w14:paraId="09115B20" w14:textId="77777777" w:rsidR="00783404" w:rsidRDefault="00783404" w:rsidP="00133698">
      <w:pPr>
        <w:jc w:val="both"/>
        <w:rPr>
          <w:sz w:val="28"/>
          <w:szCs w:val="28"/>
        </w:rPr>
      </w:pPr>
    </w:p>
    <w:p w14:paraId="79E19896" w14:textId="77777777" w:rsidR="00783404" w:rsidRDefault="00783404" w:rsidP="00133698">
      <w:pPr>
        <w:jc w:val="both"/>
        <w:rPr>
          <w:sz w:val="28"/>
          <w:szCs w:val="28"/>
        </w:rPr>
      </w:pPr>
    </w:p>
    <w:p w14:paraId="5EA7BB03" w14:textId="77777777" w:rsidR="00783404" w:rsidRDefault="00783404" w:rsidP="00133698">
      <w:pPr>
        <w:jc w:val="both"/>
        <w:rPr>
          <w:sz w:val="28"/>
          <w:szCs w:val="28"/>
        </w:rPr>
      </w:pPr>
    </w:p>
    <w:p w14:paraId="63BE3A21" w14:textId="77777777" w:rsidR="00783404" w:rsidRDefault="00783404" w:rsidP="00133698">
      <w:pPr>
        <w:jc w:val="both"/>
        <w:rPr>
          <w:sz w:val="28"/>
          <w:szCs w:val="28"/>
        </w:rPr>
      </w:pPr>
    </w:p>
    <w:p w14:paraId="13C8EE3D" w14:textId="77777777" w:rsidR="00783404" w:rsidRDefault="00783404" w:rsidP="00133698">
      <w:pPr>
        <w:jc w:val="both"/>
        <w:rPr>
          <w:sz w:val="28"/>
          <w:szCs w:val="28"/>
        </w:rPr>
      </w:pPr>
    </w:p>
    <w:p w14:paraId="1E68635E" w14:textId="77777777" w:rsidR="00783404" w:rsidRDefault="00783404" w:rsidP="00133698">
      <w:pPr>
        <w:jc w:val="both"/>
        <w:rPr>
          <w:sz w:val="28"/>
          <w:szCs w:val="28"/>
        </w:rPr>
      </w:pPr>
    </w:p>
    <w:p w14:paraId="25B8D262" w14:textId="77777777" w:rsidR="00783404" w:rsidRDefault="00783404" w:rsidP="00133698">
      <w:pPr>
        <w:jc w:val="both"/>
        <w:rPr>
          <w:sz w:val="28"/>
          <w:szCs w:val="28"/>
        </w:rPr>
      </w:pPr>
    </w:p>
    <w:p w14:paraId="48A9F296" w14:textId="77777777" w:rsidR="001F35F7" w:rsidRDefault="001F35F7" w:rsidP="00783404">
      <w:pPr>
        <w:jc w:val="right"/>
      </w:pPr>
    </w:p>
    <w:p w14:paraId="3ACC3EC8" w14:textId="77777777" w:rsidR="00783404" w:rsidRPr="00DC59A2" w:rsidRDefault="00783404" w:rsidP="00783404">
      <w:pPr>
        <w:jc w:val="right"/>
      </w:pPr>
      <w:proofErr w:type="gramStart"/>
      <w:r w:rsidRPr="00DC59A2">
        <w:t xml:space="preserve">Утвержден </w:t>
      </w:r>
      <w:r>
        <w:t xml:space="preserve"> </w:t>
      </w:r>
      <w:r w:rsidRPr="00DC59A2">
        <w:t>Приказом</w:t>
      </w:r>
      <w:proofErr w:type="gramEnd"/>
      <w:r w:rsidRPr="00DC59A2">
        <w:t xml:space="preserve"> ОМС </w:t>
      </w:r>
    </w:p>
    <w:p w14:paraId="489153C6" w14:textId="77777777"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14:paraId="0A47B9F6" w14:textId="77777777"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14:paraId="7CB5BC79" w14:textId="46030E47" w:rsidR="00783404" w:rsidRPr="00DC59A2" w:rsidRDefault="00783404" w:rsidP="00783404">
      <w:pPr>
        <w:jc w:val="right"/>
      </w:pPr>
      <w:r w:rsidRPr="00DC59A2">
        <w:t xml:space="preserve">от </w:t>
      </w:r>
      <w:r w:rsidR="00F71DFD">
        <w:t xml:space="preserve"> </w:t>
      </w:r>
      <w:r w:rsidRPr="00DC59A2">
        <w:t xml:space="preserve"> </w:t>
      </w:r>
      <w:r w:rsidR="00DE6645">
        <w:t>20.01.2026</w:t>
      </w:r>
      <w:r w:rsidRPr="00DC59A2">
        <w:t xml:space="preserve">   №</w:t>
      </w:r>
      <w:r w:rsidR="00DE6645">
        <w:t xml:space="preserve"> 31</w:t>
      </w:r>
    </w:p>
    <w:p w14:paraId="630C714E" w14:textId="77777777" w:rsidR="00783404" w:rsidRDefault="00783404" w:rsidP="00783404">
      <w:pPr>
        <w:pStyle w:val="ac"/>
      </w:pPr>
    </w:p>
    <w:p w14:paraId="6F63A735" w14:textId="700B0801"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 xml:space="preserve"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096370">
        <w:rPr>
          <w:sz w:val="24"/>
          <w:szCs w:val="24"/>
        </w:rPr>
        <w:t>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4A2CC4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proofErr w:type="gramEnd"/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1"/>
        <w:gridCol w:w="2835"/>
      </w:tblGrid>
      <w:tr w:rsidR="006C649C" w:rsidRPr="00381946" w14:paraId="52A5E3A4" w14:textId="77777777" w:rsidTr="00CA43C7">
        <w:trPr>
          <w:trHeight w:val="213"/>
        </w:trPr>
        <w:tc>
          <w:tcPr>
            <w:tcW w:w="851" w:type="dxa"/>
            <w:vAlign w:val="center"/>
          </w:tcPr>
          <w:p w14:paraId="5D128F58" w14:textId="5B5A447E"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 xml:space="preserve">№ </w:t>
            </w:r>
            <w:r w:rsidRPr="004A2CC4">
              <w:rPr>
                <w:b/>
                <w:snapToGrid w:val="0"/>
                <w:color w:val="000000"/>
                <w:sz w:val="16"/>
                <w:szCs w:val="16"/>
              </w:rPr>
              <w:t>оч</w:t>
            </w:r>
            <w:r w:rsidR="004A2CC4" w:rsidRPr="004A2CC4">
              <w:rPr>
                <w:b/>
                <w:snapToGrid w:val="0"/>
                <w:color w:val="000000"/>
                <w:sz w:val="16"/>
                <w:szCs w:val="16"/>
              </w:rPr>
              <w:t>ереди</w:t>
            </w:r>
          </w:p>
        </w:tc>
        <w:tc>
          <w:tcPr>
            <w:tcW w:w="2126" w:type="dxa"/>
            <w:vAlign w:val="center"/>
          </w:tcPr>
          <w:p w14:paraId="2C11FCCF" w14:textId="77777777"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1" w:type="dxa"/>
            <w:vAlign w:val="center"/>
          </w:tcPr>
          <w:p w14:paraId="491C62DF" w14:textId="77777777"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835" w:type="dxa"/>
            <w:vAlign w:val="center"/>
          </w:tcPr>
          <w:p w14:paraId="6109DE66" w14:textId="77777777"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D8634A" w:rsidRPr="00D8634A" w14:paraId="5144683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6064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CB69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Антропов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60AB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Павел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6B18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Николаевич</w:t>
            </w:r>
          </w:p>
        </w:tc>
      </w:tr>
      <w:tr w:rsidR="00D8634A" w:rsidRPr="00D8634A" w14:paraId="2516B70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F1BB0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605A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Антропова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2D16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Гульниса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7FCB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Маннафовна</w:t>
            </w:r>
            <w:proofErr w:type="spellEnd"/>
          </w:p>
        </w:tc>
      </w:tr>
      <w:tr w:rsidR="00D8634A" w:rsidRPr="00D8634A" w14:paraId="2D736C2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149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888E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Бицюк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49C76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74D7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384BFC8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DD5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4B0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Богунов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AE5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5FC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Юрьевич</w:t>
            </w:r>
          </w:p>
        </w:tc>
      </w:tr>
      <w:tr w:rsidR="00D8634A" w:rsidRPr="00D8634A" w14:paraId="33FA25A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B45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745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Богунова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3E6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5996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326C36A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9A4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6961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92F4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7636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Алексеевич</w:t>
            </w:r>
          </w:p>
        </w:tc>
      </w:tr>
      <w:tr w:rsidR="00D8634A" w:rsidRPr="00D8634A" w14:paraId="26786AC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8E01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A644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66E1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59F7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2CDF0EE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0B2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A93C6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Шуплецов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FB4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4438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Валентинович</w:t>
            </w:r>
          </w:p>
        </w:tc>
      </w:tr>
      <w:tr w:rsidR="00D8634A" w:rsidRPr="00D8634A" w14:paraId="394E765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B4F4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CC90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Привалов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81B6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AF474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Григорьевич</w:t>
            </w:r>
          </w:p>
        </w:tc>
      </w:tr>
      <w:tr w:rsidR="00D8634A" w:rsidRPr="00D8634A" w14:paraId="6BF397F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EB1A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17F6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Привалова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0527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F7F8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Саркисовна</w:t>
            </w:r>
            <w:proofErr w:type="spellEnd"/>
          </w:p>
        </w:tc>
      </w:tr>
      <w:tr w:rsidR="00D8634A" w:rsidRPr="00D8634A" w14:paraId="39E79DF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7E2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695A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Постоян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9034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Армен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4EED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Вардгесович</w:t>
            </w:r>
            <w:proofErr w:type="spellEnd"/>
          </w:p>
        </w:tc>
      </w:tr>
      <w:tr w:rsidR="00D8634A" w:rsidRPr="00D8634A" w14:paraId="27FF985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44C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13B0F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Постоян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880E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6900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Вячеславовна</w:t>
            </w:r>
          </w:p>
        </w:tc>
      </w:tr>
      <w:tr w:rsidR="00D8634A" w:rsidRPr="00D8634A" w14:paraId="73A5140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4D00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D3E6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Большакова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01FE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3DD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687184A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EF22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9C2A9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Мелконян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9CE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Эдгар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0845F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Агасевич</w:t>
            </w:r>
            <w:proofErr w:type="spellEnd"/>
          </w:p>
        </w:tc>
      </w:tr>
      <w:tr w:rsidR="00D8634A" w:rsidRPr="00D8634A" w14:paraId="2E7587C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AC5A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E2A8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Мелконян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317A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Сюзанна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8E9F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Самвеловна</w:t>
            </w:r>
            <w:proofErr w:type="spellEnd"/>
          </w:p>
        </w:tc>
      </w:tr>
      <w:tr w:rsidR="00D8634A" w:rsidRPr="00D8634A" w14:paraId="277BF96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69F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BAA3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E653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CAE6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Леонидович</w:t>
            </w:r>
          </w:p>
        </w:tc>
      </w:tr>
      <w:tr w:rsidR="00D8634A" w:rsidRPr="00D8634A" w14:paraId="5EC015F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1B45EC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64B5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 xml:space="preserve">Токарева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955C4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25D3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45750D9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DFF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8509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Туринцев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8715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20C0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Павлович</w:t>
            </w:r>
          </w:p>
        </w:tc>
      </w:tr>
      <w:tr w:rsidR="00D8634A" w:rsidRPr="00D8634A" w14:paraId="06AE2C0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71C8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2ECD4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Туринцева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6BD6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D7F6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Леонидовна</w:t>
            </w:r>
          </w:p>
        </w:tc>
      </w:tr>
      <w:tr w:rsidR="00D8634A" w:rsidRPr="00D8634A" w14:paraId="73F788C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C6B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5D3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72AE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86A1B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Сергеевич</w:t>
            </w:r>
          </w:p>
        </w:tc>
      </w:tr>
      <w:tr w:rsidR="00D8634A" w:rsidRPr="00D8634A" w14:paraId="2A23445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463DAF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9603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D82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71D5C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Фарагатовна</w:t>
            </w:r>
            <w:proofErr w:type="spellEnd"/>
          </w:p>
        </w:tc>
      </w:tr>
      <w:tr w:rsidR="00D8634A" w:rsidRPr="00D8634A" w14:paraId="553A3AB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223B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0DB7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Симонов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912ED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F3AA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4988E12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C3A3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2AD8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Самочернова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88B9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0988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5B2731F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EBD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E59F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Галиева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D4D4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Фания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AE88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Нуритдиновна</w:t>
            </w:r>
            <w:proofErr w:type="spellEnd"/>
          </w:p>
        </w:tc>
      </w:tr>
      <w:tr w:rsidR="00D8634A" w:rsidRPr="00D8634A" w14:paraId="2CFCD79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060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810B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5EB9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CA32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4932B3D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279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7FD5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Алекберов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DE5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Довлат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6DE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 xml:space="preserve">Ширали </w:t>
            </w:r>
            <w:proofErr w:type="spellStart"/>
            <w:r w:rsidRPr="00D8634A">
              <w:rPr>
                <w:sz w:val="24"/>
                <w:szCs w:val="24"/>
              </w:rPr>
              <w:t>оглы</w:t>
            </w:r>
            <w:proofErr w:type="spellEnd"/>
          </w:p>
        </w:tc>
      </w:tr>
      <w:tr w:rsidR="00D8634A" w:rsidRPr="00D8634A" w14:paraId="15A64A8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2AA58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5AF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Алекберова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C7C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Ильхама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84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 xml:space="preserve">Закир </w:t>
            </w:r>
            <w:proofErr w:type="spellStart"/>
            <w:r w:rsidRPr="00D8634A">
              <w:rPr>
                <w:sz w:val="24"/>
                <w:szCs w:val="24"/>
              </w:rPr>
              <w:t>кызы</w:t>
            </w:r>
            <w:proofErr w:type="spellEnd"/>
          </w:p>
        </w:tc>
      </w:tr>
      <w:tr w:rsidR="00D8634A" w:rsidRPr="00D8634A" w14:paraId="07189EB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5118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E39A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Обухова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F61B0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6A15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593025C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7B9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C2B8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E865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6405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A8CFBB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6D3B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597D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F8E1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BDB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Евгеньевна</w:t>
            </w:r>
          </w:p>
        </w:tc>
      </w:tr>
      <w:tr w:rsidR="00D8634A" w:rsidRPr="00D8634A" w14:paraId="745E40D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A0D07A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AB8F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734C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1581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4B5C780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CFB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0C99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Лопарева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2CC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Амина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ABD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Халиловна</w:t>
            </w:r>
            <w:proofErr w:type="spellEnd"/>
          </w:p>
        </w:tc>
      </w:tr>
      <w:tr w:rsidR="00D8634A" w:rsidRPr="00D8634A" w14:paraId="21F1B47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5BC5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77C5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Лопарев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9356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25B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Николаевич</w:t>
            </w:r>
          </w:p>
        </w:tc>
      </w:tr>
      <w:tr w:rsidR="00D8634A" w:rsidRPr="00D8634A" w14:paraId="423B09E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9D5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0DC9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Лайтер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BF84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0B1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18965DC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8DAD5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0026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Лайтер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83DB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5A1A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Михайлович</w:t>
            </w:r>
          </w:p>
        </w:tc>
      </w:tr>
      <w:tr w:rsidR="00D8634A" w:rsidRPr="00D8634A" w14:paraId="1F2B15A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86F4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2351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Рубникович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C5B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FA57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Викторович</w:t>
            </w:r>
          </w:p>
        </w:tc>
      </w:tr>
      <w:tr w:rsidR="00D8634A" w:rsidRPr="00D8634A" w14:paraId="46BBA57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B731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A88F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Мурзина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4C57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760D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44836B2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803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35C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Мурзин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4C6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C27E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Григорьевич</w:t>
            </w:r>
          </w:p>
        </w:tc>
      </w:tr>
      <w:tr w:rsidR="00D8634A" w:rsidRPr="00D8634A" w14:paraId="7672287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DE1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FBD5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Рыбинский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EFB3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9092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6695F39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82A24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55BC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Рыбинская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5DC93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C1A9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27BFC45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D48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940F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Исхакова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E42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0D3B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656F90D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D0D8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C196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Меньшиков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46805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B5B1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5464F00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4A6BC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D1BD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Меньшикова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2D58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35CF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694F144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462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846A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BFB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C2980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Викторович</w:t>
            </w:r>
          </w:p>
        </w:tc>
      </w:tr>
      <w:tr w:rsidR="00D8634A" w:rsidRPr="00D8634A" w14:paraId="5099C55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958BC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DEA9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Тюкова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FD182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3F7E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Геннадьевна</w:t>
            </w:r>
          </w:p>
        </w:tc>
      </w:tr>
      <w:tr w:rsidR="00D8634A" w:rsidRPr="00D8634A" w14:paraId="1409D74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4AF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89B8D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Хакимова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4615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Василя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7865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Ибрагимовна</w:t>
            </w:r>
            <w:proofErr w:type="spellEnd"/>
          </w:p>
        </w:tc>
      </w:tr>
      <w:tr w:rsidR="00D8634A" w:rsidRPr="00D8634A" w14:paraId="52CEE86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49B8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06B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C81F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8FEA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02A5753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4C3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F33FF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Таскаева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A58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14BC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63B8F33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FAD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3958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Додонов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10B3B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CC893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Юрьевич</w:t>
            </w:r>
          </w:p>
        </w:tc>
      </w:tr>
      <w:tr w:rsidR="00D8634A" w:rsidRPr="00D8634A" w14:paraId="69D6C07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7AF4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CA51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Додонова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5485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49F7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2F0091B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1A6E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8E10A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Суханова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213A1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F893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636C839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23DC5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687BD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Суханов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2E52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FEF0E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Олегович</w:t>
            </w:r>
          </w:p>
        </w:tc>
      </w:tr>
      <w:tr w:rsidR="00D8634A" w:rsidRPr="00D8634A" w14:paraId="631196C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2D9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2B50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Чувакова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6C0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51FAD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6D628DD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F7E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C88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Деменьшина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C935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CCEB1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6611F8D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5B4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C1A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Коновалова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5F4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0470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05350D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512F8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5A86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Коновалов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98DD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373E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1EAA8E5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1511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0213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Котельников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0B1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F04D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Михайлович</w:t>
            </w:r>
          </w:p>
        </w:tc>
      </w:tr>
      <w:tr w:rsidR="00D8634A" w:rsidRPr="00D8634A" w14:paraId="44D6FEE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47E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1A0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Котельникова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84E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7EC7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42D5E7D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9DF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9DE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Назарук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9FE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25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2F14815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1DD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88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66E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C55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Юрьевич</w:t>
            </w:r>
          </w:p>
        </w:tc>
      </w:tr>
      <w:tr w:rsidR="00D8634A" w:rsidRPr="00D8634A" w14:paraId="35006E7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74D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9499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Пахаренко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874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F13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0EC1F09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A21F1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178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Пахаренко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955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423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11DCD99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EA2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F2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Стулова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560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FCD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3505E44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93118C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5167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Стулов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3DE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19D2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01133B3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2C01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140A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F76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FA1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Ивановна</w:t>
            </w:r>
          </w:p>
        </w:tc>
      </w:tr>
      <w:tr w:rsidR="00D8634A" w:rsidRPr="00D8634A" w14:paraId="2E85F5B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5DB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050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Кираматов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CBA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33F7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Нагимжанович</w:t>
            </w:r>
            <w:proofErr w:type="spellEnd"/>
          </w:p>
        </w:tc>
      </w:tr>
      <w:tr w:rsidR="00D8634A" w:rsidRPr="00D8634A" w14:paraId="63C6F5E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2F7C1D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45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Кираматова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4EC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B0A4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Рафкатовна</w:t>
            </w:r>
            <w:proofErr w:type="spellEnd"/>
          </w:p>
        </w:tc>
      </w:tr>
      <w:tr w:rsidR="00D8634A" w:rsidRPr="00D8634A" w14:paraId="3391AE6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569A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FC5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Легаева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6DA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4634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0C37ED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C78C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A3C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Гайсина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E9F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A56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Яхиевна</w:t>
            </w:r>
            <w:proofErr w:type="spellEnd"/>
          </w:p>
        </w:tc>
      </w:tr>
      <w:tr w:rsidR="00D8634A" w:rsidRPr="00D8634A" w14:paraId="0579334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3B7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84D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Нурушева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12A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909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Талипповна</w:t>
            </w:r>
            <w:proofErr w:type="spellEnd"/>
          </w:p>
        </w:tc>
      </w:tr>
      <w:tr w:rsidR="00D8634A" w:rsidRPr="00D8634A" w14:paraId="67AB2D2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ABC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8BF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Жигалова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9C2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5D72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Олеговна</w:t>
            </w:r>
          </w:p>
        </w:tc>
      </w:tr>
      <w:tr w:rsidR="00D8634A" w:rsidRPr="00D8634A" w14:paraId="1F46C06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4B4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0B4A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Корелина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8C2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0054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04AF83E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A40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2AF7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Динмухаметова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1D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3C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5FE0381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4F3D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EA4E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Трохова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DD8F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8D13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4D4789B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0B9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AB15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Евсюков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334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D8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Леонидович</w:t>
            </w:r>
          </w:p>
        </w:tc>
      </w:tr>
      <w:tr w:rsidR="00D8634A" w:rsidRPr="00D8634A" w14:paraId="1C16DBA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7BD2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99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Евсюкова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E3F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3B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587A274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9B8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91A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462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265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7F0B16C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21DB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F66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8112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7C3B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2FBC2A2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5699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1BB8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Лагунова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3D7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D337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Петровна</w:t>
            </w:r>
          </w:p>
        </w:tc>
      </w:tr>
      <w:tr w:rsidR="00D8634A" w:rsidRPr="00D8634A" w14:paraId="210A8D6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A16C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866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Павлецова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89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ED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Вячеславовна</w:t>
            </w:r>
          </w:p>
        </w:tc>
      </w:tr>
      <w:tr w:rsidR="00D8634A" w:rsidRPr="00D8634A" w14:paraId="3309066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015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A0145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Овчинникова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38134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7AE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475F2F1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7456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66A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Кадочникова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1D87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A8E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3AE31C0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589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9DE3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Плаксина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ECEC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95B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5410365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CE8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E68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Лобова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F9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D4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Махмутовна</w:t>
            </w:r>
            <w:proofErr w:type="spellEnd"/>
          </w:p>
        </w:tc>
      </w:tr>
      <w:tr w:rsidR="00D8634A" w:rsidRPr="00D8634A" w14:paraId="7B122E1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13A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CAD0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Комарова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2BC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231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Васильевна</w:t>
            </w:r>
          </w:p>
        </w:tc>
      </w:tr>
      <w:tr w:rsidR="00D8634A" w:rsidRPr="00D8634A" w14:paraId="4D2D7C4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EC2F6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F71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Комаров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F44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555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0BCCDBA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F7A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9FA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Гривицкая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6E8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1656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216942A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302A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FBC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Трифонова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10D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EC28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3262484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E94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5EB8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Софрыгина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F7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74D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Ивановна</w:t>
            </w:r>
          </w:p>
        </w:tc>
      </w:tr>
      <w:tr w:rsidR="00D8634A" w:rsidRPr="00D8634A" w14:paraId="67D7947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A91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6FD5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Юсупова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3F8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3C7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Ризвановна</w:t>
            </w:r>
            <w:proofErr w:type="spellEnd"/>
          </w:p>
        </w:tc>
      </w:tr>
      <w:tr w:rsidR="00D8634A" w:rsidRPr="00D8634A" w14:paraId="35E06A6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6814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A4C8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762D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78CC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6E87B52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258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12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Измоденова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E7B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Виолетта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9831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Олеговна</w:t>
            </w:r>
          </w:p>
        </w:tc>
      </w:tr>
      <w:tr w:rsidR="00D8634A" w:rsidRPr="00D8634A" w14:paraId="564679B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D1C8A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CBA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Измоденов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DD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EA8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1E73DBE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3A32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6C6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475E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C14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2400C3C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8DFF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53B3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Ярославцева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E363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29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69F1065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588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10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Курмачева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A52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9CB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Руслановна</w:t>
            </w:r>
          </w:p>
        </w:tc>
      </w:tr>
      <w:tr w:rsidR="00D8634A" w:rsidRPr="00D8634A" w14:paraId="126E0D7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DA9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D0E5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Курмачев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B9C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FBD4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4F9EEBB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381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E5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Черных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CD7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06D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0E3E1D3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C609F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7EC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Черных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676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0468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Олегович</w:t>
            </w:r>
          </w:p>
        </w:tc>
      </w:tr>
      <w:tr w:rsidR="00D8634A" w:rsidRPr="00D8634A" w14:paraId="06E4705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394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8DC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Солодонов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736D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77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Николаевич</w:t>
            </w:r>
          </w:p>
        </w:tc>
      </w:tr>
      <w:tr w:rsidR="00D8634A" w:rsidRPr="00D8634A" w14:paraId="1451380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69E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DB1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Солодонова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6494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73AA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476C6D3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E98C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651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Москвина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BF7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A36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Геннадьевна</w:t>
            </w:r>
          </w:p>
        </w:tc>
      </w:tr>
      <w:tr w:rsidR="00D8634A" w:rsidRPr="00D8634A" w14:paraId="4B059F6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169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9CA5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Рабизо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23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330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4AC88EA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8A1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124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Истомова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6A9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D8A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41E1C9D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CDC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CE2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Гребенщиков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F112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2938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Леонидович</w:t>
            </w:r>
          </w:p>
        </w:tc>
      </w:tr>
      <w:tr w:rsidR="00D8634A" w:rsidRPr="00D8634A" w14:paraId="4F81A38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09920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DF1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Гребенщикова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D53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7B7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5BD89F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525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23A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Юсупова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E8DE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387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5EE3ACC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1A72F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79E9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Юсупов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3C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40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Нигамажанович</w:t>
            </w:r>
            <w:proofErr w:type="spellEnd"/>
          </w:p>
        </w:tc>
      </w:tr>
      <w:tr w:rsidR="00D8634A" w:rsidRPr="00D8634A" w14:paraId="5B1353F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274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19A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Зотова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997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56B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3BA90EF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8DCC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ACB6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Бойкова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9499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06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5F9BFF6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A0D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887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Чернышева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2ED3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2DA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Ивановна</w:t>
            </w:r>
          </w:p>
        </w:tc>
      </w:tr>
      <w:tr w:rsidR="00D8634A" w:rsidRPr="00D8634A" w14:paraId="3A2CBA3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18C5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173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Притчина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52C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251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0DB9600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FFE02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0778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Кадочникова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25757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83BC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243D721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61BF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1B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Ушаков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08F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731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Иванович</w:t>
            </w:r>
          </w:p>
        </w:tc>
      </w:tr>
      <w:tr w:rsidR="00D8634A" w:rsidRPr="00D8634A" w14:paraId="3412897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4F0CE2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38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Ушакова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17A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552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03A6638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D30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5E2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11F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4C3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09427AB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DB9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5BF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Аббасова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F55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Эльнара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0BF9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Сабирхан</w:t>
            </w:r>
            <w:proofErr w:type="spellEnd"/>
            <w:r w:rsidRPr="00D8634A">
              <w:rPr>
                <w:sz w:val="24"/>
                <w:szCs w:val="24"/>
              </w:rPr>
              <w:t xml:space="preserve"> </w:t>
            </w:r>
            <w:proofErr w:type="spellStart"/>
            <w:r w:rsidRPr="00D8634A">
              <w:rPr>
                <w:sz w:val="24"/>
                <w:szCs w:val="24"/>
              </w:rPr>
              <w:t>кызы</w:t>
            </w:r>
            <w:proofErr w:type="spellEnd"/>
          </w:p>
        </w:tc>
      </w:tr>
      <w:tr w:rsidR="00D8634A" w:rsidRPr="00D8634A" w14:paraId="61A05A1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925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5DC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Фазылова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980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34F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Ражаповна</w:t>
            </w:r>
            <w:proofErr w:type="spellEnd"/>
          </w:p>
        </w:tc>
      </w:tr>
      <w:tr w:rsidR="00D8634A" w:rsidRPr="00D8634A" w14:paraId="00F17EB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486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7B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Обвинцева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9F04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F02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Геннадьевна</w:t>
            </w:r>
          </w:p>
        </w:tc>
      </w:tr>
      <w:tr w:rsidR="00D8634A" w:rsidRPr="00D8634A" w14:paraId="124E1E3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CA2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23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Зубарева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2CD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2D8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Вячеславовна</w:t>
            </w:r>
          </w:p>
        </w:tc>
      </w:tr>
      <w:tr w:rsidR="00D8634A" w:rsidRPr="00D8634A" w14:paraId="59A5D5A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AB23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4FB8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Семянникова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2E97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3A8F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Васильевна</w:t>
            </w:r>
          </w:p>
        </w:tc>
      </w:tr>
      <w:tr w:rsidR="00D8634A" w:rsidRPr="00D8634A" w14:paraId="5DB63B7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37F3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C5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Рыкова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EC65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6ED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0FA6A01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8DD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5032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Портнова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33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ECBA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Петровна</w:t>
            </w:r>
          </w:p>
        </w:tc>
      </w:tr>
      <w:tr w:rsidR="00D8634A" w:rsidRPr="00D8634A" w14:paraId="474C042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E8C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AEA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Налетов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E5E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E4F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Викторович</w:t>
            </w:r>
          </w:p>
        </w:tc>
      </w:tr>
      <w:tr w:rsidR="00D8634A" w:rsidRPr="00D8634A" w14:paraId="0D8E4E1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8D7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DBA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Налетова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5B8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69C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10A3796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77F4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CC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Верьякова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5737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FCF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E11460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616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86E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Верьяков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B419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FEB4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Геннадьевич</w:t>
            </w:r>
          </w:p>
        </w:tc>
      </w:tr>
      <w:tr w:rsidR="00D8634A" w:rsidRPr="00D8634A" w14:paraId="071EDD1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487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0F9D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Зоитова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D63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3A1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Алексеевна</w:t>
            </w:r>
          </w:p>
        </w:tc>
      </w:tr>
      <w:tr w:rsidR="00D8634A" w:rsidRPr="00D8634A" w14:paraId="43D1FBD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5D7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FF72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Лекомцева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40E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AA39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7968E0D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653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96F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Гайбель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67F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C327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Викторович</w:t>
            </w:r>
          </w:p>
        </w:tc>
      </w:tr>
      <w:tr w:rsidR="00D8634A" w:rsidRPr="00D8634A" w14:paraId="4F35F15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874BC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24AC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Гайбель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DD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168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0CF65D7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99C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14FB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Белоносова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540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6DC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1BC80F4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0AE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0FA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Родионова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38E9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47C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Маратовна</w:t>
            </w:r>
          </w:p>
        </w:tc>
      </w:tr>
      <w:tr w:rsidR="00D8634A" w:rsidRPr="00D8634A" w14:paraId="6EE4FB3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F184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E41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Пшеницына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E63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3A0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187CE2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6D45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A3A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Мифтахов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8D3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27CB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Маратович</w:t>
            </w:r>
          </w:p>
        </w:tc>
      </w:tr>
      <w:tr w:rsidR="00D8634A" w:rsidRPr="00D8634A" w14:paraId="66AE3B0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6FA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768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Зяблина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C68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E65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43A4F57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C11FA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A7CC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Зяблин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0F9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04E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Анатольевич</w:t>
            </w:r>
          </w:p>
        </w:tc>
      </w:tr>
      <w:tr w:rsidR="00D8634A" w:rsidRPr="00D8634A" w14:paraId="3DF09E2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CC3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439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Мехонцева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69BE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88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6F5E503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727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8141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Маричева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27F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Полина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533B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5C1FD66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52A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8AB0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Сажаева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541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B09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Раисовна</w:t>
            </w:r>
            <w:proofErr w:type="spellEnd"/>
          </w:p>
        </w:tc>
      </w:tr>
      <w:tr w:rsidR="00D8634A" w:rsidRPr="00D8634A" w14:paraId="7E2E3BF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604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27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Хорьков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5F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820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Николаевич</w:t>
            </w:r>
          </w:p>
        </w:tc>
      </w:tr>
      <w:tr w:rsidR="00D8634A" w:rsidRPr="00D8634A" w14:paraId="7F8DAC1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BEA1F5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8155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Хорькова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5C3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408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Леонидовна</w:t>
            </w:r>
          </w:p>
        </w:tc>
      </w:tr>
      <w:tr w:rsidR="00D8634A" w:rsidRPr="00D8634A" w14:paraId="2B768A5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FC13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A4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Ермакова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EE1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FC57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7B5BB58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71DD3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14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Ермаков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D03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BD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75A7885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B37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0F25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74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609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45731E0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5C19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141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Зинченко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0BC6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9B9A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471EEA2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3790F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2D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Зинченко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698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Станислав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27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Игоревич</w:t>
            </w:r>
          </w:p>
        </w:tc>
      </w:tr>
      <w:tr w:rsidR="00D8634A" w:rsidRPr="00D8634A" w14:paraId="0B7879B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A242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A0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Лысанова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92C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4F2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33C1D4C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5D4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lastRenderedPageBreak/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AFE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Шункова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0AB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600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Евгеньевна</w:t>
            </w:r>
          </w:p>
        </w:tc>
      </w:tr>
      <w:tr w:rsidR="00D8634A" w:rsidRPr="00D8634A" w14:paraId="3AC4CF1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7C8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F793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Хайбуллоев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574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Саидкул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E56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Саидмуродович</w:t>
            </w:r>
            <w:proofErr w:type="spellEnd"/>
          </w:p>
        </w:tc>
      </w:tr>
      <w:tr w:rsidR="00D8634A" w:rsidRPr="00D8634A" w14:paraId="0E15764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8F54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580E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Кугубаева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D46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024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5BE9EBC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276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A1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Макаров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CB4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38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Андреевич</w:t>
            </w:r>
          </w:p>
        </w:tc>
      </w:tr>
      <w:tr w:rsidR="00D8634A" w:rsidRPr="00D8634A" w14:paraId="21076B4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69831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6F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Макарова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3E04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6C4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Владиславовна</w:t>
            </w:r>
          </w:p>
        </w:tc>
      </w:tr>
      <w:tr w:rsidR="00D8634A" w:rsidRPr="00D8634A" w14:paraId="476421E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BB0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619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Бекишева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104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5A3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Фарижановна</w:t>
            </w:r>
            <w:proofErr w:type="spellEnd"/>
          </w:p>
        </w:tc>
      </w:tr>
      <w:tr w:rsidR="00D8634A" w:rsidRPr="00D8634A" w14:paraId="2FB3FE2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4FD2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568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249B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20FC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Германовна</w:t>
            </w:r>
          </w:p>
        </w:tc>
      </w:tr>
      <w:tr w:rsidR="00D8634A" w:rsidRPr="00D8634A" w14:paraId="2952C0A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65E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18A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Расцелуева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08E0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3D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51005B3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56E9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030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Ковалёва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11C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471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Дмитриевна</w:t>
            </w:r>
          </w:p>
        </w:tc>
      </w:tr>
      <w:tr w:rsidR="00D8634A" w:rsidRPr="00D8634A" w14:paraId="2C2B755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B8B56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441D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Ковалёв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37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83F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Иванович</w:t>
            </w:r>
          </w:p>
        </w:tc>
      </w:tr>
      <w:tr w:rsidR="00D8634A" w:rsidRPr="00D8634A" w14:paraId="46C2A4A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1788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9986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Каталевская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96F1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Елизавета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7382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Жанадильевна</w:t>
            </w:r>
            <w:proofErr w:type="spellEnd"/>
          </w:p>
        </w:tc>
      </w:tr>
      <w:tr w:rsidR="00D8634A" w:rsidRPr="00D8634A" w14:paraId="66301FB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B57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5A0C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Широпятова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A02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B1F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7EE6E85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E13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CED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Белоногова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7E6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4FC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45DBB12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EA8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36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Фонград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7E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1F1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121BBA6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220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4B1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Ефремова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CE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9A4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677EEF2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045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378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Хамзина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1F4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8E6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Фаниловна</w:t>
            </w:r>
            <w:proofErr w:type="spellEnd"/>
          </w:p>
        </w:tc>
      </w:tr>
      <w:tr w:rsidR="00D8634A" w:rsidRPr="00D8634A" w14:paraId="6F56909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A435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5A6E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Токарева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117B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27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Вячеславовна</w:t>
            </w:r>
          </w:p>
        </w:tc>
      </w:tr>
      <w:tr w:rsidR="00D8634A" w:rsidRPr="00D8634A" w14:paraId="4437258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664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0D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Зевакова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B7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DB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Ивановна</w:t>
            </w:r>
          </w:p>
        </w:tc>
      </w:tr>
      <w:tr w:rsidR="00D8634A" w:rsidRPr="00D8634A" w14:paraId="2AE7C56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C87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47B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Захматова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CD9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686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29BC898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2BD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14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Гафаров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B33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Рафиль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B6D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Ризванович</w:t>
            </w:r>
            <w:proofErr w:type="spellEnd"/>
          </w:p>
        </w:tc>
      </w:tr>
      <w:tr w:rsidR="00D8634A" w:rsidRPr="00D8634A" w14:paraId="7A06A43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60DEA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11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Гафарова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BEDD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Гульнара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FE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Альфритовна</w:t>
            </w:r>
            <w:proofErr w:type="spellEnd"/>
          </w:p>
        </w:tc>
      </w:tr>
      <w:tr w:rsidR="00D8634A" w:rsidRPr="00D8634A" w14:paraId="732ECBA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EF7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145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Гайнуллина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C1D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F41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Степановна</w:t>
            </w:r>
          </w:p>
        </w:tc>
      </w:tr>
      <w:tr w:rsidR="00D8634A" w:rsidRPr="00D8634A" w14:paraId="459863D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3DE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D98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Соловьев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CCC6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AB11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5526E33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B40EC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3CF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Соловьева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E393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596C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086D393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72C9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6698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Яндуганова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731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E5C0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5416388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76C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7A6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Шеломенцев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F8D4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BA2E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Павлович</w:t>
            </w:r>
          </w:p>
        </w:tc>
      </w:tr>
      <w:tr w:rsidR="00D8634A" w:rsidRPr="00D8634A" w14:paraId="42B67BA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3CE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836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Шеломенцева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471F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D4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154F0BE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026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936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Грязных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B53E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8B3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0AF040E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877B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620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Кочутина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65C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300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6B42E39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F5C464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033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Кочутин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3915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CF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5C39045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1AB7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B2E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Волк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0F4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EF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Владимирович</w:t>
            </w:r>
          </w:p>
        </w:tc>
      </w:tr>
      <w:tr w:rsidR="00D8634A" w:rsidRPr="00D8634A" w14:paraId="0618F5D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97D51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46D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Волк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A6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Анжелика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2BC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Игоревна</w:t>
            </w:r>
          </w:p>
        </w:tc>
      </w:tr>
      <w:tr w:rsidR="00D8634A" w:rsidRPr="00D8634A" w14:paraId="30DA180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128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605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Гибадулина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9B8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C91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Радиковна</w:t>
            </w:r>
            <w:proofErr w:type="spellEnd"/>
          </w:p>
        </w:tc>
      </w:tr>
      <w:tr w:rsidR="00D8634A" w:rsidRPr="00D8634A" w14:paraId="245839B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D9A59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300F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85BB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37BF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7E064D1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83D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9ED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Гоглачева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30F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05A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2B9DEBE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8C732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A09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Журавлева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332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095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Олеговна</w:t>
            </w:r>
          </w:p>
        </w:tc>
      </w:tr>
      <w:tr w:rsidR="00D8634A" w:rsidRPr="00D8634A" w14:paraId="344CC90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B17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BE7D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Шахваладова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A94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D20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Мирзагиевна</w:t>
            </w:r>
            <w:proofErr w:type="spellEnd"/>
          </w:p>
        </w:tc>
      </w:tr>
      <w:tr w:rsidR="00D8634A" w:rsidRPr="00D8634A" w14:paraId="1774544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49D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771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Копытова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EA8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FAD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59A7CF3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DAA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6EE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Королёва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876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B7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55062E4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9A9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5C2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Сафиуллина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A76E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E4C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Игоревна</w:t>
            </w:r>
          </w:p>
        </w:tc>
      </w:tr>
      <w:tr w:rsidR="00D8634A" w:rsidRPr="00D8634A" w14:paraId="16FFFAA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9BD78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68B7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Сафиуллин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63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2BE0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Юрьевич</w:t>
            </w:r>
          </w:p>
        </w:tc>
      </w:tr>
      <w:tr w:rsidR="00D8634A" w:rsidRPr="00D8634A" w14:paraId="790A0D7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1E7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1C8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Кондрашина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BB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99C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Павловна</w:t>
            </w:r>
          </w:p>
        </w:tc>
      </w:tr>
      <w:tr w:rsidR="00D8634A" w:rsidRPr="00D8634A" w14:paraId="6295543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29BB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8CE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Кондрашин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2912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FB0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2ECFF3E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CAFA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56B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Ершина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68BC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D5C6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1C2497F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DB09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C8A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Пестерева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C46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93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68D651D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4D0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1EA8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Мигунова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AAE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F882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31B839F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C9D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A07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Шарапова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F800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0513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7868EBC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9F2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AA6F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Калистратова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E92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0CA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Геннадьевна</w:t>
            </w:r>
          </w:p>
        </w:tc>
      </w:tr>
      <w:tr w:rsidR="00D8634A" w:rsidRPr="00D8634A" w14:paraId="555C572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305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062B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Чемезова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73C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7CF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5698B9F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946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7C2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Санкова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AF3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CDDE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Олеговна</w:t>
            </w:r>
          </w:p>
        </w:tc>
      </w:tr>
      <w:tr w:rsidR="00D8634A" w:rsidRPr="00D8634A" w14:paraId="68374FB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3C9B2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80A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D84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Петр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2580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Константинович</w:t>
            </w:r>
          </w:p>
        </w:tc>
      </w:tr>
      <w:tr w:rsidR="00D8634A" w:rsidRPr="00D8634A" w14:paraId="706F2FD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1D83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F20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A17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7C2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1F81456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39B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8BE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Камышева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10F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E9B1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32F225C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7902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lastRenderedPageBreak/>
              <w:t>149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C18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Сарапулова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204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B86E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6F7F994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10EE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71B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Сарапулов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453B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D5B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Николаевич</w:t>
            </w:r>
          </w:p>
        </w:tc>
      </w:tr>
      <w:tr w:rsidR="00D8634A" w:rsidRPr="00D8634A" w14:paraId="623823B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287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1D0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E5F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6278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Викторовна</w:t>
            </w:r>
          </w:p>
        </w:tc>
      </w:tr>
      <w:tr w:rsidR="00D8634A" w:rsidRPr="00D8634A" w14:paraId="31C8D7B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E97F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6CD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Глебова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C3A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BD5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Эдуардовна</w:t>
            </w:r>
          </w:p>
        </w:tc>
      </w:tr>
      <w:tr w:rsidR="00D8634A" w:rsidRPr="00D8634A" w14:paraId="3DCC1C6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7B0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44C1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Булавина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860C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B33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31EA586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341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8D4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Птицына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9DF3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Ульяна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0A5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7AE224C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A5D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E5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Шумская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09CF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2820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24A347E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938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E56F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Абрамова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64A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0239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702F166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A4B2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CFA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Колмыкова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884F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301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E61F2C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B8020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3EA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Колмыков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2EC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CD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Альбертович</w:t>
            </w:r>
          </w:p>
        </w:tc>
      </w:tr>
      <w:tr w:rsidR="00D8634A" w:rsidRPr="00D8634A" w14:paraId="1DAC88D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C5C9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F17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Мяготина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040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834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Маратовна</w:t>
            </w:r>
          </w:p>
        </w:tc>
      </w:tr>
      <w:tr w:rsidR="00D8634A" w:rsidRPr="00D8634A" w14:paraId="4EBDC17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8DD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3821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Мокеев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987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Артём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5E4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Леонидович</w:t>
            </w:r>
          </w:p>
        </w:tc>
      </w:tr>
      <w:tr w:rsidR="00D8634A" w:rsidRPr="00D8634A" w14:paraId="702F6EB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5C0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418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Ольшанцева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2AE7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E8D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160EDEE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608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6F2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Бочкарёва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80B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B9E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Олеговна</w:t>
            </w:r>
          </w:p>
        </w:tc>
      </w:tr>
      <w:tr w:rsidR="00D8634A" w:rsidRPr="00D8634A" w14:paraId="19496C9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236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298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Рустамов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88E6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Асадулло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647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Резманович</w:t>
            </w:r>
            <w:proofErr w:type="spellEnd"/>
          </w:p>
        </w:tc>
      </w:tr>
      <w:tr w:rsidR="00D8634A" w:rsidRPr="00D8634A" w14:paraId="6DE21B6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89EF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8B6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Рустамова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CAD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Зайнаб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011A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Саидовна</w:t>
            </w:r>
            <w:proofErr w:type="spellEnd"/>
          </w:p>
        </w:tc>
      </w:tr>
      <w:tr w:rsidR="00D8634A" w:rsidRPr="00D8634A" w14:paraId="01A991A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3DE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DC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Осокина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89CA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E7B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1F5D103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823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E9F8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Прахова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A9C5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919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77B77EF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F1D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A9D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Акчулпанова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A029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Диния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029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Фанильевна</w:t>
            </w:r>
            <w:proofErr w:type="spellEnd"/>
          </w:p>
        </w:tc>
      </w:tr>
      <w:tr w:rsidR="00D8634A" w:rsidRPr="00D8634A" w14:paraId="06CFC64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022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405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Халиуллина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FABE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Альбина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12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Минегалиевна</w:t>
            </w:r>
            <w:proofErr w:type="spellEnd"/>
          </w:p>
        </w:tc>
      </w:tr>
      <w:tr w:rsidR="00D8634A" w:rsidRPr="00D8634A" w14:paraId="3D9F50E1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7E10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F17B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Симонова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6A2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EF7A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2D72ECE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E9CC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184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351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F68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Валентиновна</w:t>
            </w:r>
          </w:p>
        </w:tc>
      </w:tr>
      <w:tr w:rsidR="00D8634A" w:rsidRPr="00D8634A" w14:paraId="06FBFB8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8102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05D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Халиуллина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DF7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DCF7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1098488E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ECCC26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95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Халиуллин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B6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7AF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Минегалиевич</w:t>
            </w:r>
            <w:proofErr w:type="spellEnd"/>
          </w:p>
        </w:tc>
      </w:tr>
      <w:tr w:rsidR="00D8634A" w:rsidRPr="00D8634A" w14:paraId="31764A53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20B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8D27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11D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B4A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782B5EF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10B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470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585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7A3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Ильдаровна</w:t>
            </w:r>
          </w:p>
        </w:tc>
      </w:tr>
      <w:tr w:rsidR="00D8634A" w:rsidRPr="00D8634A" w14:paraId="67BFC6C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85B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AB82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9A8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CA0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Андреевич</w:t>
            </w:r>
          </w:p>
        </w:tc>
      </w:tr>
      <w:tr w:rsidR="00D8634A" w:rsidRPr="00D8634A" w14:paraId="1118D6E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EF1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6895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Луппов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BB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14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5917367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F8FE64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E4B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Луппова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4EF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Алтынай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5E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Гансовна</w:t>
            </w:r>
            <w:proofErr w:type="spellEnd"/>
          </w:p>
        </w:tc>
      </w:tr>
      <w:tr w:rsidR="00D8634A" w:rsidRPr="00D8634A" w14:paraId="06CFA78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C10E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8350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Чумакова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A8C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4C6E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Валерьевна</w:t>
            </w:r>
          </w:p>
        </w:tc>
      </w:tr>
      <w:tr w:rsidR="00D8634A" w:rsidRPr="00D8634A" w14:paraId="34AD197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B639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D8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ADA6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161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6D23449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69F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76C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961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3D8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Андреевич</w:t>
            </w:r>
          </w:p>
        </w:tc>
      </w:tr>
      <w:tr w:rsidR="00D8634A" w:rsidRPr="00D8634A" w14:paraId="73E3EF4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D35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B31F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Катеева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967F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72DC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C49FD3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E60C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3E6A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Бычкова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429C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597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2A60F19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3AA3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5F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Булатов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C122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254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4AAEED02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0CFA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EA1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Хатченко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9B6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1A6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24BD615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4EC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F5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Викштейн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87A8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5A9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3121A8E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D3F6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6D7C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69A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D68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86DC15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91C1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F32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Викулов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F39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9CB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Борисович</w:t>
            </w:r>
          </w:p>
        </w:tc>
      </w:tr>
      <w:tr w:rsidR="00D8634A" w:rsidRPr="00D8634A" w14:paraId="5996961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1A0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D4C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Просвирнин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22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EE5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Сергеевич</w:t>
            </w:r>
          </w:p>
        </w:tc>
      </w:tr>
      <w:tr w:rsidR="00D8634A" w:rsidRPr="00D8634A" w14:paraId="69F9EEA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96D3E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986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Просвирнина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44A3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0034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3AD0811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5DAFB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A63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Грязнова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C1A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62B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680A7E9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FFD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C3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Кузенова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57BA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4E96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Иделевна</w:t>
            </w:r>
            <w:proofErr w:type="spellEnd"/>
          </w:p>
        </w:tc>
      </w:tr>
      <w:tr w:rsidR="00D8634A" w:rsidRPr="00D8634A" w14:paraId="7463FF6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2C5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079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Фомина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2A4D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ABCA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Михайловна</w:t>
            </w:r>
          </w:p>
        </w:tc>
      </w:tr>
      <w:tr w:rsidR="00D8634A" w:rsidRPr="00D8634A" w14:paraId="3A98734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D6D4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56B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Шпакова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59D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38C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Дмитриевна</w:t>
            </w:r>
          </w:p>
        </w:tc>
      </w:tr>
      <w:tr w:rsidR="00D8634A" w:rsidRPr="00D8634A" w14:paraId="18A256B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3E3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2516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7CF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8FCA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098DDEE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34A1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BF2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Шугаева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43F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C0E5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39090B5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A3C7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BF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Козловская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BE33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Тамара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564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Петровна</w:t>
            </w:r>
          </w:p>
        </w:tc>
      </w:tr>
      <w:tr w:rsidR="00D8634A" w:rsidRPr="00D8634A" w14:paraId="275EB67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7DE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94B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Крупина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CD8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CC9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Александровна</w:t>
            </w:r>
          </w:p>
        </w:tc>
      </w:tr>
      <w:tr w:rsidR="00D8634A" w:rsidRPr="00D8634A" w14:paraId="2EEFD4B0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9F6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45E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Бузургов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8E3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Амрулло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FC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Саиджонович</w:t>
            </w:r>
            <w:proofErr w:type="spellEnd"/>
          </w:p>
        </w:tc>
      </w:tr>
      <w:tr w:rsidR="00D8634A" w:rsidRPr="00D8634A" w14:paraId="225434C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F3B3B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115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Бузургова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E8D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Наргис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419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Бахтиёровна</w:t>
            </w:r>
            <w:proofErr w:type="spellEnd"/>
          </w:p>
        </w:tc>
      </w:tr>
      <w:tr w:rsidR="00D8634A" w:rsidRPr="00D8634A" w14:paraId="6E96047D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2729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0F3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Шкурихина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450C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B03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Андреевна</w:t>
            </w:r>
          </w:p>
        </w:tc>
      </w:tr>
      <w:tr w:rsidR="00D8634A" w:rsidRPr="00D8634A" w14:paraId="006E2F6F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73490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233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Шкурихин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D04C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E8F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Александрович</w:t>
            </w:r>
          </w:p>
        </w:tc>
      </w:tr>
      <w:tr w:rsidR="00D8634A" w:rsidRPr="00D8634A" w14:paraId="1614E7B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E6C8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lastRenderedPageBreak/>
              <w:t>191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0BA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Ульянова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E8D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55E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Юрьевна</w:t>
            </w:r>
          </w:p>
        </w:tc>
      </w:tr>
      <w:tr w:rsidR="00D8634A" w:rsidRPr="00D8634A" w14:paraId="76E4C3EC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AF4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EF1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Трещалина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227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E70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6FD151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D2BA5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03CF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E2B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550A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04A588B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A62A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9637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892C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ED5B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Анатольевна</w:t>
            </w:r>
          </w:p>
        </w:tc>
      </w:tr>
      <w:tr w:rsidR="00D8634A" w:rsidRPr="00D8634A" w14:paraId="46C2A36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80F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3FB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Устратов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B56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288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Валерьевич</w:t>
            </w:r>
          </w:p>
        </w:tc>
      </w:tr>
      <w:tr w:rsidR="00D8634A" w:rsidRPr="00D8634A" w14:paraId="6919FE18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37086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90D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Устратова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1DA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E825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76A5A557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C00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8AB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Жорник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653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5E2AC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Олегович</w:t>
            </w:r>
          </w:p>
        </w:tc>
      </w:tr>
      <w:tr w:rsidR="00D8634A" w:rsidRPr="00D8634A" w14:paraId="77C7DA85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4F809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C4DC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Жорник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BE2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A15E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Владимировна</w:t>
            </w:r>
          </w:p>
        </w:tc>
      </w:tr>
      <w:tr w:rsidR="00D8634A" w:rsidRPr="00D8634A" w14:paraId="65B834A9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0DB6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E074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Щербакова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73B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Алёна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234E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Сергеевна</w:t>
            </w:r>
          </w:p>
        </w:tc>
      </w:tr>
      <w:tr w:rsidR="00D8634A" w:rsidRPr="00D8634A" w14:paraId="57ADB24A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229D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DE77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Холова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579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Фарзона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20D0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Сарахоновна</w:t>
            </w:r>
            <w:proofErr w:type="spellEnd"/>
          </w:p>
        </w:tc>
      </w:tr>
      <w:tr w:rsidR="00D8634A" w:rsidRPr="00D8634A" w14:paraId="4CED84A4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9BEC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7ACF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Тюшнякова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B3B62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CC76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Николаевна</w:t>
            </w:r>
          </w:p>
        </w:tc>
      </w:tr>
      <w:tr w:rsidR="00D8634A" w:rsidRPr="00D8634A" w14:paraId="6A42C70B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53C8" w14:textId="77777777" w:rsidR="00D8634A" w:rsidRPr="00D8634A" w:rsidRDefault="00D8634A" w:rsidP="00D8634A">
            <w:pPr>
              <w:jc w:val="center"/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EF1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Кодирова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8C0C8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Шахло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B5C9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Насриддиновна</w:t>
            </w:r>
            <w:proofErr w:type="spellEnd"/>
          </w:p>
        </w:tc>
      </w:tr>
      <w:tr w:rsidR="00D8634A" w:rsidRPr="00D8634A" w14:paraId="33759536" w14:textId="77777777" w:rsidTr="00CA4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AE7D6" w14:textId="77777777" w:rsidR="00D8634A" w:rsidRPr="00D8634A" w:rsidRDefault="00D8634A" w:rsidP="00D8634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B35D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Кодиров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9E095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r w:rsidRPr="00D8634A">
              <w:rPr>
                <w:sz w:val="24"/>
                <w:szCs w:val="24"/>
              </w:rPr>
              <w:t>Зуфар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9A041" w14:textId="77777777" w:rsidR="00D8634A" w:rsidRPr="00D8634A" w:rsidRDefault="00D8634A" w:rsidP="00D8634A">
            <w:pPr>
              <w:rPr>
                <w:sz w:val="24"/>
                <w:szCs w:val="24"/>
              </w:rPr>
            </w:pPr>
            <w:proofErr w:type="spellStart"/>
            <w:r w:rsidRPr="00D8634A">
              <w:rPr>
                <w:sz w:val="24"/>
                <w:szCs w:val="24"/>
              </w:rPr>
              <w:t>Мехронович</w:t>
            </w:r>
            <w:proofErr w:type="spellEnd"/>
          </w:p>
        </w:tc>
      </w:tr>
    </w:tbl>
    <w:p w14:paraId="1AA2EFD1" w14:textId="77777777" w:rsidR="006C649C" w:rsidRDefault="006C649C" w:rsidP="00133698">
      <w:pPr>
        <w:jc w:val="both"/>
        <w:rPr>
          <w:sz w:val="28"/>
          <w:szCs w:val="28"/>
        </w:rPr>
      </w:pPr>
    </w:p>
    <w:p w14:paraId="37A54D97" w14:textId="77777777" w:rsidR="004438BE" w:rsidRDefault="004438BE" w:rsidP="00D8634A">
      <w:pPr>
        <w:pStyle w:val="ac"/>
        <w:spacing w:after="0"/>
        <w:jc w:val="center"/>
        <w:rPr>
          <w:sz w:val="24"/>
          <w:szCs w:val="24"/>
          <w:lang w:val="en-US"/>
        </w:rPr>
      </w:pPr>
    </w:p>
    <w:p w14:paraId="51855F3B" w14:textId="0930FEA2" w:rsidR="00D8634A" w:rsidRDefault="00CD304F" w:rsidP="00D8634A">
      <w:pPr>
        <w:pStyle w:val="ac"/>
        <w:spacing w:after="0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AC17CD">
        <w:rPr>
          <w:sz w:val="24"/>
          <w:szCs w:val="24"/>
        </w:rPr>
        <w:t>01.0</w:t>
      </w:r>
      <w:r w:rsidR="00F71DFD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F66B4B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AC17CD">
        <w:rPr>
          <w:sz w:val="24"/>
          <w:szCs w:val="24"/>
        </w:rPr>
        <w:t xml:space="preserve"> (</w:t>
      </w:r>
      <w:proofErr w:type="gramEnd"/>
      <w:r w:rsidRPr="00AC17CD">
        <w:rPr>
          <w:sz w:val="24"/>
          <w:szCs w:val="24"/>
        </w:rPr>
        <w:t xml:space="preserve">абз.3 п.1 ст.26 Закона </w:t>
      </w:r>
    </w:p>
    <w:p w14:paraId="77D6F3F9" w14:textId="510BECB9" w:rsidR="00CD304F" w:rsidRDefault="00CD304F" w:rsidP="00D8634A">
      <w:pPr>
        <w:pStyle w:val="ac"/>
        <w:spacing w:after="0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Свердловской области от 07.07.2004 №18-ОЗ)</w:t>
      </w:r>
    </w:p>
    <w:p w14:paraId="71DD3B7F" w14:textId="77777777" w:rsidR="00D8634A" w:rsidRDefault="00D8634A" w:rsidP="00D8634A">
      <w:pPr>
        <w:pStyle w:val="ac"/>
        <w:spacing w:after="0"/>
        <w:jc w:val="center"/>
        <w:rPr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1"/>
        <w:gridCol w:w="2835"/>
      </w:tblGrid>
      <w:tr w:rsidR="003D1653" w:rsidRPr="00381946" w14:paraId="00D7CE8B" w14:textId="77777777" w:rsidTr="00377CAB">
        <w:trPr>
          <w:trHeight w:val="213"/>
        </w:trPr>
        <w:tc>
          <w:tcPr>
            <w:tcW w:w="851" w:type="dxa"/>
            <w:vAlign w:val="center"/>
          </w:tcPr>
          <w:p w14:paraId="5B134A13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 xml:space="preserve">№ </w:t>
            </w:r>
            <w:r w:rsidRPr="004A2CC4">
              <w:rPr>
                <w:b/>
                <w:snapToGrid w:val="0"/>
                <w:color w:val="000000"/>
                <w:sz w:val="16"/>
                <w:szCs w:val="16"/>
              </w:rPr>
              <w:t>очереди</w:t>
            </w:r>
          </w:p>
        </w:tc>
        <w:tc>
          <w:tcPr>
            <w:tcW w:w="2126" w:type="dxa"/>
            <w:vAlign w:val="center"/>
          </w:tcPr>
          <w:p w14:paraId="0E0DB08B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1" w:type="dxa"/>
            <w:vAlign w:val="center"/>
          </w:tcPr>
          <w:p w14:paraId="3E3A7EB7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835" w:type="dxa"/>
            <w:vAlign w:val="center"/>
          </w:tcPr>
          <w:p w14:paraId="651C117D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377CAB" w:rsidRPr="00377CAB" w14:paraId="50C1868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B71C7" w14:textId="7CC30677" w:rsidR="00377CAB" w:rsidRPr="00377CAB" w:rsidRDefault="00291037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  </w:t>
            </w:r>
            <w:r w:rsidR="00377CAB" w:rsidRPr="00377CAB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8DB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Шилов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D638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048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2E9ACDC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31F3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08A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Леушин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03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93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6CDC8E1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6550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94E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483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63B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Степановна</w:t>
            </w:r>
          </w:p>
        </w:tc>
      </w:tr>
      <w:tr w:rsidR="00377CAB" w:rsidRPr="00377CAB" w14:paraId="483BEEF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45A0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DBB3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Скаредина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337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37E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Степановна</w:t>
            </w:r>
          </w:p>
        </w:tc>
      </w:tr>
      <w:tr w:rsidR="00377CAB" w:rsidRPr="00377CAB" w14:paraId="1BD36ED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B6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F7B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C1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6E6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Андреевич</w:t>
            </w:r>
          </w:p>
        </w:tc>
      </w:tr>
      <w:tr w:rsidR="00377CAB" w:rsidRPr="00377CAB" w14:paraId="469E782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1111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A76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Ипатова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4E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130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755B9C5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3F5F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ED1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Беспутина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8092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2BA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3177A3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688B3D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7B5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Падерин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CF9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Павел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9D6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054F9E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972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4A5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Падерина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44A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D29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C7D014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4499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81F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Клейменов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D29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696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3CCABF7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66DD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086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Пышминцева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016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394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49F4AC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901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6CE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05EB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E16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3D23EA9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E74F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B20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Токарчук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841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DE6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5881A96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ADA5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682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Вощикова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C85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D3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7F77995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C38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646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Давыдова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91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381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9101A1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2169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968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Давыдов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F3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Олег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DE6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588954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B21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164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Волосникова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CF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0D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50814F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A20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F92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Пудов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56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A9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Изосимович</w:t>
            </w:r>
            <w:proofErr w:type="spellEnd"/>
          </w:p>
        </w:tc>
      </w:tr>
      <w:tr w:rsidR="00377CAB" w:rsidRPr="00377CAB" w14:paraId="1E5623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5D5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06E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Рыбина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8D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1A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03CF8A4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6C7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7D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Подгорнова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80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Гульфира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041F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Ризаевна</w:t>
            </w:r>
            <w:proofErr w:type="spellEnd"/>
          </w:p>
        </w:tc>
      </w:tr>
      <w:tr w:rsidR="00377CAB" w:rsidRPr="00377CAB" w14:paraId="0792888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A98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A70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Колчанова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C7B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C9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2AE709E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40F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23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88B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Тамара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799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2DD616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DEF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AE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9E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3E2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Федорович</w:t>
            </w:r>
          </w:p>
        </w:tc>
      </w:tr>
      <w:tr w:rsidR="00377CAB" w:rsidRPr="00377CAB" w14:paraId="034389C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31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BFC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Пичугова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A0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2A1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Валентиновна</w:t>
            </w:r>
          </w:p>
        </w:tc>
      </w:tr>
      <w:tr w:rsidR="00377CAB" w:rsidRPr="00377CAB" w14:paraId="17FCEBC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599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5F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Билалова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4AF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Женфида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1A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Бариевна</w:t>
            </w:r>
            <w:proofErr w:type="spellEnd"/>
          </w:p>
        </w:tc>
      </w:tr>
      <w:tr w:rsidR="00377CAB" w:rsidRPr="00377CAB" w14:paraId="2139D4B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9AE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EA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Смольников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C4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EB3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76C1741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B9A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57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CB6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DC7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Егорович</w:t>
            </w:r>
          </w:p>
        </w:tc>
      </w:tr>
      <w:tr w:rsidR="00377CAB" w:rsidRPr="00377CAB" w14:paraId="3B26AEC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4E9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380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Мухаметшина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19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A0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Идатовна</w:t>
            </w:r>
            <w:proofErr w:type="spellEnd"/>
          </w:p>
        </w:tc>
      </w:tr>
      <w:tr w:rsidR="00377CAB" w:rsidRPr="00377CAB" w14:paraId="6905491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C7C2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FA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Слезкин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A2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57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Трофимович</w:t>
            </w:r>
          </w:p>
        </w:tc>
      </w:tr>
      <w:tr w:rsidR="00377CAB" w:rsidRPr="00377CAB" w14:paraId="206820C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29E2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8FB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Слезкина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702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C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77B1CC9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F055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D46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Жиделева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FEF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BBD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318132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3793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958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Крючкова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73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205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661B291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00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A3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D6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19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6275F6B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18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87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Чериканова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97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DE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67B0753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7F92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C3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Пирогов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BB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AB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Акимович</w:t>
            </w:r>
          </w:p>
        </w:tc>
      </w:tr>
      <w:tr w:rsidR="00377CAB" w:rsidRPr="00377CAB" w14:paraId="57BB630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D325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32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Окишева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B9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472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170A17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29D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80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A6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78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7267A8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16C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24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Айдамирова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7F8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42E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239C8CE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0A1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64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Кругликова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14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B27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0B79647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5667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84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Силков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8E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E3C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7EF0114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042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C4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Силкова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C7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B62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4B0F70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43E3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9B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Шекунова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DC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Тамара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BA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676D7F1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79E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7AF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Калмыков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ED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4A6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6FBBD81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67E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15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A05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28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Евгеньевич</w:t>
            </w:r>
          </w:p>
        </w:tc>
      </w:tr>
      <w:tr w:rsidR="00377CAB" w:rsidRPr="00377CAB" w14:paraId="1BBDB25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5CF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9C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Красавцева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A8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C1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Аркадьевна</w:t>
            </w:r>
          </w:p>
        </w:tc>
      </w:tr>
      <w:tr w:rsidR="00377CAB" w:rsidRPr="00377CAB" w14:paraId="2110765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5C8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1CE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B0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45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325F0AE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2D3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43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Красулина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56D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61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391F0D4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CE9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FDA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Орлов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C1F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F28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Владиленович</w:t>
            </w:r>
          </w:p>
        </w:tc>
      </w:tr>
      <w:tr w:rsidR="00377CAB" w:rsidRPr="00377CAB" w14:paraId="1A9C122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D1E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5F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Орлова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D56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9C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6CCD8F4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08A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7B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Алёхина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4B8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588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25D717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B72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AE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Замятина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D1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CD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02A01F2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21F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F9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Юнусов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09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Галимжан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FA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Сабиржанович</w:t>
            </w:r>
            <w:proofErr w:type="spellEnd"/>
          </w:p>
        </w:tc>
      </w:tr>
      <w:tr w:rsidR="00377CAB" w:rsidRPr="00377CAB" w14:paraId="655CF83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76E0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628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Замятин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87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CF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11B01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ABB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05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Замятина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D96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50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33FAA32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F67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06D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Рубникович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F5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EE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52A0D55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100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D34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Рубникович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76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633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365A73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292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94A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Овсянников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E4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57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1E8EFC2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890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D9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Москвина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6A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0B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Никифоровна</w:t>
            </w:r>
          </w:p>
        </w:tc>
      </w:tr>
      <w:tr w:rsidR="00377CAB" w:rsidRPr="00377CAB" w14:paraId="690F8BC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C886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A03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Гусельникова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73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7FA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6ED0227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6AE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BA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Сийдо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85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3F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70649D0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744D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9A2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Родионова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EA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E4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0FC70BD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F9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C9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Лачихин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522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B12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530DCD0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E2FF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F0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Тимкин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C3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54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4036F7A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904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0F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Мобило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BE5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3C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0050A9F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7E4A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1D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Шмидт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E55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89B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Рудольфович</w:t>
            </w:r>
          </w:p>
        </w:tc>
      </w:tr>
      <w:tr w:rsidR="00377CAB" w:rsidRPr="00377CAB" w14:paraId="7BCB6E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790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6E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Пухнатов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60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F43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Дмитриевич</w:t>
            </w:r>
          </w:p>
        </w:tc>
      </w:tr>
      <w:tr w:rsidR="00377CAB" w:rsidRPr="00377CAB" w14:paraId="6CC85BF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F61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6E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Топнев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B9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5B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094424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A99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B9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Мышлянов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C3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D1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Евгеньевич</w:t>
            </w:r>
          </w:p>
        </w:tc>
      </w:tr>
      <w:tr w:rsidR="00377CAB" w:rsidRPr="00377CAB" w14:paraId="182E0AE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ED0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1F4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Мышлянова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531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A9C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16ECCF2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4B4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7DD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C05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DD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Витальевич</w:t>
            </w:r>
          </w:p>
        </w:tc>
      </w:tr>
      <w:tr w:rsidR="00377CAB" w:rsidRPr="00377CAB" w14:paraId="5057CA2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2FB7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82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Зайков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C88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BC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23303F6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3CC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23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Зайкова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EF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23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Ильинична</w:t>
            </w:r>
          </w:p>
        </w:tc>
      </w:tr>
      <w:tr w:rsidR="00377CAB" w:rsidRPr="00377CAB" w14:paraId="70EDFD2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563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169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Чупин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A9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1A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Борисович</w:t>
            </w:r>
          </w:p>
        </w:tc>
      </w:tr>
      <w:tr w:rsidR="00377CAB" w:rsidRPr="00377CAB" w14:paraId="44EAD83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0B7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30B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Галяминских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99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F2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279C193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6485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1E6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Мезенцев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4B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C99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Петрович</w:t>
            </w:r>
          </w:p>
        </w:tc>
      </w:tr>
      <w:tr w:rsidR="00377CAB" w:rsidRPr="00377CAB" w14:paraId="118B5C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524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5F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Лебедкина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34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4C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Афанасьевна</w:t>
            </w:r>
          </w:p>
        </w:tc>
      </w:tr>
      <w:tr w:rsidR="00377CAB" w:rsidRPr="00377CAB" w14:paraId="32DA2EB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34D5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9D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DC0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B0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7B28CE8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E1A5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2D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Хомутова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AD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15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455A587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277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29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Джуманиязов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73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4D6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Бердыевич</w:t>
            </w:r>
            <w:proofErr w:type="spellEnd"/>
          </w:p>
        </w:tc>
      </w:tr>
      <w:tr w:rsidR="00377CAB" w:rsidRPr="00377CAB" w14:paraId="49EAE1F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A35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75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Шихирин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55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4E4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6BFAA8B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C75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71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Гоптарева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CA9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824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48A544F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84E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CD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Савватеев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9B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41C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44933E4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7A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CE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Устьянцев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C8F2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98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1A305CA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2EC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BE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Шестаков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7DD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CD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Алексеевич</w:t>
            </w:r>
          </w:p>
        </w:tc>
      </w:tr>
      <w:tr w:rsidR="00377CAB" w:rsidRPr="00377CAB" w14:paraId="4EA5F81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EC8C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8C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Десятков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66D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685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2F3EB77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B159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4B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Мачехин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3A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E9B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3CC9126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467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0F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Пирогова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3F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755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7F5C033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321E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6E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12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5B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570558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416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C05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Коробицына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53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6C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Шариповна</w:t>
            </w:r>
            <w:proofErr w:type="spellEnd"/>
          </w:p>
        </w:tc>
      </w:tr>
      <w:tr w:rsidR="00377CAB" w:rsidRPr="00377CAB" w14:paraId="4C663B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618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30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575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478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11845D0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92B7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F1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Кешковская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9FA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EE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50376A0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F07E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782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Кешковский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C59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0F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Валентинович</w:t>
            </w:r>
          </w:p>
        </w:tc>
      </w:tr>
      <w:tr w:rsidR="00377CAB" w:rsidRPr="00377CAB" w14:paraId="61A489D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5E3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14A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Москалев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AA0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C5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2BF37C4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7DC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443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Москалева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9C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87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155DB9A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2A4B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48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Дождикова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8F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60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Вячеславовна</w:t>
            </w:r>
          </w:p>
        </w:tc>
      </w:tr>
      <w:tr w:rsidR="00377CAB" w:rsidRPr="00377CAB" w14:paraId="6639986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8E8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01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Дождиков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DD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CB2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794471C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5A8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75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Аглуллин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9EA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B59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7113005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EF87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37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Чехленко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0CC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13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Мавлютовна</w:t>
            </w:r>
            <w:proofErr w:type="spellEnd"/>
          </w:p>
        </w:tc>
      </w:tr>
      <w:tr w:rsidR="00377CAB" w:rsidRPr="00377CAB" w14:paraId="4025FE9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0C1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11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Пшеницын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61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2CB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0144E28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A6F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24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DFD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14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B652C6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AB5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EE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Еременко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4E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FE3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6C54B4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5EE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A94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Гаренских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23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16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4FBEC83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624B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B10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Данилов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CC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A4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377F906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67C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4B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Жарков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91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71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2B22871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4B6A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3E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Семыкин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925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1E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34C4F5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5460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CA8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Долгих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734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941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2F1A278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88CB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48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Колмогорцева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13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Тамара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52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Дмитриевна</w:t>
            </w:r>
          </w:p>
        </w:tc>
      </w:tr>
      <w:tr w:rsidR="00377CAB" w:rsidRPr="00377CAB" w14:paraId="54BD77B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E2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B34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Хисамов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57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Амур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0D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Сабиржанович</w:t>
            </w:r>
            <w:proofErr w:type="spellEnd"/>
          </w:p>
        </w:tc>
      </w:tr>
      <w:tr w:rsidR="00377CAB" w:rsidRPr="00377CAB" w14:paraId="701BE4B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5E5F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24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28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5D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3F21E4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21CD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49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Гоглачева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B1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9BF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512A510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A0C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4A5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Сыромятников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E7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63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Павлович</w:t>
            </w:r>
          </w:p>
        </w:tc>
      </w:tr>
      <w:tr w:rsidR="00377CAB" w:rsidRPr="00377CAB" w14:paraId="50A9C61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6DB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1C0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Маключенко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4F2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E8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7ECFDAF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0E6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12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Маключенко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78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53B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3615B13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F730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54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Кремешков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3A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F5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F465D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222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51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Гусев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9D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6F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Егорович</w:t>
            </w:r>
          </w:p>
        </w:tc>
      </w:tr>
      <w:tr w:rsidR="00377CAB" w:rsidRPr="00377CAB" w14:paraId="46D9601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6E8B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77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Овсянникова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13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74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Степановна</w:t>
            </w:r>
          </w:p>
        </w:tc>
      </w:tr>
      <w:tr w:rsidR="00377CAB" w:rsidRPr="00377CAB" w14:paraId="7F769EE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88B8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A7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Вольхина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C4F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AA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Хаясовна</w:t>
            </w:r>
            <w:proofErr w:type="spellEnd"/>
          </w:p>
        </w:tc>
      </w:tr>
      <w:tr w:rsidR="00377CAB" w:rsidRPr="00377CAB" w14:paraId="3B527D3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A085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F9D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Воробьева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BB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48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6587AB7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EF1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E5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Борисихина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36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Тамара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75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Аркадьевна</w:t>
            </w:r>
          </w:p>
        </w:tc>
      </w:tr>
      <w:tr w:rsidR="00377CAB" w:rsidRPr="00377CAB" w14:paraId="702190C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91A6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67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Тюрин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735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08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3172B9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BC80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11F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Тюрина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24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8C7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3E0C315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36C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69A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Абраменко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A6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E5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Петрович</w:t>
            </w:r>
          </w:p>
        </w:tc>
      </w:tr>
      <w:tr w:rsidR="00377CAB" w:rsidRPr="00377CAB" w14:paraId="64281B0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E206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55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Фомичев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4390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CC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56B8F00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7CC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4A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Шаламова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FF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E1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Егоровна</w:t>
            </w:r>
          </w:p>
        </w:tc>
      </w:tr>
      <w:tr w:rsidR="00377CAB" w:rsidRPr="00377CAB" w14:paraId="68C46F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4B0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44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C42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7A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0BB2EEE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40E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8CE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Пашаев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9D8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BB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Бекага</w:t>
            </w:r>
            <w:proofErr w:type="spellEnd"/>
            <w:r w:rsidRPr="00377CAB">
              <w:rPr>
                <w:sz w:val="24"/>
                <w:szCs w:val="24"/>
              </w:rPr>
              <w:t xml:space="preserve"> </w:t>
            </w:r>
            <w:proofErr w:type="spellStart"/>
            <w:r w:rsidRPr="00377CAB">
              <w:rPr>
                <w:sz w:val="24"/>
                <w:szCs w:val="24"/>
              </w:rPr>
              <w:t>оглы</w:t>
            </w:r>
            <w:proofErr w:type="spellEnd"/>
          </w:p>
        </w:tc>
      </w:tr>
      <w:tr w:rsidR="00377CAB" w:rsidRPr="00377CAB" w14:paraId="76592B2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574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900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Мигалев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DF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59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31D220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BD7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AA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Беляйкин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EE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55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014E9F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33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316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Ахатов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01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1E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Гиниятуллинович</w:t>
            </w:r>
            <w:proofErr w:type="spellEnd"/>
          </w:p>
        </w:tc>
      </w:tr>
      <w:tr w:rsidR="00377CAB" w:rsidRPr="00377CAB" w14:paraId="27610AD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769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201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CAD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B8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462AF9E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3D2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4F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Морозова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DD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A72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7F0C5C5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1CDB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95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Бойко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16C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B7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38C3729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695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073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Липатников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ED1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ABA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53DFE75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9BD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50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Овчинникова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78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3D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4344517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B5CB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167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Скрябин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4C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44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1CC49D2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71BE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536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07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6C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3D146FE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D6C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1D53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8A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07D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1E8F6FC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391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41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Радионов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DD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6B7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829331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107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125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48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8A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D1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080B4FE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A06A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BD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Шугаева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B74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86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C4EEA1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59A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95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Шайдурова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48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C0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6C57670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9E0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B5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Агафонова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67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45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367B1B7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A04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BA0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Плакхин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D7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0C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76C4601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957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547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Комар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645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D06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0294DC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84D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8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Комар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97F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681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0A4F2F5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6C75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10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Яковлева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C7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9C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Валентиновна</w:t>
            </w:r>
          </w:p>
        </w:tc>
      </w:tr>
      <w:tr w:rsidR="00377CAB" w:rsidRPr="00377CAB" w14:paraId="17B6772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99C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AB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Устинов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F00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15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1AE5265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DEE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115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Тарасова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354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BB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Марксовна</w:t>
            </w:r>
            <w:proofErr w:type="spellEnd"/>
          </w:p>
        </w:tc>
      </w:tr>
      <w:tr w:rsidR="00377CAB" w:rsidRPr="00377CAB" w14:paraId="50ED4D6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E7B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10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Гоглачёв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87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60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DF0908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063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5C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Гоглачёва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84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15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Вячеславовна</w:t>
            </w:r>
          </w:p>
        </w:tc>
      </w:tr>
      <w:tr w:rsidR="00377CAB" w:rsidRPr="00377CAB" w14:paraId="0622298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CC5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B1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Шаркунов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D7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Станислав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B6C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Игоревич</w:t>
            </w:r>
          </w:p>
        </w:tc>
      </w:tr>
      <w:tr w:rsidR="00377CAB" w:rsidRPr="00377CAB" w14:paraId="775E199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13F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A77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Широков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8B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8B39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3ECE73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9AEF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41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Широкова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28A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38D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Георгиевна</w:t>
            </w:r>
          </w:p>
        </w:tc>
      </w:tr>
      <w:tr w:rsidR="00377CAB" w:rsidRPr="00377CAB" w14:paraId="7905181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E3A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9B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Синицына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B3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55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2B4A0E2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C48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298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Мусихин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4F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16C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Евгеньевич</w:t>
            </w:r>
          </w:p>
        </w:tc>
      </w:tr>
      <w:tr w:rsidR="00377CAB" w:rsidRPr="00377CAB" w14:paraId="1A8F351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D22D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F63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69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34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414E3E2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911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DC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Бартош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71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EA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7D30A3A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038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50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Пономарева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75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55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7EF52B1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45E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B3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FCA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80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6930352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196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19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D3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15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4F5ADFB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A01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E7A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Лисицина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52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3F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Милентьевна</w:t>
            </w:r>
            <w:proofErr w:type="spellEnd"/>
          </w:p>
        </w:tc>
      </w:tr>
      <w:tr w:rsidR="00377CAB" w:rsidRPr="00377CAB" w14:paraId="1093163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1FC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28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Дзюба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80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029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Валентинович</w:t>
            </w:r>
          </w:p>
        </w:tc>
      </w:tr>
      <w:tr w:rsidR="00377CAB" w:rsidRPr="00377CAB" w14:paraId="6A1FBC6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843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BFB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Дзюба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47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6A4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46787E6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A60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93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Лагунова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BA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5E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Витальевна</w:t>
            </w:r>
          </w:p>
        </w:tc>
      </w:tr>
      <w:tr w:rsidR="00377CAB" w:rsidRPr="00377CAB" w14:paraId="05C20BE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1AD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8E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Мальчикова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FA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22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2E38B05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044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AD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Кашеварова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760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3FA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7D08CDC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199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D2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Коновалова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22A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9F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3F688F1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E10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596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14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5AB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Павлович</w:t>
            </w:r>
          </w:p>
        </w:tc>
      </w:tr>
      <w:tr w:rsidR="00377CAB" w:rsidRPr="00377CAB" w14:paraId="1A05C46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9E3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00E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Зимин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92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C8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6647AAE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4C93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97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Зимина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84D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EEA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66E4800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4882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51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CC9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A0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3A1531A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145B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6D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855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B7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4E1487B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CDD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34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Алтухов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96D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BB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6E0DC28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7BE5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DEC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Ахмеджанова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C7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Люция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B9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Бикташевна</w:t>
            </w:r>
            <w:proofErr w:type="spellEnd"/>
          </w:p>
        </w:tc>
      </w:tr>
      <w:tr w:rsidR="00377CAB" w:rsidRPr="00377CAB" w14:paraId="5BAB31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CBAC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BA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Ширяев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DA1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96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032E1D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C32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B9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Ширяева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39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703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847E9E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3F5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0D7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Зиневич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655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CC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9FF9D6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F67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58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Емельянов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61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Артур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AC8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Самвелович</w:t>
            </w:r>
            <w:proofErr w:type="spellEnd"/>
          </w:p>
        </w:tc>
      </w:tr>
      <w:tr w:rsidR="00377CAB" w:rsidRPr="00377CAB" w14:paraId="78F5ACF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58A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7B8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Емельянова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59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01A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1387B8D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984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D5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Ахтямов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5C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A2A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60316C8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79B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BBC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Ахтямова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445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18D9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Бикташевна</w:t>
            </w:r>
            <w:proofErr w:type="spellEnd"/>
          </w:p>
        </w:tc>
      </w:tr>
      <w:tr w:rsidR="00377CAB" w:rsidRPr="00377CAB" w14:paraId="1B76970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CC04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8F9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97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1B8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199775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D64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0E4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E0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EDC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Хамидовна</w:t>
            </w:r>
            <w:proofErr w:type="spellEnd"/>
          </w:p>
        </w:tc>
      </w:tr>
      <w:tr w:rsidR="00377CAB" w:rsidRPr="00377CAB" w14:paraId="22F5FA6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F7A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9B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Солженикин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581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ED8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BC84FF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EC6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F5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Пучков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3280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385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7569EC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B050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31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Пучкова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9A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91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56B57E0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5D21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C2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Хужина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3B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C48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Ильгизаровна</w:t>
            </w:r>
            <w:proofErr w:type="spellEnd"/>
          </w:p>
        </w:tc>
      </w:tr>
      <w:tr w:rsidR="00377CAB" w:rsidRPr="00377CAB" w14:paraId="1F8E8F1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216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F3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Берсенева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059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486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18960E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BF9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EF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Козлова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A9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FE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Аркадьевна</w:t>
            </w:r>
          </w:p>
        </w:tc>
      </w:tr>
      <w:tr w:rsidR="00377CAB" w:rsidRPr="00377CAB" w14:paraId="362922C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4EC6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E2D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421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86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Дмитриевич</w:t>
            </w:r>
          </w:p>
        </w:tc>
      </w:tr>
      <w:tr w:rsidR="00377CAB" w:rsidRPr="00377CAB" w14:paraId="6CBBCC7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7ECB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1A3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Пастушенко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83E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B5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Мелентьевна</w:t>
            </w:r>
            <w:proofErr w:type="spellEnd"/>
          </w:p>
        </w:tc>
      </w:tr>
      <w:tr w:rsidR="00377CAB" w:rsidRPr="00377CAB" w14:paraId="05E06B1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E11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169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37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Глазачев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7F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B9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5E79EE7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07C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05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AC0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1BF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5889B71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F43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C77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Черноскутова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334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2B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0D6B6DE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C15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64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Ильясов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399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Рамиль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BF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Гайнетдинович</w:t>
            </w:r>
            <w:proofErr w:type="spellEnd"/>
          </w:p>
        </w:tc>
      </w:tr>
      <w:tr w:rsidR="00377CAB" w:rsidRPr="00377CAB" w14:paraId="6342EAB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3735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63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Валиахметов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E2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Фидият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C53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Миннижанович</w:t>
            </w:r>
            <w:proofErr w:type="spellEnd"/>
          </w:p>
        </w:tc>
      </w:tr>
      <w:tr w:rsidR="00377CAB" w:rsidRPr="00377CAB" w14:paraId="048F14D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267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6FD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Бузина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E8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Майсафа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19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Кираматовна</w:t>
            </w:r>
            <w:proofErr w:type="spellEnd"/>
          </w:p>
        </w:tc>
      </w:tr>
      <w:tr w:rsidR="00377CAB" w:rsidRPr="00377CAB" w14:paraId="3C32350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FFF3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E72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Низамов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18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C1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Юлдашевич</w:t>
            </w:r>
            <w:proofErr w:type="spellEnd"/>
          </w:p>
        </w:tc>
      </w:tr>
      <w:tr w:rsidR="00377CAB" w:rsidRPr="00377CAB" w14:paraId="7E9F1F9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25B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49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Бошян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54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Саргис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07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Сережаевич</w:t>
            </w:r>
            <w:proofErr w:type="spellEnd"/>
          </w:p>
        </w:tc>
      </w:tr>
      <w:tr w:rsidR="00377CAB" w:rsidRPr="00377CAB" w14:paraId="0CB4554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CE7A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05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9EE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F6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55E6B39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785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F5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7BC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B9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791A000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221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AA6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Гайнуллин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063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963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Раисович</w:t>
            </w:r>
            <w:proofErr w:type="spellEnd"/>
          </w:p>
        </w:tc>
      </w:tr>
      <w:tr w:rsidR="00377CAB" w:rsidRPr="00377CAB" w14:paraId="42C9288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04D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5D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Гайнуллина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D3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AC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Наилевна</w:t>
            </w:r>
            <w:proofErr w:type="spellEnd"/>
          </w:p>
        </w:tc>
      </w:tr>
      <w:tr w:rsidR="00377CAB" w:rsidRPr="00377CAB" w14:paraId="20E9A36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4FC9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16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Гаврилов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CA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6EE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67C61A2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EE9C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7F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Сычев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60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Георгий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6A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4634C24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26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08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Зуева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C24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01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7F22646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148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61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Коршунова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3E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090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2DD8BE4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20F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92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Коршунов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38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AF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52EECB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D6A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FA0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Леонтьева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D0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53E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4121A93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BE7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3B0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Паюсов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F8C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04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12BCC47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94F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A6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Неугодникова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CE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Анжелика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168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211C1A3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1AE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7A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Судаков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48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01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5C809F9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56A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DF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Судакова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6DA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42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072AFB1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66E9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D8C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Соболева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1D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8F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32FB72A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696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03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Голиков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323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A8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Вячеславович</w:t>
            </w:r>
          </w:p>
        </w:tc>
      </w:tr>
      <w:tr w:rsidR="00377CAB" w:rsidRPr="00377CAB" w14:paraId="65FA043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971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D45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Голикова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E61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C5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3C81D7B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9F3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47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Ермолаев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80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2B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586918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4F3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3C3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Пышминцев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32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AA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4EE5447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8BE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404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Пышминцева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AB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9E7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4669FFE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A28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2D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Ахтямова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CF9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Рузалия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96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Юлдашевна</w:t>
            </w:r>
            <w:proofErr w:type="spellEnd"/>
          </w:p>
        </w:tc>
      </w:tr>
      <w:tr w:rsidR="00377CAB" w:rsidRPr="00377CAB" w14:paraId="7923CB0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C426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17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Чемезов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FD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91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Игоревич</w:t>
            </w:r>
          </w:p>
        </w:tc>
      </w:tr>
      <w:tr w:rsidR="00377CAB" w:rsidRPr="00377CAB" w14:paraId="48FED1B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005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EF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C83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7B7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4FF2EA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F961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F1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Паюсова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93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302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79F0DC1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1D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2BA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Журавлев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C28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8A5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B69D83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3F0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462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Яргин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7E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4D5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2546918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3E5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8EF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Третьякова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2DE1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FC2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64315D5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038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DB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F9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06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7FAAA0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C72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6E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Спицына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662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FD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90AB9F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94D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7A6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Булатова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A47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16E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20CAC89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E038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9C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Вострова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2B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634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0A05CEE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DE14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69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1A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78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52E8AA8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A27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BC4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Деменева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42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B20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066C959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F57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5F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Поздеев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46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C55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04C7977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4895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B31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Суворов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42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A19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4B0849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D41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7A6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8EB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46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05ECEF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D7A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6B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Никифоров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F4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2A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Георгиевич</w:t>
            </w:r>
          </w:p>
        </w:tc>
      </w:tr>
      <w:tr w:rsidR="00377CAB" w:rsidRPr="00377CAB" w14:paraId="516861F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4FE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6C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50E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0C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40ADC5F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30D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998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Бадретдинова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128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A8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72BEBF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9CF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01E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Сукиасян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96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Генрик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E6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Азатович</w:t>
            </w:r>
          </w:p>
        </w:tc>
      </w:tr>
      <w:tr w:rsidR="00377CAB" w:rsidRPr="00377CAB" w14:paraId="12ED512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85C9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E4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4A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3A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6BD5C4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E26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0E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Хасанова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1A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Альфира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45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Музафаровна</w:t>
            </w:r>
            <w:proofErr w:type="spellEnd"/>
          </w:p>
        </w:tc>
      </w:tr>
      <w:tr w:rsidR="00377CAB" w:rsidRPr="00377CAB" w14:paraId="1C8248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70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AE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Киткова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4BD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7A3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A5CB8F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EC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796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57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6A4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4B50B91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097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68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F6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A5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582BCDD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29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215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A4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Аристархов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AE1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93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Витальевич</w:t>
            </w:r>
          </w:p>
        </w:tc>
      </w:tr>
      <w:tr w:rsidR="00377CAB" w:rsidRPr="00377CAB" w14:paraId="30E6446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816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628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Лысак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C6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38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7E316C7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B1D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E6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Лысак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78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56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19B20D9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D65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A7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Лукин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694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EE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2901586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016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538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Суровенкова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68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C7E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Вадимовна</w:t>
            </w:r>
          </w:p>
        </w:tc>
      </w:tr>
      <w:tr w:rsidR="00377CAB" w:rsidRPr="00377CAB" w14:paraId="483E283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815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78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Негодяев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8F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96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69A1A7C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2A7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ADD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Сокерина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84C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01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05361F9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EA35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CE1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Витюк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BB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FD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BD0E41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B39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3E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Селюкович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74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39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0EF414E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A0DB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DA9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Кудымова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E98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255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0B0DFBA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2250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257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Сатаева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DF6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1E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9DA25E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C67D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8C7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Овсянников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61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278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6143CBA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BEB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22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Овсянникова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F5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88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385FB7C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F76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D8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Устьянцева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F5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772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1EFBA44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373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5F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Тупоногова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749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1F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159ED27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20C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EB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8C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36C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04388F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0B1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0B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Фоминых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4C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85C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Максимович</w:t>
            </w:r>
          </w:p>
        </w:tc>
      </w:tr>
      <w:tr w:rsidR="00377CAB" w:rsidRPr="00377CAB" w14:paraId="2360B2D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AAA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0D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Семиволков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B9D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7B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220D554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8BA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40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Семиволкова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87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7E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5BD1EC4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D136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40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Кузнецов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29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D8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086AD2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D1B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6E0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B0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62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50E5D16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C8C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32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Клёнов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01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A9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Константинович</w:t>
            </w:r>
          </w:p>
        </w:tc>
      </w:tr>
      <w:tr w:rsidR="00377CAB" w:rsidRPr="00377CAB" w14:paraId="5A748C7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9E78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Клёнова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CB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8A1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7C111E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91A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9F7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Лактионов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6E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894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2E2AD6B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EC7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4A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Запивалов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054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3C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Валентинович</w:t>
            </w:r>
          </w:p>
        </w:tc>
      </w:tr>
      <w:tr w:rsidR="00377CAB" w:rsidRPr="00377CAB" w14:paraId="047D049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7BB2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9C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Запивалова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CA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943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0DC6899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30F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BB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Папуловских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0D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B3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1FA5EE0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9529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C0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C36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37D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2B47666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881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207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88D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Кристина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38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3C0155F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FE6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F2A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Спицын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C37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EF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7C35AB6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B3E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BD6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Спицына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FE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08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08680B3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EA48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BB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Байнова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17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3C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7298229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FE1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C8C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89D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D5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3E7792C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73E2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C9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823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A9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7704843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5FB1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56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Волков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04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A9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152370A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0BF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58D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Юнусов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02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Шамиль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D8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Рафаэлович</w:t>
            </w:r>
            <w:proofErr w:type="spellEnd"/>
          </w:p>
        </w:tc>
      </w:tr>
      <w:tr w:rsidR="00377CAB" w:rsidRPr="00377CAB" w14:paraId="28CD577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697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F6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Юнусова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743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Антонина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96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48C0B04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0B1B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F8D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Аминов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13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ED1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Борисович</w:t>
            </w:r>
          </w:p>
        </w:tc>
      </w:tr>
      <w:tr w:rsidR="00377CAB" w:rsidRPr="00377CAB" w14:paraId="4B039F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84A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53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Аминова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DE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76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571FB9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8ACE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64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Безбородова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81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65C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1A9FB12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734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01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Стародубцев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E7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28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212FE15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B08B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61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Суханкин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19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B8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Дмитриевич</w:t>
            </w:r>
          </w:p>
        </w:tc>
      </w:tr>
      <w:tr w:rsidR="00377CAB" w:rsidRPr="00377CAB" w14:paraId="02588E3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D7F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07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Заостровных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31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94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712350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E03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D85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Шестобуз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23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D7C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10068B3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1F6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40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F4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A8F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1E912F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836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AD3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1E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1E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7F1082D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CAD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AC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Ишимникова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255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CE9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0B0B4C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7B8C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D2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Невьянцев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56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0E2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49F149E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3872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526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031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569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4EF4503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E1B8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221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Каримова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136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Разида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EB3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Галихановна</w:t>
            </w:r>
            <w:proofErr w:type="spellEnd"/>
          </w:p>
        </w:tc>
      </w:tr>
      <w:tr w:rsidR="00377CAB" w:rsidRPr="00377CAB" w14:paraId="4A67FA0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6AB0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D22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Габдуллин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B0C6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Фарит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B002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Зарифуллович</w:t>
            </w:r>
            <w:proofErr w:type="spellEnd"/>
          </w:p>
        </w:tc>
      </w:tr>
      <w:tr w:rsidR="00377CAB" w:rsidRPr="00377CAB" w14:paraId="7FBA63C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038B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BD5B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53A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310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426B17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352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F72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784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567F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16665D7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53BC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255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3AC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Фархиуллина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8BD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F10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Хаязовна</w:t>
            </w:r>
            <w:proofErr w:type="spellEnd"/>
          </w:p>
        </w:tc>
      </w:tr>
      <w:tr w:rsidR="00377CAB" w:rsidRPr="00377CAB" w14:paraId="0B663F7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B98C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C11D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Иванчикова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997A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FC7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23186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9C8AC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8494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803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B03D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64FA98F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B02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94D3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513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A7C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34F74B3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A6A8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64DA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Сверельщиков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0F2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Станислав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858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Алексеевич</w:t>
            </w:r>
          </w:p>
        </w:tc>
      </w:tr>
      <w:tr w:rsidR="00377CAB" w:rsidRPr="00377CAB" w14:paraId="4BD878A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0E33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84A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Сверельщикова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CFB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E33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4E2B830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A8B7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64A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Мухетдинов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C2F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Марсель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7DEE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Гансович</w:t>
            </w:r>
            <w:proofErr w:type="spellEnd"/>
          </w:p>
        </w:tc>
      </w:tr>
      <w:tr w:rsidR="00377CAB" w:rsidRPr="00377CAB" w14:paraId="3AFD1EF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F27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E23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Мухетдинова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031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387C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1977A6C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92A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5B1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Харитонов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DA9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2AF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27B92C8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5CF2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7C6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D9E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FD9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0F459D4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EDE43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94C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Евдокимов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621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F67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152A017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FC9F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4F2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Косяк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2EB7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4FF3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4F3CBE4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63FF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0C0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Липаткин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592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0F1F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0FB42A7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5B6C8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F31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Ядренников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1B6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D5A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Афонасьевич</w:t>
            </w:r>
            <w:proofErr w:type="spellEnd"/>
          </w:p>
        </w:tc>
      </w:tr>
      <w:tr w:rsidR="00377CAB" w:rsidRPr="00377CAB" w14:paraId="3FAA83E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D3F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0983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Ядренникова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0ECD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080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5DD98AA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91F26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D50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26A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66D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02C7A0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862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4DB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357D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EC5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85C5E1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68AD8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4EF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Гагулин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356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0E6C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Алексеевич</w:t>
            </w:r>
          </w:p>
        </w:tc>
      </w:tr>
      <w:tr w:rsidR="00377CAB" w:rsidRPr="00377CAB" w14:paraId="397F685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1AB9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F70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Тебеньков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293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33FD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5F836A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D18C5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0F5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D46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E11B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Петрович</w:t>
            </w:r>
          </w:p>
        </w:tc>
      </w:tr>
      <w:tr w:rsidR="00377CAB" w:rsidRPr="00377CAB" w14:paraId="0425BDB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54DF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C66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Рябов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1CD1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Павел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940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6538D7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C300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C7E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Черепанова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65F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5A7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Афанасьевна</w:t>
            </w:r>
          </w:p>
        </w:tc>
      </w:tr>
      <w:tr w:rsidR="00377CAB" w:rsidRPr="00377CAB" w14:paraId="29E3D1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68B2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56C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Козиненко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324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F58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Константиновна</w:t>
            </w:r>
          </w:p>
        </w:tc>
      </w:tr>
      <w:tr w:rsidR="00377CAB" w:rsidRPr="00377CAB" w14:paraId="67C7E7F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5F1A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592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12C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AD2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7757A33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A70C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472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109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1C8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9309A8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D2E3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338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Петрованова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08B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06D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Афанасьевна</w:t>
            </w:r>
          </w:p>
        </w:tc>
      </w:tr>
      <w:tr w:rsidR="00377CAB" w:rsidRPr="00377CAB" w14:paraId="489A253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4C55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32AE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Фадеева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DE0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9AC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4CAA9F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2ED4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664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Сорокина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BB3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417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79CECC9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750F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993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Бабкина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B06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5BF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690F1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C661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596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D919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1D8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1ED6635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1743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34E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76F3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6117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7DE356F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D3D5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648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FD5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496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Вадимовна</w:t>
            </w:r>
          </w:p>
        </w:tc>
      </w:tr>
      <w:tr w:rsidR="00377CAB" w:rsidRPr="00377CAB" w14:paraId="3BF20D9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CD9B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9F9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Семибратов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37AA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A361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Федорович</w:t>
            </w:r>
          </w:p>
        </w:tc>
      </w:tr>
      <w:tr w:rsidR="00377CAB" w:rsidRPr="00377CAB" w14:paraId="5C228F5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00DB1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A4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Шувалова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D9D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B33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92B606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265C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678D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Власенко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35F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58CF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71C2341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E005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021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8D3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A28B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53E94E1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5EC3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2DB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Харитонов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B61D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249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6757123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4DB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F41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Харитонова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006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EFC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0F00615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2339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265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Пепеляева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12F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B9A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3FE618E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A3890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D52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E49F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Альберт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148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Аркадьевич</w:t>
            </w:r>
          </w:p>
        </w:tc>
      </w:tr>
      <w:tr w:rsidR="00377CAB" w:rsidRPr="00377CAB" w14:paraId="1A4C4D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58FE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FAB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Ахметзянова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FFD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C59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1D5F1B0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57C5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9120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Насртдинов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96C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Артур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D6E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Фаритович</w:t>
            </w:r>
            <w:proofErr w:type="spellEnd"/>
          </w:p>
        </w:tc>
      </w:tr>
      <w:tr w:rsidR="00377CAB" w:rsidRPr="00377CAB" w14:paraId="36DBAE0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D0D3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02A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Дьячков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318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684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2663F2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090F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664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Новикова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8CD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7D5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70A3344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68DE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F5E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6BCB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60B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Мавлютовна</w:t>
            </w:r>
            <w:proofErr w:type="spellEnd"/>
          </w:p>
        </w:tc>
      </w:tr>
      <w:tr w:rsidR="00377CAB" w:rsidRPr="00377CAB" w14:paraId="04C2B95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8F2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F55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6AC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F6D1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0BE05E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BD40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10F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Моргунова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BDD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937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2A9D495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83A5B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9CE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Кузьмина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F1F1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ED3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Яхиевна</w:t>
            </w:r>
            <w:proofErr w:type="spellEnd"/>
          </w:p>
        </w:tc>
      </w:tr>
      <w:tr w:rsidR="00377CAB" w:rsidRPr="00377CAB" w14:paraId="67773CE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315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25D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CA7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A05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Вадимович</w:t>
            </w:r>
          </w:p>
        </w:tc>
      </w:tr>
      <w:tr w:rsidR="00377CAB" w:rsidRPr="00377CAB" w14:paraId="285417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68E32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E48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Мухамедьяров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FC7A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Рамиль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A7D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Рашитович</w:t>
            </w:r>
            <w:proofErr w:type="spellEnd"/>
          </w:p>
        </w:tc>
      </w:tr>
      <w:tr w:rsidR="00377CAB" w:rsidRPr="00377CAB" w14:paraId="795081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70D9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1CEB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Потеряев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459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45D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6659B31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8BF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646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Потеряева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0B4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DEA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3110F4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37D63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299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21CE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Шункова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DD7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4159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3B2BEF3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02C3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E16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Чагаева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992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E02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23D82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3FF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3E2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Валиев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77D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16E4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7ED9C04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B1DF9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DAB1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Нони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A88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24E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273DA2E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28FC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1B3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Каландаров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DC3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Нусратулло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2DE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Искандарович</w:t>
            </w:r>
            <w:proofErr w:type="spellEnd"/>
          </w:p>
        </w:tc>
      </w:tr>
      <w:tr w:rsidR="00377CAB" w:rsidRPr="00377CAB" w14:paraId="7FE9775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9E41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9C7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Корелин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793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Ефим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E009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1DC3CEF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951E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093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Корелина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26D1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441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2355E20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870A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37F3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Овечкина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D58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04C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48D90CB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CB36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C66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Алимбочко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566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B0D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Вячеславовна</w:t>
            </w:r>
          </w:p>
        </w:tc>
      </w:tr>
      <w:tr w:rsidR="00377CAB" w:rsidRPr="00377CAB" w14:paraId="7F62684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CADED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2D3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Полуяхтова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CBB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ECF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Рашитовна</w:t>
            </w:r>
            <w:proofErr w:type="spellEnd"/>
          </w:p>
        </w:tc>
      </w:tr>
      <w:tr w:rsidR="00377CAB" w:rsidRPr="00377CAB" w14:paraId="0686294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767B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30E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Кайгородова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CC7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067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Валентиновна</w:t>
            </w:r>
          </w:p>
        </w:tc>
      </w:tr>
      <w:tr w:rsidR="00377CAB" w:rsidRPr="00377CAB" w14:paraId="3CF7EF6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B0D1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22C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A9D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276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14E3AB3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8D1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BE9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7FA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BA27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48D6B73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BE84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B6F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Журавлев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124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91C8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Федорович</w:t>
            </w:r>
          </w:p>
        </w:tc>
      </w:tr>
      <w:tr w:rsidR="00377CAB" w:rsidRPr="00377CAB" w14:paraId="00607AB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FA7D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80F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Полуяхтов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C19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C12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Павлович</w:t>
            </w:r>
          </w:p>
        </w:tc>
      </w:tr>
      <w:tr w:rsidR="00377CAB" w:rsidRPr="00377CAB" w14:paraId="2B6CA44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0DA5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4C18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Жигалов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127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D77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20E3E29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73C5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02BB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Лазарева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BC4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7CE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Ильинична</w:t>
            </w:r>
          </w:p>
        </w:tc>
      </w:tr>
      <w:tr w:rsidR="00377CAB" w:rsidRPr="00377CAB" w14:paraId="4D27D72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8351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967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Кузьмина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1EEA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970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DDF70F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76D92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668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Мезенцев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9564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F12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Витальевич</w:t>
            </w:r>
          </w:p>
        </w:tc>
      </w:tr>
      <w:tr w:rsidR="00377CAB" w:rsidRPr="00377CAB" w14:paraId="09D9281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D9A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A16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Мезенцева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0428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D11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200928D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3E96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DCF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421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CF9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7A0B588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0660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6A4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Черепанов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D66F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630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58B2FA9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13E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485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Юлдашев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240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AE1D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Мунирович</w:t>
            </w:r>
            <w:proofErr w:type="spellEnd"/>
          </w:p>
        </w:tc>
      </w:tr>
      <w:tr w:rsidR="00377CAB" w:rsidRPr="00377CAB" w14:paraId="4616217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40B3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6ECB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Тарасович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CAA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99F9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7EDE1A6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E8B6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6B8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Рамазанов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498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20F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3DC1DA8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A6F0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F82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Рамазанова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F0D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Марьям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B78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Зауровна</w:t>
            </w:r>
            <w:proofErr w:type="spellEnd"/>
          </w:p>
        </w:tc>
      </w:tr>
      <w:tr w:rsidR="00377CAB" w:rsidRPr="00377CAB" w14:paraId="12D7E24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E9E1D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8992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Вьюкова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F74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DA11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5328521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1106B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CD3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Шкарупина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3A0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43E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6EB377F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E1348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853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Ахмадеева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9305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4517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7EC8D6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E70F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152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Бородавкина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A98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06BF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5BEC17A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9795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0DF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Шафран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953B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D0E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0674125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4EA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B0E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Шафран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50D8F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08D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01E537D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EFFE2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6E0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Милицкий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0165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Антон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931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Игоревич</w:t>
            </w:r>
          </w:p>
        </w:tc>
      </w:tr>
      <w:tr w:rsidR="00377CAB" w:rsidRPr="00377CAB" w14:paraId="5297028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AE3A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1B72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Чертов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E29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3E0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09D157C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8CA8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ECD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Шмыров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5D8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35AA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9EB358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24B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BD53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Шмырова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33B6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980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0E46B43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1610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4DD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D277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D27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Вячеславовна</w:t>
            </w:r>
          </w:p>
        </w:tc>
      </w:tr>
      <w:tr w:rsidR="00377CAB" w:rsidRPr="00377CAB" w14:paraId="4E9776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B60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9E2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C9C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C37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620B134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B7D87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777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Толкачева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81E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Алевтина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B20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0902A50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ECAB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436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Толкачев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FE8E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342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Георгиевич</w:t>
            </w:r>
          </w:p>
        </w:tc>
      </w:tr>
      <w:tr w:rsidR="00377CAB" w:rsidRPr="00377CAB" w14:paraId="58AE0F5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8245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3BE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Пяткова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BFCA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Октябрина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77F9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505816E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0148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0BC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Азанова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0EFA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FCE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63129C7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3C22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D61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Придня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824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3A7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4D02B95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906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EC5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Придня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4B1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91D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Андреевна</w:t>
            </w:r>
          </w:p>
        </w:tc>
      </w:tr>
      <w:tr w:rsidR="00377CAB" w:rsidRPr="00377CAB" w14:paraId="324085D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8C5FA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F1E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Хомутов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EE2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E131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14C5FF9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ADAB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5DA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Глушенков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3E9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7A9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0F45C26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AE2E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E8C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Мещерякова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E93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Дарья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ABF0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82F160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40E13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0B9F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Файзулин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504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938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Жанович</w:t>
            </w:r>
          </w:p>
        </w:tc>
      </w:tr>
      <w:tr w:rsidR="00377CAB" w:rsidRPr="00377CAB" w14:paraId="112E846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D606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79F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Куюмов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44C8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AC1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Ринатович</w:t>
            </w:r>
            <w:proofErr w:type="spellEnd"/>
          </w:p>
        </w:tc>
      </w:tr>
      <w:tr w:rsidR="00377CAB" w:rsidRPr="00377CAB" w14:paraId="3593CF3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9E5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5357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Куюмова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013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CB1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Раисовна</w:t>
            </w:r>
            <w:proofErr w:type="spellEnd"/>
          </w:p>
        </w:tc>
      </w:tr>
      <w:tr w:rsidR="00377CAB" w:rsidRPr="00377CAB" w14:paraId="3E8D540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0D01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BBBF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Бикбулатова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B9CC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Рашида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4AC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Мустакимовна</w:t>
            </w:r>
            <w:proofErr w:type="spellEnd"/>
          </w:p>
        </w:tc>
      </w:tr>
      <w:tr w:rsidR="00377CAB" w:rsidRPr="00377CAB" w14:paraId="6BB6A9E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DD551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6A8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7F4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9E5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Гайтнуровна</w:t>
            </w:r>
            <w:proofErr w:type="spellEnd"/>
          </w:p>
        </w:tc>
      </w:tr>
      <w:tr w:rsidR="00377CAB" w:rsidRPr="00377CAB" w14:paraId="1731C71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130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C9BFE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399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327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Аркадьевич</w:t>
            </w:r>
          </w:p>
        </w:tc>
      </w:tr>
      <w:tr w:rsidR="00377CAB" w:rsidRPr="00377CAB" w14:paraId="7BAC6BB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F4F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C26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CBD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A7D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Филуровна</w:t>
            </w:r>
            <w:proofErr w:type="spellEnd"/>
          </w:p>
        </w:tc>
      </w:tr>
      <w:tr w:rsidR="00377CAB" w:rsidRPr="00377CAB" w14:paraId="4FFBC1A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AC2BE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343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1C5B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Хрулев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125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Артем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AE6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2E540EA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15D1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E10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Стеклянская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FA5E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581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00047BC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C39AF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1D2F0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200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B49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26409F7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0D4E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C4D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Сухорукова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6840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19A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0F2960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1EA2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098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Краюшкин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311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D36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14B90E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2AF6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F33D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Гусева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3C4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15C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034BD3B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022CB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ADA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Ситников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5CE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6C7E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1556BA4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57E0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194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Гадаборшева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B43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E29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Ибрагимовна</w:t>
            </w:r>
            <w:proofErr w:type="spellEnd"/>
          </w:p>
        </w:tc>
      </w:tr>
      <w:tr w:rsidR="00377CAB" w:rsidRPr="00377CAB" w14:paraId="0D89AC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4B3D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449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Гадаборшев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5B9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Ибрагим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751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Хаматханович</w:t>
            </w:r>
            <w:proofErr w:type="spellEnd"/>
          </w:p>
        </w:tc>
      </w:tr>
      <w:tr w:rsidR="00377CAB" w:rsidRPr="00377CAB" w14:paraId="78FFB46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C3D9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3B1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AFC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4AA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417A8F2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B891C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C9E1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Гибадуллин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A81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333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Раисович</w:t>
            </w:r>
            <w:proofErr w:type="spellEnd"/>
          </w:p>
        </w:tc>
      </w:tr>
      <w:tr w:rsidR="00377CAB" w:rsidRPr="00377CAB" w14:paraId="5065FB6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2E87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C1B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Тараненко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14DB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3FB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318C3C4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B67A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450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Гадаборшев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F43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Тимур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AFC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Ибрагимович</w:t>
            </w:r>
          </w:p>
        </w:tc>
      </w:tr>
      <w:tr w:rsidR="00377CAB" w:rsidRPr="00377CAB" w14:paraId="79BA70D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1824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FBB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Котряков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2AC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2D4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3C9038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80D7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9B0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Цируль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D4F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157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0CC354A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98364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6B6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Головнина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BF5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8EAE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1DB8B3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2D5E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577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34B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190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33C1008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D02CC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242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Мезин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3A1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71E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Алексеевич</w:t>
            </w:r>
          </w:p>
        </w:tc>
      </w:tr>
      <w:tr w:rsidR="00377CAB" w:rsidRPr="00377CAB" w14:paraId="7AF1F3B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D26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DCF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Мезина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9F4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C0E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Валериевна</w:t>
            </w:r>
          </w:p>
        </w:tc>
      </w:tr>
      <w:tr w:rsidR="00377CAB" w:rsidRPr="00377CAB" w14:paraId="31F91A9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0560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921A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Паластров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1ED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F1313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0579E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7DDB0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7D8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Говорун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730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9FB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40AA176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91FE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8A1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Пичугина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DC1C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0F8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Ильинична</w:t>
            </w:r>
          </w:p>
        </w:tc>
      </w:tr>
      <w:tr w:rsidR="00377CAB" w:rsidRPr="00377CAB" w14:paraId="47398C5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50486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F628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Ситникова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120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1E8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7786FFD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9D28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49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Калиев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481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8EC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45312B8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128ED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E81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Говохин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E02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E4B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523FDB0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F0C5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6957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Губская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FBF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DC9B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2BB3D6D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17C5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B30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Швецова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324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9874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7EBAF36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4E60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391C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011D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B42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C740FE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8FDE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068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Пленин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970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CC9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1D5D4EA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92E4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61D0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Пленина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836B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CCA1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1F698C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9FF0C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4E9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Широков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DA9F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7B4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Валентинович</w:t>
            </w:r>
          </w:p>
        </w:tc>
      </w:tr>
      <w:tr w:rsidR="00377CAB" w:rsidRPr="00377CAB" w14:paraId="0AC2C80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29CC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4FA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B02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7B49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4068E8F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0616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664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Мясоедов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883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C59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A33C72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DF8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632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Мясоедова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C2C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E2C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1DD2150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6BFDC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F2C6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Савинов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A6D0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3DE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2D3E0B6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D44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9DE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Савинова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7C4D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18C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04F025D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870B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917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Соболь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35F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Раушания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962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Габдрахимовна</w:t>
            </w:r>
            <w:proofErr w:type="spellEnd"/>
          </w:p>
        </w:tc>
      </w:tr>
      <w:tr w:rsidR="00377CAB" w:rsidRPr="00377CAB" w14:paraId="1E4A1DB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8739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A70A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Молодцова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3B3B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EA0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55AF7A4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62331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EFC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Неуймин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A70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0216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5D95933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330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AA4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Неуймина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6F0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B5E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1C48AB1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DC57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DB6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Елфимова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C38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Алевтина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634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Маркеловна</w:t>
            </w:r>
            <w:proofErr w:type="spellEnd"/>
          </w:p>
        </w:tc>
      </w:tr>
      <w:tr w:rsidR="00377CAB" w:rsidRPr="00377CAB" w14:paraId="5BDFD44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90A5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6E9C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Пастухова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930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5D2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3FBADD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F079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3268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Голощапов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41F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BCF9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Вениаминович</w:t>
            </w:r>
          </w:p>
        </w:tc>
      </w:tr>
      <w:tr w:rsidR="00377CAB" w:rsidRPr="00377CAB" w14:paraId="4DD930D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DE318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1F55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Ляхов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445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CA16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55D92FA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403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9D2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Ляхова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AD4B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Ксения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FD4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434F1DA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051E4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6C3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Семиволков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78831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4AEC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06263A3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20C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1B38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Семиволкова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DD9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DE4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0A86230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3F18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670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Майорова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6C8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4D4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200497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FA9DA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8009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Абрамов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320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FE1F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105AF95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28AC5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907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F08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AE6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Эдуардовна</w:t>
            </w:r>
          </w:p>
        </w:tc>
      </w:tr>
      <w:tr w:rsidR="00377CAB" w:rsidRPr="00377CAB" w14:paraId="377D2EC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B924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C6D5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Голошейкина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EC17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Зульфия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515D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Каримовна</w:t>
            </w:r>
            <w:proofErr w:type="spellEnd"/>
          </w:p>
        </w:tc>
      </w:tr>
      <w:tr w:rsidR="00377CAB" w:rsidRPr="00377CAB" w14:paraId="6FE78EE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8470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8F2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Джахура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8F7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Марат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E4C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Мохамедович</w:t>
            </w:r>
            <w:proofErr w:type="spellEnd"/>
          </w:p>
        </w:tc>
      </w:tr>
      <w:tr w:rsidR="00377CAB" w:rsidRPr="00377CAB" w14:paraId="133E72C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12A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565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Джахура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77B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4F3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6B6AA7A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50ED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387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D6EE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Черемисина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783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751D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76C5BDA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F6F4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D42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963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B37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0ED21AD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A3F8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337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Софрыгина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EF36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577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3A31281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D61E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0ED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Бирюков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500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ED7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25C10A2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C5ED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24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Журавлев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E4B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107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77C2B2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FA03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A1FE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Карпова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BBA7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EED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Руслановна</w:t>
            </w:r>
          </w:p>
        </w:tc>
      </w:tr>
      <w:tr w:rsidR="00377CAB" w:rsidRPr="00377CAB" w14:paraId="04E2FE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464E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E10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Карпов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EAE9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409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450D95B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51F2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844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690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063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1AB84C3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505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AEE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9A8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6668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2EAE84B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08BB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D76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Мыльников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A7B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732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050553C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6D3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8BA5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Мыльникова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A59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88D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24FFA1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CBFD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818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Казанцева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019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F29B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0711794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3B011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52E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Мифтахов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BC0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400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Рашитович</w:t>
            </w:r>
            <w:proofErr w:type="spellEnd"/>
          </w:p>
        </w:tc>
      </w:tr>
      <w:tr w:rsidR="00377CAB" w:rsidRPr="00377CAB" w14:paraId="14ADB20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6303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5B5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Мифтахова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1AC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4751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Ванировна</w:t>
            </w:r>
            <w:proofErr w:type="spellEnd"/>
          </w:p>
        </w:tc>
      </w:tr>
      <w:tr w:rsidR="00377CAB" w:rsidRPr="00377CAB" w14:paraId="45F4D09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937DD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0D1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Спиридонов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718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03B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188C9AF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209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05B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Бунтовских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96B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B8A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523FD23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2126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8FD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Токарева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F831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4DC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Олеговна</w:t>
            </w:r>
          </w:p>
        </w:tc>
      </w:tr>
      <w:tr w:rsidR="00377CAB" w:rsidRPr="00377CAB" w14:paraId="65B0AA7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7072C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399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F29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Бирюков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0E0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002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Игоревич</w:t>
            </w:r>
          </w:p>
        </w:tc>
      </w:tr>
      <w:tr w:rsidR="00377CAB" w:rsidRPr="00377CAB" w14:paraId="7F1E4EB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917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592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Бирюкова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BD1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D72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05CEB1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BED77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BC1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Волосникова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182E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F893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1B748BD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71A1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1262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2042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A282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26AF9B7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490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140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Никитина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551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F19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Вячеславовна</w:t>
            </w:r>
          </w:p>
        </w:tc>
      </w:tr>
      <w:tr w:rsidR="00377CAB" w:rsidRPr="00377CAB" w14:paraId="7DC1228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BBA7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DFE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739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AAB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2F3B301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7A62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8D4C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Таушканова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C194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AAA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4A5F2A9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B1652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298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Маковая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5F9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471D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0AEC0D2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2415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0A56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9741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981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Игнатьевна</w:t>
            </w:r>
          </w:p>
        </w:tc>
      </w:tr>
      <w:tr w:rsidR="00377CAB" w:rsidRPr="00377CAB" w14:paraId="200AE91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0F63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1A7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Антонова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12F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7776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7D248B7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C0AB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3EA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Берсенева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5D7F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Лидия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F51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0F75EE0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80C1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C45B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EA5C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92E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0A09A0A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9366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88E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Куяров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CB9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BC2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A62AB7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63F22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4E1F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Иосава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B87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2772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33523A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9EEE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F87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Вагина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7433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BEF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41834E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A03D8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64F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Фадеев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A01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07CE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Григорьевич</w:t>
            </w:r>
          </w:p>
        </w:tc>
      </w:tr>
      <w:tr w:rsidR="00377CAB" w:rsidRPr="00377CAB" w14:paraId="7459AAF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6B148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E79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029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BE6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05A8160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00682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755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769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EFD4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3952E33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257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E19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Чигирева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B945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AF47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DE9F7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E39E4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C75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9B4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492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Револютовна</w:t>
            </w:r>
            <w:proofErr w:type="spellEnd"/>
          </w:p>
        </w:tc>
      </w:tr>
      <w:tr w:rsidR="00377CAB" w:rsidRPr="00377CAB" w14:paraId="2C2BBE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1F1E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A79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Ляпин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84F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24D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352A12F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79AA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4B8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Кондаков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863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AC2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Вячеславович</w:t>
            </w:r>
          </w:p>
        </w:tc>
      </w:tr>
      <w:tr w:rsidR="00377CAB" w:rsidRPr="00377CAB" w14:paraId="1B54BF2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980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F30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Экштейн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EB42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5A39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5095D68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4F00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979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Гилязова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634F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A3B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7980BBC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4FBA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7D9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Популовских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063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BDD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21A3945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60A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5643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Меклащук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1AC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E913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3C069F4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E503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8A8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Селезнев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C9B6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0E4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6C620DF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87A7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E4E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Новиков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9D5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766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Андреевич</w:t>
            </w:r>
          </w:p>
        </w:tc>
      </w:tr>
      <w:tr w:rsidR="00377CAB" w:rsidRPr="00377CAB" w14:paraId="619DBE8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E7B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29F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Новикова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01B2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3B3C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67E84BA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2CD6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EE7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Зайков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F3CF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760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3226C17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B92F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228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Шибаев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4CAD7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731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65909FA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D857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569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Шибаева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ECB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48BB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40A637E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8CD8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00F5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CD90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7F9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58090D0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BBF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B669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3AE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9C9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1963D9A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6138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7BBD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Фахрутдинов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D2D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E182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Равильевич</w:t>
            </w:r>
            <w:proofErr w:type="spellEnd"/>
          </w:p>
        </w:tc>
      </w:tr>
      <w:tr w:rsidR="00377CAB" w:rsidRPr="00377CAB" w14:paraId="2E45606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A193B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CA8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Тимофеев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BE7D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80B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42B5EA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90978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429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2DC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Рыбников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98A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CC4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42F65B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B55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793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Рыбникова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13C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9FBD5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597B93E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5DA5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422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Гатиятуллина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C11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Эльвира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4E3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Валерьяновна</w:t>
            </w:r>
          </w:p>
        </w:tc>
      </w:tr>
      <w:tr w:rsidR="00377CAB" w:rsidRPr="00377CAB" w14:paraId="3CE0757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6668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81F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Курбангалиев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92F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Рустам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594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Флюрович</w:t>
            </w:r>
            <w:proofErr w:type="spellEnd"/>
          </w:p>
        </w:tc>
      </w:tr>
      <w:tr w:rsidR="00377CAB" w:rsidRPr="00377CAB" w14:paraId="7A57F0B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7D97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F2F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Курбатова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9CF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B596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Семеновна</w:t>
            </w:r>
          </w:p>
        </w:tc>
      </w:tr>
      <w:tr w:rsidR="00377CAB" w:rsidRPr="00377CAB" w14:paraId="3002BC9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9992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477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Киселева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1CF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12E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7CCCA8E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090A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3B1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Киселев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1EB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1EF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194A20C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77BB4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591A5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368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640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52CA85D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8464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0D50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Лобанова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72A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6D8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38B9EA1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7CC58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25F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FEDA9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500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797E74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60C7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29B7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Зверева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81A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B10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78A7066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7DC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D03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Зверев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757F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Максим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B54F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2EACDD5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EA03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490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FE6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0C87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6346EB8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3421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FA77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BC2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D2F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Валентинович</w:t>
            </w:r>
          </w:p>
        </w:tc>
      </w:tr>
      <w:tr w:rsidR="00377CAB" w:rsidRPr="00377CAB" w14:paraId="5337495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74F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61C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E619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Оксана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510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4A86407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5104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D674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Смирнов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0DF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A97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Евгеньевич</w:t>
            </w:r>
          </w:p>
        </w:tc>
      </w:tr>
      <w:tr w:rsidR="00377CAB" w:rsidRPr="00377CAB" w14:paraId="1C9CE8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3C1A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965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Гулько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8AE2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Анжелла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71C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Игоревна</w:t>
            </w:r>
          </w:p>
        </w:tc>
      </w:tr>
      <w:tr w:rsidR="00377CAB" w:rsidRPr="00377CAB" w14:paraId="16D4B8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B1F5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F23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Щебет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CE00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Олеся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555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Валентиновна</w:t>
            </w:r>
          </w:p>
        </w:tc>
      </w:tr>
      <w:tr w:rsidR="00377CAB" w:rsidRPr="00377CAB" w14:paraId="74A66B8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1BD7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F98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172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4AE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27EF67E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7AF8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66C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Мифтахова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886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C3F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Миннежановна</w:t>
            </w:r>
            <w:proofErr w:type="spellEnd"/>
          </w:p>
        </w:tc>
      </w:tr>
      <w:tr w:rsidR="00377CAB" w:rsidRPr="00377CAB" w14:paraId="24090E4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131E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952F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Лихачева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6A3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F0DA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Равильевна</w:t>
            </w:r>
            <w:proofErr w:type="spellEnd"/>
          </w:p>
        </w:tc>
      </w:tr>
      <w:tr w:rsidR="00377CAB" w:rsidRPr="00377CAB" w14:paraId="01EE3B7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48F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E60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Лихачев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F82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99D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0F7746D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AEC1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EFA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Свалова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840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A0DE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635C0D4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5D4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367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Просвирнин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5C5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B4E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B61AB4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65D1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D54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33D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D94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Федоровна</w:t>
            </w:r>
          </w:p>
        </w:tc>
      </w:tr>
      <w:tr w:rsidR="00377CAB" w:rsidRPr="00377CAB" w14:paraId="4134D18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393F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10D4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82C4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64E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4390A0C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73F5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522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Щемелев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20FA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0FBB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Владиславович</w:t>
            </w:r>
          </w:p>
        </w:tc>
      </w:tr>
      <w:tr w:rsidR="00377CAB" w:rsidRPr="00377CAB" w14:paraId="47F965D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74FA8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B55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Голубцов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DF7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BB5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19094A4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5AFB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2F6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Горбунов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F75D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61B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2BFB332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4076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C99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Маслаков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BB5E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C1F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3213933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5A18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7198E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Моторина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036A8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A6E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22E6516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3BF0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481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Пересторонина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9AA6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143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6102486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C903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64F1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Еремин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645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3BE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7822A34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13BA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9C5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Крапивина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46E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B35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527D74F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0114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382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Гурьянов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BC9F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9123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Станиславович</w:t>
            </w:r>
          </w:p>
        </w:tc>
      </w:tr>
      <w:tr w:rsidR="00377CAB" w:rsidRPr="00377CAB" w14:paraId="05FC7AC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D1A8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F44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9501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F2A6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3545C34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EA90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A6C2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Гусев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14B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14DB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Егорович</w:t>
            </w:r>
          </w:p>
        </w:tc>
      </w:tr>
      <w:tr w:rsidR="00377CAB" w:rsidRPr="00377CAB" w14:paraId="461F3F3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14CC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ACA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Гераськин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82B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B8D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3E75A89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C8D5F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4DB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903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A0D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Еремеевич</w:t>
            </w:r>
          </w:p>
        </w:tc>
      </w:tr>
      <w:tr w:rsidR="00377CAB" w:rsidRPr="00377CAB" w14:paraId="7C46834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1CB7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6DA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Филонов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338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A0D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7F27CE6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871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841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Савинова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C98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82D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Егоровна</w:t>
            </w:r>
          </w:p>
        </w:tc>
      </w:tr>
      <w:tr w:rsidR="00377CAB" w:rsidRPr="00377CAB" w14:paraId="2860351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6688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3CA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Прохоров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F675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B44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4A337A6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1193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90DC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Горостовский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9408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D91E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1C270E8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EB845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06C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49B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0F5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Игоревна</w:t>
            </w:r>
          </w:p>
        </w:tc>
      </w:tr>
      <w:tr w:rsidR="00377CAB" w:rsidRPr="00377CAB" w14:paraId="5A08AA9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599A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372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Лекомцев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116C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4AD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60CAEAB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4E7F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348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B098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76F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26D1A0F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AFE1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1A3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EF5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13C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Федорович</w:t>
            </w:r>
          </w:p>
        </w:tc>
      </w:tr>
      <w:tr w:rsidR="00377CAB" w:rsidRPr="00377CAB" w14:paraId="4F0AC99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920A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05DF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Кашеварова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5003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Вероника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CDE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28BF0D5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43D6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3B3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Рябова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528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4E66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40DE2AC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6FE8C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2AF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Сухоставская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C0A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4D98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09CE50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BD4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8CC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Сухоставский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481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50C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F096EC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FDF4D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734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Балдин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77C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BA1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3DA3E50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EBF0A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C3C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Эрфурт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2970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04A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4E4881A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6565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475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A6F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9B6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D6A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2236DEE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31C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B72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6BD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E2F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5595D9B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0F53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B2D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Вершинина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AF8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D5D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503F9A6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F49A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980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Бурдуков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88F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8D63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Степанович</w:t>
            </w:r>
          </w:p>
        </w:tc>
      </w:tr>
      <w:tr w:rsidR="00377CAB" w:rsidRPr="00377CAB" w14:paraId="0B77EAE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4579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1D9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F8C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7E5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4C5FA41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7C1F0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FFB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Колмогоров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DDA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374B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4395F92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26B13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960E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Бахарев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824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43D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251482C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845CF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EEEC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B78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Руслан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88E06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Мухаметшинович</w:t>
            </w:r>
            <w:proofErr w:type="spellEnd"/>
          </w:p>
        </w:tc>
      </w:tr>
      <w:tr w:rsidR="00377CAB" w:rsidRPr="00377CAB" w14:paraId="75B300D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EA56E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495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Зверева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3DD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2CB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BC7A79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5308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9433E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Зверев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875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9DC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0289051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74476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34F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C4E1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D5E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DEB3F6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5739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23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Кулешова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66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8F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3D4A6D0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EC39B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01A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Сугоняева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07B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C0D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0EDF505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471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A167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Сугоняев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DC3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0BD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7C3EF69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AFD3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103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Хайруллин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B05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Равиль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14C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Фанильевич</w:t>
            </w:r>
            <w:proofErr w:type="spellEnd"/>
          </w:p>
        </w:tc>
      </w:tr>
      <w:tr w:rsidR="00377CAB" w:rsidRPr="00377CAB" w14:paraId="72724DD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712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E4D2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Хайруллина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6521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D16DE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493CF05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06AE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1CB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Пыхтеева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E828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EBB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Борисовна</w:t>
            </w:r>
          </w:p>
        </w:tc>
      </w:tr>
      <w:tr w:rsidR="00377CAB" w:rsidRPr="00377CAB" w14:paraId="29776E1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E462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51C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Шуманская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CFD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3FA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3936B93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6659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4C6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Первушин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2B2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441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764EB6D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6B88D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C38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Кустов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7D5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9139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6FFE332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C998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274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Пономарева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1838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0BF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Афанасьевна</w:t>
            </w:r>
          </w:p>
        </w:tc>
      </w:tr>
      <w:tr w:rsidR="00377CAB" w:rsidRPr="00377CAB" w14:paraId="7BA36C6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E950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8DA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Ярулин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A1F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A26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Гарифович</w:t>
            </w:r>
            <w:proofErr w:type="spellEnd"/>
          </w:p>
        </w:tc>
      </w:tr>
      <w:tr w:rsidR="00377CAB" w:rsidRPr="00377CAB" w14:paraId="06BDB9D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2102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230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Мустафина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664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DB8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06552A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8F4C5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07A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Кирженкова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0FB3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33C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Григорьевна</w:t>
            </w:r>
          </w:p>
        </w:tc>
      </w:tr>
      <w:tr w:rsidR="00377CAB" w:rsidRPr="00377CAB" w14:paraId="1AEB2B2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92C5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5A10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Жирных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E4F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534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61AED44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3026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033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Жирных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13BA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8BB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48C5703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11BB4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B2BD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Молочкова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E0A7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50B0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Юзовна</w:t>
            </w:r>
            <w:proofErr w:type="spellEnd"/>
          </w:p>
        </w:tc>
      </w:tr>
      <w:tr w:rsidR="00377CAB" w:rsidRPr="00377CAB" w14:paraId="2AE692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F22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078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Молочков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60CE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D4E8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Игоревич</w:t>
            </w:r>
          </w:p>
        </w:tc>
      </w:tr>
      <w:tr w:rsidR="00377CAB" w:rsidRPr="00377CAB" w14:paraId="19FCA66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9ED0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56E6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Ляхова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70E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192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75044EE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8F96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527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Фролова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EE6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C29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561DE15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541E6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499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E52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Шигабнев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F46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D54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Закатович</w:t>
            </w:r>
            <w:proofErr w:type="spellEnd"/>
          </w:p>
        </w:tc>
      </w:tr>
      <w:tr w:rsidR="00377CAB" w:rsidRPr="00377CAB" w14:paraId="013F51B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59F84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97A9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67D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266D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Викторович</w:t>
            </w:r>
          </w:p>
        </w:tc>
      </w:tr>
      <w:tr w:rsidR="00377CAB" w:rsidRPr="00377CAB" w14:paraId="57588C0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2FBC9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1D8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Семенчук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132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486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058686B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19F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1DC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Семенчук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2A4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0DE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2385F53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EB044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003E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Циренщикова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7305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8CC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3ACF71F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E07F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565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666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0CE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Валерьевна</w:t>
            </w:r>
          </w:p>
        </w:tc>
      </w:tr>
      <w:tr w:rsidR="00377CAB" w:rsidRPr="00377CAB" w14:paraId="67D4881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464D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DE1A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Мосолов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B691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82B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04FCED3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5DD8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16C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Карпенко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A45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3C0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7375315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4C3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2966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Карпенко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041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CFA8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4A74B2D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32EB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5374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Киселев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F92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BFE9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459B9A1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ED5B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5AFE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676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621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6BCA6E7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3AF1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1B2F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Сысолов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0AA5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984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388460F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FD6D8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5EBB6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Якушина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8AB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F672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Алексеевна</w:t>
            </w:r>
          </w:p>
        </w:tc>
      </w:tr>
      <w:tr w:rsidR="00377CAB" w:rsidRPr="00377CAB" w14:paraId="5740FFE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87AC1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173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Соколова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269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97B6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5275D5B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A726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7EC7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Соколов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91E6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Вячеслав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106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9A000D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95B01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23D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4B3F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DBC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18200CA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C730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574E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Шереметова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1FBC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5274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1FDEE7C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16DC8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D5D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Белых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0D0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F9A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60B05C7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6E5E7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BA6C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Симонова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A9B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1E5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383F86F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9423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E0C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Вершинина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DDF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8DE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1A73C53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A654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D79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Вершинин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B9F2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372B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47BC1FE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0E15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B26A3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Юнусова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A20A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59B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Афонасьевна</w:t>
            </w:r>
            <w:proofErr w:type="spellEnd"/>
          </w:p>
        </w:tc>
      </w:tr>
      <w:tr w:rsidR="00377CAB" w:rsidRPr="00377CAB" w14:paraId="690039A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1FBE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B09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Юнусов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B3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Наиль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96A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Сиражевич</w:t>
            </w:r>
            <w:proofErr w:type="spellEnd"/>
          </w:p>
        </w:tc>
      </w:tr>
      <w:tr w:rsidR="00377CAB" w:rsidRPr="00377CAB" w14:paraId="0A904FB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B1589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516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1A8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DD1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8D0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547BC23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F1E2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5D0D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695A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04D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0229BBB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593E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74D3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Дубровина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B45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1E65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Галеевна</w:t>
            </w:r>
            <w:proofErr w:type="spellEnd"/>
          </w:p>
        </w:tc>
      </w:tr>
      <w:tr w:rsidR="00377CAB" w:rsidRPr="00377CAB" w14:paraId="3513908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2525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E843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Стяжкина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5224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4CD8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341C96E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CD44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9637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Стяжкин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9AF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7A1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Павлович</w:t>
            </w:r>
          </w:p>
        </w:tc>
      </w:tr>
      <w:tr w:rsidR="00377CAB" w:rsidRPr="00377CAB" w14:paraId="13535DD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5F41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2A7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Кремешкова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F3A2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1B4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46B1994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39B8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374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Пьянкова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9C2F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295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6858505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1AF3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B2E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Качкаева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5E32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86B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5FC4F5D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03C0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AD6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Сагитова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76A5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8D5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Витальевна</w:t>
            </w:r>
          </w:p>
        </w:tc>
      </w:tr>
      <w:tr w:rsidR="00377CAB" w:rsidRPr="00377CAB" w14:paraId="51289A5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172D4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14BF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Ефимова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3C4B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C6CD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7CD86A9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70AA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152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Давыдова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61602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26B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61BAEBA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EE26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13DE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073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332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550479E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EA4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1D5BF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Токарева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EEC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A794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11E0C1A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56F4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BDB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3A3B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08924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Борисович</w:t>
            </w:r>
          </w:p>
        </w:tc>
      </w:tr>
      <w:tr w:rsidR="00377CAB" w:rsidRPr="00377CAB" w14:paraId="7365319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70FF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3CC7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Кетова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6EE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33F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105DA02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2CEE9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8C97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62B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E39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64CF6CB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6C42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30C6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Шалимова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8C93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C34B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Филипповна</w:t>
            </w:r>
          </w:p>
        </w:tc>
      </w:tr>
      <w:tr w:rsidR="00377CAB" w:rsidRPr="00377CAB" w14:paraId="0282C16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8A2AF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EAC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Кыштымова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31C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28A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277A50D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216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32E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Кыштымов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EA6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F1BA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4278388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B5DA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3E5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Бердникова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524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9022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2047EA4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C5B2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264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Ведерникова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2AE1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2775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675E62A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3010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A561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Ваулина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4551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Роза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1EA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Дмитриевна</w:t>
            </w:r>
          </w:p>
        </w:tc>
      </w:tr>
      <w:tr w:rsidR="00377CAB" w:rsidRPr="00377CAB" w14:paraId="5E206AC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B628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FC8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359E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DEF4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FFCBE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C354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56D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C730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340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7AA8747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2AE3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168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Курбанова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72E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92613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5ACAFE0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7D76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EBD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Трофимова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9D29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511D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Олеговна</w:t>
            </w:r>
          </w:p>
        </w:tc>
      </w:tr>
      <w:tr w:rsidR="00377CAB" w:rsidRPr="00377CAB" w14:paraId="55EC667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F91C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968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Брюханова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A6B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2657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Ивановна</w:t>
            </w:r>
          </w:p>
        </w:tc>
      </w:tr>
      <w:tr w:rsidR="00377CAB" w:rsidRPr="00377CAB" w14:paraId="6A7F67C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3D7B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87F2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Чудинов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38B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Вадим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B85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Витальевич</w:t>
            </w:r>
          </w:p>
        </w:tc>
      </w:tr>
      <w:tr w:rsidR="00377CAB" w:rsidRPr="00377CAB" w14:paraId="09C2AFB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BC415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455F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Устьянцев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3B6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D6C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0AD8B6A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BB3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431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Устьянцева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13F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8A4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Нигамажановна</w:t>
            </w:r>
            <w:proofErr w:type="spellEnd"/>
          </w:p>
        </w:tc>
      </w:tr>
      <w:tr w:rsidR="00377CAB" w:rsidRPr="00377CAB" w14:paraId="7BCB921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E4A51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D936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Чудинова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2CDD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936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Петровна</w:t>
            </w:r>
          </w:p>
        </w:tc>
      </w:tr>
      <w:tr w:rsidR="00377CAB" w:rsidRPr="00377CAB" w14:paraId="0295AF3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086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B1A5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Поздеева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FA4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5366A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40935FD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ED02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35455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Егорова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B1CF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DEA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4493ED2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0DEA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B5A5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Мартынова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C52D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D3B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738C766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D5D6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47A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Копоть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0457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649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Евгеньевна</w:t>
            </w:r>
          </w:p>
        </w:tc>
      </w:tr>
      <w:tr w:rsidR="00377CAB" w:rsidRPr="00377CAB" w14:paraId="28650FD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651E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230D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87B0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57E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451F1F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C6C9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DAD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Засимович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6C60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78D9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12872AD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7C5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2E1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Засимович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11D0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0291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2DCA7AF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83FB6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0BB8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Клюшкина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3799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9248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38EE2C6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C83F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E741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Прокопьева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871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Галина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2FD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Лаврентьевна</w:t>
            </w:r>
          </w:p>
        </w:tc>
      </w:tr>
      <w:tr w:rsidR="00377CAB" w:rsidRPr="00377CAB" w14:paraId="686B9E4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97FD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97B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Королев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0B9C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49F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75D5AD3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3E0A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D94B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Килунова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6E557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0B5A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4403582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235B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B3DD0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Тверитина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392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889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0C4F7B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A34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770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Тверитин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28F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955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43CF320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FD79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E607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Чибичкина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8BB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3B1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62E7DBB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E233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5A8A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Белоголов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39B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26B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Васильевич</w:t>
            </w:r>
          </w:p>
        </w:tc>
      </w:tr>
      <w:tr w:rsidR="00377CAB" w:rsidRPr="00377CAB" w14:paraId="37C09EA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E5390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A70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420C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AB53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6A7614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3D69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C62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Дьячкова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04E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A81E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Иосифовна</w:t>
            </w:r>
          </w:p>
        </w:tc>
      </w:tr>
      <w:tr w:rsidR="00377CAB" w:rsidRPr="00377CAB" w14:paraId="111B955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C98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88CB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Рубаха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D4A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0B9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Васильевна</w:t>
            </w:r>
          </w:p>
        </w:tc>
      </w:tr>
      <w:tr w:rsidR="00377CAB" w:rsidRPr="00377CAB" w14:paraId="41C48D5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DF8A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855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Бикбулатова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793E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Екатерина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E66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  <w:tr w:rsidR="00377CAB" w:rsidRPr="00377CAB" w14:paraId="301741D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E8AA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94E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Коверзнев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F1D2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E2F3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45A5190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62A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3969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Коверзнева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4D4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4B44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Викторовна</w:t>
            </w:r>
          </w:p>
        </w:tc>
      </w:tr>
      <w:tr w:rsidR="00377CAB" w:rsidRPr="00377CAB" w14:paraId="6A02F3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D15F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FFC4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Байкова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DB9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667A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5EDA8BD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51633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559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7DBD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Мехонцев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AB7E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DF41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Петрович</w:t>
            </w:r>
          </w:p>
        </w:tc>
      </w:tr>
      <w:tr w:rsidR="00377CAB" w:rsidRPr="00377CAB" w14:paraId="14E61C1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32D33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E2D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2B1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Гаухара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18EA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Гарифовна</w:t>
            </w:r>
            <w:proofErr w:type="spellEnd"/>
          </w:p>
        </w:tc>
      </w:tr>
      <w:tr w:rsidR="00377CAB" w:rsidRPr="00377CAB" w14:paraId="5A910A7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19C3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1CF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Токарева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FC60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Гульнара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D8AC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Фаритжановна</w:t>
            </w:r>
            <w:proofErr w:type="spellEnd"/>
          </w:p>
        </w:tc>
      </w:tr>
      <w:tr w:rsidR="00377CAB" w:rsidRPr="00377CAB" w14:paraId="1BD85DC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C71B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27F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Третьякова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0D0D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8AE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4A9651BF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1F64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1E5F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Бурханова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055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Зайтуна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3ADF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Идиятовна</w:t>
            </w:r>
            <w:proofErr w:type="spellEnd"/>
          </w:p>
        </w:tc>
      </w:tr>
      <w:tr w:rsidR="00377CAB" w:rsidRPr="00377CAB" w14:paraId="388C7569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AE4E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B53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Соловьев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EB0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1671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63B3385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0FC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F21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Зубчик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86CD9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8B36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6B29B7C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4D4B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1676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Саламатова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84B5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7FCE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09CDA87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7BB5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C39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Саламатов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A9691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316A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3951082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51CF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54F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Ляпин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11F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Эдуард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AF2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26941BF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B3633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F1152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Антропова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58E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Наталья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09DD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29B9FD0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20CD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3E8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Пирогов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C5B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C3F0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347886B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DC6F2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608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Чесноков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0361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2F6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4EB38A7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5D781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9375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Чеснокова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D0F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1F7F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0F6E122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2C93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F589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Палтусов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594F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147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Михайлович</w:t>
            </w:r>
          </w:p>
        </w:tc>
      </w:tr>
      <w:tr w:rsidR="00377CAB" w:rsidRPr="00377CAB" w14:paraId="6ADCC48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BB811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433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Колупаева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B83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Малика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5D29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Абдоллаевна</w:t>
            </w:r>
            <w:proofErr w:type="spellEnd"/>
          </w:p>
        </w:tc>
      </w:tr>
      <w:tr w:rsidR="00377CAB" w:rsidRPr="00377CAB" w14:paraId="3E603FF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6CF299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A392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Казанцева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4582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2D34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792E3BD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35D5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FE4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Клочков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00DC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2276A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1C1FE8B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A3470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AB9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Клочкова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5E25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8A50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63E4B21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E9E6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F8F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Заостровский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B35F5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Виктор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DE9F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6EA9F87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92147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91FA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Томилова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1445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831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Михайловна</w:t>
            </w:r>
          </w:p>
        </w:tc>
      </w:tr>
      <w:tr w:rsidR="00377CAB" w:rsidRPr="00377CAB" w14:paraId="18B17F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D3ACF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5C16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Томилов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C8B08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Михаил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A1D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Олегович</w:t>
            </w:r>
          </w:p>
        </w:tc>
      </w:tr>
      <w:tr w:rsidR="00377CAB" w:rsidRPr="00377CAB" w14:paraId="3113B81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20F2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8D3AC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Бикташев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4502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Руслан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32DE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Нигамажанович</w:t>
            </w:r>
            <w:proofErr w:type="spellEnd"/>
          </w:p>
        </w:tc>
      </w:tr>
      <w:tr w:rsidR="00377CAB" w:rsidRPr="00377CAB" w14:paraId="546CA92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89989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B034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Бикташева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E547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Надежда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156D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Павловна</w:t>
            </w:r>
          </w:p>
        </w:tc>
      </w:tr>
      <w:tr w:rsidR="00377CAB" w:rsidRPr="00377CAB" w14:paraId="0C8EEA6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A2287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73B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Снигирева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977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C3DE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21FBDE1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27E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C355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Снигирев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661D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4EB1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3A49B6C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83370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2BCE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Першин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55D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Тимофей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76C1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Геннадьевич</w:t>
            </w:r>
          </w:p>
        </w:tc>
      </w:tr>
      <w:tr w:rsidR="00377CAB" w:rsidRPr="00377CAB" w14:paraId="5FE047C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5814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6E49B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Серебренников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F4DD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A39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Иванович</w:t>
            </w:r>
          </w:p>
        </w:tc>
      </w:tr>
      <w:tr w:rsidR="00377CAB" w:rsidRPr="00377CAB" w14:paraId="228FD92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F056C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EFCF6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Белоглазов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5AE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510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36F67B1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B86D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FAFE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Каркин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CB2E2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702E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Леонидович</w:t>
            </w:r>
          </w:p>
        </w:tc>
      </w:tr>
      <w:tr w:rsidR="00377CAB" w:rsidRPr="00377CAB" w14:paraId="655B271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CAC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346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Каркина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95FF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23EA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Голнарисовна</w:t>
            </w:r>
            <w:proofErr w:type="spellEnd"/>
          </w:p>
        </w:tc>
      </w:tr>
      <w:tr w:rsidR="00377CAB" w:rsidRPr="00377CAB" w14:paraId="04926AC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6CE8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E0D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Ецкало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9F55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5470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Игоревна</w:t>
            </w:r>
          </w:p>
        </w:tc>
      </w:tr>
      <w:tr w:rsidR="00377CAB" w:rsidRPr="00377CAB" w14:paraId="5FCB1B5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8081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B87D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Мухлынина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9623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Светлана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D1DC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1D2D2A5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4316C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8AF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Мухлынин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C8AA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04AA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6EAB7B6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BED3A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A8B6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Кунакильдин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2D1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F6E6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Миратович</w:t>
            </w:r>
            <w:proofErr w:type="spellEnd"/>
          </w:p>
        </w:tc>
      </w:tr>
      <w:tr w:rsidR="00377CAB" w:rsidRPr="00377CAB" w14:paraId="71462B2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AD0C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1917F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Южаков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97A9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078C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1CD548D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3691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368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Жарикова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8BAC9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Розалия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69E07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Вахитовна</w:t>
            </w:r>
            <w:proofErr w:type="spellEnd"/>
          </w:p>
        </w:tc>
      </w:tr>
      <w:tr w:rsidR="00377CAB" w:rsidRPr="00377CAB" w14:paraId="6F28302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833A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255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Кулакова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4F71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Ольга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971C5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020B920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BC7C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C942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Кулаков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D9608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18B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4DC6C2A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DCEF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9AAF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Майоров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03F9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43B6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7C014AC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5F59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B0D1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Костылев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26C3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E8F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Анатольевич</w:t>
            </w:r>
          </w:p>
        </w:tc>
      </w:tr>
      <w:tr w:rsidR="00377CAB" w:rsidRPr="00377CAB" w14:paraId="7C78E1C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F2C6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66E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Ерофеева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BB88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2A88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11C020C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B07E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B1D2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Каменева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970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28A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Александровна</w:t>
            </w:r>
          </w:p>
        </w:tc>
      </w:tr>
      <w:tr w:rsidR="00377CAB" w:rsidRPr="00377CAB" w14:paraId="3D59294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5BEF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6BF9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Таушканов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56239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Денис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F0A4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19B6E19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9104C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FF49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Набоков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64F1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142AB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Андреевич</w:t>
            </w:r>
          </w:p>
        </w:tc>
      </w:tr>
      <w:tr w:rsidR="00377CAB" w:rsidRPr="00377CAB" w14:paraId="2D51DE1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9C337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C2C8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Кривошеев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93E2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3BBA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Владимирович</w:t>
            </w:r>
          </w:p>
        </w:tc>
      </w:tr>
      <w:tr w:rsidR="00377CAB" w:rsidRPr="00377CAB" w14:paraId="78B77F4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C1E09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1B83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Сапина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56BD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Ирина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5666E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3E19E63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9BB66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0F9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Пак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75E8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1223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Александрович</w:t>
            </w:r>
          </w:p>
        </w:tc>
      </w:tr>
      <w:tr w:rsidR="00377CAB" w:rsidRPr="00377CAB" w14:paraId="196B1E05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227E6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15A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Аверьянов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7DAF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Роман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77FB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Валерьевич</w:t>
            </w:r>
          </w:p>
        </w:tc>
      </w:tr>
      <w:tr w:rsidR="00377CAB" w:rsidRPr="00377CAB" w14:paraId="756C051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626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AC142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Юсупов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D7E6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7CAC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Борисович</w:t>
            </w:r>
          </w:p>
        </w:tc>
      </w:tr>
      <w:tr w:rsidR="00377CAB" w:rsidRPr="00377CAB" w14:paraId="182B0E98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C55C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599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317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Пупырев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36E5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Евгений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C3A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04661F4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B9544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A26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Пупырева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A1CDF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Лариса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73B9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Геннадьевна</w:t>
            </w:r>
          </w:p>
        </w:tc>
      </w:tr>
      <w:tr w:rsidR="00377CAB" w:rsidRPr="00377CAB" w14:paraId="05ECE4E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A66DE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9337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Татарченко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97DD0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Александр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83BD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Митрофанович</w:t>
            </w:r>
          </w:p>
        </w:tc>
      </w:tr>
      <w:tr w:rsidR="00377CAB" w:rsidRPr="00377CAB" w14:paraId="69FE89C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62923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lastRenderedPageBreak/>
              <w:t>601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51EE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Харламов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F28B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F988B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Сергеевич</w:t>
            </w:r>
          </w:p>
        </w:tc>
      </w:tr>
      <w:tr w:rsidR="00377CAB" w:rsidRPr="00377CAB" w14:paraId="5794DBF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F790A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74FA7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Боровикова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BA3A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Людмила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5561C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1E3AC1F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6A5CA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2E5D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Бойцов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7359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F408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Дмитриевич</w:t>
            </w:r>
          </w:p>
        </w:tc>
      </w:tr>
      <w:tr w:rsidR="00377CAB" w:rsidRPr="00377CAB" w14:paraId="68E4FEB3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F5161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E8B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Еремян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A166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Лиза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C69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Рафиковна</w:t>
            </w:r>
            <w:proofErr w:type="spellEnd"/>
          </w:p>
        </w:tc>
      </w:tr>
      <w:tr w:rsidR="00377CAB" w:rsidRPr="00377CAB" w14:paraId="4066D4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C036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43B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Кукушкина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8D0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A6C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Леонидовна</w:t>
            </w:r>
          </w:p>
        </w:tc>
      </w:tr>
      <w:tr w:rsidR="00377CAB" w:rsidRPr="00377CAB" w14:paraId="28F14024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296DA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020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Кукушкин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5E3A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Дмитрий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335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Николаевич</w:t>
            </w:r>
          </w:p>
        </w:tc>
      </w:tr>
      <w:tr w:rsidR="00377CAB" w:rsidRPr="00377CAB" w14:paraId="30D799B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67840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FA8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Богрова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E21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Анастасия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E6C2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4604BF1C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0C5E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8F7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FD8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FA3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56AF6B7D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78AD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671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Дерябина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4920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28F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Владимировна</w:t>
            </w:r>
          </w:p>
        </w:tc>
      </w:tr>
      <w:tr w:rsidR="00377CAB" w:rsidRPr="00377CAB" w14:paraId="5F1EDAC7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B797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0C3D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Набиев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077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Абдугафур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6F0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Рахимович</w:t>
            </w:r>
            <w:proofErr w:type="spellEnd"/>
          </w:p>
        </w:tc>
      </w:tr>
      <w:tr w:rsidR="00377CAB" w:rsidRPr="00377CAB" w14:paraId="2D8BC106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BDFB5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1ED4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Лазарева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BF4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BB6A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Хамадиновна</w:t>
            </w:r>
            <w:proofErr w:type="spellEnd"/>
          </w:p>
        </w:tc>
      </w:tr>
      <w:tr w:rsidR="00377CAB" w:rsidRPr="00377CAB" w14:paraId="454B847A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C32B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4271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Ефремова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1286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5EBF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Сергеевна</w:t>
            </w:r>
          </w:p>
        </w:tc>
      </w:tr>
      <w:tr w:rsidR="00377CAB" w:rsidRPr="00377CAB" w14:paraId="0A1DA81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13E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6B87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CF59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Юлия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4C5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Андреевна</w:t>
            </w:r>
          </w:p>
        </w:tc>
      </w:tr>
      <w:tr w:rsidR="00377CAB" w:rsidRPr="00377CAB" w14:paraId="66A0886E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6BDC5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AFD9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Сухов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621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Константин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F5E47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Юрьевич</w:t>
            </w:r>
          </w:p>
        </w:tc>
      </w:tr>
      <w:tr w:rsidR="00377CAB" w:rsidRPr="00377CAB" w14:paraId="09598AF2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EDE78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7AC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proofErr w:type="spellStart"/>
            <w:r w:rsidRPr="00377CAB">
              <w:rPr>
                <w:sz w:val="24"/>
                <w:szCs w:val="24"/>
              </w:rPr>
              <w:t>Мухлынина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442A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Татьяна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B103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Юрьевна</w:t>
            </w:r>
          </w:p>
        </w:tc>
      </w:tr>
      <w:tr w:rsidR="00377CAB" w:rsidRPr="00377CAB" w14:paraId="5039F920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2AFF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649C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 xml:space="preserve">Лямина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84B1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Валентина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7A35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Витальевна</w:t>
            </w:r>
          </w:p>
        </w:tc>
      </w:tr>
      <w:tr w:rsidR="00377CAB" w:rsidRPr="00377CAB" w14:paraId="6F191121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73177" w14:textId="77777777" w:rsidR="00377CAB" w:rsidRPr="00377CAB" w:rsidRDefault="00377CAB" w:rsidP="00377CA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9134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Шмыкова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2BBE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Любовь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E62D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Николаевна</w:t>
            </w:r>
          </w:p>
        </w:tc>
      </w:tr>
      <w:tr w:rsidR="00377CAB" w:rsidRPr="00377CAB" w14:paraId="50944CFB" w14:textId="77777777" w:rsidTr="00377C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1574" w14:textId="77777777" w:rsidR="00377CAB" w:rsidRPr="00377CAB" w:rsidRDefault="00377CAB" w:rsidP="00377CAB">
            <w:pPr>
              <w:jc w:val="center"/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615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D44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Тихонова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E9DB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E61A2" w14:textId="77777777" w:rsidR="00377CAB" w:rsidRPr="00377CAB" w:rsidRDefault="00377CAB" w:rsidP="00377CAB">
            <w:pPr>
              <w:rPr>
                <w:sz w:val="24"/>
                <w:szCs w:val="24"/>
              </w:rPr>
            </w:pPr>
            <w:r w:rsidRPr="00377CAB">
              <w:rPr>
                <w:sz w:val="24"/>
                <w:szCs w:val="24"/>
              </w:rPr>
              <w:t>Анатольевна</w:t>
            </w:r>
          </w:p>
        </w:tc>
      </w:tr>
    </w:tbl>
    <w:p w14:paraId="1797EC7D" w14:textId="77777777" w:rsidR="00E06CB9" w:rsidRDefault="00E06CB9" w:rsidP="004801B3">
      <w:pPr>
        <w:pStyle w:val="ac"/>
        <w:jc w:val="center"/>
        <w:rPr>
          <w:sz w:val="24"/>
          <w:szCs w:val="24"/>
          <w:lang w:val="en-US"/>
        </w:rPr>
      </w:pPr>
    </w:p>
    <w:p w14:paraId="686D4979" w14:textId="77777777" w:rsidR="004438BE" w:rsidRPr="004438BE" w:rsidRDefault="004438BE" w:rsidP="004801B3">
      <w:pPr>
        <w:pStyle w:val="ac"/>
        <w:jc w:val="center"/>
        <w:rPr>
          <w:sz w:val="24"/>
          <w:szCs w:val="24"/>
          <w:lang w:val="en-US"/>
        </w:rPr>
      </w:pPr>
    </w:p>
    <w:p w14:paraId="22920A57" w14:textId="7D53EC29"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</w:t>
      </w:r>
      <w:proofErr w:type="gramStart"/>
      <w:r w:rsidRPr="00AC17CD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</w:t>
      </w:r>
      <w:proofErr w:type="gramEnd"/>
      <w:r w:rsidRPr="00AC17CD">
        <w:rPr>
          <w:sz w:val="24"/>
          <w:szCs w:val="24"/>
        </w:rPr>
        <w:t xml:space="preserve"> состоянию на 01.0</w:t>
      </w:r>
      <w:r w:rsidR="008559A1"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3D1653">
        <w:rPr>
          <w:sz w:val="24"/>
          <w:szCs w:val="24"/>
        </w:rPr>
        <w:t>6</w:t>
      </w:r>
    </w:p>
    <w:p w14:paraId="10E7D4AC" w14:textId="77777777" w:rsidR="004801B3" w:rsidRDefault="004801B3" w:rsidP="00133698">
      <w:pPr>
        <w:jc w:val="both"/>
        <w:rPr>
          <w:sz w:val="28"/>
          <w:szCs w:val="28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1"/>
        <w:gridCol w:w="2977"/>
      </w:tblGrid>
      <w:tr w:rsidR="003D1653" w:rsidRPr="00381946" w14:paraId="698C60AC" w14:textId="77777777" w:rsidTr="00DE252A">
        <w:trPr>
          <w:trHeight w:val="213"/>
        </w:trPr>
        <w:tc>
          <w:tcPr>
            <w:tcW w:w="851" w:type="dxa"/>
            <w:vAlign w:val="center"/>
          </w:tcPr>
          <w:p w14:paraId="3E6ED083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 xml:space="preserve">№ </w:t>
            </w:r>
            <w:r w:rsidRPr="004A2CC4">
              <w:rPr>
                <w:b/>
                <w:snapToGrid w:val="0"/>
                <w:color w:val="000000"/>
                <w:sz w:val="16"/>
                <w:szCs w:val="16"/>
              </w:rPr>
              <w:t>очереди</w:t>
            </w:r>
          </w:p>
        </w:tc>
        <w:tc>
          <w:tcPr>
            <w:tcW w:w="2126" w:type="dxa"/>
            <w:vAlign w:val="center"/>
          </w:tcPr>
          <w:p w14:paraId="3C420403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1" w:type="dxa"/>
            <w:vAlign w:val="center"/>
          </w:tcPr>
          <w:p w14:paraId="4BA0B970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77" w:type="dxa"/>
            <w:vAlign w:val="center"/>
          </w:tcPr>
          <w:p w14:paraId="6FF6C910" w14:textId="77777777" w:rsidR="003D1653" w:rsidRPr="00381946" w:rsidRDefault="003D1653" w:rsidP="00E52CDA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DE252A" w:rsidRPr="00DE252A" w14:paraId="447DEED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92970C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945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Больных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03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Никита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65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DE252A" w:rsidRPr="00DE252A" w14:paraId="373B150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419A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F07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Больных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007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CF9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Олеговна</w:t>
            </w:r>
          </w:p>
        </w:tc>
      </w:tr>
      <w:tr w:rsidR="00DE252A" w:rsidRPr="00DE252A" w14:paraId="143C92C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0A38FC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A3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Ферлий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EB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Павел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4EB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DE252A" w:rsidRPr="00DE252A" w14:paraId="64DE701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7E3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99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Ферлий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8F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205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DE252A" w:rsidRPr="00DE252A" w14:paraId="6D7D8DB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47E04B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7670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Перников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3D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66A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DE252A" w:rsidRPr="00DE252A" w14:paraId="7DE4430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2E7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0B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Перникова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10E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10B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DE252A" w:rsidRPr="00DE252A" w14:paraId="344709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8EBA56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30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Бугаев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41E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00D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DE252A" w:rsidRPr="00DE252A" w14:paraId="3D01B62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4791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2BE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Бугаева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13B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CB8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DE252A" w:rsidRPr="00DE252A" w14:paraId="2F56305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4B8E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630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Жижина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18D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6D8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DE252A" w:rsidRPr="00DE252A" w14:paraId="73105CD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8B08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77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5C8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BAB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DE252A" w:rsidRPr="00DE252A" w14:paraId="3114F33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C5D28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9A6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793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25B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DE252A" w:rsidRPr="00DE252A" w14:paraId="47A0E9E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BC3237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4D6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Бикташев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70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005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Шакирович</w:t>
            </w:r>
          </w:p>
        </w:tc>
      </w:tr>
      <w:tr w:rsidR="00DE252A" w:rsidRPr="00DE252A" w14:paraId="7969085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9F7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C50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Бикташева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131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20D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Григорьевна</w:t>
            </w:r>
          </w:p>
        </w:tc>
      </w:tr>
      <w:tr w:rsidR="00DE252A" w:rsidRPr="00DE252A" w14:paraId="65BA233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D72677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758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Вахрушев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A83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7F4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DE252A" w:rsidRPr="00DE252A" w14:paraId="7ED24DF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600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F8A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Вахрушева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F25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A7B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DE252A" w:rsidRPr="00DE252A" w14:paraId="44891E8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505162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FBC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Угольников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E78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45D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04A68AE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481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452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Угольникова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7F3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26A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2B1E44C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42BD76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42E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Мезенцев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EC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A3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DE252A" w:rsidRPr="00DE252A" w14:paraId="0127F3A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0DD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26B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Мезенцева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94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AEB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660D2E2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4BBA57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77E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Брусянина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CE9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0C1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7BD32D7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0E5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1AD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Брусянин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487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Павел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797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Павлович</w:t>
            </w:r>
          </w:p>
        </w:tc>
      </w:tr>
      <w:tr w:rsidR="00DE252A" w:rsidRPr="00DE252A" w14:paraId="24007B2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F845B0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47D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Лебедкина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3D1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3F8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DE252A" w:rsidRPr="00DE252A" w14:paraId="79E5A0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1F6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8BA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Лебедкин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AE9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ED3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2BE23D0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944F0A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07E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98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D99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1ED0E4F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C943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6E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15A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B90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DE252A" w:rsidRPr="00DE252A" w14:paraId="77612E6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EEB8BD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0FAA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D4F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0A8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DE252A" w:rsidRPr="00DE252A" w14:paraId="0627D8E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F0F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581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833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F93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DE252A" w:rsidRPr="00DE252A" w14:paraId="7AE9703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B9E7E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30A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Фазылова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2FC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D19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Павловна</w:t>
            </w:r>
          </w:p>
        </w:tc>
      </w:tr>
      <w:tr w:rsidR="00DE252A" w:rsidRPr="00DE252A" w14:paraId="5A2F248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1FD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2F1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Фазылов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F31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Азат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6F9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Рамилевич</w:t>
            </w:r>
            <w:proofErr w:type="spellEnd"/>
          </w:p>
        </w:tc>
      </w:tr>
      <w:tr w:rsidR="00DE252A" w:rsidRPr="00DE252A" w14:paraId="07C01A4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D99660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BCE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407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13D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DE252A" w:rsidRPr="00DE252A" w14:paraId="4A45A8D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E09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E24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577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D85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63C1707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D6B9A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C6C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Рахмангулов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2A0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Ахмед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139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Алхазурович</w:t>
            </w:r>
            <w:proofErr w:type="spellEnd"/>
          </w:p>
        </w:tc>
      </w:tr>
      <w:tr w:rsidR="00DE252A" w:rsidRPr="00DE252A" w14:paraId="3BB161F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446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E51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Рахмангулова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365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C14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DE252A" w:rsidRPr="00DE252A" w14:paraId="6003D6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F09347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E15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Алтухов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FC4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167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640D46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142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041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Алтухова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01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FD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Павловна</w:t>
            </w:r>
          </w:p>
        </w:tc>
      </w:tr>
      <w:tr w:rsidR="00DE252A" w:rsidRPr="00DE252A" w14:paraId="59EC0A5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C4D5FA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BE9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A7D7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BEA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Анясович</w:t>
            </w:r>
            <w:proofErr w:type="spellEnd"/>
          </w:p>
        </w:tc>
      </w:tr>
      <w:tr w:rsidR="00DE252A" w:rsidRPr="00DE252A" w14:paraId="28E4A4D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4E7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089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710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19A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59402E2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695771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5BD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F6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DEF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DE252A" w:rsidRPr="00DE252A" w14:paraId="71734EB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6BDE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0CB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DBC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AA7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DE252A" w:rsidRPr="00DE252A" w14:paraId="71B7BFE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F9F714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D1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Трофимов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45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CE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DE252A" w:rsidRPr="00DE252A" w14:paraId="31699A3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B08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90D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Трофимова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E1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2B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DE252A" w:rsidRPr="00DE252A" w14:paraId="4AA0973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B4D595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1F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830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FAF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Андреевич</w:t>
            </w:r>
          </w:p>
        </w:tc>
      </w:tr>
      <w:tr w:rsidR="00DE252A" w:rsidRPr="00DE252A" w14:paraId="6E05CF4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D6A7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95B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757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03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DE252A" w:rsidRPr="00DE252A" w14:paraId="2CCB3D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D727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C33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164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380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DE252A" w:rsidRPr="00DE252A" w14:paraId="0BF1A03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E268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7FE9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Моденова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E33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731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DE252A" w:rsidRPr="00DE252A" w14:paraId="7270896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F9B20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187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Ваганов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724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77E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DE252A" w:rsidRPr="00DE252A" w14:paraId="3AF784A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4BE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C9B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Ваганова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837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259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DE252A" w:rsidRPr="00DE252A" w14:paraId="1E55ED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4A92B6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3C6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CFE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5A6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DE252A" w:rsidRPr="00DE252A" w14:paraId="734D26B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40C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818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C20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7B8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DE252A" w:rsidRPr="00DE252A" w14:paraId="57A99C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1D25E1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09A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Баташева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2F5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Любава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20D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DE252A" w:rsidRPr="00DE252A" w14:paraId="309BFF3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F88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246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Баташев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664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14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1865D03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B9B99C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85B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Генералов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B40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0C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DE252A" w:rsidRPr="00DE252A" w14:paraId="06D3FB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14B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F14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Генералова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E19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458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DE252A" w:rsidRPr="00DE252A" w14:paraId="1810BA9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D53821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14C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Терентьева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DDA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B01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Михайловна</w:t>
            </w:r>
          </w:p>
        </w:tc>
      </w:tr>
      <w:tr w:rsidR="00DE252A" w:rsidRPr="00DE252A" w14:paraId="6E5B635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3BA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1EE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Терентьев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9BD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BC1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DE252A" w:rsidRPr="00DE252A" w14:paraId="4C10ADA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2FF3EE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DCB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Соболев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E9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6AF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DE252A" w:rsidRPr="00DE252A" w14:paraId="6F6D0AC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341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5F6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Соболева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A68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4EC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DE252A" w:rsidRPr="00DE252A" w14:paraId="3AD7E71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316F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59F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Майер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C6F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E26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7DC6B32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8BEB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1AC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Осипова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AC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899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DE252A" w:rsidRPr="00DE252A" w14:paraId="24C63C0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AD484B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513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Папуловских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9B5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413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DE252A" w:rsidRPr="00DE252A" w14:paraId="202966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A01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233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Папуловских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D1A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9DC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DE252A" w:rsidRPr="00DE252A" w14:paraId="502D4C8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F5D034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B6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Корюков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2A8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BD7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Олегович</w:t>
            </w:r>
          </w:p>
        </w:tc>
      </w:tr>
      <w:tr w:rsidR="00DE252A" w:rsidRPr="00DE252A" w14:paraId="297994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E8D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1A2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Корюкова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4AE2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Анджела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995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Михайловна</w:t>
            </w:r>
          </w:p>
        </w:tc>
      </w:tr>
      <w:tr w:rsidR="00DE252A" w:rsidRPr="00DE252A" w14:paraId="79D7E67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84DC6D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164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Ковальский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545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776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Андреевич</w:t>
            </w:r>
          </w:p>
        </w:tc>
      </w:tr>
      <w:tr w:rsidR="00DE252A" w:rsidRPr="00DE252A" w14:paraId="7C41AA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0FF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778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Ковальская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9B6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865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DE252A" w:rsidRPr="00DE252A" w14:paraId="0CB7036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E2C930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1DF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Хамидуллин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FE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Руфат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A4B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Сабирьянович</w:t>
            </w:r>
            <w:proofErr w:type="spellEnd"/>
          </w:p>
        </w:tc>
      </w:tr>
      <w:tr w:rsidR="00DE252A" w:rsidRPr="00DE252A" w14:paraId="744329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A0C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685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Хамидуллина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9A6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95A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DE252A" w:rsidRPr="00DE252A" w14:paraId="0F162D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FAAF55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382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9A9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9AD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DE252A" w:rsidRPr="00DE252A" w14:paraId="24670F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B2C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0F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Волкова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7A6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863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DE252A" w:rsidRPr="00DE252A" w14:paraId="4D15AA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0D2D96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99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0A1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F00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DE252A" w:rsidRPr="00DE252A" w14:paraId="7C8B5D3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D99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03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Земская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ECA3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0B27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Константиновна</w:t>
            </w:r>
          </w:p>
        </w:tc>
      </w:tr>
      <w:tr w:rsidR="00DE252A" w:rsidRPr="00DE252A" w14:paraId="3A8EC14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982F24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445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6F7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B94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02B34A8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9B4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7FE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E70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146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DE252A" w:rsidRPr="00DE252A" w14:paraId="7454F9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B9E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E37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Удачина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2A2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A11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DE252A" w:rsidRPr="00DE252A" w14:paraId="1E23FF8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AEBECA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20C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Четыркин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70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Тимофей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DC2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DE252A" w:rsidRPr="00DE252A" w14:paraId="7296AA7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ECC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667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Четыркина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00B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A98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DE252A" w:rsidRPr="00DE252A" w14:paraId="13F47A1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771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286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F95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8FB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DE252A" w:rsidRPr="00DE252A" w14:paraId="3989064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4FD9A8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F02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Пологов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6CBE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88D7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12C5645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35E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123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Пологова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59A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B8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Васильевна</w:t>
            </w:r>
          </w:p>
        </w:tc>
      </w:tr>
      <w:tr w:rsidR="00F966D1" w:rsidRPr="00DE252A" w14:paraId="59F4F6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9A77FE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85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Минеева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3B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54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6A57770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A4BC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FE7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Минеев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A18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6D9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570B5F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87F738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016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Усольцев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0D96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055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180C7F0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251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D63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Усольцева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D9A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988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5324D13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27316C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C95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Бессонов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49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C437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Аркадьевич</w:t>
            </w:r>
          </w:p>
        </w:tc>
      </w:tr>
      <w:tr w:rsidR="00F966D1" w:rsidRPr="00DE252A" w14:paraId="57B58AA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C2D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5FE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Бессонова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18B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E66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Гулисовна</w:t>
            </w:r>
            <w:proofErr w:type="spellEnd"/>
          </w:p>
        </w:tc>
      </w:tr>
      <w:tr w:rsidR="00F966D1" w:rsidRPr="00DE252A" w14:paraId="1FDDC0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A94131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E04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FEE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Олег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E0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1945AB1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DB9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9B9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C56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90C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65393C1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0C14B6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765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3F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48D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42D0B28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219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ADE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BFF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6C49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4716024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B5D64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EB1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6AB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A2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218ED91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33B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9528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EF9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4A1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1FBEC8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D92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62F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Шипицин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300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21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03EF3AE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172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C8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Шипицина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D299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BC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Равильевна</w:t>
            </w:r>
            <w:proofErr w:type="spellEnd"/>
          </w:p>
        </w:tc>
      </w:tr>
      <w:tr w:rsidR="00F966D1" w:rsidRPr="00DE252A" w14:paraId="247AC7B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29DB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A00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Муртазина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FC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9D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32DBC6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DB2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B5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Муртазин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94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Ильдар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80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Рамзильевич</w:t>
            </w:r>
            <w:proofErr w:type="spellEnd"/>
          </w:p>
        </w:tc>
      </w:tr>
      <w:tr w:rsidR="00F966D1" w:rsidRPr="00DE252A" w14:paraId="4B63AF5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C01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EC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Заварухина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BB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3933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Захаровна</w:t>
            </w:r>
          </w:p>
        </w:tc>
      </w:tr>
      <w:tr w:rsidR="00F966D1" w:rsidRPr="00DE252A" w14:paraId="07D0C82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BBC3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12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Заварухин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A32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2CD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58668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BB1D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B8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Голодкова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7A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7B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6AAA58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6AF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D6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Голодков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5D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7A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4ABCDF1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726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367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Любимцев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97F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40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AAD91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782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69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Любимцева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10D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703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2E55618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B137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722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CF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D2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3AB5E0B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C2EE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DF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EA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89B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C162C6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B93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EE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Балакин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4E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E3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4485A22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B15E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CB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Родионова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32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3C2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Васильевна</w:t>
            </w:r>
          </w:p>
        </w:tc>
      </w:tr>
      <w:tr w:rsidR="00F966D1" w:rsidRPr="00DE252A" w14:paraId="4EDDCFF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281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D8D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Юровский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78E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A1E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28CA3F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7F70F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D6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Архипова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E4E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24E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F966D1" w:rsidRPr="00DE252A" w14:paraId="75E8CBC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9D57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7D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Медведев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E8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DB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0279340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E4B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4FE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392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4D8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F966D1" w:rsidRPr="00DE252A" w14:paraId="12FC1DA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89F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F89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Мустафин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8F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4E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27DDBCB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ABF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DC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Мустафина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0E0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84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2809A2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CCF1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36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Емельянов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0A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C2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Эдуардович</w:t>
            </w:r>
          </w:p>
        </w:tc>
      </w:tr>
      <w:tr w:rsidR="00F966D1" w:rsidRPr="00DE252A" w14:paraId="74380E0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69B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5C1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Емельянова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29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067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0D58E82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E62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D79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Тумашов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7A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9C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75D8B19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CFD7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72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Тумашова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5F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C84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FB09AA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264B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BA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Аббасов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9C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Ринат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644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Алханович</w:t>
            </w:r>
            <w:proofErr w:type="spellEnd"/>
          </w:p>
        </w:tc>
      </w:tr>
      <w:tr w:rsidR="00F966D1" w:rsidRPr="00DE252A" w14:paraId="1D1628F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930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C6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Аббасова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84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Зоя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8C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5AEF523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F48A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3FB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CD1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1BD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4F8865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1AE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8D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Токарева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1C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6C5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1C0DB1A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C7F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BA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Табатчиков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9E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5E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2CE8D39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4D6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7FC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Табатчикова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F56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62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19C9D4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D17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E5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6A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84A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6D5C8BB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246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C4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1B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Лилия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D4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Рахимьяновна</w:t>
            </w:r>
            <w:proofErr w:type="spellEnd"/>
          </w:p>
        </w:tc>
      </w:tr>
      <w:tr w:rsidR="00F966D1" w:rsidRPr="00DE252A" w14:paraId="57362D0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DDF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61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Хомицевич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1A4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38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2FEF262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AD6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5E0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Хомицевич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1E6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60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63D2840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727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0F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Моисеев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AF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62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Игоревич</w:t>
            </w:r>
          </w:p>
        </w:tc>
      </w:tr>
      <w:tr w:rsidR="00F966D1" w:rsidRPr="00DE252A" w14:paraId="7C59DB7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0D8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A3C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Моисеева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97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D1E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Радиковна</w:t>
            </w:r>
            <w:proofErr w:type="spellEnd"/>
          </w:p>
        </w:tc>
      </w:tr>
      <w:tr w:rsidR="00F966D1" w:rsidRPr="00DE252A" w14:paraId="220AEA8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807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DD7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Водопьянов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8EE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7F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0020E67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40A2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03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Водопьянова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0C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AFB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Владиславовна</w:t>
            </w:r>
          </w:p>
        </w:tc>
      </w:tr>
      <w:tr w:rsidR="00F966D1" w:rsidRPr="00DE252A" w14:paraId="0C8AE1F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AE2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4A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Подгорнова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D05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4CA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08A4A87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0B82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3E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Подгорнов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8B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A7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3B0BA28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EEDA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05A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B9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DBD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0C706A9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724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2E9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10E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936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7CE20F0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E6B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AA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Алейников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C8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9EA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7FCD1BD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7FE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98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Алейникова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CCD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9A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Олеговна</w:t>
            </w:r>
          </w:p>
        </w:tc>
      </w:tr>
      <w:tr w:rsidR="00F966D1" w:rsidRPr="00DE252A" w14:paraId="389229C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010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78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C3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DC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13DFD41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5871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7A6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Кетова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23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C8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3C03D80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8851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6C4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Зайцев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E74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0B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6F717E9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36F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6A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Зайцева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913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01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6788684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36B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99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68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689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Константинович</w:t>
            </w:r>
          </w:p>
        </w:tc>
      </w:tr>
      <w:tr w:rsidR="00F966D1" w:rsidRPr="00DE252A" w14:paraId="354608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677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F9B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DE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93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2C4B919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9495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82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Дьячкова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C7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E4C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Евгеньевна</w:t>
            </w:r>
          </w:p>
        </w:tc>
      </w:tr>
      <w:tr w:rsidR="00F966D1" w:rsidRPr="00DE252A" w14:paraId="074209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3C1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86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Епанечников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A3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49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F966D1" w:rsidRPr="00DE252A" w14:paraId="4716AAF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CCD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6C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Пшеницина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3F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C2E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Васильевна</w:t>
            </w:r>
          </w:p>
        </w:tc>
      </w:tr>
      <w:tr w:rsidR="00F966D1" w:rsidRPr="00DE252A" w14:paraId="47361CD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879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9F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Болдырев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43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289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Олегович</w:t>
            </w:r>
          </w:p>
        </w:tc>
      </w:tr>
      <w:tr w:rsidR="00F966D1" w:rsidRPr="00DE252A" w14:paraId="1228CF2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C45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40C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Болдырева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2A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26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6FFBDC2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0E3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022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Черноскутова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F0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0F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20E4DEE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F70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66A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Першакова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5C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7C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3A08561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091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10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Смирнов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FFA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E8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F966D1" w:rsidRPr="00DE252A" w14:paraId="077F2D2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C41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2B5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Смирнова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E5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76D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5387F2D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FD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4F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Софрыгин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576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38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6DE80FB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7BF5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4E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Софрыгина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BF0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27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10580DF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038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36A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Сайфутдинов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3C3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4B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Миннижанович</w:t>
            </w:r>
            <w:proofErr w:type="spellEnd"/>
          </w:p>
        </w:tc>
      </w:tr>
      <w:tr w:rsidR="00F966D1" w:rsidRPr="00DE252A" w14:paraId="65A89D6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CEF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A57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Сайфутдинова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21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CD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6EE044B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F34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A3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Андрюкова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C5F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225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60DA849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2E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5EC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Москвина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188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CC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F966D1" w:rsidRPr="00DE252A" w14:paraId="7F73E54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C60B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A6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Богомолов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38C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AA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3C540D3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F53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AB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Богомолова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FC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248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436488F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281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7D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0A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Лилия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696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Махмутовна</w:t>
            </w:r>
            <w:proofErr w:type="spellEnd"/>
          </w:p>
        </w:tc>
      </w:tr>
      <w:tr w:rsidR="00F966D1" w:rsidRPr="00DE252A" w14:paraId="7288FDC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8E8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6B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3F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A8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F966D1" w:rsidRPr="00DE252A" w14:paraId="114BC6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BCC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5E5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BB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4C08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63CD3E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0733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DE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Копырина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711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D0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Михайловна</w:t>
            </w:r>
          </w:p>
        </w:tc>
      </w:tr>
      <w:tr w:rsidR="00F966D1" w:rsidRPr="00DE252A" w14:paraId="0CD68D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9923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FB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Копырин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913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A3E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4A215B9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EE2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A3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6B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3C9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148421C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3E8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1E0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15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B5BF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F966D1" w:rsidRPr="00DE252A" w14:paraId="6612BFB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52E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C3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Фокеев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F5A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7F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F966D1" w:rsidRPr="00DE252A" w14:paraId="69F396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2B0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D3A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Фокеева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10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61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6699FF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621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FD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Филиппов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7B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E4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Данилович</w:t>
            </w:r>
          </w:p>
        </w:tc>
      </w:tr>
      <w:tr w:rsidR="00F966D1" w:rsidRPr="00DE252A" w14:paraId="764FBF5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408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B28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Филиппова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63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62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F966D1" w:rsidRPr="00DE252A" w14:paraId="55EB5E1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D495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2B6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Пермяков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CE2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CC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2739074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59C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0F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4F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6A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5B621D8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80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CD1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Бабанов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2FC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92B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3E655CC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3BD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218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FC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A7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1744AB2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B04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B95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Чулкова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4D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0B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33D0C82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7C7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81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Сайченко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0F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B2C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650E652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14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4E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1A6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1A6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7E29B95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A85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73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20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142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1EAA7AA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252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23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Круглов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D5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83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63D9E76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FBC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81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Круглова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EC6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E9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Васильевна</w:t>
            </w:r>
          </w:p>
        </w:tc>
      </w:tr>
      <w:tr w:rsidR="00F966D1" w:rsidRPr="00DE252A" w14:paraId="4CD2EBE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462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4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Конкевич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8C6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Варя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2C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Петровна</w:t>
            </w:r>
          </w:p>
        </w:tc>
      </w:tr>
      <w:tr w:rsidR="00F966D1" w:rsidRPr="00DE252A" w14:paraId="4BD569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B139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57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Конкевич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727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98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7BBCCFD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462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8CD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Вычужанина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F3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E3D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296F40D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C55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85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Болтинских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ED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E1B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F966D1" w:rsidRPr="00DE252A" w14:paraId="1B50B7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882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E95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Болтинских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27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9CD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0BF3BFB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6AE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5C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Печенских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0E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EB9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F966D1" w:rsidRPr="00DE252A" w14:paraId="577F2A9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0F39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07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Печенских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ADD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F60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0CC2746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C5E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5A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Пачкова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FF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184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289583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89A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6C0C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Пачков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11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87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28573E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E8C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30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Нургалеев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25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D8D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Станиславович</w:t>
            </w:r>
          </w:p>
        </w:tc>
      </w:tr>
      <w:tr w:rsidR="00F966D1" w:rsidRPr="00DE252A" w14:paraId="23990A4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CC2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527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Нургалеева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12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451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2AC9FBE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216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D40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6D3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D4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5C6336E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0F7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21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Втюрин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F9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52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0D854FF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DB7B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E07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Мордовочкина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0BF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C09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F966D1" w:rsidRPr="00DE252A" w14:paraId="22A8BBC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5A92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C6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Бородкин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619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97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0D930D7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06B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D9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Первушин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B0B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31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45F9DA5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78CD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CDC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Первушина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44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C76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F966D1" w:rsidRPr="00DE252A" w14:paraId="0B08231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DA8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D73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69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AC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32C7E7D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74D5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026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78E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384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538752D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155F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11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98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8A2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5ACA173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246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216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Родченко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7F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068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0A79851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9FB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928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1F8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Вероника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0A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3ADB469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366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B8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673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88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3656023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FE3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8F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Козлова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B64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E8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75B8BA4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CE5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ED6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Ушаков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E9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76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2143C61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05B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CE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Ушакова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2E0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6C58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7428D5B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2831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1D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3B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BF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5D3E7CD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ACE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BD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CB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6E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695E4D7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DE7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EC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Родионов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60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385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Павлович</w:t>
            </w:r>
          </w:p>
        </w:tc>
      </w:tr>
      <w:tr w:rsidR="00F966D1" w:rsidRPr="00DE252A" w14:paraId="52F29D7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EDC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D72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Родионова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CDD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00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167A758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26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14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Морозов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2C5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9B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7407C78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B4A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D2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Морозова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CB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ED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5444209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E99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65E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8D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0FA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F966D1" w:rsidRPr="00DE252A" w14:paraId="6741235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203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ED1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33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5E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4CEC5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627D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305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Панкратов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82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7E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4D4CA37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AD4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A20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Панкратова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A8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4F2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0062B1C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6EC3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FA1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Тумайкин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01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F5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Павлович</w:t>
            </w:r>
          </w:p>
        </w:tc>
      </w:tr>
      <w:tr w:rsidR="00F966D1" w:rsidRPr="00DE252A" w14:paraId="44E500F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B8E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DC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Тумайкина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EEB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5E5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291C206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361A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B7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8BB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F4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596A5F1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113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9B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Бадретдинов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047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Семён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DA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581967C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FB7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51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Бадретдинова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BD4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DC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0A410E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EF32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383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Кардашина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45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DD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5B7C7C6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FE4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B7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Кардашин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72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FC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2D3ECFF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C588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EA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B06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Прохор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B9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88106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CCF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32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E24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4E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0D8268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2F3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840B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Гайсин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9F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03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Марсович</w:t>
            </w:r>
            <w:proofErr w:type="spellEnd"/>
          </w:p>
        </w:tc>
      </w:tr>
      <w:tr w:rsidR="00F966D1" w:rsidRPr="00DE252A" w14:paraId="77ADA21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695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59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Гайсина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3F4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4AD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30B870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B00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109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E6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CE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2AFDCF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790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35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602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BC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746F479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CB99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973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Третьяков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96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F8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798C07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1AB6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24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Третьякова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6F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14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5C8AFF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456C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F2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Брусницын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17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2D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F966D1" w:rsidRPr="00DE252A" w14:paraId="161A8B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C09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89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Брусницына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D6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B39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F966D1" w:rsidRPr="00DE252A" w14:paraId="534241A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62C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825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Задорин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30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5F5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5D894A2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D9A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A4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Задорина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7E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3C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2DB6B73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B78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365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Водолазов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A4C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A2F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15ADE9D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A062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CC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Водолазова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88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72C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660BA94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0E09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56B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0D6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0F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7FA2315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AC4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2B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45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Анжела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5D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Ряифовна</w:t>
            </w:r>
            <w:proofErr w:type="spellEnd"/>
          </w:p>
        </w:tc>
      </w:tr>
      <w:tr w:rsidR="00F966D1" w:rsidRPr="00DE252A" w14:paraId="5C60F9E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B067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128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9C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Колмогорцев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76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0B5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49D3A5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B29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F4A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Смолина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2AA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82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Григорьевна</w:t>
            </w:r>
          </w:p>
        </w:tc>
      </w:tr>
      <w:tr w:rsidR="00F966D1" w:rsidRPr="00DE252A" w14:paraId="5F0AC67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959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5E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Тананыхин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5BC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624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F966D1" w:rsidRPr="00DE252A" w14:paraId="6AD0047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6C9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CE6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Демаков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EF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2E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090DD6D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7D3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0E5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9A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26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Семеновна</w:t>
            </w:r>
          </w:p>
        </w:tc>
      </w:tr>
      <w:tr w:rsidR="00F966D1" w:rsidRPr="00DE252A" w14:paraId="7C511D8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FC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036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Судаков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0B9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1D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3B723EC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6B5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D0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Зимина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77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69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2B341D3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F39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106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05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AB1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F966D1" w:rsidRPr="00DE252A" w14:paraId="202575F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132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D8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Булатова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5D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CCE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06CFECE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64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4D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Разливинских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56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875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2D9DB3C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FAE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F1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Разливинских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2BB0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CB5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772EC9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2F7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BA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Шварева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85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30B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691C14F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594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66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FC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4F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32799F2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DD6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D6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1B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44E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40473AB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A4DD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FC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96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2E5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336FDEA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597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54C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EF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F5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18700AC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65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3A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A2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E6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029E79A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92B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15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A81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E0F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Евгеньевна</w:t>
            </w:r>
          </w:p>
        </w:tc>
      </w:tr>
      <w:tr w:rsidR="00F966D1" w:rsidRPr="00DE252A" w14:paraId="7C2BE96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CB49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A0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468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61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3382FA0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67D8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34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Адамов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B17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1E0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54166DF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605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F7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Плюснин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0A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CC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Аркадьевич</w:t>
            </w:r>
          </w:p>
        </w:tc>
      </w:tr>
      <w:tr w:rsidR="00F966D1" w:rsidRPr="00DE252A" w14:paraId="03AC983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693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784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Плюснина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3F9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8D0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Валентиновна</w:t>
            </w:r>
          </w:p>
        </w:tc>
      </w:tr>
      <w:tr w:rsidR="00F966D1" w:rsidRPr="00DE252A" w14:paraId="5C5DF8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90AC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DA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Глинских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947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84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6CBC175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05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A9F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2A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A0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F966D1" w:rsidRPr="00DE252A" w14:paraId="1394AA7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8745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330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Гилязов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EE58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99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Наилович</w:t>
            </w:r>
            <w:proofErr w:type="spellEnd"/>
          </w:p>
        </w:tc>
      </w:tr>
      <w:tr w:rsidR="00F966D1" w:rsidRPr="00DE252A" w14:paraId="383B97C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D15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F6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Терентьева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A6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4FC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0941DAA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9B1F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04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Смоленцев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3F5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1E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Павлович</w:t>
            </w:r>
          </w:p>
        </w:tc>
      </w:tr>
      <w:tr w:rsidR="00F966D1" w:rsidRPr="00DE252A" w14:paraId="20351BB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6E7A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63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Смоленцева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02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A1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5760CAF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5D74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CD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Балдин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ABB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D3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2BDB588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8EB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0D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Ахметов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0D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C5F9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Айратович</w:t>
            </w:r>
            <w:proofErr w:type="spellEnd"/>
          </w:p>
        </w:tc>
      </w:tr>
      <w:tr w:rsidR="00F966D1" w:rsidRPr="00DE252A" w14:paraId="5D895C5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1047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460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Бадретдинов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62B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29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1F711B9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95D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5E8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Кочнева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C3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42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1379225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D6FC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667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Темирханов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58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67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Кубаханович</w:t>
            </w:r>
            <w:proofErr w:type="spellEnd"/>
          </w:p>
        </w:tc>
      </w:tr>
      <w:tr w:rsidR="00F966D1" w:rsidRPr="00DE252A" w14:paraId="7F6C06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6B6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F8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Кардашин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66A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91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019537C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451F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7928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Кардашина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47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88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067835E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94A5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6F5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6D7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00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4B3B339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B908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32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Бесова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AF2D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BF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0A78556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5F6F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FA7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Суевалова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C0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023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188E5C2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D3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CAC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Астанов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C88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65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7AD936C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134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56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Астанова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2E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90B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3B4E870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65D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36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Маканик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82C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84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7868A7B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86C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A6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Калистратов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D2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0B1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1630BE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5CB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88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Каргаполов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153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C0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59F8CAE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527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0C6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DCC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56F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561F713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D08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99F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BEA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37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4654088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1E9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C8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Лозовик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2A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D02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F966D1" w:rsidRPr="00DE252A" w14:paraId="35FAB3C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7923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F3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Дябин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DF0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9B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469603E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EDF7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7E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Сидоров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C7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1E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53673E3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1C0F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89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Барсуков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64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02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2F10E75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B9D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6BA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Барсукова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C2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C3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527E5BF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B6A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5F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Ноговицын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4A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7E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F966D1" w:rsidRPr="00DE252A" w14:paraId="7F6F5B2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9E7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10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Ноговицына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0BE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F9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F966D1" w:rsidRPr="00DE252A" w14:paraId="358B781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F0A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693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Михель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283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91B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316137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B7BE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164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FD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Скопа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3E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2B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54E1601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600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8A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Скопа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DB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BA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85317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0C0A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AAB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Бенц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93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CA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Артемович</w:t>
            </w:r>
          </w:p>
        </w:tc>
      </w:tr>
      <w:tr w:rsidR="00F966D1" w:rsidRPr="00DE252A" w14:paraId="5A67C2D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B954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EB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Бенц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5C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FD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Григорьевна</w:t>
            </w:r>
          </w:p>
        </w:tc>
      </w:tr>
      <w:tr w:rsidR="00F966D1" w:rsidRPr="00DE252A" w14:paraId="6D3E25F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EC4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08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Давыдов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A2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67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190D50B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A6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C9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Коротков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C2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C7E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42EC755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D2A2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71F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Топилин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D7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BEE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Славович</w:t>
            </w:r>
            <w:proofErr w:type="spellEnd"/>
          </w:p>
        </w:tc>
      </w:tr>
      <w:tr w:rsidR="00F966D1" w:rsidRPr="00DE252A" w14:paraId="2288326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859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B7B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Прокопьев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56D8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886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577159B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166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0B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Епимахов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921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D5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5EB37D2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602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90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Газизова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44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D4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Ильясовна</w:t>
            </w:r>
            <w:proofErr w:type="spellEnd"/>
          </w:p>
        </w:tc>
      </w:tr>
      <w:tr w:rsidR="00F966D1" w:rsidRPr="00DE252A" w14:paraId="043EDC2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47F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D9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Газизов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97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97E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Марсович</w:t>
            </w:r>
            <w:proofErr w:type="spellEnd"/>
          </w:p>
        </w:tc>
      </w:tr>
      <w:tr w:rsidR="00F966D1" w:rsidRPr="00DE252A" w14:paraId="4E355B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02A9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CB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Хомутов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16F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29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F966D1" w:rsidRPr="00DE252A" w14:paraId="7051432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D95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BD7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Паршуков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09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D3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03A4F00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917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643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Агаджанова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DE5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15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Олеговна</w:t>
            </w:r>
          </w:p>
        </w:tc>
      </w:tr>
      <w:tr w:rsidR="00F966D1" w:rsidRPr="00DE252A" w14:paraId="37F042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E28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32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9D9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EA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788FB1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4377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099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Бревенников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E2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5F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Витальевич</w:t>
            </w:r>
          </w:p>
        </w:tc>
      </w:tr>
      <w:tr w:rsidR="00F966D1" w:rsidRPr="00DE252A" w14:paraId="70EDBE6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350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20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Бревенникова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A01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7D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6420F5F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2E3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E7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Ситникова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5C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3FD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1C0257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7DF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61F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Шакиров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FEA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Ринат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CF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Сагдатуллович</w:t>
            </w:r>
            <w:proofErr w:type="spellEnd"/>
          </w:p>
        </w:tc>
      </w:tr>
      <w:tr w:rsidR="00F966D1" w:rsidRPr="00DE252A" w14:paraId="0A2A010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A57C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5DD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Лопатин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BCB8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ADC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59425C3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66BB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E52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Расцелуев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57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7A9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2B21FAA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8EA7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7EF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C4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147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32E5A59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443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DB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Грамотеев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34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A2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009879B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EE44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76D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Лазеев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0F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7C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771476A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E54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1E52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D5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7AC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07AF47E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A16F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60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Рамазанов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96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0B8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Галимжанович</w:t>
            </w:r>
            <w:proofErr w:type="spellEnd"/>
          </w:p>
        </w:tc>
      </w:tr>
      <w:tr w:rsidR="00F966D1" w:rsidRPr="00DE252A" w14:paraId="61E512E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EFE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ED3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Шиловская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C1A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1D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791F3EF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317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03C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BDE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FBE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49FDED1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0FC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940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Шестаков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ED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899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2F43482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EA96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F1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B8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E2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1318B3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3C7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66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Казьмин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B6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B8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15EFCA2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5ABE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3D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Татарченков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42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F1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5D3652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2C0F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CF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Татарченкова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23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88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6F047D7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5B57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4D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Шарапов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FB0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13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Шаретдинович</w:t>
            </w:r>
            <w:proofErr w:type="spellEnd"/>
          </w:p>
        </w:tc>
      </w:tr>
      <w:tr w:rsidR="00F966D1" w:rsidRPr="00DE252A" w14:paraId="7293722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017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23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B1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90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4B2EC3F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5F4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796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Ожиганов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56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17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Павлович</w:t>
            </w:r>
          </w:p>
        </w:tc>
      </w:tr>
      <w:tr w:rsidR="00F966D1" w:rsidRPr="00DE252A" w14:paraId="66FC9D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0C41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1B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Семенихин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BC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DAC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45D0663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A71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AA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Семенихина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4DE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54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Шокиржоновна</w:t>
            </w:r>
            <w:proofErr w:type="spellEnd"/>
          </w:p>
        </w:tc>
      </w:tr>
      <w:tr w:rsidR="00F966D1" w:rsidRPr="00DE252A" w14:paraId="55ACF5C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52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73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Калинин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445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8D7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6630D60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D4E7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46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Калинина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D2A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A7D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7C6C0E2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AA9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0AA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4C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E2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2A5FC3F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66E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194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Титов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62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31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B334A0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EB6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D38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Вольхин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E5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26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DA8DBF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A7B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BB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Барулин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7F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798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2D72DEC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883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59E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37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05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Аркадьевич</w:t>
            </w:r>
          </w:p>
        </w:tc>
      </w:tr>
      <w:tr w:rsidR="00F966D1" w:rsidRPr="00DE252A" w14:paraId="25EA43B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F46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DB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Магданова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12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FD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3BA9AD0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40D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7C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Магданов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7F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69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Андреевич</w:t>
            </w:r>
          </w:p>
        </w:tc>
      </w:tr>
      <w:tr w:rsidR="00F966D1" w:rsidRPr="00DE252A" w14:paraId="3198171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541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99D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Грибанов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AD7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A5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Андреевич</w:t>
            </w:r>
          </w:p>
        </w:tc>
      </w:tr>
      <w:tr w:rsidR="00F966D1" w:rsidRPr="00DE252A" w14:paraId="66D6889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A79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2A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5A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E2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Руслановна</w:t>
            </w:r>
          </w:p>
        </w:tc>
      </w:tr>
      <w:tr w:rsidR="00DE252A" w:rsidRPr="00DE252A" w14:paraId="58256F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2BAD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5D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Девяткин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FE6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60D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7F62A00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B81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59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Девяткина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2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4A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3DE3A30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879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50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Никифоров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E5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C72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8506BC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33F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395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39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B0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Евгеньевна</w:t>
            </w:r>
          </w:p>
        </w:tc>
      </w:tr>
      <w:tr w:rsidR="00F966D1" w:rsidRPr="00DE252A" w14:paraId="4B77805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8BF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205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B2D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Шайхетдинов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D5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Валерян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7A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Ризванович</w:t>
            </w:r>
            <w:proofErr w:type="spellEnd"/>
          </w:p>
        </w:tc>
      </w:tr>
      <w:tr w:rsidR="00F966D1" w:rsidRPr="00DE252A" w14:paraId="618D393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A6D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2F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Шайхетдинов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80B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D68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Ризванович</w:t>
            </w:r>
            <w:proofErr w:type="spellEnd"/>
          </w:p>
        </w:tc>
      </w:tr>
      <w:tr w:rsidR="00F966D1" w:rsidRPr="00DE252A" w14:paraId="74E9F1A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27A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49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Тарасенко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BB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18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F966D1" w:rsidRPr="00DE252A" w14:paraId="37A91E3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899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99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41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D1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7C863CB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321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498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Ушаков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98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EEE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DE252A" w:rsidRPr="00DE252A" w14:paraId="0438780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951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C5D9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Кадочникова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49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824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6DDE48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6A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330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B41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81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383CCAB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AB4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FC5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Жернаков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7D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C75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15B676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C0A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33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Бусаров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549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AE2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001B5E1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E64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1A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Абдурафеев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E1DC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999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Семенович</w:t>
            </w:r>
          </w:p>
        </w:tc>
      </w:tr>
      <w:tr w:rsidR="00F966D1" w:rsidRPr="00DE252A" w14:paraId="434DD21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6666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B4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Дубровин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38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E72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F966D1" w:rsidRPr="00DE252A" w14:paraId="405089B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4C5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8D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Путилов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08B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52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1AF0181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F07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3A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Путилова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AE7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C35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694EDBA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456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9E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Бушманов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DB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6F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F966D1" w:rsidRPr="00DE252A" w14:paraId="0A42788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13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35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66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86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Георгиевич</w:t>
            </w:r>
          </w:p>
        </w:tc>
      </w:tr>
      <w:tr w:rsidR="00F966D1" w:rsidRPr="00DE252A" w14:paraId="25EA02A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5ED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55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F5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F6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22F3DE9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17A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60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Ращектаев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A1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CE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3A22739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E24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11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Ращектаева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FE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B0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F966D1" w:rsidRPr="00DE252A" w14:paraId="4A5E9B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8549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334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Глушков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CD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52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A3F886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FCB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7A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Рычков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1D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B60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0658721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3A3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396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Глушков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93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EF4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560AFE5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E482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F1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Сиражетдинов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47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25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Рашитович</w:t>
            </w:r>
            <w:proofErr w:type="spellEnd"/>
          </w:p>
        </w:tc>
      </w:tr>
      <w:tr w:rsidR="00F966D1" w:rsidRPr="00DE252A" w14:paraId="2942531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770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A0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Тагильцев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63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07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45D9903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A138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B5B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Ортюков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4B2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58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3498F5E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E2F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3A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Чайкин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CBA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DB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63BA8F4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E94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F9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Дениченко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7DE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B7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B222D7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8C6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DB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Дениченко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85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AA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F966D1" w:rsidRPr="00DE252A" w14:paraId="44CF662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2FA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280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Лагутов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73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49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DE252A" w:rsidRPr="00DE252A" w14:paraId="16EA169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F4F6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A6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Новиков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7B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2F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59C5CB5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169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410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Новикова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96A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4E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F966D1" w:rsidRPr="00DE252A" w14:paraId="2BA3814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63B3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9B3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Наговицын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45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C0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F966D1" w:rsidRPr="00DE252A" w14:paraId="1AE2AF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EB7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D30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Привалов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DE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28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F966D1" w:rsidRPr="00DE252A" w14:paraId="4934FBA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E70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9D6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Скибин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9F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72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F966D1" w:rsidRPr="00DE252A" w14:paraId="672AAFD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70E5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CC1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Глухих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15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F15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33039C5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E39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E3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Голошейкин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FE9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D2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1004FDD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2A43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33C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Голошейкина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4F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65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6D63938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AE9F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D64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Заостровский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659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14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10468D2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AB4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C6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3FB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6C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1BDC10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D91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56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Белоносов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4B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2BD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Аркадьевич</w:t>
            </w:r>
          </w:p>
        </w:tc>
      </w:tr>
      <w:tr w:rsidR="00F966D1" w:rsidRPr="00DE252A" w14:paraId="78102B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611C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AF5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Белоносова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73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44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F966D1" w:rsidRPr="00DE252A" w14:paraId="05448D9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9CE7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294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BB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E0C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45E446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522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ED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Скрипник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37F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E6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Григорьевич</w:t>
            </w:r>
          </w:p>
        </w:tc>
      </w:tr>
      <w:tr w:rsidR="00F966D1" w:rsidRPr="00DE252A" w14:paraId="7F83CF9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C09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EB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Овсянников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5F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3A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56BE0B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46D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CF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Назаров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6B0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58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Федорович</w:t>
            </w:r>
          </w:p>
        </w:tc>
      </w:tr>
      <w:tr w:rsidR="00F966D1" w:rsidRPr="00DE252A" w14:paraId="715F030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5D72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F4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Грибанов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0C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69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633E4AD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D9A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6E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CF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3C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4F3CABF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98E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D9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Барышников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2E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68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748AC3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F8B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7F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28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BB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E69573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A0A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3A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C62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AC1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7EF9C7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B76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72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9D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36A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5E0B52B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7B6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B7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F9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6F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185A700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0345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67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Нетунаев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78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89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93A890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AB0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A1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Фатюшин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61E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68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21B8DDB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104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250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692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Лисютенко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EA1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25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24FCF7C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A1B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B74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59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75E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5364B4D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A593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CAD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B0E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7898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3DA24FD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CAE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1D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Шакиров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A7D7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D5A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Наилович</w:t>
            </w:r>
            <w:proofErr w:type="spellEnd"/>
          </w:p>
        </w:tc>
      </w:tr>
      <w:tr w:rsidR="00F966D1" w:rsidRPr="00DE252A" w14:paraId="34AF1A7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32A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8C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Филиппов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68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CD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43686D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A01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C6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Моршинин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EA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3F8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721044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C91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28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Комар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62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44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14FC2FD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E42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F9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Комар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F02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2E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3B1DEEB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25D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A8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Городний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2F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8C6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6507A48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03E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45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Гжещик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FE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EF6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0991CD4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545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8F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Бородулин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66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4A7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1642D49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E0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36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Снигирев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CB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FC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47CFD98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35F2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740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Меньшиков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0B1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564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F966D1" w:rsidRPr="00DE252A" w14:paraId="056AE20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FB7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4D66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13D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FC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207559C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BE3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2D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Чащин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92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65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Федорович</w:t>
            </w:r>
          </w:p>
        </w:tc>
      </w:tr>
      <w:tr w:rsidR="00F966D1" w:rsidRPr="00DE252A" w14:paraId="5099395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168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A8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Мошнин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D1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9F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F966D1" w:rsidRPr="00DE252A" w14:paraId="6C4EBA6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9EB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D09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Мошнина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3B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85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3A51A85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1D17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B5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3E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B09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588348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0C3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27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75B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98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6D6D8F1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134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9A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Негодяев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69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EF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35ECD2C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554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2C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Кыштымов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DA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C7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F966D1" w:rsidRPr="00DE252A" w14:paraId="6BA64BE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F66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C78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Цыплухин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8F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DB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Игоревич</w:t>
            </w:r>
          </w:p>
        </w:tc>
      </w:tr>
      <w:tr w:rsidR="00F966D1" w:rsidRPr="00DE252A" w14:paraId="08A4455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BD61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B2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Чикунова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4F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AA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F966D1" w:rsidRPr="00DE252A" w14:paraId="293630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6B5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37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Комаров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B0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FBE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21E1722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B3C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EC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47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7FE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0B6D15C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536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D4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04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0A6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7F9FBE2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116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EA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8B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7B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Григорьевич</w:t>
            </w:r>
          </w:p>
        </w:tc>
      </w:tr>
      <w:tr w:rsidR="00F966D1" w:rsidRPr="00DE252A" w14:paraId="31F6146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C32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41D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Кузьмин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D9D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F7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Витальевич</w:t>
            </w:r>
          </w:p>
        </w:tc>
      </w:tr>
      <w:tr w:rsidR="00F966D1" w:rsidRPr="00DE252A" w14:paraId="301061F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957C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88A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8D9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6DD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6AB9F29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01C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DD5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AE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A2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5CD0AFF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4F7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A8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Плехов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ABE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17B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F966D1" w:rsidRPr="00DE252A" w14:paraId="46FD942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BD90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6E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Ромаева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655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39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Рифовна</w:t>
            </w:r>
            <w:proofErr w:type="spellEnd"/>
          </w:p>
        </w:tc>
      </w:tr>
      <w:tr w:rsidR="00F966D1" w:rsidRPr="00DE252A" w14:paraId="13752AD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21A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4E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Шипилов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9ED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B55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123EC45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643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00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Абашев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E2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EB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Васимович</w:t>
            </w:r>
            <w:proofErr w:type="spellEnd"/>
          </w:p>
        </w:tc>
      </w:tr>
      <w:tr w:rsidR="00F966D1" w:rsidRPr="00DE252A" w14:paraId="59EA550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F1AB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BC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Дебелов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552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89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1FC59C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CBE1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3F9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Дебелова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00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32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Борисовна</w:t>
            </w:r>
          </w:p>
        </w:tc>
      </w:tr>
      <w:tr w:rsidR="00F966D1" w:rsidRPr="00DE252A" w14:paraId="7600130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6B0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46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Смирнов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48D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57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F966D1" w:rsidRPr="00DE252A" w14:paraId="73EBA3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636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DE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Смирнова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AF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165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7C6730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BC08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F6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DB9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56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F966D1" w:rsidRPr="00DE252A" w14:paraId="52622EF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BFAB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EA9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Небаев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618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76E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139B0A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0EE6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FC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Искаков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687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E3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Иманурович</w:t>
            </w:r>
            <w:proofErr w:type="spellEnd"/>
          </w:p>
        </w:tc>
      </w:tr>
      <w:tr w:rsidR="00F966D1" w:rsidRPr="00DE252A" w14:paraId="19D23D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DD78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86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Подкорытов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A2C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D0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3037EAB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3B0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49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Подкорытова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CA0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AFE3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Константиновна</w:t>
            </w:r>
          </w:p>
        </w:tc>
      </w:tr>
      <w:tr w:rsidR="00F966D1" w:rsidRPr="00DE252A" w14:paraId="5D81D8C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31FD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8E3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1D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7E2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7CEE9A7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2B8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D7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Зуев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1F3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B8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11A5048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08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C8E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Анчугов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D2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D3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610090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52E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BB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Щипачев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B09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31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5ACD8F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1E4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3E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Мешалкин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3D5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8D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2F12B89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BBDD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B9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Абрамсон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2E9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6CB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Борисович</w:t>
            </w:r>
          </w:p>
        </w:tc>
      </w:tr>
      <w:tr w:rsidR="00F966D1" w:rsidRPr="00DE252A" w14:paraId="0FCFC12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77D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4ED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Гарипов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E6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Радик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96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Файзрахманович</w:t>
            </w:r>
            <w:proofErr w:type="spellEnd"/>
          </w:p>
        </w:tc>
      </w:tr>
      <w:tr w:rsidR="00F966D1" w:rsidRPr="00DE252A" w14:paraId="59A8A8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6D8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B0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Боголюбов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E3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33B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F966D1" w:rsidRPr="00DE252A" w14:paraId="5865C6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50BC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5E2F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Боголюбова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40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070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Игоревна</w:t>
            </w:r>
          </w:p>
        </w:tc>
      </w:tr>
      <w:tr w:rsidR="00F966D1" w:rsidRPr="00DE252A" w14:paraId="0452D2E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2A69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C5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Вотяков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8D2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BB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DE252A" w:rsidRPr="00DE252A" w14:paraId="1362B09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0D78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296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55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Роганов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E1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3A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01984A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D01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31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Лагуткин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62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43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79BC161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6103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8A4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Аристархов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D4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55F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17E9384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85C2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299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12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DD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59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D6AD6F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0EE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F4F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8F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BA4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F966D1" w:rsidRPr="00DE252A" w14:paraId="73B3A81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6D5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E97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Янчуркин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AA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8D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F966D1" w:rsidRPr="00DE252A" w14:paraId="4A650E8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FD3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8A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Разницын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16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08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6E0698B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DFA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F3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Дубровин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8C8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116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F966D1" w:rsidRPr="00DE252A" w14:paraId="06C71E3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512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B5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1D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C7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F966D1" w:rsidRPr="00DE252A" w14:paraId="44FA3A7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690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73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65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0E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F966D1" w:rsidRPr="00DE252A" w14:paraId="0DDF31D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1DB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092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BEC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689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F966D1" w:rsidRPr="00DE252A" w14:paraId="023E092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BE1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FA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11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A2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F966D1" w:rsidRPr="00DE252A" w14:paraId="580D7D0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162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9B9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D1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7D4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Владимировина</w:t>
            </w:r>
            <w:proofErr w:type="spellEnd"/>
          </w:p>
        </w:tc>
      </w:tr>
      <w:tr w:rsidR="00F966D1" w:rsidRPr="00DE252A" w14:paraId="7FBA9D6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04A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9B6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Дегтярев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D0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D33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F966D1" w:rsidRPr="00DE252A" w14:paraId="6E834CD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481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88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Дегтярева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0FB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875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F966D1" w:rsidRPr="00DE252A" w14:paraId="48C020C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58C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2C7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Таланкин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C0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69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F966D1" w:rsidRPr="00DE252A" w14:paraId="5D9DF59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670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47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Черняева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F9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A9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F966D1" w:rsidRPr="00DE252A" w14:paraId="4A6B158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DB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61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Иризепов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25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E34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Харисович</w:t>
            </w:r>
            <w:proofErr w:type="spellEnd"/>
          </w:p>
        </w:tc>
      </w:tr>
      <w:tr w:rsidR="00F966D1" w:rsidRPr="00DE252A" w14:paraId="2C61C98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8D9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31C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Бикташев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710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Сарижан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50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Рахимович</w:t>
            </w:r>
            <w:proofErr w:type="spellEnd"/>
          </w:p>
        </w:tc>
      </w:tr>
      <w:tr w:rsidR="00F966D1" w:rsidRPr="00DE252A" w14:paraId="5A9FC09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BEE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67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Ломаев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28C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2B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F966D1" w:rsidRPr="00DE252A" w14:paraId="3C79B70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ACCD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553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Ломаева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64AF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79D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F966D1" w:rsidRPr="00DE252A" w14:paraId="75891DC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FB30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F1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Фот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A39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22F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F966D1" w:rsidRPr="00DE252A" w14:paraId="5E8E2E8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5EC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63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Добровольский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F39A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Маноэль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70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Емельянович</w:t>
            </w:r>
          </w:p>
        </w:tc>
      </w:tr>
      <w:tr w:rsidR="00C113F2" w:rsidRPr="00DE252A" w14:paraId="5CC8F4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D18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11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Зубков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07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29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1ACF1D8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0DD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E4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Зубкова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35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B0E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6B238CC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D4B6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0D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58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76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3172197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D62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A79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Черноскутова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808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87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2AD1E2F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7B8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7B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5D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1B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247A27C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A5C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A1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Головнин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76C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288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C113F2" w:rsidRPr="00DE252A" w14:paraId="472CC83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604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FC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Головнина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408B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6E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381F88F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272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9A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Лугинин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499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412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2F4A21C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72A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78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Лугинина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34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72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40FA109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FC17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CCB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Маслов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DB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F1F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C113F2" w:rsidRPr="00DE252A" w14:paraId="3A3F57D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0E6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18E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Ковальчук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607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912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Мирославович</w:t>
            </w:r>
          </w:p>
        </w:tc>
      </w:tr>
      <w:tr w:rsidR="00C113F2" w:rsidRPr="00DE252A" w14:paraId="4ED3C75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97B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87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Ковальчук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97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96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Васильевна</w:t>
            </w:r>
          </w:p>
        </w:tc>
      </w:tr>
      <w:tr w:rsidR="00C113F2" w:rsidRPr="00DE252A" w14:paraId="67B6809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07E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F65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Полянская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8D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160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Володарьевна</w:t>
            </w:r>
            <w:proofErr w:type="spellEnd"/>
          </w:p>
        </w:tc>
      </w:tr>
      <w:tr w:rsidR="00C113F2" w:rsidRPr="00DE252A" w14:paraId="069B5DB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01F0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71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Дьячков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A69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23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175F507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759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CE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Дьячкова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F6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B80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6326CC4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F0DA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C3F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Канзафаров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EC3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AB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Валерикович</w:t>
            </w:r>
            <w:proofErr w:type="spellEnd"/>
          </w:p>
        </w:tc>
      </w:tr>
      <w:tr w:rsidR="00C113F2" w:rsidRPr="00DE252A" w14:paraId="3D33C9C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ED4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9D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C65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6E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C113F2" w:rsidRPr="00DE252A" w14:paraId="7D61EB5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D3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55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Третьяков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E9B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ED9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C113F2" w:rsidRPr="00DE252A" w14:paraId="4082B7E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E17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A77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Третьякова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59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9F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13F6C20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686D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CE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Нохрин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B9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59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4A89FC6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3A2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3D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Изотов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3B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41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037C116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8C6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5A9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Гилязова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A4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A5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Ажувановна</w:t>
            </w:r>
            <w:proofErr w:type="spellEnd"/>
          </w:p>
        </w:tc>
      </w:tr>
      <w:tr w:rsidR="00C113F2" w:rsidRPr="00DE252A" w14:paraId="02F3BFC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9A7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5F5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Батыршин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E9E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Григорий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6C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Равильевич</w:t>
            </w:r>
            <w:proofErr w:type="spellEnd"/>
          </w:p>
        </w:tc>
      </w:tr>
      <w:tr w:rsidR="00C113F2" w:rsidRPr="00DE252A" w14:paraId="2FED08F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223E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BF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97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Вячеслав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DC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46D4ABB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8E2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223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55F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A51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00562D5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184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CD1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Комаров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6C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735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749B6E1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54E1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EE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Дегтярев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748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42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670165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C46A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08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Чуклеев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1B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01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4D3F089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6437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67B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Тетюцкий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9A2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E5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3116F94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A8CD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9B5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Сумин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4F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CF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09365D4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4F88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336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F2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Соснин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F1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C3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Семенович</w:t>
            </w:r>
          </w:p>
        </w:tc>
      </w:tr>
      <w:tr w:rsidR="00C113F2" w:rsidRPr="00DE252A" w14:paraId="4573D2D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274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D6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Вьюков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851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B3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C113F2" w:rsidRPr="00DE252A" w14:paraId="788ABE7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06C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9FD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Таушканов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7E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65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C113F2" w:rsidRPr="00DE252A" w14:paraId="39C1800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918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53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Ахметов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36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Рустам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4F7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Шакирович</w:t>
            </w:r>
          </w:p>
        </w:tc>
      </w:tr>
      <w:tr w:rsidR="00C113F2" w:rsidRPr="00DE252A" w14:paraId="5DE617E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41A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0E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Коковихин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39B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48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C113F2" w:rsidRPr="00DE252A" w14:paraId="609021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FA59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DC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Мухамадеев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CD5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Вячеслав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8FF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C113F2" w:rsidRPr="00DE252A" w14:paraId="68B9AA9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F20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A0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Главатских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04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B86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0640267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2A5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95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B5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017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C113F2" w:rsidRPr="00DE252A" w14:paraId="2210A15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12CB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BE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Косолапов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99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A18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C113F2" w:rsidRPr="00DE252A" w14:paraId="4082BAB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935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49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Дементьева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51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92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C113F2" w:rsidRPr="00DE252A" w14:paraId="3CD5EE7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20A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FC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Дементьев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B9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AD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381CC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579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C84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Белканов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20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92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Валериевич</w:t>
            </w:r>
          </w:p>
        </w:tc>
      </w:tr>
      <w:tr w:rsidR="00C113F2" w:rsidRPr="00DE252A" w14:paraId="66082B1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4A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790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994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D66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C113F2" w:rsidRPr="00DE252A" w14:paraId="4EA735E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182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61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Клёнов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4F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FDD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3076C47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3A3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DC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Локтионова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9A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85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Эдуардовна</w:t>
            </w:r>
          </w:p>
        </w:tc>
      </w:tr>
      <w:tr w:rsidR="00C113F2" w:rsidRPr="00DE252A" w14:paraId="5FE44AC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CB75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6C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Сахабиева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F4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49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C113F2" w:rsidRPr="00DE252A" w14:paraId="4976B3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4CE9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74A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Лапшина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4FF0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CB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Рубиковна</w:t>
            </w:r>
            <w:proofErr w:type="spellEnd"/>
          </w:p>
        </w:tc>
      </w:tr>
      <w:tr w:rsidR="00C113F2" w:rsidRPr="00DE252A" w14:paraId="49715C3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97D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4FE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Лапшин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CC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74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60BAC5F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B10F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647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Терехин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FC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97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4306711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9B3F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E0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Бабич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0F3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43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Михайловна</w:t>
            </w:r>
          </w:p>
        </w:tc>
      </w:tr>
      <w:tr w:rsidR="00C113F2" w:rsidRPr="00DE252A" w14:paraId="4DBAE43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A37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50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Березин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334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CB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3240744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F80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533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42A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F7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101C5B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A18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E08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6E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94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4F7A08E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05F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E5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0A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02F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C113F2" w:rsidRPr="00DE252A" w14:paraId="1752D24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3640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19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25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C01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C113F2" w:rsidRPr="00DE252A" w14:paraId="5CAA40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EE0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0DB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Гайко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1B2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E5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C113F2" w:rsidRPr="00DE252A" w14:paraId="20B03A5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2F9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DB6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Чигвинцев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7CA6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7F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Федорович</w:t>
            </w:r>
          </w:p>
        </w:tc>
      </w:tr>
      <w:tr w:rsidR="00C113F2" w:rsidRPr="00DE252A" w14:paraId="1556B76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F55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08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Рогожина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03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C6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C113F2" w:rsidRPr="00DE252A" w14:paraId="01B0F0B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6A4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E0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Рогожин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4D0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C6B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3826EC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03D7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61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Мамаев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85B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 xml:space="preserve">Вячеслав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EAE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Игоревич</w:t>
            </w:r>
          </w:p>
        </w:tc>
      </w:tr>
      <w:tr w:rsidR="00C113F2" w:rsidRPr="00DE252A" w14:paraId="03DE18A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EE4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FA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Ипполитов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43A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CF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FD35DE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676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B99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Игнатьева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D56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Анжелика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71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C113F2" w:rsidRPr="00DE252A" w14:paraId="0536F7E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27B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0F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Мастерских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F57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B5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2DDCEF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23D6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B61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Семюниченко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C2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CB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48F4FD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92A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402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Аксенова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3E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1A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06EB06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A75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8F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Хамзин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DB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CEF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Анверович</w:t>
            </w:r>
            <w:proofErr w:type="spellEnd"/>
          </w:p>
        </w:tc>
      </w:tr>
      <w:tr w:rsidR="00C113F2" w:rsidRPr="00DE252A" w14:paraId="7B6131D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D17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642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Перминов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32A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21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5533C4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8F9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EA4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Плюхин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B38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9DF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70CF056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64D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8A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Плюхина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CF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8EB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49E5FE0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409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0BF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08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05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05F4B14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2FA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3D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Жернаков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ED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A72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37A66D7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B5E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64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Соколов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10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7D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29141A9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C295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EA7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Соколова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3A4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C4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7B3486A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FB6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A0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Кириченко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E1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69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691C52F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E04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DD1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Ширяева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E4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07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C113F2" w:rsidRPr="00DE252A" w14:paraId="44441E7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EB4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C2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71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723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3EAD4D2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2D7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98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Евсеева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C1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4D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C113F2" w:rsidRPr="00DE252A" w14:paraId="2D41A01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C91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0F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Пирожок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D8D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D48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1CE56E3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7E0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BC3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Пирожок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60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A3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5F497AE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761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28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Галюкова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7D4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26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Анатольевна</w:t>
            </w:r>
          </w:p>
        </w:tc>
      </w:tr>
      <w:tr w:rsidR="00C113F2" w:rsidRPr="00DE252A" w14:paraId="5EF555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BA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708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44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E8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511E5A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E3E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CD3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Козлова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4A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F8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Петровна</w:t>
            </w:r>
          </w:p>
        </w:tc>
      </w:tr>
      <w:tr w:rsidR="00C113F2" w:rsidRPr="00DE252A" w14:paraId="7B3914B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A072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1F1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Сагитов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30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Миннижан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8C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Нигамеджанович</w:t>
            </w:r>
            <w:proofErr w:type="spellEnd"/>
          </w:p>
        </w:tc>
      </w:tr>
      <w:tr w:rsidR="00C113F2" w:rsidRPr="00DE252A" w14:paraId="747B167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BE48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378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9FB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E10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824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Вадимович</w:t>
            </w:r>
          </w:p>
        </w:tc>
      </w:tr>
      <w:tr w:rsidR="00C113F2" w:rsidRPr="00DE252A" w14:paraId="30EC126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89B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49A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Мацаль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5D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C37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75FDA65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F09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70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45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3AF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Станиславович</w:t>
            </w:r>
          </w:p>
        </w:tc>
      </w:tr>
      <w:tr w:rsidR="00C113F2" w:rsidRPr="00DE252A" w14:paraId="4FAEA87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447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994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580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BC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741A290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1DE2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7B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7E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68C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DE252A" w:rsidRPr="00DE252A" w14:paraId="4FA2185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415D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59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59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A9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101CAEA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DC8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C2E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Еремина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EC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83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Рудольфовна</w:t>
            </w:r>
          </w:p>
        </w:tc>
      </w:tr>
      <w:tr w:rsidR="00C113F2" w:rsidRPr="00DE252A" w14:paraId="548FA0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52DC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B42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Завалеев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D6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Федор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AB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1AF2EA0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8B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4A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Маслаков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37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C7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03A44D7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0D1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23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Хафизов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A5E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33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Хамитович</w:t>
            </w:r>
          </w:p>
        </w:tc>
      </w:tr>
      <w:tr w:rsidR="00C113F2" w:rsidRPr="00DE252A" w14:paraId="4F3CA05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DAE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0C7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Рахманов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2D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5A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54BD7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08D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E2F3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Рахманова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67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B03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3A54AF8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F95B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05B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C20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E5D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Вячеславович</w:t>
            </w:r>
          </w:p>
        </w:tc>
      </w:tr>
      <w:tr w:rsidR="00C113F2" w:rsidRPr="00DE252A" w14:paraId="623293C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E3C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13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5E3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70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Леонидовна</w:t>
            </w:r>
          </w:p>
        </w:tc>
      </w:tr>
      <w:tr w:rsidR="00C113F2" w:rsidRPr="00DE252A" w14:paraId="143AB53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173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030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Эрфурт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67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59B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1A9222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7CB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DE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Эрфурт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D5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Зоя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39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299920A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9FF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99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Салдаев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84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8BF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C113F2" w:rsidRPr="00DE252A" w14:paraId="54FF08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69C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D4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Тимофеев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618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9409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C113F2" w:rsidRPr="00DE252A" w14:paraId="39E372D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544A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71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Щипачёв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0D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B8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0140F53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B973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13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Щипачёва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60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00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4D8389E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A0B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31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Лазарев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C10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2CE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38F46C1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F16A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B8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Минниханов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55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Ринат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109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Шакирович</w:t>
            </w:r>
          </w:p>
        </w:tc>
      </w:tr>
      <w:tr w:rsidR="00C113F2" w:rsidRPr="00DE252A" w14:paraId="1F01E5E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B08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558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Майданов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53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706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1B73817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6A4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98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Загидуллин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4E6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1CE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Сакиржанович</w:t>
            </w:r>
            <w:proofErr w:type="spellEnd"/>
          </w:p>
        </w:tc>
      </w:tr>
      <w:tr w:rsidR="00C113F2" w:rsidRPr="00DE252A" w14:paraId="071F4CB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B706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2F6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Сорокин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29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Альвиян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A1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4444263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F319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6C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69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D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63B91B8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F5A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2B9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55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DAE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7195FB4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14D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42A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DBED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027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Евгеньевна</w:t>
            </w:r>
          </w:p>
        </w:tc>
      </w:tr>
      <w:tr w:rsidR="00C113F2" w:rsidRPr="00DE252A" w14:paraId="58FB8FE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191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399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B3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Беляйкин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FF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61F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33FA2A4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BB2C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83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Шагабутдинов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21F9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3BF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Рафаилович</w:t>
            </w:r>
          </w:p>
        </w:tc>
      </w:tr>
      <w:tr w:rsidR="00C113F2" w:rsidRPr="00DE252A" w14:paraId="63B8052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4832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8C3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Нуриахметов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CF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B6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Ильясович</w:t>
            </w:r>
          </w:p>
        </w:tc>
      </w:tr>
      <w:tr w:rsidR="00C113F2" w:rsidRPr="00DE252A" w14:paraId="3A3C831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6C7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DA2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Смердов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C6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92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15587CF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165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631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3E2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55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Анясович</w:t>
            </w:r>
            <w:proofErr w:type="spellEnd"/>
          </w:p>
        </w:tc>
      </w:tr>
      <w:tr w:rsidR="00C113F2" w:rsidRPr="00DE252A" w14:paraId="292C2DD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ED2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BF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27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FFD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432567A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D9B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718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Шаньгин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894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6E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6381C37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5F6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87E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Шаньгина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CFD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EF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Павловна</w:t>
            </w:r>
          </w:p>
        </w:tc>
      </w:tr>
      <w:tr w:rsidR="00C113F2" w:rsidRPr="00DE252A" w14:paraId="2D0C057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5BD2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19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Гиниятуллин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850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B3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Валерикович</w:t>
            </w:r>
            <w:proofErr w:type="spellEnd"/>
          </w:p>
        </w:tc>
      </w:tr>
      <w:tr w:rsidR="00C113F2" w:rsidRPr="00DE252A" w14:paraId="5280D15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A6F3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941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Гиниятуллина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B53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34E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Рифатовна</w:t>
            </w:r>
            <w:proofErr w:type="spellEnd"/>
          </w:p>
        </w:tc>
      </w:tr>
      <w:tr w:rsidR="00C113F2" w:rsidRPr="00DE252A" w14:paraId="4FD0D67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EFB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47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Волосников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B41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87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4541232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ADD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D39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Тулуман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3F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A0F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Станиславович</w:t>
            </w:r>
          </w:p>
        </w:tc>
      </w:tr>
      <w:tr w:rsidR="00C113F2" w:rsidRPr="00DE252A" w14:paraId="5E6752A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DE1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E0E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Тулуман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B9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18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C113F2" w:rsidRPr="00DE252A" w14:paraId="3DFC4A9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A589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3C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Аристархов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4C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B2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C113F2" w:rsidRPr="00DE252A" w14:paraId="102D058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7E7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F500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Терентьев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4B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66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37C8C4E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3C7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1A5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AA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EE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14D2D52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6D3C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FE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Аксенова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E83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72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72C19F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FFB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D20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412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21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1A1B526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397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1C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Устюжанин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35A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D20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9ED91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3600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A3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Устюжанина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B9D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1D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C113F2" w:rsidRPr="00DE252A" w14:paraId="63D19FD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EA2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3B2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Логунов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8B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F3D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C113F2" w:rsidRPr="00DE252A" w14:paraId="7C40478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64B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1B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Пирогов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C8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24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516A7EA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44F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F0C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Пирогова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74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337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76414FC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A84E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1B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EE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A5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C113F2" w:rsidRPr="00DE252A" w14:paraId="02B1CF0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EE6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64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Казанцева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64D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DE4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Евгеньевна</w:t>
            </w:r>
          </w:p>
        </w:tc>
      </w:tr>
      <w:tr w:rsidR="00C113F2" w:rsidRPr="00DE252A" w14:paraId="3689BF3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C8F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417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41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Садыков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17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Сабиржан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99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Гаерфанович</w:t>
            </w:r>
            <w:proofErr w:type="spellEnd"/>
          </w:p>
        </w:tc>
      </w:tr>
      <w:tr w:rsidR="00C113F2" w:rsidRPr="00DE252A" w14:paraId="3235289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9435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A4D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Бетев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FE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E2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03B7C58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EE1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4BBE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Хаиров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954B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Валерьян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31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Фаятович</w:t>
            </w:r>
            <w:proofErr w:type="spellEnd"/>
          </w:p>
        </w:tc>
      </w:tr>
      <w:tr w:rsidR="00C113F2" w:rsidRPr="00DE252A" w14:paraId="3419AED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24C8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E81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Хаирова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92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CCB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66C0E55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5BF2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32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Родионов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1CB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25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3C63EE3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183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BE4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Волобуев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E72E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5B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C113F2" w:rsidRPr="00DE252A" w14:paraId="3D9EF01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ABD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2F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Лосева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7CE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Ангелина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B2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2E478ED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45E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7F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B7BC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91A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C113F2" w:rsidRPr="00DE252A" w14:paraId="5749D8E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4037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B68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530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87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Аркадьевна</w:t>
            </w:r>
          </w:p>
        </w:tc>
      </w:tr>
      <w:tr w:rsidR="00C113F2" w:rsidRPr="00DE252A" w14:paraId="4703984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A5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76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Лупачев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2E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492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C113F2" w:rsidRPr="00DE252A" w14:paraId="4343738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4B1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7F9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Лупачева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AB03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708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7FBBAD7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4478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E4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Ошивалов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070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4A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Андреевич</w:t>
            </w:r>
          </w:p>
        </w:tc>
      </w:tr>
      <w:tr w:rsidR="00C113F2" w:rsidRPr="00DE252A" w14:paraId="23CBF97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A0D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BF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Ошивалова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7F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D12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020F164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559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6A2B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Абасов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92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315F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Мамедович</w:t>
            </w:r>
            <w:proofErr w:type="spellEnd"/>
          </w:p>
        </w:tc>
      </w:tr>
      <w:tr w:rsidR="00C113F2" w:rsidRPr="00DE252A" w14:paraId="724E943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752D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541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Бондарев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46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74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63601A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990B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26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Бондарева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97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5B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6B472B7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52B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47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Перевозкин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724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B4E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Леонидович</w:t>
            </w:r>
          </w:p>
        </w:tc>
      </w:tr>
      <w:tr w:rsidR="00C113F2" w:rsidRPr="00DE252A" w14:paraId="6DA00B8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CA3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9E3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Касымов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987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Рауф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F2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Наильевич</w:t>
            </w:r>
            <w:proofErr w:type="spellEnd"/>
          </w:p>
        </w:tc>
      </w:tr>
      <w:tr w:rsidR="00C113F2" w:rsidRPr="00DE252A" w14:paraId="227873B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576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EA8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Морозов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F7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64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D2984F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B2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F72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Бездомов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307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2C4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3A10D5C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09F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0F83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Топорищев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F5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4C7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07EC46A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55C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D4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Топорищева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C8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AE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035F9F8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55C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C0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Покусаев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1AE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5B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063A960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567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D8A1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Белых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88E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1F4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61A4C7E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A4DA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DC7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Селезнев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62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D4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Константинович</w:t>
            </w:r>
          </w:p>
        </w:tc>
      </w:tr>
      <w:tr w:rsidR="00C113F2" w:rsidRPr="00DE252A" w14:paraId="6FAA847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5AB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07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Селезнева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FB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499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Насруллоевна</w:t>
            </w:r>
            <w:proofErr w:type="spellEnd"/>
          </w:p>
        </w:tc>
      </w:tr>
      <w:tr w:rsidR="00C113F2" w:rsidRPr="00DE252A" w14:paraId="1B46417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242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7C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Шелудяков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F51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FB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3F7BE0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A736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A3C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Шабло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8B9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822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5A82BF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1FC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BFE7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Шмаков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DC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CFC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6909A2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C023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D7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Соловьева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12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DA4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6AE868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7C1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DE63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Переплетчиков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541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F87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50F5E56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DEA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BE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Переплетчикова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12E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95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Ивановна</w:t>
            </w:r>
          </w:p>
        </w:tc>
      </w:tr>
      <w:tr w:rsidR="00C113F2" w:rsidRPr="00DE252A" w14:paraId="54C0C52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944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F348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Гаврилов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FD2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1B0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366D602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843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FE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Баженов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85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8D6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498119A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0A7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587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Жуков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7CAA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6B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5E4CD76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DA7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C2A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5B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C2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257331A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0C89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FC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Богданова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1DA4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040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C113F2" w:rsidRPr="00DE252A" w14:paraId="6144A83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531F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B41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Богданов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310A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15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Борисович</w:t>
            </w:r>
          </w:p>
        </w:tc>
      </w:tr>
      <w:tr w:rsidR="00C113F2" w:rsidRPr="00DE252A" w14:paraId="5E621CF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210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8AE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Загидуллин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310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2EE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Нуриагзамович</w:t>
            </w:r>
            <w:proofErr w:type="spellEnd"/>
          </w:p>
        </w:tc>
      </w:tr>
      <w:tr w:rsidR="00C113F2" w:rsidRPr="00DE252A" w14:paraId="5337A2A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1AA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805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Хренов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8E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4E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13507EE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653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3B21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Берестов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3F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E96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1408CF6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ABD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C6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Кориков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5D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236B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6B8696B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CD7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E8F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Красногоров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D3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4F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3513100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0B962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4A26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Красногорова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B7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7CD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378D6C0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B7BD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EA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Скурихин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607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E1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1ACE1B1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570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4E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Скурихина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45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75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3048AC2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2AC1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64B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Филинков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C9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2BB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C113F2" w:rsidRPr="00DE252A" w14:paraId="1EEA756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4F5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FA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Удачин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37D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4FB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22C0D7E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A26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F02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6B4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C98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C113F2" w:rsidRPr="00DE252A" w14:paraId="452FFEA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680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86B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Захарова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94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E4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C113F2" w:rsidRPr="00DE252A" w14:paraId="5DBA8AA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8B85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B0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Алатарцев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E2F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FE8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7410C3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292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44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1EE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880C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262183F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E9B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36C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Киреева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CC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E0B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4D5A62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ADE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lastRenderedPageBreak/>
              <w:t>457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8D8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Гиниятуллин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3517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E8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Марксович</w:t>
            </w:r>
            <w:proofErr w:type="spellEnd"/>
          </w:p>
        </w:tc>
      </w:tr>
      <w:tr w:rsidR="00C113F2" w:rsidRPr="00DE252A" w14:paraId="76D52CA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48F6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08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Скутин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5B2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5A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Витальевич</w:t>
            </w:r>
          </w:p>
        </w:tc>
      </w:tr>
      <w:tr w:rsidR="00C113F2" w:rsidRPr="00DE252A" w14:paraId="27C7DAA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1EC31B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C4B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Скутина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B701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C5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Игоревна</w:t>
            </w:r>
          </w:p>
        </w:tc>
      </w:tr>
      <w:tr w:rsidR="00C113F2" w:rsidRPr="00DE252A" w14:paraId="5FB7462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B484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AAF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Баянкин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B20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91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03F95AF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712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D25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Голембовский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20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B7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0C1EE3F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260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57BE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Крутиков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0409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ABC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Германович</w:t>
            </w:r>
          </w:p>
        </w:tc>
      </w:tr>
      <w:tr w:rsidR="00C113F2" w:rsidRPr="00DE252A" w14:paraId="380163D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CD82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D3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Гаскаров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F158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16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Борисович</w:t>
            </w:r>
          </w:p>
        </w:tc>
      </w:tr>
      <w:tr w:rsidR="00C113F2" w:rsidRPr="00DE252A" w14:paraId="4F9EE2C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67E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F9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Мустафин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250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69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C113F2" w:rsidRPr="00DE252A" w14:paraId="5D0D612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F178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B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Евдошенко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86C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E6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Борисовна</w:t>
            </w:r>
          </w:p>
        </w:tc>
      </w:tr>
      <w:tr w:rsidR="00C113F2" w:rsidRPr="00DE252A" w14:paraId="203CAF9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2EE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1294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A7E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AE84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0767022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869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52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Мельникова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07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4D3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240BB9D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77F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58B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Руднева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5FD7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93C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6E42EF9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044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5CC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Липатникова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2CA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3E9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C113F2" w:rsidRPr="00DE252A" w14:paraId="5C675B8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1BD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33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Фахрисламов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A0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Эдуарт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81A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Эрнестович</w:t>
            </w:r>
          </w:p>
        </w:tc>
      </w:tr>
      <w:tr w:rsidR="00C113F2" w:rsidRPr="00DE252A" w14:paraId="1E76100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F452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AD5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Швыдкой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3A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990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2DDDAD1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22FB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C6D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Неустроев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0C6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93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0A5466F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E76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71A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Ушаков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CF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D13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24907E5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89C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8DA7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Герасимова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81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0C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Маратовна</w:t>
            </w:r>
          </w:p>
        </w:tc>
      </w:tr>
      <w:tr w:rsidR="00C113F2" w:rsidRPr="00DE252A" w14:paraId="63C6B28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C324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1FF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Рычков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30DB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AD1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42DA3D7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C6B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CE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EAF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Равиль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9F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5C70EED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DDC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2C2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7F23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1EC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Сергеевич</w:t>
            </w:r>
          </w:p>
        </w:tc>
      </w:tr>
      <w:tr w:rsidR="00C113F2" w:rsidRPr="00DE252A" w14:paraId="44AE558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B40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E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Бубнов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031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B5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3B95A67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0D1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C8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Лопатенко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AAF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8B7F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C113F2" w:rsidRPr="00DE252A" w14:paraId="784FEF8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FFE1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AB6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Вересников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0547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9FC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7C4AC51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61F5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E12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Вересникова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F2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6AD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5EFB629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90B4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8F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3CA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390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C113F2" w:rsidRPr="00DE252A" w14:paraId="2081F56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F24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95D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Пермяков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C5A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C5F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2AA1CE5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099D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4E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DC9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F6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6586C7F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524A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B5CE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Щелконогов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D6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B8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Михайлович</w:t>
            </w:r>
          </w:p>
        </w:tc>
      </w:tr>
      <w:tr w:rsidR="00C113F2" w:rsidRPr="00DE252A" w14:paraId="4097006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14F6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F17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Каптиев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D7A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2A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Васильевич</w:t>
            </w:r>
          </w:p>
        </w:tc>
      </w:tr>
      <w:tr w:rsidR="00C113F2" w:rsidRPr="00DE252A" w14:paraId="77AB5CE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BF5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6ED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Шарапов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AF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6B9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Русланович</w:t>
            </w:r>
          </w:p>
        </w:tc>
      </w:tr>
      <w:tr w:rsidR="00C113F2" w:rsidRPr="00DE252A" w14:paraId="29F470F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7C41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971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Сеначин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A2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B8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69AADD4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BA2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64D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Голикова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7FF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FC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7A06A84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8C9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E73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Голиков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DF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5A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3FEF0C5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D65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646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Дедюхин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D3A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A0C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Эдуардович</w:t>
            </w:r>
          </w:p>
        </w:tc>
      </w:tr>
      <w:tr w:rsidR="00C113F2" w:rsidRPr="00DE252A" w14:paraId="1164AF5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8512C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E55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Гаренских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12B1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440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5954078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84F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DEF3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Гаренских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884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560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Викторовна</w:t>
            </w:r>
          </w:p>
        </w:tc>
      </w:tr>
      <w:tr w:rsidR="00C113F2" w:rsidRPr="00DE252A" w14:paraId="15CAFCE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E711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37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Каримов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E3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Равиль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8B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Ринатович</w:t>
            </w:r>
            <w:proofErr w:type="spellEnd"/>
          </w:p>
        </w:tc>
      </w:tr>
      <w:tr w:rsidR="00C113F2" w:rsidRPr="00DE252A" w14:paraId="2372FE7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4FA1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B2BD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Каримова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5E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74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4DD8278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96F7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6B9F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Гинкевич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840D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86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2274982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1C1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33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Гинкевич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AAF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E85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36297D5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445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39E5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Лебедев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364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8D3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Викторович</w:t>
            </w:r>
          </w:p>
        </w:tc>
      </w:tr>
      <w:tr w:rsidR="00C113F2" w:rsidRPr="00DE252A" w14:paraId="2D9FDF5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B86E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C44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Лебедева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EC39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8CB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Гаптулхаковна</w:t>
            </w:r>
            <w:proofErr w:type="spellEnd"/>
          </w:p>
        </w:tc>
      </w:tr>
      <w:tr w:rsidR="00C113F2" w:rsidRPr="00DE252A" w14:paraId="75D9587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A91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4A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Чешуина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1E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924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Геннадьевна</w:t>
            </w:r>
          </w:p>
        </w:tc>
      </w:tr>
      <w:tr w:rsidR="00C113F2" w:rsidRPr="00DE252A" w14:paraId="73A8650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2F71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FF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229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766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Евгениевич</w:t>
            </w:r>
            <w:proofErr w:type="spellEnd"/>
          </w:p>
        </w:tc>
      </w:tr>
      <w:tr w:rsidR="00C113F2" w:rsidRPr="00DE252A" w14:paraId="0A383B4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9C2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54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Бузиков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1B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37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6BD4D40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677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5E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Бузикова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80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44E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341B468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1882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70D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Закарян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15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Шушаник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AB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Эдиковна</w:t>
            </w:r>
            <w:proofErr w:type="spellEnd"/>
          </w:p>
        </w:tc>
      </w:tr>
      <w:tr w:rsidR="00C113F2" w:rsidRPr="00DE252A" w14:paraId="1EC0828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8B8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BA0F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Топорищев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C202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E6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020C8C2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5B31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91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Топорищева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574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D427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C113F2" w:rsidRPr="00DE252A" w14:paraId="3FBFD88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A813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C50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Никифоров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468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FC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2A56EA3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26D6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421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4A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F6D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1DFDD75B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9586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297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Колесников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7C63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0B7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2361551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B92F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16CC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Колесникова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651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35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14C02FF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B3D2F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13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Журавлев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F72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6D9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753F7BE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3AA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499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C2C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Кузнецов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4F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D6F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Евгеньевич</w:t>
            </w:r>
          </w:p>
        </w:tc>
      </w:tr>
      <w:tr w:rsidR="00C113F2" w:rsidRPr="00DE252A" w14:paraId="6DC7B10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13E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7E9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8548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FDD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177FF45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27F3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9623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Морин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A39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CC3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C113F2" w:rsidRPr="00DE252A" w14:paraId="1D1E911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C64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0E7E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Морина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C27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85E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DE252A" w14:paraId="02F812D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048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B8B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39A1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C438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Олегович</w:t>
            </w:r>
          </w:p>
        </w:tc>
      </w:tr>
      <w:tr w:rsidR="00C113F2" w:rsidRPr="00DE252A" w14:paraId="56CE047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6EEA4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AFB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Сафронова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01C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FCB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Андреевна</w:t>
            </w:r>
          </w:p>
        </w:tc>
      </w:tr>
      <w:tr w:rsidR="00C113F2" w:rsidRPr="00DE252A" w14:paraId="01B4F2E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28B8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F79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CA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Дамиль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FF0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Нурмухамедович</w:t>
            </w:r>
            <w:proofErr w:type="spellEnd"/>
          </w:p>
        </w:tc>
      </w:tr>
      <w:tr w:rsidR="00C113F2" w:rsidRPr="00DE252A" w14:paraId="62404D0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849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A305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E7A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Эльвина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111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Наритдиновна</w:t>
            </w:r>
            <w:proofErr w:type="spellEnd"/>
          </w:p>
        </w:tc>
      </w:tr>
      <w:tr w:rsidR="00C113F2" w:rsidRPr="00DE252A" w14:paraId="0ABAE51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0AE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992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Уваров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9D4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2E5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15B5A7B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936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92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Хмыльнин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32C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0799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4A68FCB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F09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B0FD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BD1D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D44E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C113F2" w:rsidRPr="00DE252A" w14:paraId="61DBCE5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354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5EDB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E70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C25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Алексеевна</w:t>
            </w:r>
          </w:p>
        </w:tc>
      </w:tr>
      <w:tr w:rsidR="00C113F2" w:rsidRPr="00DE252A" w14:paraId="42CABA4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88D5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2E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Чернов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6142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Ян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0E8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C113F2" w:rsidRPr="00DE252A" w14:paraId="2C42CBB1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976F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79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D45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E013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4B081EA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D1E3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DFB4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Бондаренко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9D7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B34D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79C2538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167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50E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Кубышкин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BC4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F47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Геннадьевич</w:t>
            </w:r>
          </w:p>
        </w:tc>
      </w:tr>
      <w:tr w:rsidR="00C113F2" w:rsidRPr="00DE252A" w14:paraId="2938019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C10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EF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Кубышкина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730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B805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Ивановна</w:t>
            </w:r>
          </w:p>
        </w:tc>
      </w:tr>
      <w:tr w:rsidR="00C113F2" w:rsidRPr="00DE252A" w14:paraId="4CAA23C7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ED3A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BA5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Синицких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6CA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F12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Вячеславовна</w:t>
            </w:r>
          </w:p>
        </w:tc>
      </w:tr>
      <w:tr w:rsidR="00C113F2" w:rsidRPr="00DE252A" w14:paraId="6992D79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6A40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F4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Колмаков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C82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7E8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Юрьевич</w:t>
            </w:r>
          </w:p>
        </w:tc>
      </w:tr>
      <w:tr w:rsidR="00C113F2" w:rsidRPr="00DE252A" w14:paraId="2917105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5677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0F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Жудов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4491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EAF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DE252A" w14:paraId="57004B43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018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27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Огинский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9D7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401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Николаевич</w:t>
            </w:r>
          </w:p>
        </w:tc>
      </w:tr>
      <w:tr w:rsidR="00C113F2" w:rsidRPr="00DE252A" w14:paraId="2C62310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439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C79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Огинская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FEA1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356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Борисовна</w:t>
            </w:r>
          </w:p>
        </w:tc>
      </w:tr>
      <w:tr w:rsidR="00C113F2" w:rsidRPr="00DE252A" w14:paraId="13460CF6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9F4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04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Мещереков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7FB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7D15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DE252A" w14:paraId="7E0403C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BE880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333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Мещерекова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FC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F7B8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Михайловна</w:t>
            </w:r>
          </w:p>
        </w:tc>
      </w:tr>
      <w:tr w:rsidR="00C113F2" w:rsidRPr="00DE252A" w14:paraId="010D946A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22EA7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A79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Малышев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2D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E1E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Иванович</w:t>
            </w:r>
          </w:p>
        </w:tc>
      </w:tr>
      <w:tr w:rsidR="00C113F2" w:rsidRPr="00DE252A" w14:paraId="49104EA0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5CE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052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Нуриахметов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6CF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Альберт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3AA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Фаридович</w:t>
            </w:r>
            <w:proofErr w:type="spellEnd"/>
          </w:p>
        </w:tc>
      </w:tr>
      <w:tr w:rsidR="00C113F2" w:rsidRPr="00DE252A" w14:paraId="4729060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51E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8ED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Нуриахметова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801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85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DE252A" w14:paraId="00E3473F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9E775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138F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Нечаев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1DD0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BBCB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Анатольевич</w:t>
            </w:r>
          </w:p>
        </w:tc>
      </w:tr>
      <w:tr w:rsidR="00C113F2" w:rsidRPr="00DE252A" w14:paraId="543140E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0E70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C82D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Нечаева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47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060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Юрьевна</w:t>
            </w:r>
          </w:p>
        </w:tc>
      </w:tr>
      <w:tr w:rsidR="00C113F2" w:rsidRPr="00DE252A" w14:paraId="52D9583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EE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8CA5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Варламов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16A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99A8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Алексеевич</w:t>
            </w:r>
          </w:p>
        </w:tc>
      </w:tr>
      <w:tr w:rsidR="00C113F2" w:rsidRPr="00DE252A" w14:paraId="5F47E919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6B3B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9F2F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Новокрещенов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7A5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91D2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C113F2" w:rsidRPr="00DE252A" w14:paraId="165C8C24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64C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9E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Новокрещенова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5E3A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892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Сергеевна</w:t>
            </w:r>
          </w:p>
        </w:tc>
      </w:tr>
      <w:tr w:rsidR="00C113F2" w:rsidRPr="00DE252A" w14:paraId="0CA6973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4E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91C9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B77E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635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Валерьевич</w:t>
            </w:r>
          </w:p>
        </w:tc>
      </w:tr>
      <w:tr w:rsidR="00C113F2" w:rsidRPr="00DE252A" w14:paraId="4339FBFC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4AD3D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6F2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5DE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Жанна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41E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Валерьевна</w:t>
            </w:r>
          </w:p>
        </w:tc>
      </w:tr>
      <w:tr w:rsidR="00C113F2" w:rsidRPr="00DE252A" w14:paraId="23092DE2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D90D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8DC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Садыков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70521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83C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Турсынбаевич</w:t>
            </w:r>
            <w:proofErr w:type="spellEnd"/>
          </w:p>
        </w:tc>
      </w:tr>
      <w:tr w:rsidR="00DE252A" w:rsidRPr="00DE252A" w14:paraId="2BEBE55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0BD9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480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Злобин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0A68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8A85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Владимирович</w:t>
            </w:r>
          </w:p>
        </w:tc>
      </w:tr>
      <w:tr w:rsidR="00DE252A" w:rsidRPr="00DE252A" w14:paraId="7C586205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ADA7C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C754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Злобина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C0168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B9B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Николаевна</w:t>
            </w:r>
          </w:p>
        </w:tc>
      </w:tr>
      <w:tr w:rsidR="00DE252A" w:rsidRPr="00DE252A" w14:paraId="25E05D0E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5C44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17FAE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3464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B5AC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Александрович</w:t>
            </w:r>
          </w:p>
        </w:tc>
      </w:tr>
      <w:tr w:rsidR="00DE252A" w:rsidRPr="00DE252A" w14:paraId="50341D2D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EA633" w14:textId="77777777" w:rsidR="00DE252A" w:rsidRPr="00DE252A" w:rsidRDefault="00DE252A" w:rsidP="00DE252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AA46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Уткина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31EAA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C346D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Дмитриевна</w:t>
            </w:r>
          </w:p>
        </w:tc>
      </w:tr>
      <w:tr w:rsidR="00DE252A" w:rsidRPr="00DE252A" w14:paraId="4C89E4D8" w14:textId="77777777" w:rsidTr="00DE25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0309E" w14:textId="77777777" w:rsidR="00DE252A" w:rsidRPr="00DE252A" w:rsidRDefault="00DE252A" w:rsidP="00DE252A">
            <w:pPr>
              <w:jc w:val="center"/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524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62577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proofErr w:type="spellStart"/>
            <w:r w:rsidRPr="00DE252A">
              <w:rPr>
                <w:sz w:val="24"/>
                <w:szCs w:val="24"/>
              </w:rPr>
              <w:t>Бантыш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4109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3EB63" w14:textId="77777777" w:rsidR="00DE252A" w:rsidRPr="00DE252A" w:rsidRDefault="00DE252A" w:rsidP="00DE252A">
            <w:pPr>
              <w:rPr>
                <w:sz w:val="24"/>
                <w:szCs w:val="24"/>
              </w:rPr>
            </w:pPr>
            <w:r w:rsidRPr="00DE252A">
              <w:rPr>
                <w:sz w:val="24"/>
                <w:szCs w:val="24"/>
              </w:rPr>
              <w:t>Петрович</w:t>
            </w:r>
          </w:p>
        </w:tc>
      </w:tr>
      <w:tr w:rsidR="00C113F2" w:rsidRPr="00C113F2" w14:paraId="7CE99F0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B65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B138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Белоносов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BE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8E8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73ABD50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7463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D37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Лебедев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A1F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4D2E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3B7A48C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7BFE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A36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Лебедева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F8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2BC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031D09A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534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CC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Шаховский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4C1A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13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4F9592E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334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A6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Шаховская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2C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48C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Михайловна</w:t>
            </w:r>
          </w:p>
        </w:tc>
      </w:tr>
      <w:tr w:rsidR="00C113F2" w:rsidRPr="00C113F2" w14:paraId="378C3A1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AEA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93A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Горенко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F6C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FDD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Вальтерович</w:t>
            </w:r>
            <w:proofErr w:type="spellEnd"/>
          </w:p>
        </w:tc>
      </w:tr>
      <w:tr w:rsidR="00C113F2" w:rsidRPr="00C113F2" w14:paraId="0177512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1A9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DF0B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Потеряев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4D4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C05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001C668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1EC1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DF7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Новокрещенова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89A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FAD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521ECA5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DC1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CA1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Полекшанова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5A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D6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14FC2DC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6FE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F14F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Курилов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BF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957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137B65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EC5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B45D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Курилова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C4C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332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2E1584C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2B7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lastRenderedPageBreak/>
              <w:t>533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B57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Тараканов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1A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8F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46C62B9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00A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63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Лагунов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924B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71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712F39C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335D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62B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Кочурин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5AA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985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Витальевич</w:t>
            </w:r>
          </w:p>
        </w:tc>
      </w:tr>
      <w:tr w:rsidR="00C113F2" w:rsidRPr="00C113F2" w14:paraId="47FC437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BB9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564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Кочурина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AF1D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754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2BDBD82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07A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1359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Мухамедзянов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1AF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830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Аскатович</w:t>
            </w:r>
            <w:proofErr w:type="spellEnd"/>
          </w:p>
        </w:tc>
      </w:tr>
      <w:tr w:rsidR="00C113F2" w:rsidRPr="00C113F2" w14:paraId="5E038BD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13C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A6D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Семенов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28E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C916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Геннадьевич</w:t>
            </w:r>
          </w:p>
        </w:tc>
      </w:tr>
      <w:tr w:rsidR="00C113F2" w:rsidRPr="00C113F2" w14:paraId="3320115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918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3E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Семенова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EF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31D1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4527CA0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E8F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015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Ваганов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1086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07E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Федорович</w:t>
            </w:r>
          </w:p>
        </w:tc>
      </w:tr>
      <w:tr w:rsidR="00C113F2" w:rsidRPr="00C113F2" w14:paraId="50E8024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EA00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D1F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Тебеньков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9AF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C2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FE7A39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D224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9FE7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56C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DC9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769839B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5D1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7D7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Шипицин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E3CE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C2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1A23C1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1C5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F1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Шипицина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9D40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5DC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Равильевна</w:t>
            </w:r>
            <w:proofErr w:type="spellEnd"/>
          </w:p>
        </w:tc>
      </w:tr>
      <w:tr w:rsidR="00C113F2" w:rsidRPr="00C113F2" w14:paraId="0A6AA7E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ED7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9EEC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Хайрзаманова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234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621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Фаритовна</w:t>
            </w:r>
            <w:proofErr w:type="spellEnd"/>
          </w:p>
        </w:tc>
      </w:tr>
      <w:tr w:rsidR="00C113F2" w:rsidRPr="00C113F2" w14:paraId="1A4AE05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9404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4F14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Зюбан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96E8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16E2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Петрович</w:t>
            </w:r>
          </w:p>
        </w:tc>
      </w:tr>
      <w:tr w:rsidR="00C113F2" w:rsidRPr="00C113F2" w14:paraId="4795753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9F0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99D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Моисеенко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274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F3FF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0FCB884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B4D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6B8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Лысюк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E27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EEA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Георгиевич</w:t>
            </w:r>
          </w:p>
        </w:tc>
      </w:tr>
      <w:tr w:rsidR="00C113F2" w:rsidRPr="00C113F2" w14:paraId="07C2188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85B1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7EB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Лысюк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707A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C85B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1B7C0E3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514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074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Першина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291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4624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221DB74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69E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FB3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Первушина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C4D1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7EC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4321176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93A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684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Баженова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2D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6DA4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36F85F4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D86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EFA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Семёнов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22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0E1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6E6037B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CEE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C6E6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Семёнова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FED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387D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4EE9636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6999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E03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Милосердов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83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CEAD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0CB33BD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AD5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2395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Козлов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FB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3341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2090D91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71E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CF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Козлова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50D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ED79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Евгеньевна</w:t>
            </w:r>
          </w:p>
        </w:tc>
      </w:tr>
      <w:tr w:rsidR="00C113F2" w:rsidRPr="00C113F2" w14:paraId="736CF1C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84F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C209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Новоселов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7D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FF6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B1E7D4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281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F629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Маслакова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697E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FFE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34EDFCD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261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932F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Майоров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10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8D8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509A29A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9AC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64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Кравцов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DA7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38E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2783580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55D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DE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48D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D9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5B2042D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DBC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8B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Антропов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07B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C0C4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2AE4C28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B7F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C5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Антропова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88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33E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472425D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7122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3D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Драничников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E25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3F4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264E657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0D0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DB2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Драничникова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F6F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BB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4E34C08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884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4FEC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Чуркин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E644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A68D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4968D8C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766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B1C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Чуркина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589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692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Ивановна</w:t>
            </w:r>
          </w:p>
        </w:tc>
      </w:tr>
      <w:tr w:rsidR="00C113F2" w:rsidRPr="00C113F2" w14:paraId="17E2880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07C8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5BF5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Храмцов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B82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Борис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AAAA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6FBF148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BAE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D5C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Храмцова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68F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C47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19A30A7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25E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2FFC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Набиулин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CA8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E8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0C2AD8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553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30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Набиулина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5A26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A0F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Геннадьевна</w:t>
            </w:r>
          </w:p>
        </w:tc>
      </w:tr>
      <w:tr w:rsidR="00C113F2" w:rsidRPr="00C113F2" w14:paraId="0B55A47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8A5E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8B2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Исаенко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410C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E3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17ECA56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097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E5E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Исаенко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6A2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8EF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358ECBB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03B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25C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Ваганов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7E47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39B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0C278DE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AB8B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76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Канзафаров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82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36B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Валерикович</w:t>
            </w:r>
            <w:proofErr w:type="spellEnd"/>
          </w:p>
        </w:tc>
      </w:tr>
      <w:tr w:rsidR="00C113F2" w:rsidRPr="00C113F2" w14:paraId="3A5C880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31D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6F3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Канзафарова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EDC6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87E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38FD5D7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609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31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Пугачева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C90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DF0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460C0A8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3E7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9FA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Полетавкин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107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97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Олегович</w:t>
            </w:r>
          </w:p>
        </w:tc>
      </w:tr>
      <w:tr w:rsidR="00C113F2" w:rsidRPr="00C113F2" w14:paraId="245318C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AAD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202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Зиннуров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65E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Ринат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ED5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Ильгизарович</w:t>
            </w:r>
            <w:proofErr w:type="spellEnd"/>
          </w:p>
        </w:tc>
      </w:tr>
      <w:tr w:rsidR="00C113F2" w:rsidRPr="00C113F2" w14:paraId="7E14387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B284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AB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Калистратов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2B5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F31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Геннадьевич</w:t>
            </w:r>
          </w:p>
        </w:tc>
      </w:tr>
      <w:tr w:rsidR="00C113F2" w:rsidRPr="00C113F2" w14:paraId="1EB1A57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D99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463E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Калистратова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94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B329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53C7AE0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F72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CD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Насртдинов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29F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Фарит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177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Расульевич</w:t>
            </w:r>
            <w:proofErr w:type="spellEnd"/>
          </w:p>
        </w:tc>
      </w:tr>
      <w:tr w:rsidR="00C113F2" w:rsidRPr="00C113F2" w14:paraId="66910E0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78D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CDB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Устинов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39C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F3B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6F8032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B64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1AC6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Кочнева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4A8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00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3D59680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EFE9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8D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Кочнев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FD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3E7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1FC9070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6D4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C7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Ахметзянова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C5ED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F3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Марсельевна</w:t>
            </w:r>
            <w:proofErr w:type="spellEnd"/>
          </w:p>
        </w:tc>
      </w:tr>
      <w:tr w:rsidR="00C113F2" w:rsidRPr="00C113F2" w14:paraId="34AE916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400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69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BB4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11B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Константинович</w:t>
            </w:r>
          </w:p>
        </w:tc>
      </w:tr>
      <w:tr w:rsidR="00C113F2" w:rsidRPr="00C113F2" w14:paraId="021EA01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CB4C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FC4A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Пшеницын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1C4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C9A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90B87B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FFBE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EAD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Пшеницына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A770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5410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1741AC0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AAA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A81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Филиппов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036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1F4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58EE586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35F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441B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Богуславская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E2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BA9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Григорьевна</w:t>
            </w:r>
          </w:p>
        </w:tc>
      </w:tr>
      <w:tr w:rsidR="00C113F2" w:rsidRPr="00C113F2" w14:paraId="26C81F5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3DF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D85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Шайхудинов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508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48F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Фаритжанович</w:t>
            </w:r>
            <w:proofErr w:type="spellEnd"/>
          </w:p>
        </w:tc>
      </w:tr>
      <w:tr w:rsidR="00C113F2" w:rsidRPr="00C113F2" w14:paraId="4D463CF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573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00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Шайхудинова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12D3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Римма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FFD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Разяповна</w:t>
            </w:r>
            <w:proofErr w:type="spellEnd"/>
          </w:p>
        </w:tc>
      </w:tr>
      <w:tr w:rsidR="00C113F2" w:rsidRPr="00C113F2" w14:paraId="7BA6C3F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68A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10DE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Чемезов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3F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80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CAF42B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95C6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AF5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Чемезова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88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028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33C3B6C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7DD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5FA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Исакова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BAA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Анжелика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4D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3205DE6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818F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43F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Добронравов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680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13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62258C7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A08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Тарасович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CB0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B7B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4A68C4C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B3A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435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Некрасов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34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05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61FD0E4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C64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2708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Некрасова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488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491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3C2020C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A367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C68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Таскин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E5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766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22703FD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85A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22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Таскина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719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E3F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14111E7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E20A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8E3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Коцарь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9AF2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BA8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46BFF4C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AAF5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97D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B11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30BF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393ED64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3B0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849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350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87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Геннадьевна</w:t>
            </w:r>
          </w:p>
        </w:tc>
      </w:tr>
      <w:tr w:rsidR="00C113F2" w:rsidRPr="00C113F2" w14:paraId="1322ABB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742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9FC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Гайсин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E02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BFA0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Гаязович</w:t>
            </w:r>
            <w:proofErr w:type="spellEnd"/>
          </w:p>
        </w:tc>
      </w:tr>
      <w:tr w:rsidR="00C113F2" w:rsidRPr="00C113F2" w14:paraId="5CFC74D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690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5FE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Гайсина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EE6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6B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5F24AB8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8BE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2624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Бугуев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027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B1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Борисович</w:t>
            </w:r>
          </w:p>
        </w:tc>
      </w:tr>
      <w:tr w:rsidR="00C113F2" w:rsidRPr="00C113F2" w14:paraId="2F642FE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63E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9DC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Бугуева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E2D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1C2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Васильевна</w:t>
            </w:r>
          </w:p>
        </w:tc>
      </w:tr>
      <w:tr w:rsidR="00C113F2" w:rsidRPr="00C113F2" w14:paraId="77CB924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70F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0C8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Пузин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50A6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D36C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Иванович</w:t>
            </w:r>
          </w:p>
        </w:tc>
      </w:tr>
      <w:tr w:rsidR="00C113F2" w:rsidRPr="00C113F2" w14:paraId="70168D9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EF7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30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Пузина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D16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14B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5A63FFB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91A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802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Ардаширов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232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FBE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Вячеславович</w:t>
            </w:r>
          </w:p>
        </w:tc>
      </w:tr>
      <w:tr w:rsidR="00C113F2" w:rsidRPr="00C113F2" w14:paraId="0618088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538A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B16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Ардаширова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EE1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1C1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7B12942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E88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850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Вахрушев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D6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09B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4EB5FEF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ACB3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495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Брюхачев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4FC2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950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22444ED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B55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407F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Анненков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CF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C235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08B8F3F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7B9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9E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Овсянников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B333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68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9B4CA2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618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77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Овсянникова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5C1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82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0A9246E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8E7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08D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Патрин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A34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E64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4BD74FA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F76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BC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Патрина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C4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6CE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Олеговна</w:t>
            </w:r>
          </w:p>
        </w:tc>
      </w:tr>
      <w:tr w:rsidR="00C113F2" w:rsidRPr="00C113F2" w14:paraId="163EAC9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97E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C4C4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BF7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D291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Степанович</w:t>
            </w:r>
          </w:p>
        </w:tc>
      </w:tr>
      <w:tr w:rsidR="00C113F2" w:rsidRPr="00C113F2" w14:paraId="0CF4AB5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67D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590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Пролубников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13F8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2F4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3CAE154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744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FCA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Миниханов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F24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3BD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Рашитович</w:t>
            </w:r>
            <w:proofErr w:type="spellEnd"/>
          </w:p>
        </w:tc>
      </w:tr>
      <w:tr w:rsidR="00C113F2" w:rsidRPr="00C113F2" w14:paraId="62117CA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EF6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100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Лашков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9C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05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7E81835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61B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D78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Лашкова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12B7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32B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Рафкатовна</w:t>
            </w:r>
            <w:proofErr w:type="spellEnd"/>
          </w:p>
        </w:tc>
      </w:tr>
      <w:tr w:rsidR="00C113F2" w:rsidRPr="00C113F2" w14:paraId="6C25D00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C48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AF3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Ковалев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6BB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Тимофей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6D6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27202A5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4F1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695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Заикин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F5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4A6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2FA396A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2EF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599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767A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Дубровин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0A57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Федор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D0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544DBDB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688A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A3F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Кравцов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36F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817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311155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046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8AA2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Солтан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398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3012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Григорьевич</w:t>
            </w:r>
          </w:p>
        </w:tc>
      </w:tr>
      <w:tr w:rsidR="00C113F2" w:rsidRPr="00C113F2" w14:paraId="108D4DB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2CA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F2A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Солтан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2038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E2C7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Олеговна</w:t>
            </w:r>
          </w:p>
        </w:tc>
      </w:tr>
      <w:tr w:rsidR="00C113F2" w:rsidRPr="00C113F2" w14:paraId="438F38D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417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A0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Нуйкин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5C7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6D2B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02F5BFC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289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6C25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Кадочников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2D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28F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Вячеславович</w:t>
            </w:r>
          </w:p>
        </w:tc>
      </w:tr>
      <w:tr w:rsidR="00C113F2" w:rsidRPr="00C113F2" w14:paraId="491D5FE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21E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C1F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Невьянцев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51BD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3B4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61C42CA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876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823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Невьянцева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30DF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BDF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7D082DB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21F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071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Исаков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7DF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0AF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Геннадьевич</w:t>
            </w:r>
          </w:p>
        </w:tc>
      </w:tr>
      <w:tr w:rsidR="00C113F2" w:rsidRPr="00C113F2" w14:paraId="558E417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E2E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D00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Оганян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6BC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57E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Бабкенович</w:t>
            </w:r>
            <w:proofErr w:type="spellEnd"/>
          </w:p>
        </w:tc>
      </w:tr>
      <w:tr w:rsidR="00C113F2" w:rsidRPr="00C113F2" w14:paraId="42C2D4E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F75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lastRenderedPageBreak/>
              <w:t>607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389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Медведев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23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0F77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651A104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0DC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F7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1F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9D1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7DC5ACF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E604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AB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Дьячков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B5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CD6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8216AD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9D46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53E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Дьячкова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5D0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5BB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6682DAC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F78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8A9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Братцев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B42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07F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5744812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0EF6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D85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Братцева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596D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B5C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61FDF51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CBA4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CCD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Файзуллин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A5EC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E0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Шамильевич</w:t>
            </w:r>
          </w:p>
        </w:tc>
      </w:tr>
      <w:tr w:rsidR="00C113F2" w:rsidRPr="00C113F2" w14:paraId="76467B7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AA2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88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Пахалуев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657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4993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307E404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7B3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B1E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Харин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15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BE5D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C19FD5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BA5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D473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Ожеред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D80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976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2E9A11D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066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253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Ожеред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5E4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0FB6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7780884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C048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A68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0648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EAD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Вячеславовна</w:t>
            </w:r>
          </w:p>
        </w:tc>
      </w:tr>
      <w:tr w:rsidR="00C113F2" w:rsidRPr="00C113F2" w14:paraId="286752B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A235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A254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Грибашов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235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0D6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523C2A5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C7EA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3E6E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Грибашова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CBC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93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Алексеевна</w:t>
            </w:r>
          </w:p>
        </w:tc>
      </w:tr>
      <w:tr w:rsidR="00C113F2" w:rsidRPr="00C113F2" w14:paraId="67AD408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36C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13F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AF9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31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Трифонович</w:t>
            </w:r>
          </w:p>
        </w:tc>
      </w:tr>
      <w:tr w:rsidR="00C113F2" w:rsidRPr="00C113F2" w14:paraId="14F2D9A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0EEA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64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Михальченко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D99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DF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73B2D86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5A64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CE5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Долгих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50C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2F2A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6A87C8E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30C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124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Алимбетов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660D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Ришат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297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4C1E658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F33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FA3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FDA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E86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A8291D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1D5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C9D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Мясникова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7BB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E45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65C3FCE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1F0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0EFA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Плюснин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650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BF6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1310550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E04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9E8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10E6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E32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Иванович</w:t>
            </w:r>
          </w:p>
        </w:tc>
      </w:tr>
      <w:tr w:rsidR="00C113F2" w:rsidRPr="00C113F2" w14:paraId="6DA9E56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B11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20CC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Поткин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4B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98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BBC7CA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9E6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2896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83D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Ангелина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9A8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530519D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6C6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A60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Сулейманова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6E7E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AF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4074029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776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18B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09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881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73BCE7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6C9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A7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Аманжулов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450E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Бектемыс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CEC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Туктамысович</w:t>
            </w:r>
            <w:proofErr w:type="spellEnd"/>
          </w:p>
        </w:tc>
      </w:tr>
      <w:tr w:rsidR="00C113F2" w:rsidRPr="00C113F2" w14:paraId="1726ACD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C1A2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EDC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Аманжулова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5100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Айна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D39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Сеипловна</w:t>
            </w:r>
            <w:proofErr w:type="spellEnd"/>
          </w:p>
        </w:tc>
      </w:tr>
      <w:tr w:rsidR="00C113F2" w:rsidRPr="00C113F2" w14:paraId="132F340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6B2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98A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BC9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EB33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286BB74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D17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3D3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Волков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13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B76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Андреевич</w:t>
            </w:r>
          </w:p>
        </w:tc>
      </w:tr>
      <w:tr w:rsidR="00C113F2" w:rsidRPr="00C113F2" w14:paraId="7EA1AFB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1E63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CA1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Романенков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A2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D603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1560F6D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079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3A7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Любченко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F44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A2A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Игоревич</w:t>
            </w:r>
          </w:p>
        </w:tc>
      </w:tr>
      <w:tr w:rsidR="00C113F2" w:rsidRPr="00C113F2" w14:paraId="20CF5AE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9D6C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F0E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Любченко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A35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1C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Андреевна</w:t>
            </w:r>
          </w:p>
        </w:tc>
      </w:tr>
      <w:tr w:rsidR="00C113F2" w:rsidRPr="00C113F2" w14:paraId="4FF7189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9C2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723A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Ярославцев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2F3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02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Эдуардович</w:t>
            </w:r>
          </w:p>
        </w:tc>
      </w:tr>
      <w:tr w:rsidR="00C113F2" w:rsidRPr="00C113F2" w14:paraId="302DD54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80B9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51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Таланов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3E1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1441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Геннадьевич</w:t>
            </w:r>
          </w:p>
        </w:tc>
      </w:tr>
      <w:tr w:rsidR="00C113F2" w:rsidRPr="00C113F2" w14:paraId="0731F9C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39F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A9AC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Таланова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0C86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872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6FC90BB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FEA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A28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Портнягина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64D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Галия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53F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Фануровна</w:t>
            </w:r>
            <w:proofErr w:type="spellEnd"/>
          </w:p>
        </w:tc>
      </w:tr>
      <w:tr w:rsidR="00C113F2" w:rsidRPr="00C113F2" w14:paraId="2B9DE7F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608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9DA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Ермолаев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F6A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E339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Леонидович</w:t>
            </w:r>
          </w:p>
        </w:tc>
      </w:tr>
      <w:tr w:rsidR="00C113F2" w:rsidRPr="00C113F2" w14:paraId="1FDA99E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9E7B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6B2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Ермолаева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DE8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Настасья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BF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Геннадьевна</w:t>
            </w:r>
          </w:p>
        </w:tc>
      </w:tr>
      <w:tr w:rsidR="00C113F2" w:rsidRPr="00C113F2" w14:paraId="75F1B1B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E5DA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B8E6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Ионин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20B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E18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5DE76C9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744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4BE4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Ионина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5DE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16C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5A8CA4B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CFC6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C9DD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Григорьев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1C7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0050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Иванович</w:t>
            </w:r>
          </w:p>
        </w:tc>
      </w:tr>
      <w:tr w:rsidR="00C113F2" w:rsidRPr="00C113F2" w14:paraId="036C93B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166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7FA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Третьяков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D9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34CF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544A32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DA9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26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502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A8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4DB77F1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487B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F1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Сатюков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DEDB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64FF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6643C75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871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473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Быханов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F53D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E37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6DFD919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3BF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3BF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Ковалев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A8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63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Петрович</w:t>
            </w:r>
          </w:p>
        </w:tc>
      </w:tr>
      <w:tr w:rsidR="00C113F2" w:rsidRPr="00C113F2" w14:paraId="2DE2105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593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8DD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Лопатина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06D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10D2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2F33186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9D9F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6B9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Лопатин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37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D50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730E1E1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D238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DD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Мальков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B01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83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03E1622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8AF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9A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Полянский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841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24BC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455C446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B56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247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Неугодников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B0A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F4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259D2D9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D46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A1C2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Костылева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29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FBE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42B812D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B234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4DBF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Костылев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758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1257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Леонидович</w:t>
            </w:r>
          </w:p>
        </w:tc>
      </w:tr>
      <w:tr w:rsidR="00C113F2" w:rsidRPr="00C113F2" w14:paraId="48ECA68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813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432C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Самохин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FCE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7E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17BF041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BE7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FEBB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Коробицын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380B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91C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Леонидович</w:t>
            </w:r>
          </w:p>
        </w:tc>
      </w:tr>
      <w:tr w:rsidR="00C113F2" w:rsidRPr="00C113F2" w14:paraId="38B5DA0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D7E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08D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Коробицына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077F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791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Васильевна</w:t>
            </w:r>
          </w:p>
        </w:tc>
      </w:tr>
      <w:tr w:rsidR="00C113F2" w:rsidRPr="00C113F2" w14:paraId="3A9ECAB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B1CE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D7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Серебряков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C41A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968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Витальевич</w:t>
            </w:r>
          </w:p>
        </w:tc>
      </w:tr>
      <w:tr w:rsidR="00C113F2" w:rsidRPr="00C113F2" w14:paraId="5BC9714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396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E2D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Семянникова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211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BA8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5BD76F0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D3C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E26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Пшеницин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19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7CB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Иванович</w:t>
            </w:r>
          </w:p>
        </w:tc>
      </w:tr>
      <w:tr w:rsidR="00C113F2" w:rsidRPr="00C113F2" w14:paraId="0DFE96E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44D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02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Таскин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3E2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B9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6CA336D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C38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42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Полухин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93F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E53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525B5FB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DAE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BE7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Корюков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5F3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23F8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20D99A4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517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EF6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Масалитин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573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F5C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2C78590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639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D5A2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Масалитина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3A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Валентина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547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78E6F63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D69A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A69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Чернышов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521C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C67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5CB996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1335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63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Чернышова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2E3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E97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Радиковна</w:t>
            </w:r>
            <w:proofErr w:type="spellEnd"/>
          </w:p>
        </w:tc>
      </w:tr>
      <w:tr w:rsidR="00C113F2" w:rsidRPr="00C113F2" w14:paraId="6A5E375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16A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7DA4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Потапов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407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EB7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Олегович</w:t>
            </w:r>
          </w:p>
        </w:tc>
      </w:tr>
      <w:tr w:rsidR="00C113F2" w:rsidRPr="00C113F2" w14:paraId="3F1429C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4CD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68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Госьков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2AC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E9D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13D3927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CD5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F54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Госькова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F252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B9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49A1C8A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79C8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B0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Морозов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F2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108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Геннадьевич</w:t>
            </w:r>
          </w:p>
        </w:tc>
      </w:tr>
      <w:tr w:rsidR="00C113F2" w:rsidRPr="00C113F2" w14:paraId="615C55C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FA9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8F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Морозова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AC6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9AF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4C1652F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4D80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E7E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Челомбитько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13B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0CA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7433A1B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B85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41AA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Челомбитько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2B9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3A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07CB764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CEE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63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Доможиров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B6F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23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Вадимович</w:t>
            </w:r>
          </w:p>
        </w:tc>
      </w:tr>
      <w:tr w:rsidR="00C113F2" w:rsidRPr="00C113F2" w14:paraId="432C7C4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2D8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C9D4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Орлов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B0D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E1DD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Павлович</w:t>
            </w:r>
          </w:p>
        </w:tc>
      </w:tr>
      <w:tr w:rsidR="00C113F2" w:rsidRPr="00C113F2" w14:paraId="4B6DB17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7A2D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6BD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937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8B3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Федоровна</w:t>
            </w:r>
          </w:p>
        </w:tc>
      </w:tr>
      <w:tr w:rsidR="00C113F2" w:rsidRPr="00C113F2" w14:paraId="0DC477E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603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1D3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Зарипов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A64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Рамиль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923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Ризванович</w:t>
            </w:r>
            <w:proofErr w:type="spellEnd"/>
          </w:p>
        </w:tc>
      </w:tr>
      <w:tr w:rsidR="00C113F2" w:rsidRPr="00C113F2" w14:paraId="4675BC9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EC4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004B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Гимранов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68D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C604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Зайнитдинович</w:t>
            </w:r>
            <w:proofErr w:type="spellEnd"/>
          </w:p>
        </w:tc>
      </w:tr>
      <w:tr w:rsidR="00C113F2" w:rsidRPr="00C113F2" w14:paraId="095FF60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1977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C40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Ожиганова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5C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Галина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01F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Леонидовна</w:t>
            </w:r>
          </w:p>
        </w:tc>
      </w:tr>
      <w:tr w:rsidR="00C113F2" w:rsidRPr="00C113F2" w14:paraId="72364E1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C12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3DF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Белоусов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94BC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C31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11F1C4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62F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17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C944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755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Васильевна</w:t>
            </w:r>
          </w:p>
        </w:tc>
      </w:tr>
      <w:tr w:rsidR="00C113F2" w:rsidRPr="00C113F2" w14:paraId="35B737D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17A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03FA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Халимов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78E8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Тимур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510E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Галимьянович</w:t>
            </w:r>
            <w:proofErr w:type="spellEnd"/>
          </w:p>
        </w:tc>
      </w:tr>
      <w:tr w:rsidR="00C113F2" w:rsidRPr="00C113F2" w14:paraId="1B883BD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90C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67E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Баженов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DFC0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6C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5259D71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C991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92B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Баженова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7A5A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B19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10062BE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34E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3F19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Храмцов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8F07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17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Константинович</w:t>
            </w:r>
          </w:p>
        </w:tc>
      </w:tr>
      <w:tr w:rsidR="00C113F2" w:rsidRPr="00C113F2" w14:paraId="58C8751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D81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114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Храмцова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D3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888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2B5F335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C94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4F8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Пылаев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10D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030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Игоревич</w:t>
            </w:r>
          </w:p>
        </w:tc>
      </w:tr>
      <w:tr w:rsidR="00C113F2" w:rsidRPr="00C113F2" w14:paraId="6EDF174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10D2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2AA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Пылаева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50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334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Андреевна</w:t>
            </w:r>
          </w:p>
        </w:tc>
      </w:tr>
      <w:tr w:rsidR="00C113F2" w:rsidRPr="00C113F2" w14:paraId="54FAD0D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264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446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Бахарев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AA3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AD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4F5E31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9D3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7AB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74EC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B88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Евгеньевна</w:t>
            </w:r>
          </w:p>
        </w:tc>
      </w:tr>
      <w:tr w:rsidR="00C113F2" w:rsidRPr="00C113F2" w14:paraId="364C08C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02D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990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Низамов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9E64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17B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333B73B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A45D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6FB4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Фахретдинова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1A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4D1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Фаэнильевна</w:t>
            </w:r>
            <w:proofErr w:type="spellEnd"/>
          </w:p>
        </w:tc>
      </w:tr>
      <w:tr w:rsidR="00C113F2" w:rsidRPr="00C113F2" w14:paraId="4A7870F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FE9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8D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Якимова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0FC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0D64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00F62C1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055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16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Шабалин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814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7ED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Семенович</w:t>
            </w:r>
          </w:p>
        </w:tc>
      </w:tr>
      <w:tr w:rsidR="00C113F2" w:rsidRPr="00C113F2" w14:paraId="413A354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19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E2B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Бахарев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3DDC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09CB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070FC90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182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CFDE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4BB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7623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480AD16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AEE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6ED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Ибодулоев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6E3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4C58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Арбобович</w:t>
            </w:r>
            <w:proofErr w:type="spellEnd"/>
          </w:p>
        </w:tc>
      </w:tr>
      <w:tr w:rsidR="00C113F2" w:rsidRPr="00C113F2" w14:paraId="52BB57D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B5A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F7C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Ибодулоева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0ED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Жанна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73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Витальевна</w:t>
            </w:r>
          </w:p>
        </w:tc>
      </w:tr>
      <w:tr w:rsidR="00C113F2" w:rsidRPr="00C113F2" w14:paraId="767644F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F50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FB4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Болотов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B502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741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72D8F12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190A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27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Болотова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886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0FF8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6926314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6E1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3304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Мурзин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F22A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2FD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Иванович</w:t>
            </w:r>
          </w:p>
        </w:tc>
      </w:tr>
      <w:tr w:rsidR="00C113F2" w:rsidRPr="00C113F2" w14:paraId="255F9CC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BA7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A735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Тулайков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7EA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F3A6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1C048CF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CD6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77A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Гилязов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30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Рамиль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D1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Шамилович</w:t>
            </w:r>
            <w:proofErr w:type="spellEnd"/>
          </w:p>
        </w:tc>
      </w:tr>
      <w:tr w:rsidR="00C113F2" w:rsidRPr="00C113F2" w14:paraId="21A7651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890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F54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Яргин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070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73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95EEEB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5C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028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Яргина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D2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Валентина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1F2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2E06570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D05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lastRenderedPageBreak/>
              <w:t>685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0B0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Богомолов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2C87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124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2A73802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5583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454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Богомолова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66D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533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4D39308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7391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636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Пятилетова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31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040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532A8C5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81A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095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Старков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0F3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7EB4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61FDEE7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6B5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5BA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Моисеев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DC64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B6D5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13DE7EB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C82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8959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Меньших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099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89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4DD1711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FD49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D7A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Обоскалов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049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725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3EE747E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228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695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Обоскалова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EF6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0BA4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6EDAACB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4A6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910F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620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0E1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Рафаилович</w:t>
            </w:r>
          </w:p>
        </w:tc>
      </w:tr>
      <w:tr w:rsidR="00C113F2" w:rsidRPr="00C113F2" w14:paraId="131195F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E31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BCF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6B7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BFFD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071E357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28E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0F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Судаков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EBB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47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2CF1DD8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5642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05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Симонов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132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2116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4D6F44D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D5B3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238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Симонова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C9DA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8DE9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0D2BE21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159C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076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Жариков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BC2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498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Константинович</w:t>
            </w:r>
          </w:p>
        </w:tc>
      </w:tr>
      <w:tr w:rsidR="00C113F2" w:rsidRPr="00C113F2" w14:paraId="2E6B550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481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0F7E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Жарикова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3D0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DDE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Валерьевна</w:t>
            </w:r>
          </w:p>
        </w:tc>
      </w:tr>
      <w:tr w:rsidR="00C113F2" w:rsidRPr="00C113F2" w14:paraId="2642CFE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A4FA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810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D9F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915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54E2C44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E98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279C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799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2AB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31A03BC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863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56A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Верховых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1AE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130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Игоревич</w:t>
            </w:r>
          </w:p>
        </w:tc>
      </w:tr>
      <w:tr w:rsidR="00C113F2" w:rsidRPr="00C113F2" w14:paraId="3D11154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2D58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774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Романцова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14B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18B7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6A225CF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AEB1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7D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Елисеев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03B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5E1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Андреевич</w:t>
            </w:r>
          </w:p>
        </w:tc>
      </w:tr>
      <w:tr w:rsidR="00C113F2" w:rsidRPr="00C113F2" w14:paraId="09AC372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484A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0B9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Титова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311D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066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6ED8DF9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730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699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419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Дидур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81A7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C348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6AEA5B5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599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765B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Дидур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7283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E283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Рахимжановна</w:t>
            </w:r>
            <w:proofErr w:type="spellEnd"/>
          </w:p>
        </w:tc>
      </w:tr>
      <w:tr w:rsidR="00C113F2" w:rsidRPr="00C113F2" w14:paraId="3EE39D7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FE9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672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Устьянцев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76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D6DA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5B45321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BDDB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615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Наумова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07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7F52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Ивановна</w:t>
            </w:r>
          </w:p>
        </w:tc>
      </w:tr>
      <w:tr w:rsidR="00C113F2" w:rsidRPr="00C113F2" w14:paraId="28E33E8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4A2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F9E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E0C6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F63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10F513A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6C4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D84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D1EB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78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0517DCC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AB9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21E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Ежов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3E83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A0D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3E09369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BBB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84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93B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74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Валентинович</w:t>
            </w:r>
          </w:p>
        </w:tc>
      </w:tr>
      <w:tr w:rsidR="00C113F2" w:rsidRPr="00C113F2" w14:paraId="0D12585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393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DE44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43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5A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31C96DD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FEE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AD2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Садовников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AF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9901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506E803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ABE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0FD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Садовникова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6B1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C301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Юрьевна</w:t>
            </w:r>
          </w:p>
        </w:tc>
      </w:tr>
      <w:tr w:rsidR="00C113F2" w:rsidRPr="00C113F2" w14:paraId="5A1F9A8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498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64C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Волкова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8B0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DEC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20F3080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89D5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DA1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Егоров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62C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053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18267BC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82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DAA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Новиков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DB0E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85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Петрович</w:t>
            </w:r>
          </w:p>
        </w:tc>
      </w:tr>
      <w:tr w:rsidR="00C113F2" w:rsidRPr="00C113F2" w14:paraId="4A5AC78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74C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32E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Новикова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0F9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3D7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Андреевна</w:t>
            </w:r>
          </w:p>
        </w:tc>
      </w:tr>
      <w:tr w:rsidR="00C113F2" w:rsidRPr="00C113F2" w14:paraId="5817735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B8C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213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Валишин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6472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06D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Тагирович</w:t>
            </w:r>
            <w:proofErr w:type="spellEnd"/>
          </w:p>
        </w:tc>
      </w:tr>
      <w:tr w:rsidR="00C113F2" w:rsidRPr="00C113F2" w14:paraId="685B29D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0DFD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2CE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Лоскутов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76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006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Евгеньевич</w:t>
            </w:r>
          </w:p>
        </w:tc>
      </w:tr>
      <w:tr w:rsidR="00C113F2" w:rsidRPr="00C113F2" w14:paraId="1127BD5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D0D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7B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Тепляков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F4E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42BF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Алексеевич</w:t>
            </w:r>
          </w:p>
        </w:tc>
      </w:tr>
      <w:tr w:rsidR="00C113F2" w:rsidRPr="00C113F2" w14:paraId="54C34F5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4EF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870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Демидов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69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69E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1054ECA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581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BD0A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Демидова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1B1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933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0708AEF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EC4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3291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Воронова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8A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FD3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Олеговна</w:t>
            </w:r>
          </w:p>
        </w:tc>
      </w:tr>
      <w:tr w:rsidR="00C113F2" w:rsidRPr="00C113F2" w14:paraId="4FB8BBE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9D6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85A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Толмачев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670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7D8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EC4515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C73F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95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947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7C2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20CE26E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662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6B7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Башта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7704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33C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73D0899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7E61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606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Шляпников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5BA3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9A6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3E9EEE3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BB74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3130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Шляпникова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02F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8F79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145C77F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7AB6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183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Досаев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F76B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0CD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014E43E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237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F1B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1A12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FF3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Александрович</w:t>
            </w:r>
          </w:p>
        </w:tc>
      </w:tr>
      <w:tr w:rsidR="00C113F2" w:rsidRPr="00C113F2" w14:paraId="7E764B0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093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D54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Яковлева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CB6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6FB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2EABAC7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FDB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69D0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Кодочников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42AE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ED3A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99D9BE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49E5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1C4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Кадочникова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CD3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FA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Дмитриевна</w:t>
            </w:r>
          </w:p>
        </w:tc>
      </w:tr>
      <w:tr w:rsidR="00C113F2" w:rsidRPr="00C113F2" w14:paraId="2723570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302D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2A6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591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F00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Леонидовна</w:t>
            </w:r>
          </w:p>
        </w:tc>
      </w:tr>
      <w:tr w:rsidR="00C113F2" w:rsidRPr="00C113F2" w14:paraId="669926C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099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lastRenderedPageBreak/>
              <w:t>723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0D1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C15A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5E4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Андреевич</w:t>
            </w:r>
          </w:p>
        </w:tc>
      </w:tr>
      <w:tr w:rsidR="00C113F2" w:rsidRPr="00C113F2" w14:paraId="35FFC84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AD3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7DB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40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53B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43C39F0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315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AF2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Казаков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73F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C32B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1A6606F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8C0F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5D8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Казакова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1306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CA6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Евгеньевна</w:t>
            </w:r>
          </w:p>
        </w:tc>
      </w:tr>
      <w:tr w:rsidR="00C113F2" w:rsidRPr="00C113F2" w14:paraId="2905D34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104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A37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Вашкевич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17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8BD5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3A428FF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74F0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0235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808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D58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Валерьевич</w:t>
            </w:r>
          </w:p>
        </w:tc>
      </w:tr>
      <w:tr w:rsidR="00C113F2" w:rsidRPr="00C113F2" w14:paraId="081402A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83C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0E74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Мизюлин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51F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3E9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Вадимович</w:t>
            </w:r>
          </w:p>
        </w:tc>
      </w:tr>
      <w:tr w:rsidR="00C113F2" w:rsidRPr="00C113F2" w14:paraId="313AA0F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7611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A8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Мизюлина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F93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207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C113F2" w:rsidRPr="00C113F2" w14:paraId="2F40096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E09D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D068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Загидуллин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F449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A0B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Артурович</w:t>
            </w:r>
          </w:p>
        </w:tc>
      </w:tr>
      <w:tr w:rsidR="00C113F2" w:rsidRPr="00C113F2" w14:paraId="1586D2E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C9D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84D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Загидулина</w:t>
            </w:r>
            <w:proofErr w:type="spellEnd"/>
            <w:r w:rsidRPr="00C113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CFC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A41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5D25F90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E6B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E47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Гейденрейх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38A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Карл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8D3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Эдуардович</w:t>
            </w:r>
          </w:p>
        </w:tc>
      </w:tr>
      <w:tr w:rsidR="00C113F2" w:rsidRPr="00C113F2" w14:paraId="09C0B12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E718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643E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Гейденрейх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7B20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Луиза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6CBA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Исаевна</w:t>
            </w:r>
          </w:p>
        </w:tc>
      </w:tr>
      <w:tr w:rsidR="00C113F2" w:rsidRPr="00C113F2" w14:paraId="62B5660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B7A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3C8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Старцев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D778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 xml:space="preserve">Евгений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F85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4031A41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B2E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FC6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Копырин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3A7C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452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Евгеньевич</w:t>
            </w:r>
          </w:p>
        </w:tc>
      </w:tr>
      <w:tr w:rsidR="00C113F2" w:rsidRPr="00C113F2" w14:paraId="170505A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CAC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44E9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Щелудков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36E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EDD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7DEDF24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737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884F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Щелудкова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687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DB3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1E7D77E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55BD3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7E3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Холкин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4E7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DAA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Константинович</w:t>
            </w:r>
          </w:p>
        </w:tc>
      </w:tr>
      <w:tr w:rsidR="00C113F2" w:rsidRPr="00C113F2" w14:paraId="72EFDDE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4CC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8FC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Холкина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8CC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789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Павловна</w:t>
            </w:r>
          </w:p>
        </w:tc>
      </w:tr>
      <w:tr w:rsidR="00C113F2" w:rsidRPr="00C113F2" w14:paraId="32A8AC7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13D4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90D4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Дрогалин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75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8A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07CBB44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66B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C162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Дрогалина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B849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FF8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67AA412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0B0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747E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Загвоздин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EA83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EF0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500E1F3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4BF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F6B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19E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7E5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Михайлович</w:t>
            </w:r>
          </w:p>
        </w:tc>
      </w:tr>
      <w:tr w:rsidR="00C113F2" w:rsidRPr="00C113F2" w14:paraId="085E876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DAB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B01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0D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536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69851C3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9DB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3AE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Шрейдер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CB8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C779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16186AC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8E6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F7A0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Полуяхтов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A6D7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23C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36A0471E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39E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11C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Лузанов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D34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670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1F6D768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51FF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921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Лузанова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76B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EC2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Николаевна</w:t>
            </w:r>
          </w:p>
        </w:tc>
      </w:tr>
      <w:tr w:rsidR="00C113F2" w:rsidRPr="00C113F2" w14:paraId="575A103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C5A8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08DF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Сухарев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A8C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D46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5401D23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F80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D2C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Сухарева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EF8A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49E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Гансовна</w:t>
            </w:r>
            <w:proofErr w:type="spellEnd"/>
          </w:p>
        </w:tc>
      </w:tr>
      <w:tr w:rsidR="00C113F2" w:rsidRPr="00C113F2" w14:paraId="23CF050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DFB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AD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Табатчиков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4D1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189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Олегович</w:t>
            </w:r>
          </w:p>
        </w:tc>
      </w:tr>
      <w:tr w:rsidR="00C113F2" w:rsidRPr="00C113F2" w14:paraId="4498A6E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CF3D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393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Табатчикова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8D0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185D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Викторовна</w:t>
            </w:r>
          </w:p>
        </w:tc>
      </w:tr>
      <w:tr w:rsidR="00C113F2" w:rsidRPr="00C113F2" w14:paraId="0928E1C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DA7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D17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Хакимов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360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206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Миннижанович</w:t>
            </w:r>
            <w:proofErr w:type="spellEnd"/>
          </w:p>
        </w:tc>
      </w:tr>
      <w:tr w:rsidR="00C113F2" w:rsidRPr="00C113F2" w14:paraId="0A3183E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0DA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8730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Толкачев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18A7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9E20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Олегович</w:t>
            </w:r>
          </w:p>
        </w:tc>
      </w:tr>
      <w:tr w:rsidR="00C113F2" w:rsidRPr="00C113F2" w14:paraId="42A9F48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3E4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21E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Толкачева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A1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1814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Дмитриевна</w:t>
            </w:r>
          </w:p>
        </w:tc>
      </w:tr>
      <w:tr w:rsidR="00C113F2" w:rsidRPr="00C113F2" w14:paraId="134CA6D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700E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EB7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Ляпин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113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7AE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75DA33A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83F51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0A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Палагнюк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39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1E0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Васильевич</w:t>
            </w:r>
          </w:p>
        </w:tc>
      </w:tr>
      <w:tr w:rsidR="00C113F2" w:rsidRPr="00C113F2" w14:paraId="1F73A7FB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D64E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429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Палагнюк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960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0C8C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Валентиновна</w:t>
            </w:r>
          </w:p>
        </w:tc>
      </w:tr>
      <w:tr w:rsidR="00C113F2" w:rsidRPr="00C113F2" w14:paraId="0245F38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FD75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50F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Грознов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D6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B2C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Алексеевич</w:t>
            </w:r>
          </w:p>
        </w:tc>
      </w:tr>
      <w:tr w:rsidR="00C113F2" w:rsidRPr="00C113F2" w14:paraId="64388D68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524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CF5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Грознова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B05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F55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Петровна</w:t>
            </w:r>
          </w:p>
        </w:tc>
      </w:tr>
      <w:tr w:rsidR="00C113F2" w:rsidRPr="00C113F2" w14:paraId="2521849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B774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D3D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Карпов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3B1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C6D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Анатольевич</w:t>
            </w:r>
          </w:p>
        </w:tc>
      </w:tr>
      <w:tr w:rsidR="00C113F2" w:rsidRPr="00C113F2" w14:paraId="746AF842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93A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4E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Карпова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D23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B48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2DFCC3A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EBE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7E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Качалков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807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F04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4B58827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B0B8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16E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Мельцов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D4B6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947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Викторович</w:t>
            </w:r>
          </w:p>
        </w:tc>
      </w:tr>
      <w:tr w:rsidR="00C113F2" w:rsidRPr="00C113F2" w14:paraId="7D3F801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4A7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0011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Дегтянников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8FD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A208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Завиддинович</w:t>
            </w:r>
            <w:proofErr w:type="spellEnd"/>
          </w:p>
        </w:tc>
      </w:tr>
      <w:tr w:rsidR="00C113F2" w:rsidRPr="00C113F2" w14:paraId="225EC2F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1CC0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AC2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D63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1120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Вадимовна</w:t>
            </w:r>
          </w:p>
        </w:tc>
      </w:tr>
      <w:tr w:rsidR="00C113F2" w:rsidRPr="00C113F2" w14:paraId="2369B4AD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B090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1B7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Невьянцев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B959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6E19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Борисович</w:t>
            </w:r>
          </w:p>
        </w:tc>
      </w:tr>
      <w:tr w:rsidR="00C113F2" w:rsidRPr="00C113F2" w14:paraId="31F32CD0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5219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A34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Ерыкалов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F44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A88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Николаевич</w:t>
            </w:r>
          </w:p>
        </w:tc>
      </w:tr>
      <w:tr w:rsidR="00C113F2" w:rsidRPr="00C113F2" w14:paraId="454F49F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FA22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CAA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Фотеев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925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56F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26BA91B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8B7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0C5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Фотеева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58E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17BE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Сергеевна</w:t>
            </w:r>
          </w:p>
        </w:tc>
      </w:tr>
      <w:tr w:rsidR="00C113F2" w:rsidRPr="00C113F2" w14:paraId="4DAD286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538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3C6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Зубарев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3DD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508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Олегович</w:t>
            </w:r>
          </w:p>
        </w:tc>
      </w:tr>
      <w:tr w:rsidR="00C113F2" w:rsidRPr="00C113F2" w14:paraId="52C648F9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03DE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1173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Зубарева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2C4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DF9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Анатольевна</w:t>
            </w:r>
          </w:p>
        </w:tc>
      </w:tr>
      <w:tr w:rsidR="00C113F2" w:rsidRPr="00C113F2" w14:paraId="6B3717F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687A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D90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Билалов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B62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F31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Русланович</w:t>
            </w:r>
          </w:p>
        </w:tc>
      </w:tr>
      <w:tr w:rsidR="00C113F2" w:rsidRPr="00C113F2" w14:paraId="1B66B0EA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51A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CFF8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Билалова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12A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B2E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Геннадьевна</w:t>
            </w:r>
          </w:p>
        </w:tc>
      </w:tr>
      <w:tr w:rsidR="00C113F2" w:rsidRPr="00C113F2" w14:paraId="4F9402D3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C89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lastRenderedPageBreak/>
              <w:t>757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280F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Нохрин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A8E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A985E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9FD8E85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26B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91C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Пономарев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B470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1581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1328127C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838C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055AC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Щепелина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69B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A791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Владимировна</w:t>
            </w:r>
          </w:p>
        </w:tc>
      </w:tr>
      <w:tr w:rsidR="00C113F2" w:rsidRPr="00C113F2" w14:paraId="5FE89F96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EA5B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473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Маслов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4F5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4A8B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Сергеевич</w:t>
            </w:r>
          </w:p>
        </w:tc>
      </w:tr>
      <w:tr w:rsidR="00C113F2" w:rsidRPr="00C113F2" w14:paraId="6B3DE03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1F1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DC1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Сажаева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DA46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Варвара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6D18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Дмитриевна</w:t>
            </w:r>
          </w:p>
        </w:tc>
      </w:tr>
      <w:tr w:rsidR="00C113F2" w:rsidRPr="00C113F2" w14:paraId="69989C77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0C95F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1E59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Трусов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1832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C042A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Юрьевич</w:t>
            </w:r>
          </w:p>
        </w:tc>
      </w:tr>
      <w:tr w:rsidR="00C113F2" w:rsidRPr="00C113F2" w14:paraId="5207DB71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7FF0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D39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proofErr w:type="spellStart"/>
            <w:r w:rsidRPr="00C113F2">
              <w:rPr>
                <w:sz w:val="24"/>
                <w:szCs w:val="24"/>
              </w:rPr>
              <w:t>Шикин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8DA37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36B6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Федорович</w:t>
            </w:r>
          </w:p>
        </w:tc>
      </w:tr>
      <w:tr w:rsidR="00C113F2" w:rsidRPr="00C113F2" w14:paraId="22B0B76F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A4EE7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763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A7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Нестеров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14004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17ACB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Владимирович</w:t>
            </w:r>
          </w:p>
        </w:tc>
      </w:tr>
      <w:tr w:rsidR="00C113F2" w:rsidRPr="00C113F2" w14:paraId="5E4AA774" w14:textId="77777777" w:rsidTr="00C113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DBA9" w14:textId="77777777" w:rsidR="00C113F2" w:rsidRPr="00C113F2" w:rsidRDefault="00C113F2" w:rsidP="00C113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E765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Нестерова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D10D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1C4E0" w14:textId="77777777" w:rsidR="00C113F2" w:rsidRPr="00C113F2" w:rsidRDefault="00C113F2" w:rsidP="00C113F2">
            <w:pPr>
              <w:rPr>
                <w:sz w:val="24"/>
                <w:szCs w:val="24"/>
              </w:rPr>
            </w:pPr>
            <w:r w:rsidRPr="00C113F2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0B4DC17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9980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A11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Перевозкин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7D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442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29A5C20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334B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25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Перевозкина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B85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B6E5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Тиморшаевна</w:t>
            </w:r>
            <w:proofErr w:type="spellEnd"/>
          </w:p>
        </w:tc>
      </w:tr>
      <w:tr w:rsidR="000B0BB5" w:rsidRPr="000B0BB5" w14:paraId="1010393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2AA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E5E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Качесов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00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0C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1C55269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A3A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74C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Прохорко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051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4C6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0B0BB5" w:rsidRPr="000B0BB5" w14:paraId="017A863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4FC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293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Прохорко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F1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F5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0449698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BC29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40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Бурков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2AE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 xml:space="preserve">Михаил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7C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Петрович</w:t>
            </w:r>
          </w:p>
        </w:tc>
      </w:tr>
      <w:tr w:rsidR="000B0BB5" w:rsidRPr="000B0BB5" w14:paraId="61FB9D0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02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26A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 xml:space="preserve">Буркова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26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9B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3519FCB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327C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9AC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Семенихин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EE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DC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0B0BB5" w:rsidRPr="000B0BB5" w14:paraId="3D5A950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4BF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F6D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Тычкин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934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9ABA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4AF8964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47A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5D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Тычкина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99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BE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Павловна</w:t>
            </w:r>
          </w:p>
        </w:tc>
      </w:tr>
      <w:tr w:rsidR="000B0BB5" w:rsidRPr="000B0BB5" w14:paraId="658BB5B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B177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FDD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Шкляева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692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E75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0B0BB5" w:rsidRPr="000B0BB5" w14:paraId="6B51FBA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6E39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84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Симанова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88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FF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Павловна</w:t>
            </w:r>
          </w:p>
        </w:tc>
      </w:tr>
      <w:tr w:rsidR="000B0BB5" w:rsidRPr="000B0BB5" w14:paraId="4D6BE92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498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55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Мясников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C0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CB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571E4B9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210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16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Мясникова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86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ECB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0B0BB5" w:rsidRPr="000B0BB5" w14:paraId="0A40046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716F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972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Лосева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BD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9F8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27A258C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719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47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Дубровин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7E8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95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7F707A3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3B6E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D7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Суфияров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2F3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1E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Рудикович</w:t>
            </w:r>
            <w:proofErr w:type="spellEnd"/>
          </w:p>
        </w:tc>
      </w:tr>
      <w:tr w:rsidR="000B0BB5" w:rsidRPr="000B0BB5" w14:paraId="7BF1E03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D6EB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C468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Суфиярова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8FA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2B9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Айратовна</w:t>
            </w:r>
            <w:proofErr w:type="spellEnd"/>
          </w:p>
        </w:tc>
      </w:tr>
      <w:tr w:rsidR="000B0BB5" w:rsidRPr="000B0BB5" w14:paraId="6F3ADE0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013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31B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Зинатулин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8E1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Альвет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B1B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Мударисович</w:t>
            </w:r>
            <w:proofErr w:type="spellEnd"/>
          </w:p>
        </w:tc>
      </w:tr>
      <w:tr w:rsidR="000B0BB5" w:rsidRPr="000B0BB5" w14:paraId="481171D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4618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27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7663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BF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640B44A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3C9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75F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C7E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F3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3780010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184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27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Ключанский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E523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41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0B0BB5" w:rsidRPr="000B0BB5" w14:paraId="4941934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4968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88B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Ключанская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9F1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DD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0B0BB5" w:rsidRPr="000B0BB5" w14:paraId="0484DA9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68F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48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Кулаков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24F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E88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0B0BB5" w:rsidRPr="000B0BB5" w14:paraId="6B9E213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23C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8C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Кулакова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D2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5D2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0B0BB5" w:rsidRPr="000B0BB5" w14:paraId="3A255B8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E286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F2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Муравьев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29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675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0B0BB5" w:rsidRPr="000B0BB5" w14:paraId="3084D19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8CA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ABC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Муравьева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DBF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45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Леонидовна</w:t>
            </w:r>
          </w:p>
        </w:tc>
      </w:tr>
      <w:tr w:rsidR="000B0BB5" w:rsidRPr="000B0BB5" w14:paraId="0D399CB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8BC0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71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Семенов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DBE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671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0B0BB5" w:rsidRPr="000B0BB5" w14:paraId="5F695E0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CFA1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2D1E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Кокшаров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F9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1F74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5D7687D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9F62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549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Кокшарова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2AB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Гузалия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823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Рафильевна</w:t>
            </w:r>
            <w:proofErr w:type="spellEnd"/>
          </w:p>
        </w:tc>
      </w:tr>
      <w:tr w:rsidR="000B0BB5" w:rsidRPr="000B0BB5" w14:paraId="1EBA5BF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639B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10F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Папуловских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C6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72A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0B0BB5" w:rsidRPr="000B0BB5" w14:paraId="0A6C272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D51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B73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Елфимова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9DC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BA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Валентиновна</w:t>
            </w:r>
          </w:p>
        </w:tc>
      </w:tr>
      <w:tr w:rsidR="000B0BB5" w:rsidRPr="000B0BB5" w14:paraId="1790C80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1C8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EF9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Боголюбов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50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88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0B0BB5" w:rsidRPr="000B0BB5" w14:paraId="0F1C1BA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648E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86F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Паисов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412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A27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Анатольевич</w:t>
            </w:r>
          </w:p>
        </w:tc>
      </w:tr>
      <w:tr w:rsidR="000B0BB5" w:rsidRPr="000B0BB5" w14:paraId="25B89DD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D777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CC0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Бойцова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6ED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E17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0E8F9AE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6A6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384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1D8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B49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3D975CD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DF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DDF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A2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0A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Ивановна</w:t>
            </w:r>
          </w:p>
        </w:tc>
      </w:tr>
      <w:tr w:rsidR="000B0BB5" w:rsidRPr="000B0BB5" w14:paraId="48D883F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1CB7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898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36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E3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Денисович</w:t>
            </w:r>
          </w:p>
        </w:tc>
      </w:tr>
      <w:tr w:rsidR="000B0BB5" w:rsidRPr="000B0BB5" w14:paraId="21DEA0F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A804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8FC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69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13D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0B0BB5" w:rsidRPr="000B0BB5" w14:paraId="3E397C0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152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12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Валитов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BA2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CF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Фирдавесович</w:t>
            </w:r>
            <w:proofErr w:type="spellEnd"/>
          </w:p>
        </w:tc>
      </w:tr>
      <w:tr w:rsidR="000B0BB5" w:rsidRPr="000B0BB5" w14:paraId="66801BA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90E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B38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Валитова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A12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EF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20A9B80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4C7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CA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80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30D1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Ильич</w:t>
            </w:r>
          </w:p>
        </w:tc>
      </w:tr>
      <w:tr w:rsidR="000B0BB5" w:rsidRPr="000B0BB5" w14:paraId="651E4AA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660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7FC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Харченко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B4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24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0B0BB5" w:rsidRPr="000B0BB5" w14:paraId="4065C60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0B0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B49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Харченко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A5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DC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26C7AA5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7CC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lastRenderedPageBreak/>
              <w:t>794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23C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1D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B47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7C6780C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061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9F14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345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9AC6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160B2A9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3FCD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17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Скоринов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F4C9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8F8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3B4D114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DE8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B561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Скоринова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0F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CB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Ильясовна</w:t>
            </w:r>
            <w:proofErr w:type="spellEnd"/>
          </w:p>
        </w:tc>
      </w:tr>
      <w:tr w:rsidR="000B0BB5" w:rsidRPr="000B0BB5" w14:paraId="4CE8A67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47E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6B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Лоскутов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58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BA5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2ED30E6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79C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6960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Лоскутова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5D41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58E5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0B0BB5" w:rsidRPr="000B0BB5" w14:paraId="6D48177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5AF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60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Швыдкой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7E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AC3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33C7EA9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07A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A04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Еркова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DD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DD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0B0BB5" w:rsidRPr="000B0BB5" w14:paraId="1096728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A11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799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70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Фролов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BD3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9F7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0B0BB5" w:rsidRPr="000B0BB5" w14:paraId="2845FC3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56F1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17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Фролова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23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B0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Семеновна</w:t>
            </w:r>
          </w:p>
        </w:tc>
      </w:tr>
      <w:tr w:rsidR="000B0BB5" w:rsidRPr="000B0BB5" w14:paraId="516F354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94A4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7B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EB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1C6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1204804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652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F8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Исмоилов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EF2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Абдуманон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72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Анварович</w:t>
            </w:r>
            <w:proofErr w:type="spellEnd"/>
          </w:p>
        </w:tc>
      </w:tr>
      <w:tr w:rsidR="000B0BB5" w:rsidRPr="000B0BB5" w14:paraId="367DAA7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C49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A5D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1F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D09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0D9AC85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8C9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F3B8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Ларкин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716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946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03A693A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3FD1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DB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Белоногова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4B1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C3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2336841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C334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920E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Белоногов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61D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1F4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Петрович</w:t>
            </w:r>
          </w:p>
        </w:tc>
      </w:tr>
      <w:tr w:rsidR="000B0BB5" w:rsidRPr="000B0BB5" w14:paraId="19D60B4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1AE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6CA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Томилов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0E61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52F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4F9D9ED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2B7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1E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Орехов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EA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19C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33E7972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824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BE70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Орехова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FBA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A55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Аркадьевна</w:t>
            </w:r>
          </w:p>
        </w:tc>
      </w:tr>
      <w:tr w:rsidR="000B0BB5" w:rsidRPr="000B0BB5" w14:paraId="2BB9911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E94E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229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Ермакова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B2B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271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Игоревна</w:t>
            </w:r>
          </w:p>
        </w:tc>
      </w:tr>
      <w:tr w:rsidR="000B0BB5" w:rsidRPr="000B0BB5" w14:paraId="14FF3C9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F690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D3DA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Маренич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349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63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526AC6C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886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3B4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Маренич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D6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EA0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2643C20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96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607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2F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63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352B6B2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8243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4F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Байнов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D2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9F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7AC7376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BF0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75C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Ходченкова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9DF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BC8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Ивановна</w:t>
            </w:r>
          </w:p>
        </w:tc>
      </w:tr>
      <w:tr w:rsidR="000B0BB5" w:rsidRPr="000B0BB5" w14:paraId="350F6E2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5C1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809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Ходченков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447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2B4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4012BDE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91B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46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Журавлев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B2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82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0B0BB5" w:rsidRPr="000B0BB5" w14:paraId="17780FF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4C5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52C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Журавлева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D7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B408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56C6EF6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D0D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E54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BE7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F95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Владиславович</w:t>
            </w:r>
          </w:p>
        </w:tc>
      </w:tr>
      <w:tr w:rsidR="000B0BB5" w:rsidRPr="000B0BB5" w14:paraId="2853E38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D46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3D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C98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E6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3E65183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A67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A0D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Тетерин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12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DBF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Григорьевич</w:t>
            </w:r>
          </w:p>
        </w:tc>
      </w:tr>
      <w:tr w:rsidR="000B0BB5" w:rsidRPr="000B0BB5" w14:paraId="1F8F5EC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E350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C82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Тетерина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30A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17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0B0BB5" w:rsidRPr="000B0BB5" w14:paraId="7C7C500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9DB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34A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7C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1D2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0B0BB5" w:rsidRPr="000B0BB5" w14:paraId="483B972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68F4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914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Ардалионов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A10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9EE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1046AA2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33DD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826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Ардалионова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EB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EB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0B0BB5" w:rsidRPr="000B0BB5" w14:paraId="7C87AB2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C31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F0F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F7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A8F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0B0BB5" w:rsidRPr="000B0BB5" w14:paraId="09039F8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EEA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584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Карякин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CE1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3AB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5E8A490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C927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48C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Кордзая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DB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1BE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Шалвович</w:t>
            </w:r>
          </w:p>
        </w:tc>
      </w:tr>
      <w:tr w:rsidR="000B0BB5" w:rsidRPr="000B0BB5" w14:paraId="33742FB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E4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1BD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Кордзая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93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3E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6BAAD7C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7D0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6C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Злобин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21B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6F6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6131BC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57CF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9B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Злобина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AA4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DF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0B0BB5" w:rsidRPr="000B0BB5" w14:paraId="385AD4E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EF7C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61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Миндиашвили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BE4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FF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5D88876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D9A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51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Миндиашвили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3B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C4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Гелаевич</w:t>
            </w:r>
            <w:proofErr w:type="spellEnd"/>
          </w:p>
        </w:tc>
      </w:tr>
      <w:tr w:rsidR="000B0BB5" w:rsidRPr="000B0BB5" w14:paraId="0389C21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0796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D3F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Популовских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292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0A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Анатольевич</w:t>
            </w:r>
          </w:p>
        </w:tc>
      </w:tr>
      <w:tr w:rsidR="000B0BB5" w:rsidRPr="000B0BB5" w14:paraId="08379FF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7D81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4A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Популовских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FE2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089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497BACC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6E9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AF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Кожнев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E8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FC1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Анатольевич</w:t>
            </w:r>
          </w:p>
        </w:tc>
      </w:tr>
      <w:tr w:rsidR="000B0BB5" w:rsidRPr="000B0BB5" w14:paraId="1C74752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04CA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53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Зайцев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9A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27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383E18C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5BE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1E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Козорезов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EB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BD95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Витальевич</w:t>
            </w:r>
          </w:p>
        </w:tc>
      </w:tr>
      <w:tr w:rsidR="000B0BB5" w:rsidRPr="000B0BB5" w14:paraId="432388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A58C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77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Козорезова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BCA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A6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0B0BB5" w:rsidRPr="000B0BB5" w14:paraId="71A9457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F2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27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Фатихов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854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03FB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0B0BB5" w:rsidRPr="000B0BB5" w14:paraId="15D6533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CFD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0F4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Фатихова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A62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2F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4078DC4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79F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C9E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Капитонов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45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AB5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21C397F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8A9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04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Каракаев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7171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74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Заурбекович</w:t>
            </w:r>
            <w:proofErr w:type="spellEnd"/>
          </w:p>
        </w:tc>
      </w:tr>
      <w:tr w:rsidR="000B0BB5" w:rsidRPr="000B0BB5" w14:paraId="0A0983D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9C11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3BF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Каракаева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69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9DA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0B0BB5" w:rsidRPr="000B0BB5" w14:paraId="624FF25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3416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90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Мингажев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37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A01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Жамильевич</w:t>
            </w:r>
            <w:proofErr w:type="spellEnd"/>
          </w:p>
        </w:tc>
      </w:tr>
      <w:tr w:rsidR="000B0BB5" w:rsidRPr="000B0BB5" w14:paraId="2B61699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FE45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D2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Мингажева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338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5A8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Дмитриевна</w:t>
            </w:r>
          </w:p>
        </w:tc>
      </w:tr>
      <w:tr w:rsidR="000B0BB5" w:rsidRPr="000B0BB5" w14:paraId="2B0DA96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A18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F80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Нурмухаметов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4C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Рауль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BA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Динисламович</w:t>
            </w:r>
            <w:proofErr w:type="spellEnd"/>
          </w:p>
        </w:tc>
      </w:tr>
      <w:tr w:rsidR="000B0BB5" w:rsidRPr="000B0BB5" w14:paraId="65BAB1F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8022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734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 xml:space="preserve">Белоногова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F9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91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Петровна</w:t>
            </w:r>
          </w:p>
        </w:tc>
      </w:tr>
      <w:tr w:rsidR="000B0BB5" w:rsidRPr="000B0BB5" w14:paraId="389AEAE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6C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89E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Ярко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642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26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36BA5D7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CAC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E7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Ярко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89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A2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6E16EE5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E3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3E3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Малухин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C8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305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186C18E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8C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3EB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Ошурков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EA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62E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0B0BB5" w:rsidRPr="000B0BB5" w14:paraId="4B81B59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49E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42A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Ошуркова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A20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14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042A18C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ADB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E8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Кузнецов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633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C4A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3D055BF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782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BB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Кузнецова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B6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Валентина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066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36AA5AF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668A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988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107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BA3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Леонидовна</w:t>
            </w:r>
          </w:p>
        </w:tc>
      </w:tr>
      <w:tr w:rsidR="000B0BB5" w:rsidRPr="000B0BB5" w14:paraId="66D3129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FD4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5A2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A5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C8D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6921FEF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DEDC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80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Липунова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78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09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672B2A9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17B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E3E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Липунов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E9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F7D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0B0BB5" w:rsidRPr="000B0BB5" w14:paraId="4578799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CFF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891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6C9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25F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6BCFDAF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42D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724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498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557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6E9B888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52E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97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Демец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267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Богдан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48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57D601E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03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8D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Демец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95C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DCC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Михайловна</w:t>
            </w:r>
          </w:p>
        </w:tc>
      </w:tr>
      <w:tr w:rsidR="000B0BB5" w:rsidRPr="000B0BB5" w14:paraId="46F1C11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C55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C2C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Демец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9D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Богдан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569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0B0BB5" w:rsidRPr="000B0BB5" w14:paraId="3317DD8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8DE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CF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B59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581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15A1C17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AF5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653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E6AC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89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29C81AA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7FD8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CA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Белоусова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10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CD9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35699A0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821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64C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Белоусов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0F7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738C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2704AD0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152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330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441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19F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00CAE02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14C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DD0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Медведев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B6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6F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3039E54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AC7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B7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Курбанова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BC1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C80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Ильисовна</w:t>
            </w:r>
            <w:proofErr w:type="spellEnd"/>
          </w:p>
        </w:tc>
      </w:tr>
      <w:tr w:rsidR="000B0BB5" w:rsidRPr="000B0BB5" w14:paraId="121FFCB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115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4E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Пошлякова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D6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BE2F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2DBC03E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0B0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93D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Олонцев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7F43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1CB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492E2FC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E50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46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Олонцева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7A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9FC3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15D70BA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0F6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E2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Антропов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B9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106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0B0BB5" w:rsidRPr="000B0BB5" w14:paraId="2039497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6C84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37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Мезенцева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C9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A0A4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Маратовна</w:t>
            </w:r>
          </w:p>
        </w:tc>
      </w:tr>
      <w:tr w:rsidR="000B0BB5" w:rsidRPr="000B0BB5" w14:paraId="1680CB9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3535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1CC0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Мезенцев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3A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6C0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0B0BB5" w:rsidRPr="000B0BB5" w14:paraId="13C3CEE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F48E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B91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Дворников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3B7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605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0B0BB5" w:rsidRPr="000B0BB5" w14:paraId="5F4334F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24C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EA9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Дворникова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F6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76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Дмитриевна</w:t>
            </w:r>
          </w:p>
        </w:tc>
      </w:tr>
      <w:tr w:rsidR="000B0BB5" w:rsidRPr="000B0BB5" w14:paraId="1151992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E8F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DCBB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Смирнов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BE4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CDE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4495A92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99B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1348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Смирнова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0A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A0A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1D31287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A3B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2A0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Самойленко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81B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16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0B0BB5" w:rsidRPr="000B0BB5" w14:paraId="1367F94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80D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0B9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Самойленко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1D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88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0B0BB5" w:rsidRPr="000B0BB5" w14:paraId="4D3FD3A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388A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BF9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C12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BBE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7F2DC4C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C7C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3EF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ACCA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973D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1C73876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506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F485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Мезенова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21A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E5E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Павловна</w:t>
            </w:r>
          </w:p>
        </w:tc>
      </w:tr>
      <w:tr w:rsidR="000B0BB5" w:rsidRPr="000B0BB5" w14:paraId="40775B3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C5B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335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Мезенов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AD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0C3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0E31F0A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1E7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4C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Крутенок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222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7B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480DC87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AE33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31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Сажаев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A1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C18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7A418C0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A24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02B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Сажаева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2E60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04E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732928D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DAE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F1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Тимофеев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87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DD9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0B0BB5" w:rsidRPr="000B0BB5" w14:paraId="73FDD40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E6D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E5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Тимофеева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59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274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Эдуардовна</w:t>
            </w:r>
          </w:p>
        </w:tc>
      </w:tr>
      <w:tr w:rsidR="000B0BB5" w:rsidRPr="000B0BB5" w14:paraId="2DA1FE6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2F9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D21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Даниленков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5FB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594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683F8E5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16F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4183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Даниленкова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DF2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C27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0B0BB5" w:rsidRPr="000B0BB5" w14:paraId="07872F9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946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AD8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Суханов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FA0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B73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5FC7B3D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A31E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9BD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Томилов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E7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CC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0B0BB5" w:rsidRPr="000B0BB5" w14:paraId="468706B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BDB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D1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Томилова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B62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B63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Олеговна</w:t>
            </w:r>
          </w:p>
        </w:tc>
      </w:tr>
      <w:tr w:rsidR="000B0BB5" w:rsidRPr="000B0BB5" w14:paraId="04CA4B0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7C7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B6B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Гашкова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1C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32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2B6C9C0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C4E6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05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Гашков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88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AB0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5B40B08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B64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D93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Гашков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5B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48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767EB25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F67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3C9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Плашкина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D1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BD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0B0BB5" w:rsidRPr="000B0BB5" w14:paraId="577F960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443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04C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Плашкин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60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2E10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Олегович</w:t>
            </w:r>
          </w:p>
        </w:tc>
      </w:tr>
      <w:tr w:rsidR="000B0BB5" w:rsidRPr="000B0BB5" w14:paraId="3203A96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C0F4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8E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Лойтра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38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00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Дмитриевна</w:t>
            </w:r>
          </w:p>
        </w:tc>
      </w:tr>
      <w:tr w:rsidR="000B0BB5" w:rsidRPr="000B0BB5" w14:paraId="368F70F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015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D96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Тимиргазин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56D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1E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0B0BB5" w:rsidRPr="000B0BB5" w14:paraId="0B0F21A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8C0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5483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FD44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046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5FF8E6F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F7B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A8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Постовалов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37A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CC6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0B0BB5" w:rsidRPr="000B0BB5" w14:paraId="6A093B8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F79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00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Постовалова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E2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F0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0B0BB5" w:rsidRPr="000B0BB5" w14:paraId="1D75337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E3B4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0A3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Абрамов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87C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0F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486B157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305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85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Абрамова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76E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05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0B0BB5" w:rsidRPr="000B0BB5" w14:paraId="4FC0730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53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14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Мешалкина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B67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79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0B0BB5" w:rsidRPr="000B0BB5" w14:paraId="4968D92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8DB8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E4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Мешалкин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71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A6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0B0BB5" w:rsidRPr="000B0BB5" w14:paraId="7997EE0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63C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4262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Абрамов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9E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F2F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0B0BB5" w:rsidRPr="000B0BB5" w14:paraId="58B2B69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453A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C2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Воробьева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4E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E0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0B0BB5" w:rsidRPr="000B0BB5" w14:paraId="6257572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3C25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EE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Воробьев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ED5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E77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0B0BB5" w:rsidRPr="000B0BB5" w14:paraId="61DFABE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859C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E7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Кропачев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6334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913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0B0BB5" w:rsidRPr="000B0BB5" w14:paraId="6FB02BF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314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977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Березина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0F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5BF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0B0BB5" w:rsidRPr="000B0BB5" w14:paraId="1CB41DC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7B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1F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40C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37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Витальевич</w:t>
            </w:r>
          </w:p>
        </w:tc>
      </w:tr>
      <w:tr w:rsidR="000B0BB5" w:rsidRPr="000B0BB5" w14:paraId="4B46C5F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10F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C9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Росицан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B95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837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Эдуардовна</w:t>
            </w:r>
          </w:p>
        </w:tc>
      </w:tr>
      <w:tr w:rsidR="000B0BB5" w:rsidRPr="000B0BB5" w14:paraId="06CAAF7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B59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AE1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Анчугов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480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34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0B0BB5" w:rsidRPr="000B0BB5" w14:paraId="2AE28E8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EDE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4B5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Анчугова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2E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EF6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0B0BB5" w:rsidRPr="000B0BB5" w14:paraId="3E4FC59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A02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3E2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Моисеева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078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D0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3E04789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BB54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327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Моисеев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39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4C4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0B0BB5" w:rsidRPr="000B0BB5" w14:paraId="2A33CA7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29A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5A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Смирнова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3C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7527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0B0BB5" w:rsidRPr="000B0BB5" w14:paraId="409BCE6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2CD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6FB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Смирнов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D4F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E57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7B866D6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2F6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CB6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C5A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A8E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466FC43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0C59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07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Протонин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BC4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07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59BEEC0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6FDD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2F9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2869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1A3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Вадимович</w:t>
            </w:r>
          </w:p>
        </w:tc>
      </w:tr>
      <w:tr w:rsidR="00BC503F" w:rsidRPr="000B0BB5" w14:paraId="1D316F3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4CD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AE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Валиулина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06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300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Аркадьевна</w:t>
            </w:r>
          </w:p>
        </w:tc>
      </w:tr>
      <w:tr w:rsidR="00BC503F" w:rsidRPr="000B0BB5" w14:paraId="544D67C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34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0A3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Потапова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22E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B9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2557FA3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A1F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8F4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E39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42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75E258E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FFB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49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Печайтис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F4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D57E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Антанавич</w:t>
            </w:r>
            <w:proofErr w:type="spellEnd"/>
          </w:p>
        </w:tc>
      </w:tr>
      <w:tr w:rsidR="00BC503F" w:rsidRPr="000B0BB5" w14:paraId="43C70B7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F51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AB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Печайтис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026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F23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23D25BC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BC8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25B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Белоносова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FF3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DA4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BC503F" w:rsidRPr="000B0BB5" w14:paraId="254FE6B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B94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FB60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 xml:space="preserve">Рожина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42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698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4162545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3DA6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1B1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Рожин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B0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56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3FC014A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3D6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2BA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Сульженко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E2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6E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43A91D8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5233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831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Усманов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28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2E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Русланович</w:t>
            </w:r>
          </w:p>
        </w:tc>
      </w:tr>
      <w:tr w:rsidR="00BC503F" w:rsidRPr="000B0BB5" w14:paraId="5D2BC43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C7F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76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Усманова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CE6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B27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264FE6E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380C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CD8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Першукова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98F8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25E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082A6B4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757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94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Першуков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07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06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437C3D3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6F1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5E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Каракулов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5A8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77F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Владиславович</w:t>
            </w:r>
          </w:p>
        </w:tc>
      </w:tr>
      <w:tr w:rsidR="00BC503F" w:rsidRPr="000B0BB5" w14:paraId="29E7847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319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4A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Толшин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C7E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2B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78022DC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BDB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0D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Толшина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B21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03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Игоревна</w:t>
            </w:r>
          </w:p>
        </w:tc>
      </w:tr>
      <w:tr w:rsidR="00BC503F" w:rsidRPr="000B0BB5" w14:paraId="3329254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22F7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ABF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Куяров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ADE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DCCD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7664F03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23A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DB2F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Щепеткина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5E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44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Геннадьевна</w:t>
            </w:r>
          </w:p>
        </w:tc>
      </w:tr>
      <w:tr w:rsidR="00BC503F" w:rsidRPr="000B0BB5" w14:paraId="4472B1F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E2D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43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Асадуллина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46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CB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BC503F" w:rsidRPr="000B0BB5" w14:paraId="15D51F1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33E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11E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Асадуллин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A13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84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Юнисович</w:t>
            </w:r>
            <w:proofErr w:type="spellEnd"/>
          </w:p>
        </w:tc>
      </w:tr>
      <w:tr w:rsidR="00BC503F" w:rsidRPr="000B0BB5" w14:paraId="574C409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6965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568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Кочнев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30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4DAD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175ED14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126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F2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Кочнева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B86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49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011339D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E83E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lastRenderedPageBreak/>
              <w:t>894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808B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Исаев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4A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640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Иванович</w:t>
            </w:r>
          </w:p>
        </w:tc>
      </w:tr>
      <w:tr w:rsidR="00BC503F" w:rsidRPr="000B0BB5" w14:paraId="5A68934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F00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F6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Исаева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327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75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5F6556B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3A6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295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Ткаченко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5AD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0526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70D2B09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620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B0C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Ткаченко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ED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4E93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0950F6C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E4F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807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Голошейкин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E25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2FA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5C82A4E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9E8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C5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Голошейкина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A09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321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09C8EC0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FD4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F60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Губин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DC8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10A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64461FE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D35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209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Губина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85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Альфия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37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Раисовна</w:t>
            </w:r>
            <w:proofErr w:type="spellEnd"/>
          </w:p>
        </w:tc>
      </w:tr>
      <w:tr w:rsidR="00BC503F" w:rsidRPr="000B0BB5" w14:paraId="2C7FD89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DD7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480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Мешалкин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D511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DC3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68C16A1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170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363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Мешалкина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BD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076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BC503F" w:rsidRPr="000B0BB5" w14:paraId="1586A3B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121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899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096C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Путилова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81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AF2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27979E4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65D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9A6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Путилов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2A0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29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3E3E5A7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58E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F25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Никишов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380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6A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05A24B6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BE8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63F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Никишова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FDB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DBDA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170C1C4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433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FAF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Долгополов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47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1EC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281925F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858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21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Долгополова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95C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19E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3C287FF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0A6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3E6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Третьяков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79F0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BC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11FF498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7F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98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Третьякова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D4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C5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03F9276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640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3B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Хвостов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D7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569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4B9DE63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9B11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F0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Хвостова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6D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75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Алксеевна</w:t>
            </w:r>
            <w:proofErr w:type="spellEnd"/>
          </w:p>
        </w:tc>
      </w:tr>
      <w:tr w:rsidR="00BC503F" w:rsidRPr="000B0BB5" w14:paraId="0625DAF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462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801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Подкорытова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92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75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Рустамовна</w:t>
            </w:r>
          </w:p>
        </w:tc>
      </w:tr>
      <w:tr w:rsidR="00BC503F" w:rsidRPr="000B0BB5" w14:paraId="28C0014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CF0E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548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Подкорытов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FE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CF1A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55B809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66F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12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Касьянова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E28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57B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56AF07B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CD7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13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029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FC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BC503F" w:rsidRPr="000B0BB5" w14:paraId="4B91D5C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8EBC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E0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Архипов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D8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7E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BC503F" w:rsidRPr="000B0BB5" w14:paraId="4BDF720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433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DF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Архипова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5373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BA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BC503F" w:rsidRPr="000B0BB5" w14:paraId="3E38648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5BC9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210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Обабкова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53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8D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41C234D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6306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C3F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Обабков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432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23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BC503F" w:rsidRPr="000B0BB5" w14:paraId="625DA0E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2021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C1A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Мешалкина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54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DA4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BC503F" w:rsidRPr="000B0BB5" w14:paraId="2EDD410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1EC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0961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B4D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4F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7351C69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E11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EF0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Кутырев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1FA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C5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Евгеньевич</w:t>
            </w:r>
          </w:p>
        </w:tc>
      </w:tr>
      <w:tr w:rsidR="00BC503F" w:rsidRPr="000B0BB5" w14:paraId="2D9183D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372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882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77B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C49A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3DA0342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B036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5B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24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A88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BC503F" w:rsidRPr="000B0BB5" w14:paraId="7F161CC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C0B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12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Болотов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94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4D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4067F09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054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FA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7F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F71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1A20F66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E82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7564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2B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47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6053172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8A37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81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Олейников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86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C0C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2866127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78A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7D8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Олейникова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A26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1F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Григорьевна</w:t>
            </w:r>
          </w:p>
        </w:tc>
      </w:tr>
      <w:tr w:rsidR="00BC503F" w:rsidRPr="000B0BB5" w14:paraId="1D32437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66F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49F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Качалина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35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551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46A62ED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3888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931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BEA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DA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2AE3755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ECFC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0C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3E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Елизавета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53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BC503F" w:rsidRPr="000B0BB5" w14:paraId="1B8177B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83CC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79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Шестаков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5F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01B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4390445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A5DB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95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Юхновец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526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701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Григорьевич</w:t>
            </w:r>
          </w:p>
        </w:tc>
      </w:tr>
      <w:tr w:rsidR="00BC503F" w:rsidRPr="000B0BB5" w14:paraId="2AC9C3E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C15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BF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Юхновец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3C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7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7AABB99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058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D8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Бородулин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7E0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3F4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4E8BED2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AFF0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02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Бородулина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6F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65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Вениаминовна</w:t>
            </w:r>
          </w:p>
        </w:tc>
      </w:tr>
      <w:tr w:rsidR="00BC503F" w:rsidRPr="000B0BB5" w14:paraId="708BFA1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4E6E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E7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Ситников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0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19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7FEEEDF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6CEA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2A5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Ситникова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08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83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6FC8D54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AC9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536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Бердникова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A7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618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46ABCBA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A25C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85D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A83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40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Геннадьевна</w:t>
            </w:r>
          </w:p>
        </w:tc>
      </w:tr>
      <w:tr w:rsidR="00BC503F" w:rsidRPr="000B0BB5" w14:paraId="710FC0F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46C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8A9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Масагутова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05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F9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Раисовна</w:t>
            </w:r>
            <w:proofErr w:type="spellEnd"/>
          </w:p>
        </w:tc>
      </w:tr>
      <w:tr w:rsidR="00BC503F" w:rsidRPr="000B0BB5" w14:paraId="2A2E54A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9A72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D85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5BD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C85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1655B8F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3249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D5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Малахова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4009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0A0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BC503F" w:rsidRPr="000B0BB5" w14:paraId="206EF4F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95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lastRenderedPageBreak/>
              <w:t>926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04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Сафиуллин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78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C1B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4A09F12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AE2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C08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Сафиуллина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93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C10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Игоревна</w:t>
            </w:r>
          </w:p>
        </w:tc>
      </w:tr>
      <w:tr w:rsidR="00BC503F" w:rsidRPr="000B0BB5" w14:paraId="1534604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617B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0B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Абагаев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BB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D0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2C86917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D37B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E3C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Абагаева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F9F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094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3D6DD26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31E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199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Пермяков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409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B5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29EDCA1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D192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9AF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ABE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Вероника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01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Рудольфовна</w:t>
            </w:r>
          </w:p>
        </w:tc>
      </w:tr>
      <w:tr w:rsidR="00BC503F" w:rsidRPr="000B0BB5" w14:paraId="4EA47CF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BF9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8D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Фазылов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F97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Азат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E6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Рамильевич</w:t>
            </w:r>
            <w:proofErr w:type="spellEnd"/>
          </w:p>
        </w:tc>
      </w:tr>
      <w:tr w:rsidR="00BC503F" w:rsidRPr="000B0BB5" w14:paraId="193AA5D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B9EE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9E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5B9E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06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Григорьевич</w:t>
            </w:r>
          </w:p>
        </w:tc>
      </w:tr>
      <w:tr w:rsidR="00BC503F" w:rsidRPr="000B0BB5" w14:paraId="3106805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E2C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ED4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Калистратова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0E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07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Леонидовна</w:t>
            </w:r>
          </w:p>
        </w:tc>
      </w:tr>
      <w:tr w:rsidR="00BC503F" w:rsidRPr="000B0BB5" w14:paraId="462B5C6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D91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2EA0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Косякова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AC0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179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2BAF7AB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536D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8E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Косяков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3C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00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71DC5BF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CC8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B33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Моськова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98A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1DA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BC503F" w:rsidRPr="000B0BB5" w14:paraId="529837B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14F6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FE4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Антонова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56B0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F9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BC503F" w:rsidRPr="000B0BB5" w14:paraId="13EC5AF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6C4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9F4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Абакумов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C8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9B3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363E4FF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9729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F1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Фролова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02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86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40A5C1B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B65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E7A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Кавиев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B6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Ильдус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689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Фидаилович</w:t>
            </w:r>
            <w:proofErr w:type="spellEnd"/>
          </w:p>
        </w:tc>
      </w:tr>
      <w:tr w:rsidR="00BC503F" w:rsidRPr="000B0BB5" w14:paraId="4BDE700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5C85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E4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Дегтярева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6A6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8D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BC503F" w:rsidRPr="000B0BB5" w14:paraId="231F349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6DC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A2B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Дегтярев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2D7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72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1E654D5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153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Ляхова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C3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C4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3C7D427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93B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B0A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Ляхов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028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064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5B2716B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BFC6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59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Набоков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88C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FA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BC503F" w:rsidRPr="000B0BB5" w14:paraId="2118C32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52A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D6C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Набокова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8BC6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77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BC503F" w:rsidRPr="000B0BB5" w14:paraId="3AB89E4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583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71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Парамонов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4EE3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3FF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250A2CA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147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951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Парамонова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2D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FD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Константиновна</w:t>
            </w:r>
          </w:p>
        </w:tc>
      </w:tr>
      <w:tr w:rsidR="00BC503F" w:rsidRPr="000B0BB5" w14:paraId="63582C6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05A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77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Кунгуров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23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A9E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76E67B7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CD80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8E94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Кунгурова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F7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E31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7E69D5B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88D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FDA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Милешина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5E0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01C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233D3F3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947D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F18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Паршикова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57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0C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479C7FD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FBCE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0D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Паршиков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D69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9ED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62610BE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492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16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Хапиков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F77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2EB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7EDD5E9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241D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5D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Хапикова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EFE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Раися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1EE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Салиховна</w:t>
            </w:r>
            <w:proofErr w:type="spellEnd"/>
          </w:p>
        </w:tc>
      </w:tr>
      <w:tr w:rsidR="00BC503F" w:rsidRPr="000B0BB5" w14:paraId="675199C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DAA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54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Овчинникова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E59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67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Эдуардовна</w:t>
            </w:r>
          </w:p>
        </w:tc>
      </w:tr>
      <w:tr w:rsidR="00BC503F" w:rsidRPr="000B0BB5" w14:paraId="2F366F1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B0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81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Овчинников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7FE3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88B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BC503F" w:rsidRPr="000B0BB5" w14:paraId="5796F9E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03E9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D9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Черемных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C48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923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1033BDE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D2C0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F6C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Черемных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CCC6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A1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BC503F" w:rsidRPr="000B0BB5" w14:paraId="164E88C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D32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88A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Кудровский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F87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DD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285D06F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2FD8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3B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Кудровская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BEE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C17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6653A91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08DE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2A9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Букатин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C1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21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Константинович</w:t>
            </w:r>
          </w:p>
        </w:tc>
      </w:tr>
      <w:tr w:rsidR="00BC503F" w:rsidRPr="000B0BB5" w14:paraId="49CB31B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A99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06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Букатина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66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E04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45DC308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907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A244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E0D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AA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1B1D637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7D0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D15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4D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7EB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Васильевна</w:t>
            </w:r>
          </w:p>
        </w:tc>
      </w:tr>
      <w:tr w:rsidR="00BC503F" w:rsidRPr="000B0BB5" w14:paraId="669A891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810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CD21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Пласконный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4E5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C5C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19D55FF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ACFF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F3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Челпанов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14C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A45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5D5BFC7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001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05F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Челпанова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CA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2E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066CAC1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FFF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1F5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Резниченко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D40A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C7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Антанавна</w:t>
            </w:r>
            <w:proofErr w:type="spellEnd"/>
          </w:p>
        </w:tc>
      </w:tr>
      <w:tr w:rsidR="00BC503F" w:rsidRPr="000B0BB5" w14:paraId="509FEDE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B2C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02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Резниченко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FBD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1F7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6371DC8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72F3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C2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Казанцева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45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3C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BC503F" w:rsidRPr="000B0BB5" w14:paraId="24B684E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33B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E51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Анциферов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8F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04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Вадимович</w:t>
            </w:r>
          </w:p>
        </w:tc>
      </w:tr>
      <w:tr w:rsidR="00BC503F" w:rsidRPr="000B0BB5" w14:paraId="6B98055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286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97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Жерняков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86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040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10D2633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3AB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636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Бояршинова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80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A71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Витальевна</w:t>
            </w:r>
          </w:p>
        </w:tc>
      </w:tr>
      <w:tr w:rsidR="00BC503F" w:rsidRPr="000B0BB5" w14:paraId="63D10DB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EA4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B9F1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Мухин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5F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72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2B92731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655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5CE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Мухина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8ED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5FC7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Олеговна</w:t>
            </w:r>
          </w:p>
        </w:tc>
      </w:tr>
      <w:tr w:rsidR="00BC503F" w:rsidRPr="000B0BB5" w14:paraId="3A222F4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EC6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39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Истомин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945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662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Витальевич</w:t>
            </w:r>
          </w:p>
        </w:tc>
      </w:tr>
      <w:tr w:rsidR="00BC503F" w:rsidRPr="000B0BB5" w14:paraId="43C814B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7AC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2C8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Истомина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F3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EE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49E7DAD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B9E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B8B5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Истомина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9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CF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34DF6D8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80B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A3B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Емельянов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05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B3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BC503F" w:rsidRPr="000B0BB5" w14:paraId="4004F76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9892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08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Ефимовских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3E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AD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4C470B1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D71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D7A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Ефимовских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32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F69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BC503F" w:rsidRPr="000B0BB5" w14:paraId="2986F63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C58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75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Белошейкин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94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D9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Анатольевич</w:t>
            </w:r>
          </w:p>
        </w:tc>
      </w:tr>
      <w:tr w:rsidR="00BC503F" w:rsidRPr="000B0BB5" w14:paraId="0376833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094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CC7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Белошейкина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921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27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Аркадьевна</w:t>
            </w:r>
          </w:p>
        </w:tc>
      </w:tr>
      <w:tr w:rsidR="00BC503F" w:rsidRPr="000B0BB5" w14:paraId="484AE7A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022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4A9E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Черноскутова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D5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A2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Павловна</w:t>
            </w:r>
          </w:p>
        </w:tc>
      </w:tr>
      <w:tr w:rsidR="00BC503F" w:rsidRPr="000B0BB5" w14:paraId="1C0E33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4E74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55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60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7B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BC503F" w:rsidRPr="000B0BB5" w14:paraId="24BAF30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BF5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1317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Клинов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379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34F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Геннадьевич</w:t>
            </w:r>
          </w:p>
        </w:tc>
      </w:tr>
      <w:tr w:rsidR="00BC503F" w:rsidRPr="000B0BB5" w14:paraId="6F4EEAB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207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B6B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Лудин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5E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004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5F9A642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C53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0C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026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CA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100C7CC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7CB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97F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Максимова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F14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Эльвира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A2A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Руслановна</w:t>
            </w:r>
          </w:p>
        </w:tc>
      </w:tr>
      <w:tr w:rsidR="00BC503F" w:rsidRPr="000B0BB5" w14:paraId="6041A7C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426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FED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Темляков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67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35B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5A199E6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DCE7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70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Неуймин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98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20D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4F802D3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E22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10D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Неуймина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BD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F1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7D1329E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027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D87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Оплетаева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E2D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1C0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617B40E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BA2B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177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Оплетаев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D0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A2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5FF4B54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B6E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06C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Оплетаева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87B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24F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2E326D7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A47D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208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D03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A08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Витальевич</w:t>
            </w:r>
          </w:p>
        </w:tc>
      </w:tr>
      <w:tr w:rsidR="00BC503F" w:rsidRPr="000B0BB5" w14:paraId="41A6D38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032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494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Медведевских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45F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FE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30A7DC5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5E4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60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49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D29C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0F36BB3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6F1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E806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Хасанов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A7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Ринат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9741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Рамильевич</w:t>
            </w:r>
            <w:proofErr w:type="spellEnd"/>
          </w:p>
        </w:tc>
      </w:tr>
      <w:tr w:rsidR="00BC503F" w:rsidRPr="000B0BB5" w14:paraId="215E603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182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A02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Хасанова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6E2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516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482B1F8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EE81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86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Гнеушева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B2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DC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Георгиевна</w:t>
            </w:r>
          </w:p>
        </w:tc>
      </w:tr>
      <w:tr w:rsidR="00BC503F" w:rsidRPr="000B0BB5" w14:paraId="048A465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CED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D7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Гнеушев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3DD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D80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31A2A38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455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962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AC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Тимур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ED5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57F7289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76C9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F0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359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AA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Рашитовна</w:t>
            </w:r>
            <w:proofErr w:type="spellEnd"/>
          </w:p>
        </w:tc>
      </w:tr>
      <w:tr w:rsidR="00BC503F" w:rsidRPr="000B0BB5" w14:paraId="135830A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D581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24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Казанцева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9FF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480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BC503F" w:rsidRPr="000B0BB5" w14:paraId="7E8D90E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1D2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AA1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Казанцев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B8F9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80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BC503F" w:rsidRPr="000B0BB5" w14:paraId="0D7BD5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1BE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3E1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Кунгурова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E1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359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BC503F" w:rsidRPr="000B0BB5" w14:paraId="11E8D3E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88A4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9D7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Кунгуров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7F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7E3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015B177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5814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99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Кинжусманов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77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DB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1D7AA86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F894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E48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Салмин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8C0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2D8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6896913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A1DC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356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Салмина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846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1A1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Константиновна</w:t>
            </w:r>
          </w:p>
        </w:tc>
      </w:tr>
      <w:tr w:rsidR="00BC503F" w:rsidRPr="000B0BB5" w14:paraId="4C11DDF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E0F2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7FDA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Семакина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73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8AC9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BC503F" w:rsidRPr="000B0BB5" w14:paraId="0651D0A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D47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28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Вершинин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BA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AB44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Леонидович</w:t>
            </w:r>
          </w:p>
        </w:tc>
      </w:tr>
      <w:tr w:rsidR="00BC503F" w:rsidRPr="000B0BB5" w14:paraId="4CABB3D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0CA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6F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Широбоков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EE1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Егор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DE4B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Фуркатович</w:t>
            </w:r>
            <w:proofErr w:type="spellEnd"/>
          </w:p>
        </w:tc>
      </w:tr>
      <w:tr w:rsidR="00BC503F" w:rsidRPr="000B0BB5" w14:paraId="7D916CC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3E6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BE6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Широбокова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39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C8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4230592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7B72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6C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Ширяева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89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C87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2F730EB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757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64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Ширяев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3FC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84D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64BB374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5D8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AB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Лобов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D95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F81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BC503F" w:rsidRPr="000B0BB5" w14:paraId="73E93BC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2EE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55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Междинов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3E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43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Альбертович</w:t>
            </w:r>
          </w:p>
        </w:tc>
      </w:tr>
      <w:tr w:rsidR="00BC503F" w:rsidRPr="000B0BB5" w14:paraId="69104F5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8A4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453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Чугунов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25A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8F3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BC503F" w:rsidRPr="000B0BB5" w14:paraId="4046CBF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5C0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49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Чугунова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33A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DDA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Михайловна</w:t>
            </w:r>
          </w:p>
        </w:tc>
      </w:tr>
      <w:tr w:rsidR="00BC503F" w:rsidRPr="000B0BB5" w14:paraId="2D77C14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198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E0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Пыхтеев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D2D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47C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Игоревич</w:t>
            </w:r>
          </w:p>
        </w:tc>
      </w:tr>
      <w:tr w:rsidR="00BC503F" w:rsidRPr="000B0BB5" w14:paraId="26FEE98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EBEE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E4BE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3C32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72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Олегович</w:t>
            </w:r>
          </w:p>
        </w:tc>
      </w:tr>
      <w:tr w:rsidR="00BC503F" w:rsidRPr="000B0BB5" w14:paraId="42849BE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293B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0C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Яковлева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C97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2A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5B53B49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C46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901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9E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31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1976E40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E99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AB5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D0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CDD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09E7E6D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6F4D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2E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E08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D9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6C17A3E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7DE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AD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Федорова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9D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AA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Анатольевна</w:t>
            </w:r>
          </w:p>
        </w:tc>
      </w:tr>
      <w:tr w:rsidR="00BC503F" w:rsidRPr="000B0BB5" w14:paraId="5CD089B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0D3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B10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10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42A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Георгиевич</w:t>
            </w:r>
          </w:p>
        </w:tc>
      </w:tr>
      <w:tr w:rsidR="00BC503F" w:rsidRPr="000B0BB5" w14:paraId="72E6AE3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93B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lastRenderedPageBreak/>
              <w:t>992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AF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Зараменских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FCB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B5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30629D1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51A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DC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Зараменских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88E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9EF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Юрьевна</w:t>
            </w:r>
          </w:p>
        </w:tc>
      </w:tr>
      <w:tr w:rsidR="00BC503F" w:rsidRPr="000B0BB5" w14:paraId="468A0C8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20F2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CAF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Соловьев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2FFC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8CD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054197E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F9D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CD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Богданов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9C4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2D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7798739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23E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F8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Богданова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D7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15C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Олеговна</w:t>
            </w:r>
          </w:p>
        </w:tc>
      </w:tr>
      <w:tr w:rsidR="00BC503F" w:rsidRPr="000B0BB5" w14:paraId="320E73C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A6C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5CCE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Калимуллин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8A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359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Томилович</w:t>
            </w:r>
            <w:proofErr w:type="spellEnd"/>
          </w:p>
        </w:tc>
      </w:tr>
      <w:tr w:rsidR="00BC503F" w:rsidRPr="000B0BB5" w14:paraId="48EA69B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0F9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A2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Калимуллина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B8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F2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6F0FD6C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D88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0D7D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Табатчиков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40A7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A6F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3DB2049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F8A3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5B4B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Табатчикова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3E4A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75EF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Андреевна</w:t>
            </w:r>
          </w:p>
        </w:tc>
      </w:tr>
      <w:tr w:rsidR="00BC503F" w:rsidRPr="000B0BB5" w14:paraId="6722EC5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6E1C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8A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Рудковский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3B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D1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Алексеевич</w:t>
            </w:r>
          </w:p>
        </w:tc>
      </w:tr>
      <w:tr w:rsidR="00BC503F" w:rsidRPr="000B0BB5" w14:paraId="12B289A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544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8B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Рудковская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F07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2D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Радиковна</w:t>
            </w:r>
            <w:proofErr w:type="spellEnd"/>
          </w:p>
        </w:tc>
      </w:tr>
      <w:tr w:rsidR="00BC503F" w:rsidRPr="000B0BB5" w14:paraId="1B60BE8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266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5F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Пермяков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BEDE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E3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54ABFE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2D8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BB7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Пермякова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1C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CFA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11E7430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D8A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999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5F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Качалков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33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9D0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2AA1A03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43F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78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Качалкова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81A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BEB6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48AD2FC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056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7BBF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Жилин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0A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8A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42B048F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FF68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1B3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Рамазанова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CA2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920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Альбертовна</w:t>
            </w:r>
          </w:p>
        </w:tc>
      </w:tr>
      <w:tr w:rsidR="00BC503F" w:rsidRPr="000B0BB5" w14:paraId="49D0E40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B586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B8E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Галимжанов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CD4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442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Владиславович</w:t>
            </w:r>
          </w:p>
        </w:tc>
      </w:tr>
      <w:tr w:rsidR="00BC503F" w:rsidRPr="000B0BB5" w14:paraId="2DF4822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C4D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812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Галимжанова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26A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D0BA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3DF56A6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1BC8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6C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Занахов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15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C71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6BE31BF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F382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AD2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Занахова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AE65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C60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5388C77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5638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B2F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Каширцева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CE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83A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Георгиевна</w:t>
            </w:r>
          </w:p>
        </w:tc>
      </w:tr>
      <w:tr w:rsidR="00BC503F" w:rsidRPr="000B0BB5" w14:paraId="0B7A5B4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1C5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121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Кочкин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AF5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0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625F228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663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56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Кочкина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60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6B2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Васильевна</w:t>
            </w:r>
          </w:p>
        </w:tc>
      </w:tr>
      <w:tr w:rsidR="00BC503F" w:rsidRPr="000B0BB5" w14:paraId="4C1686B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5C2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2C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Дымшаков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72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9080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3062EB9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992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7CD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86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CA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0E174FC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44BC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C084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676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2C0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5E9D153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C5E7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08E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9F8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4D57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Евгеньевич</w:t>
            </w:r>
          </w:p>
        </w:tc>
      </w:tr>
      <w:tr w:rsidR="00BC503F" w:rsidRPr="000B0BB5" w14:paraId="2E570AE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85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9B1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B51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60C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BC503F" w:rsidRPr="000B0BB5" w14:paraId="71E0EFC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34E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8A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Юхновец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BC9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EB5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Григорьевич</w:t>
            </w:r>
          </w:p>
        </w:tc>
      </w:tr>
      <w:tr w:rsidR="00BC503F" w:rsidRPr="000B0BB5" w14:paraId="28A262B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A17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B80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Соломатин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0EA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1C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Артурович</w:t>
            </w:r>
          </w:p>
        </w:tc>
      </w:tr>
      <w:tr w:rsidR="00BC503F" w:rsidRPr="000B0BB5" w14:paraId="4E8C4D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0CA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2E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Соломатина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16A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E4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4DDE29E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31E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9A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Морозов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D4A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FD0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Геннадьевич</w:t>
            </w:r>
          </w:p>
        </w:tc>
      </w:tr>
      <w:tr w:rsidR="00BC503F" w:rsidRPr="000B0BB5" w14:paraId="31A3A57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11E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B15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962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1A0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6318B466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35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DCE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Никитенко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D94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CA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BC503F" w:rsidRPr="000B0BB5" w14:paraId="43EB763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876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EFF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Никитенко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26C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8F7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BC503F" w:rsidRPr="000B0BB5" w14:paraId="2E12C7E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EE5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BFD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Хасанов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A01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949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Ризванович</w:t>
            </w:r>
            <w:proofErr w:type="spellEnd"/>
          </w:p>
        </w:tc>
      </w:tr>
      <w:tr w:rsidR="00BC503F" w:rsidRPr="000B0BB5" w14:paraId="63CC0BB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C5CD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544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Перевалов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20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9BA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BC503F" w:rsidRPr="000B0BB5" w14:paraId="2A17CED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B124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7EAC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Перевалова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5CF3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80C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1DEE661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270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153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Засядко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49B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A9E0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00B653F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0370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B24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Засядко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C43E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54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632F9F4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F629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7E5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Тимачев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BB1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B8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3A866A4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9BA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6DB6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Суворков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773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9B52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Дмитриевич</w:t>
            </w:r>
          </w:p>
        </w:tc>
      </w:tr>
      <w:tr w:rsidR="00BC503F" w:rsidRPr="000B0BB5" w14:paraId="0749896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4E4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0F3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Суворкова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2E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BEA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2E89D97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01D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A11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Маленьких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CCE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113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556B14F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8FD7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26B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Маленьких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A00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28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Константиновна</w:t>
            </w:r>
          </w:p>
        </w:tc>
      </w:tr>
      <w:tr w:rsidR="00BC503F" w:rsidRPr="000B0BB5" w14:paraId="4881A4F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769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516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Хаббуллин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C80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04B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Ражапович</w:t>
            </w:r>
            <w:proofErr w:type="spellEnd"/>
          </w:p>
        </w:tc>
      </w:tr>
      <w:tr w:rsidR="00BC503F" w:rsidRPr="000B0BB5" w14:paraId="3E3339E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3986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AE2D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Хаббуллина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C2A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51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BC503F" w:rsidRPr="000B0BB5" w14:paraId="21307BB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0BE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5F4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90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9F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Евгеньевна</w:t>
            </w:r>
          </w:p>
        </w:tc>
      </w:tr>
      <w:tr w:rsidR="00BC503F" w:rsidRPr="000B0BB5" w14:paraId="3F5BD8D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94E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A2E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Акмухаметов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85A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Рашид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E13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Анатольевич</w:t>
            </w:r>
          </w:p>
        </w:tc>
      </w:tr>
      <w:tr w:rsidR="00BC503F" w:rsidRPr="000B0BB5" w14:paraId="0B9818D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CD3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005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Шабакаев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934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CE8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Алемжанович</w:t>
            </w:r>
            <w:proofErr w:type="spellEnd"/>
          </w:p>
        </w:tc>
      </w:tr>
      <w:tr w:rsidR="00BC503F" w:rsidRPr="000B0BB5" w14:paraId="34A2586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DE8A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3A5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Тагильцева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35D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5B08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Игоревна</w:t>
            </w:r>
          </w:p>
        </w:tc>
      </w:tr>
      <w:tr w:rsidR="00BC503F" w:rsidRPr="000B0BB5" w14:paraId="5E3FC91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73F1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AC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Сенаторова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B44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E8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BC503F" w:rsidRPr="000B0BB5" w14:paraId="4951BFE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049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47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Сенаторов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756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E70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Евгеньевич</w:t>
            </w:r>
          </w:p>
        </w:tc>
      </w:tr>
      <w:tr w:rsidR="00BC503F" w:rsidRPr="000B0BB5" w14:paraId="0161D4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B865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C87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Гатиятуллин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65E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0FCD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Радиславович</w:t>
            </w:r>
            <w:proofErr w:type="spellEnd"/>
          </w:p>
        </w:tc>
      </w:tr>
      <w:tr w:rsidR="00BC503F" w:rsidRPr="000B0BB5" w14:paraId="21A8A7C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670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171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Сираева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C47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Ильнара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9E6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Ринатовна</w:t>
            </w:r>
            <w:proofErr w:type="spellEnd"/>
          </w:p>
        </w:tc>
      </w:tr>
      <w:tr w:rsidR="00BC503F" w:rsidRPr="000B0BB5" w14:paraId="202D75A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FBA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E9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Сираев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0687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Ришат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47C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Наилович</w:t>
            </w:r>
            <w:proofErr w:type="spellEnd"/>
          </w:p>
        </w:tc>
      </w:tr>
      <w:tr w:rsidR="00BC503F" w:rsidRPr="000B0BB5" w14:paraId="7A5AD46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6EFE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CDF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Полтавский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003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BFB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63ADE0D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7C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43F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Полтавская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03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2C5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47404F9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489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69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5A3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956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754E98C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E5C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0537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Макарова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C09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6D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Алексеевна</w:t>
            </w:r>
          </w:p>
        </w:tc>
      </w:tr>
      <w:tr w:rsidR="00BC503F" w:rsidRPr="000B0BB5" w14:paraId="27282CA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149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B8A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Поздеев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249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C7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6A4A7F1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C78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83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Поздеева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03BF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8E6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Игоревна</w:t>
            </w:r>
          </w:p>
        </w:tc>
      </w:tr>
      <w:tr w:rsidR="00BC503F" w:rsidRPr="000B0BB5" w14:paraId="15CC4FD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42A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75E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Башарин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0C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293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BC503F" w:rsidRPr="000B0BB5" w14:paraId="1625ED0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33B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843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Башарина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D38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B7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Михайловна</w:t>
            </w:r>
          </w:p>
        </w:tc>
      </w:tr>
      <w:tr w:rsidR="00BC503F" w:rsidRPr="000B0BB5" w14:paraId="1F99FDA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2EA4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88B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Черепанов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C5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66F5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6214635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A71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BED4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Шиман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9E23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7CDF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BC503F" w:rsidRPr="000B0BB5" w14:paraId="3F47F7D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548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A6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Егорова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F0A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9EA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102DD0C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A72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B8F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Егоров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A2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9AC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22DCFF5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F789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6DA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Егоров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AB5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ACBE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4AA0B7D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61D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AE1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Силков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07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84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051E7DB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98EE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BAE3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Зуев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A20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031A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2CBC01C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A5E8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57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Зуева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1EE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2D6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BC503F" w:rsidRPr="000B0BB5" w14:paraId="125ED28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64A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EAA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Коновалов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EE49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4C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4993C2C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EB5D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2F98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Филинков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BC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DC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2C21E88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3274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78FD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Филинкова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6D16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D08A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BC503F" w:rsidRPr="000B0BB5" w14:paraId="07B203B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74A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0C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C79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B7A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BC503F" w:rsidRPr="000B0BB5" w14:paraId="38DFD60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737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98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677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8555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1DC69DD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E2E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23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Кашин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1F62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160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Валентинович</w:t>
            </w:r>
          </w:p>
        </w:tc>
      </w:tr>
      <w:tr w:rsidR="00BC503F" w:rsidRPr="000B0BB5" w14:paraId="528D352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B53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0F7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Малышев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A7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5E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BC503F" w:rsidRPr="000B0BB5" w14:paraId="103A3F0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B41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F81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Бетев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C3A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E5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BC503F" w:rsidRPr="000B0BB5" w14:paraId="2CE5450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9B6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BB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Голиков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70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DE2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1FB8B21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EF7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43C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Голикова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84FE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Эльвира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365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Габдулхаевна</w:t>
            </w:r>
            <w:proofErr w:type="spellEnd"/>
          </w:p>
        </w:tc>
      </w:tr>
      <w:tr w:rsidR="00BC503F" w:rsidRPr="000B0BB5" w14:paraId="5302EC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5764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630D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Ченская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AB4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6854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Леонидовна</w:t>
            </w:r>
          </w:p>
        </w:tc>
      </w:tr>
      <w:tr w:rsidR="00BC503F" w:rsidRPr="000B0BB5" w14:paraId="7C2BC3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142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1B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Корелин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8E1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642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BC503F" w:rsidRPr="000B0BB5" w14:paraId="253041C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644B0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E56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Албычев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CB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D55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BC503F" w:rsidRPr="000B0BB5" w14:paraId="266FAD3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45D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BF4B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Албычева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7DF6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170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4A59439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219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6DCC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Субботин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06AE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0F02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777328A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89C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0D9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Субботина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E8F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264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BC503F" w:rsidRPr="000B0BB5" w14:paraId="198034E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AF3E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C5E3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Заостровский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D6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C48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BC503F" w:rsidRPr="000B0BB5" w14:paraId="17999E3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5A4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2F8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Заостровская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91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21D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Владимировна</w:t>
            </w:r>
          </w:p>
        </w:tc>
      </w:tr>
      <w:tr w:rsidR="00BC503F" w:rsidRPr="000B0BB5" w14:paraId="77584AC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5D1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8B7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Сапунжи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9E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2B7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BC503F" w:rsidRPr="000B0BB5" w14:paraId="4901C3D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9CE0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0D3C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Буслаев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A5EB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E35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Вячеславович</w:t>
            </w:r>
          </w:p>
        </w:tc>
      </w:tr>
      <w:tr w:rsidR="00BC503F" w:rsidRPr="000B0BB5" w14:paraId="479101C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031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B68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Буслаева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DD1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2B4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0B0BB5" w14:paraId="44483821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E00B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3D8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Быков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77ED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Егор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E28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3F61850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1BF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7B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CC3C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A97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4438BE" w:rsidRPr="000B0BB5" w14:paraId="6590EC5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5F1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1F7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Гуляев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9CD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EB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Петрович</w:t>
            </w:r>
          </w:p>
        </w:tc>
      </w:tr>
      <w:tr w:rsidR="004438BE" w:rsidRPr="000B0BB5" w14:paraId="06BC62C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0F5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490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Гуляева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762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278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4438BE" w:rsidRPr="000B0BB5" w14:paraId="47EEA40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55CB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34AE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Корелина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3E2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42A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0B0BB5" w14:paraId="49E7B66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7BCE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606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Усынин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B4CB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639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6F628CB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C4EA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24F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Усынина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149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888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4438BE" w:rsidRPr="000B0BB5" w14:paraId="3E5EFEA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407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C6D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Незенцева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E2C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D14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0B0BB5" w14:paraId="427E08C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74E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D3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Пономарев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6C9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5403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Михайлович</w:t>
            </w:r>
          </w:p>
        </w:tc>
      </w:tr>
      <w:tr w:rsidR="004438BE" w:rsidRPr="000B0BB5" w14:paraId="00C6A2C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739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26C6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Воробьев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46B8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DECE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4438BE" w:rsidRPr="000B0BB5" w14:paraId="1ACCF43A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06B7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86C2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Воробьева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265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332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Валерьевна</w:t>
            </w:r>
          </w:p>
        </w:tc>
      </w:tr>
      <w:tr w:rsidR="004438BE" w:rsidRPr="000B0BB5" w14:paraId="0C801F1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20A3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DF1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Гавриленков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B86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7AA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00D73393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6E8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lastRenderedPageBreak/>
              <w:t>1060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215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Воликова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F13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04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4438BE" w:rsidRPr="000B0BB5" w14:paraId="04E0817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364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9A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Воликов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A51F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89C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Валерьевич</w:t>
            </w:r>
          </w:p>
        </w:tc>
      </w:tr>
      <w:tr w:rsidR="004438BE" w:rsidRPr="000B0BB5" w14:paraId="626AA32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39AD5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7A6B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Байнова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44D7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CBFE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Павловна</w:t>
            </w:r>
          </w:p>
        </w:tc>
      </w:tr>
      <w:tr w:rsidR="004438BE" w:rsidRPr="000B0BB5" w14:paraId="1305DD6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2362F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57E3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Байнов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04D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09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0B0BB5" w14:paraId="3137429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6C7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00D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Гиниятуллин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A3C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C0B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Адесонович</w:t>
            </w:r>
            <w:proofErr w:type="spellEnd"/>
          </w:p>
        </w:tc>
      </w:tr>
      <w:tr w:rsidR="004438BE" w:rsidRPr="000B0BB5" w14:paraId="03D84DA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31B5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82B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Гиниятуллина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F837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3560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Вадимовна</w:t>
            </w:r>
          </w:p>
        </w:tc>
      </w:tr>
      <w:tr w:rsidR="004438BE" w:rsidRPr="000B0BB5" w14:paraId="17E39D55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6E04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619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Усольцев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213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FD0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39F52C99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8AB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4BB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Чистяков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FAF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616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4438BE" w:rsidRPr="000B0BB5" w14:paraId="70FCEC6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C48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F5F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Чистякова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4ED0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1FC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Олеговна</w:t>
            </w:r>
          </w:p>
        </w:tc>
      </w:tr>
      <w:tr w:rsidR="004438BE" w:rsidRPr="000B0BB5" w14:paraId="17232BB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61B9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203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Акинтьев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88AF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8AC3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Андреевич</w:t>
            </w:r>
          </w:p>
        </w:tc>
      </w:tr>
      <w:tr w:rsidR="004438BE" w:rsidRPr="000B0BB5" w14:paraId="61BD015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0498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71C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Тахавеева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050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Альфиза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EF9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Амировна</w:t>
            </w:r>
            <w:proofErr w:type="spellEnd"/>
          </w:p>
        </w:tc>
      </w:tr>
      <w:tr w:rsidR="004438BE" w:rsidRPr="000B0BB5" w14:paraId="5742374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814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BD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Киселев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803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121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Викторович</w:t>
            </w:r>
          </w:p>
        </w:tc>
      </w:tr>
      <w:tr w:rsidR="004438BE" w:rsidRPr="000B0BB5" w14:paraId="0ED19E1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0B01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F86F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Проценко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8B4A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824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430D66E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7FEC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A309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Проценко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D38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Диана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98E8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Геннадьевна</w:t>
            </w:r>
          </w:p>
        </w:tc>
      </w:tr>
      <w:tr w:rsidR="004438BE" w:rsidRPr="000B0BB5" w14:paraId="5C5AE7DF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4712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677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Середа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FA42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8734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4438BE" w:rsidRPr="000B0BB5" w14:paraId="0DD5E8D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2CA1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F56D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Середа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E47B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3022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Юрьевич</w:t>
            </w:r>
          </w:p>
        </w:tc>
      </w:tr>
      <w:tr w:rsidR="004438BE" w:rsidRPr="000B0BB5" w14:paraId="5C17C9AD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1CD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8DE4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Гороховцев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549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6333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Сергеевич</w:t>
            </w:r>
          </w:p>
        </w:tc>
      </w:tr>
      <w:tr w:rsidR="004438BE" w:rsidRPr="000B0BB5" w14:paraId="0115B3E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0E5FD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E33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99A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4AD3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Николаевич</w:t>
            </w:r>
          </w:p>
        </w:tc>
      </w:tr>
      <w:tr w:rsidR="004438BE" w:rsidRPr="000B0BB5" w14:paraId="7794EDC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831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962A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5651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E3D5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Сергеевна</w:t>
            </w:r>
          </w:p>
        </w:tc>
      </w:tr>
      <w:tr w:rsidR="004438BE" w:rsidRPr="000B0BB5" w14:paraId="2BC51527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DE5B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096C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Чебыкин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24F3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51EA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261393D0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4D0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4FB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Чебыкина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C1C3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25A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Ивановна</w:t>
            </w:r>
          </w:p>
        </w:tc>
      </w:tr>
      <w:tr w:rsidR="004438BE" w:rsidRPr="000B0BB5" w14:paraId="639B269E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5D57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B71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Яковлев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90B9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BD8D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0B0BB5" w14:paraId="207BEAF4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6C2A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6F4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Яковлева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154F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6BD7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Викторовна</w:t>
            </w:r>
          </w:p>
        </w:tc>
      </w:tr>
      <w:tr w:rsidR="004438BE" w:rsidRPr="000B0BB5" w14:paraId="0B92D488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4FEE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4DA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Файзуллин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F01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Рамиль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214C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proofErr w:type="spellStart"/>
            <w:r w:rsidRPr="000B0BB5">
              <w:rPr>
                <w:sz w:val="24"/>
                <w:szCs w:val="24"/>
              </w:rPr>
              <w:t>Зайнуллович</w:t>
            </w:r>
            <w:proofErr w:type="spellEnd"/>
          </w:p>
        </w:tc>
      </w:tr>
      <w:tr w:rsidR="004438BE" w:rsidRPr="000B0BB5" w14:paraId="22D3039B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2386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F956A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Файзуллина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3ACCB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C4CE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4438BE" w:rsidRPr="000B0BB5" w14:paraId="5542169C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12F3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1074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AC40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Липатов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E10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91D8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Васильевич</w:t>
            </w:r>
          </w:p>
        </w:tc>
      </w:tr>
      <w:tr w:rsidR="004438BE" w:rsidRPr="000B0BB5" w14:paraId="37F0F2D2" w14:textId="77777777" w:rsidTr="000B0B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4459" w14:textId="77777777" w:rsidR="000B0BB5" w:rsidRPr="000B0BB5" w:rsidRDefault="000B0BB5" w:rsidP="000B0B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F6D3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Липатова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FD75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Ангелина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2E46" w14:textId="77777777" w:rsidR="000B0BB5" w:rsidRPr="000B0BB5" w:rsidRDefault="000B0BB5" w:rsidP="000B0BB5">
            <w:pPr>
              <w:rPr>
                <w:sz w:val="24"/>
                <w:szCs w:val="24"/>
              </w:rPr>
            </w:pPr>
            <w:r w:rsidRPr="000B0BB5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24CD62E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B9FB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3F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Савкин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F08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56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Евгеньевич</w:t>
            </w:r>
          </w:p>
        </w:tc>
      </w:tr>
      <w:tr w:rsidR="004438BE" w:rsidRPr="00BC503F" w14:paraId="7AFF56A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6E07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60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Савкина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91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CA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5EFD37F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C86A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6BF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24ED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47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13298CC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CAA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73C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Попова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77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10C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Павловна</w:t>
            </w:r>
          </w:p>
        </w:tc>
      </w:tr>
      <w:tr w:rsidR="004438BE" w:rsidRPr="00BC503F" w14:paraId="343F7B4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A472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222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Левков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FEA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D49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Борисович</w:t>
            </w:r>
          </w:p>
        </w:tc>
      </w:tr>
      <w:tr w:rsidR="004438BE" w:rsidRPr="00BC503F" w14:paraId="4D4375B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306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1CE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Вощикова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AE09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Весна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6B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5F3FAEF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4CB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7BA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Вощиков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8E1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1A4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67A29DF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20F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22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Мирославская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BE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C1B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Михайловна</w:t>
            </w:r>
          </w:p>
        </w:tc>
      </w:tr>
      <w:tr w:rsidR="004438BE" w:rsidRPr="00BC503F" w14:paraId="2BC48C1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2136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ED2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Кинаш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9BF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8F1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Вадимовна</w:t>
            </w:r>
          </w:p>
        </w:tc>
      </w:tr>
      <w:tr w:rsidR="004438BE" w:rsidRPr="00BC503F" w14:paraId="2104C64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23D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0F93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Кинаш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A41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63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03E2ECE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AF6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3C6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Галин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D9B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E8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Ибрагимович</w:t>
            </w:r>
          </w:p>
        </w:tc>
      </w:tr>
      <w:tr w:rsidR="004438BE" w:rsidRPr="00BC503F" w14:paraId="4DDA68B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776E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8F7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Кунгурцев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3083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84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B9F745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83C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F40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Кунгурцева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D85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4C4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63A077E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30E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130B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Наборщиков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791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9F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21EE334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FBA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4A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Наборщикова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346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499D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Борисовна</w:t>
            </w:r>
          </w:p>
        </w:tc>
      </w:tr>
      <w:tr w:rsidR="004438BE" w:rsidRPr="00BC503F" w14:paraId="4B9EB39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12B4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A3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Гайнетдинов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5D5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06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Вячеславович</w:t>
            </w:r>
          </w:p>
        </w:tc>
      </w:tr>
      <w:tr w:rsidR="004438BE" w:rsidRPr="00BC503F" w14:paraId="4862EB8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E74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05E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Гайнетдинова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24A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22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Рафаиловна</w:t>
            </w:r>
          </w:p>
        </w:tc>
      </w:tr>
      <w:tr w:rsidR="004438BE" w:rsidRPr="00BC503F" w14:paraId="3925D78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218C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14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Байков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668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B18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2AC321B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966F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3D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Симонов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10A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AB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33BFEC8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4B2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1E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Федоровских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FC6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FC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Петрович</w:t>
            </w:r>
          </w:p>
        </w:tc>
      </w:tr>
      <w:tr w:rsidR="004438BE" w:rsidRPr="00BC503F" w14:paraId="42C9AB6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E5C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52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Смоленцев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48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945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4590EF9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7F6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B5B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Краснокутская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F2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A3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22193BC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4B43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1C6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Устьянцев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5D2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65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0E4C9EF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22C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C11E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Дурнев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89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BCC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3ADB611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ABF3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AE1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Лямин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E9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57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4A0333B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9984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400F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Цыпуштанова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4B7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772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6077C1D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038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1094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90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Слободчикова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60C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7C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0E70604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BF1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2C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Слободчиков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843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57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522F1BF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3FE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6E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Цыпуштанова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F79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70A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0B0FAC0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111B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C01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Цыпуштанов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43D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9C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411DFBA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7C3D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D30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Баженов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49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2F2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372F620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573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A42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Баженова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78D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Лариса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4EB3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Алексеевна</w:t>
            </w:r>
          </w:p>
        </w:tc>
      </w:tr>
      <w:tr w:rsidR="004438BE" w:rsidRPr="00BC503F" w14:paraId="6DA47CD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C5B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E9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Задорин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C50A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19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4C8BF31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63BE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6A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Эккерман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40E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A9C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CA7E7A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C7F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1099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15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Айчуваков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141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Константин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085B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Ильясович</w:t>
            </w:r>
          </w:p>
        </w:tc>
      </w:tr>
      <w:tr w:rsidR="004438BE" w:rsidRPr="00BC503F" w14:paraId="3F9D7AE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91E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B5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Айчувакова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9E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5E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28ADEE0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E4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20F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Тарасенко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A9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969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Ивановна</w:t>
            </w:r>
          </w:p>
        </w:tc>
      </w:tr>
      <w:tr w:rsidR="004438BE" w:rsidRPr="00BC503F" w14:paraId="2212CDB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1D19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1A30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Бетев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5C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96B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4C92983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9F4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0EF9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Каримова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44A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BC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Петровна</w:t>
            </w:r>
          </w:p>
        </w:tc>
      </w:tr>
      <w:tr w:rsidR="004438BE" w:rsidRPr="00BC503F" w14:paraId="79721C3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6A79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058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Каримов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A0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Ильдар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1B8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Фарагатович</w:t>
            </w:r>
            <w:proofErr w:type="spellEnd"/>
          </w:p>
        </w:tc>
      </w:tr>
      <w:tr w:rsidR="004438BE" w:rsidRPr="00BC503F" w14:paraId="6B329F1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21DD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68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Низовских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D647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Елизавета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3B6A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0B9EA7A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578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CC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Токарев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D1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D9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715D411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D5A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C8B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Уланов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E8F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AD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0AC054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9B7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81B1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Уланова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5E4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CB1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B4864B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3390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093C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Чистякова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1C3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81A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1CABE0D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73E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B29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Чистяков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14D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62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6C08D59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2FA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75B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Квашнина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0010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C6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6B57ABF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E92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E50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Квашнин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454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3498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6004E77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DBF6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EE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Госьков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2F91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33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4E02F8A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5C4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E356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Ермаков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DAC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C69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Вячеславович</w:t>
            </w:r>
          </w:p>
        </w:tc>
      </w:tr>
      <w:tr w:rsidR="004438BE" w:rsidRPr="00BC503F" w14:paraId="7CD488E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92DE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2C2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Ермакова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2C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81F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351A633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343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9B9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Ахметшина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E53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1392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0372558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BEFF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CF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Ахметшин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D44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94D9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Юлисович</w:t>
            </w:r>
            <w:proofErr w:type="spellEnd"/>
          </w:p>
        </w:tc>
      </w:tr>
      <w:tr w:rsidR="004438BE" w:rsidRPr="00BC503F" w14:paraId="7748757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D97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11B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Кычев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04C5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7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2ADA37C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766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A612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Кычева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B69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272C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Ивановна</w:t>
            </w:r>
          </w:p>
        </w:tc>
      </w:tr>
      <w:tr w:rsidR="004438BE" w:rsidRPr="00BC503F" w14:paraId="59FAC37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A8DF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C07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Глухова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E5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CB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1EF3AF9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D6E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6D2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Родионов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8373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3E0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Леонидович</w:t>
            </w:r>
          </w:p>
        </w:tc>
      </w:tr>
      <w:tr w:rsidR="004438BE" w:rsidRPr="00BC503F" w14:paraId="57B9D5C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032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DBA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E2D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52B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4FE8319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FED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558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Бикташев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3FAF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01E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Нигамажанович</w:t>
            </w:r>
            <w:proofErr w:type="spellEnd"/>
          </w:p>
        </w:tc>
      </w:tr>
      <w:tr w:rsidR="004438BE" w:rsidRPr="00BC503F" w14:paraId="3BFE2A6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41D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ED5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Бабушкин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499C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BBD6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36B750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9EC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4CC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Бабушкина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32EC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Эльвина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C3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Ражаповна</w:t>
            </w:r>
            <w:proofErr w:type="spellEnd"/>
          </w:p>
        </w:tc>
      </w:tr>
      <w:tr w:rsidR="004438BE" w:rsidRPr="00BC503F" w14:paraId="2975015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846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5A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Додонова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269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EEE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6FFE82B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619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ADE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Додонов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24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07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Владиславович</w:t>
            </w:r>
          </w:p>
        </w:tc>
      </w:tr>
      <w:tr w:rsidR="004438BE" w:rsidRPr="00BC503F" w14:paraId="170496D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A451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07E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EC0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7EB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0EA199A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B20C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4488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Мухлынина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E66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12E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19E7D6C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60B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6BA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D1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5CA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2328CB0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6C5F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676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Бикбулатова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B53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51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Олеговна</w:t>
            </w:r>
          </w:p>
        </w:tc>
      </w:tr>
      <w:tr w:rsidR="004438BE" w:rsidRPr="00BC503F" w14:paraId="7D4EEE4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9E6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1E4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Серебряков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249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C3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20F7D1D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0AB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B7C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Серебрякова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B7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761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6ABD630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D08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4E5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Хуршудян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6F42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Ашот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1D3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Самвелович</w:t>
            </w:r>
            <w:proofErr w:type="spellEnd"/>
          </w:p>
        </w:tc>
      </w:tr>
      <w:tr w:rsidR="004438BE" w:rsidRPr="00BC503F" w14:paraId="399F7D3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BE0B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8FE5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Хуршудян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F1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D72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44A85B8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438B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FCC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Зимина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CB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A1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0938A1F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35B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87F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Зимин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054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B0F5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Константинович</w:t>
            </w:r>
          </w:p>
        </w:tc>
      </w:tr>
      <w:tr w:rsidR="004438BE" w:rsidRPr="00BC503F" w14:paraId="0C23263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A2B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88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Мелузов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C8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C3B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4AAB6BC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B51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55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Мелузова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26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Валентина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59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6B6D873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D7A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44F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Деньгин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E36F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624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3EEF05B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92F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9C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Корелина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9F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DE6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16DC875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A281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033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Соколов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A9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48A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13EDBAA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93D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19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Желтышева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D89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2E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09C3C7B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72A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76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Желтышев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42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9A8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02938CE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1B4E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2B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Бахарева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AA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F2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144CC5D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DA7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762A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Камалова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F58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A13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313F958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F5FD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C89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Камалов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ED3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Эльмир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498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Тагирович</w:t>
            </w:r>
            <w:proofErr w:type="spellEnd"/>
          </w:p>
        </w:tc>
      </w:tr>
      <w:tr w:rsidR="004438BE" w:rsidRPr="00BC503F" w14:paraId="7937034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662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D74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Гоглев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1C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26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5DECFDF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B6B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C1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Тухтаров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BCE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12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2699CFF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F3E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D8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Тухтарова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E3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03B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45ABE3F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D2BD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F9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Магдалинин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14E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0CF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5908344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019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25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Магдалинина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D89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401D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Романовна</w:t>
            </w:r>
          </w:p>
        </w:tc>
      </w:tr>
      <w:tr w:rsidR="004438BE" w:rsidRPr="00BC503F" w14:paraId="0C00A1F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770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1B6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Дьячкова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16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D826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46E2D87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D7A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EC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Дьячков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9CF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F30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Эдуардович</w:t>
            </w:r>
          </w:p>
        </w:tc>
      </w:tr>
      <w:tr w:rsidR="004438BE" w:rsidRPr="00BC503F" w14:paraId="2E4B626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0CF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A2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Ульянова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8C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3D1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21069E1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776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0C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Грехов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E77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C9C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272293C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832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CB0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9C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073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3ABCD66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840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AE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F05D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2CB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5013836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CFB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E86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2734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DE3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Евгеньевич</w:t>
            </w:r>
          </w:p>
        </w:tc>
      </w:tr>
      <w:tr w:rsidR="004438BE" w:rsidRPr="00BC503F" w14:paraId="5E3718B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4FDE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62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Мендиханов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27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Тимур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3D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Ахметович</w:t>
            </w:r>
          </w:p>
        </w:tc>
      </w:tr>
      <w:tr w:rsidR="004438BE" w:rsidRPr="00BC503F" w14:paraId="2092A96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B891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CBD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Мендиханова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6E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0C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Азатовна</w:t>
            </w:r>
            <w:proofErr w:type="spellEnd"/>
          </w:p>
        </w:tc>
      </w:tr>
      <w:tr w:rsidR="004438BE" w:rsidRPr="00BC503F" w14:paraId="369CA14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E08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7B4D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Кадников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A55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D6AF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FD8D0C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FE3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BE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Кадникова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66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Алевтина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35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501FF81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752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59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Бабурин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08C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E7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6DF1656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E879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8C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Некрасов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C2F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E850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1E98E2E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26A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612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Самбурских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D08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AB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3FBCB4B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E0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43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Самбурских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13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838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1FCB8C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CD96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C6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9A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29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Михайловна</w:t>
            </w:r>
          </w:p>
        </w:tc>
      </w:tr>
      <w:tr w:rsidR="004438BE" w:rsidRPr="00BC503F" w14:paraId="7829F14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9DA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EB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0D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9B0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3C109D2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ABE2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04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Король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720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F05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3E360B9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A206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3E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Спиридонова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81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54F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Ивановна</w:t>
            </w:r>
          </w:p>
        </w:tc>
      </w:tr>
      <w:tr w:rsidR="004438BE" w:rsidRPr="00BC503F" w14:paraId="3E0983E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72A4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D7C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Рубцов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B0F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952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4AF1C8A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54DF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CE6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Коба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3148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FB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329844E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BA07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8B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Клименко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11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B7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36C2C44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6F6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72E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Клименко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A5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8D7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7ECFB24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0F04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796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Хоминская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6BA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32D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5C73DAC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847A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D2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Белослудцев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428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52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7DF8EFC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62F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B0A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Белослудцева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76FB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99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4E3E651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D37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95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Коурова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D5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586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4F0EB31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DCD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70B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C92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7E5F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69F9F0E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2CB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1F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Спирина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B91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27F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Константиновна</w:t>
            </w:r>
          </w:p>
        </w:tc>
      </w:tr>
      <w:tr w:rsidR="004438BE" w:rsidRPr="00BC503F" w14:paraId="78DDA96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E51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9F2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Спирин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DE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239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19F9130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BCA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F8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Ножкова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4E8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DE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5B2C499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CD6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A4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Нефедова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828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2CE9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Ивановна</w:t>
            </w:r>
          </w:p>
        </w:tc>
      </w:tr>
      <w:tr w:rsidR="004438BE" w:rsidRPr="00BC503F" w14:paraId="7DAE8DA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7A9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0070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Погадаев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1B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E1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74A3FE2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3AF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8E7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Устьянцева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E2D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D5E3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6A0141F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20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F89B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Горностаев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34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2D7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44E4549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BAE7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0E4F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Горностаева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D5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48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754BDF1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22E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B4B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Нохрин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1E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A1B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073179F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BEE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AE22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Нохрина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1F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A9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0457C8B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1AAD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2C7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Чемезов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6B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991B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41E9BA2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CC0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C6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Кундрисов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C8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941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Олегович</w:t>
            </w:r>
          </w:p>
        </w:tc>
      </w:tr>
      <w:tr w:rsidR="004438BE" w:rsidRPr="00BC503F" w14:paraId="163C18F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535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17E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Неугодников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38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593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24F4771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6F6A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2C1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Неугодникова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D8C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3E3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37F5351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A5BE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0BA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Зеленина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EC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5F3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7B9A1C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D1A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2D2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Зеленин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633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566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Олегович</w:t>
            </w:r>
          </w:p>
        </w:tc>
      </w:tr>
      <w:tr w:rsidR="004438BE" w:rsidRPr="00BC503F" w14:paraId="56FB66C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506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1164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0B4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Гонин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B1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C3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55FB237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F47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FD7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Гурьев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FEE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1B0D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1B3B588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7EE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C076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Циулина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4E4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AFD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BC503F" w14:paraId="44BE3CD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02DB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613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Яринских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B0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44D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0CD0A74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534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AD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Бикаев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D6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BA0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Фирдависович</w:t>
            </w:r>
            <w:proofErr w:type="spellEnd"/>
          </w:p>
        </w:tc>
      </w:tr>
      <w:tr w:rsidR="004438BE" w:rsidRPr="00BC503F" w14:paraId="7168EFD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623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F6F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Колмогорцев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8BF9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AFD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21CBF14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67AB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073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Колмогорцева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94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DD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0024730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C1C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157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Широносова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E52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AC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3E17EC1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CA9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67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Баженов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68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8C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F20B35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0B9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B8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Широносова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2E79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12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7EC690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F89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576D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Широносов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F23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24A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22BCEC3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4E64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27A3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Популовских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6B2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6B4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4F3D6FB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0CB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B689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Популовских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DF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Артур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03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Борисович</w:t>
            </w:r>
          </w:p>
        </w:tc>
      </w:tr>
      <w:tr w:rsidR="004438BE" w:rsidRPr="00BC503F" w14:paraId="2B055E1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DC2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BD1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Кадочников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6E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D61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23DDC93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3AE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59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Кадочникова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DCD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50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4DC1503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845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DD2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Мальцев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78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Эдуард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4F1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1A9DABC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000D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FE6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CBE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5D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1CC8970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EB7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4B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Раевский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C70F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5960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Федорович</w:t>
            </w:r>
          </w:p>
        </w:tc>
      </w:tr>
      <w:tr w:rsidR="004438BE" w:rsidRPr="00BC503F" w14:paraId="57377D2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D7C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F18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Никифоров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05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BA4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44EE7F3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A0E7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29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Никифорова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22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35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5B80A93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290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014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Андриянов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A5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E5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5F183C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2B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C2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Мухлынин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7F8A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0F3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17212B8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A5E3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18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Мухлынина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137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B95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108C524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F780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BFE1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Калистратов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024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EDC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41A040F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F32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55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3A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9FD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2676FFE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02A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390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0A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9B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00FB2E4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822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23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Равикович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9A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A9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4081EB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BDD7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1A5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Равикович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872A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3D5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181ECDC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025E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08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Липатов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8B5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BC9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2A21BED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C66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FE7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Асадуллин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F8E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44B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Ильясович</w:t>
            </w:r>
          </w:p>
        </w:tc>
      </w:tr>
      <w:tr w:rsidR="004438BE" w:rsidRPr="00BC503F" w14:paraId="297BD11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942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341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Асадуллина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C6E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8E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59AC6A8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6FD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86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Волков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E9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CD6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600C38A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F271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6E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Волкова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B9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4F7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56337BB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ABD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A7D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Попцов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7A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0E3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36895BC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DF6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5A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Попцова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7E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D79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1672FC6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F29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1F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Вдовин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5100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5CE2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8FD441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89D8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30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Ноздря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3FE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8AA6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5A8B034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4C7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48C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Ноздря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B2D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3A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26DC963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A9D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7E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Скитер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64D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E10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Михайловна</w:t>
            </w:r>
          </w:p>
        </w:tc>
      </w:tr>
      <w:tr w:rsidR="004438BE" w:rsidRPr="00BC503F" w14:paraId="232BC42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C9FD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DFD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Семенко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7A09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68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52F72B1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067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54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Трофимов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FB91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CF1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74D7814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875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215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Пролубникова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25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589E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4C94C4C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B3B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90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Пролубников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20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711D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7834121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74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F639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Габидуллин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10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B06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Фаритович</w:t>
            </w:r>
            <w:proofErr w:type="spellEnd"/>
          </w:p>
        </w:tc>
      </w:tr>
      <w:tr w:rsidR="004438BE" w:rsidRPr="00BC503F" w14:paraId="7117130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C81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EC7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Колташева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BB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3E7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59B2A72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2BFE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B7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Плещев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18E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EED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22284C6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10E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B6A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Плещева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CCC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4E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3E44D58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8FEE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20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Зырянова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22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CF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Хамидовна</w:t>
            </w:r>
            <w:proofErr w:type="spellEnd"/>
          </w:p>
        </w:tc>
      </w:tr>
      <w:tr w:rsidR="004438BE" w:rsidRPr="00BC503F" w14:paraId="191E1CE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68B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D47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Зырянов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28B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B5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35667A3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19F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0F1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11A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5E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5219A0C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BDBD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6A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Деликатная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3A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31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553869E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8EC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7F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Деликатный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36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2B64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Олегович</w:t>
            </w:r>
          </w:p>
        </w:tc>
      </w:tr>
      <w:tr w:rsidR="004438BE" w:rsidRPr="00BC503F" w14:paraId="7283371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E37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16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Шахматов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54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A5A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Амурович</w:t>
            </w:r>
            <w:proofErr w:type="spellEnd"/>
          </w:p>
        </w:tc>
      </w:tr>
      <w:tr w:rsidR="004438BE" w:rsidRPr="00BC503F" w14:paraId="730D7A6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44E9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788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Шахматова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CB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98B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25DACCA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421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5E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Корелина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D3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Любовь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C6C7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Эдуардовна</w:t>
            </w:r>
          </w:p>
        </w:tc>
      </w:tr>
      <w:tr w:rsidR="004438BE" w:rsidRPr="00BC503F" w14:paraId="53BCBBF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FDC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7DC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Наумова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357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Вера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92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Алексеевна</w:t>
            </w:r>
          </w:p>
        </w:tc>
      </w:tr>
      <w:tr w:rsidR="004438BE" w:rsidRPr="00BC503F" w14:paraId="3ECC687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AE1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9E3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9C0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4C81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Леонидович</w:t>
            </w:r>
          </w:p>
        </w:tc>
      </w:tr>
      <w:tr w:rsidR="004438BE" w:rsidRPr="00BC503F" w14:paraId="3F6D52C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050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C40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C6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6CA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511B7CE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DA11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DDE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6A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9E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14C6BF9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0BE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4A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Фролов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69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Егор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1A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248DA1E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A73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DDF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Фролова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EC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57C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Руслановна</w:t>
            </w:r>
          </w:p>
        </w:tc>
      </w:tr>
      <w:tr w:rsidR="004438BE" w:rsidRPr="00BC503F" w14:paraId="11E529D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DE9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FAE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Маклак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383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D7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5C029AA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A84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C61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Гришина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2E1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AE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14DE322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EA9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73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Истратов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2FA3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FE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22A6F75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3FA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3F84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Грязев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82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540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Константинович</w:t>
            </w:r>
          </w:p>
        </w:tc>
      </w:tr>
      <w:tr w:rsidR="004438BE" w:rsidRPr="00BC503F" w14:paraId="23EBAA4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88F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0B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Грязева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66D5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24D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Михайловна</w:t>
            </w:r>
          </w:p>
        </w:tc>
      </w:tr>
      <w:tr w:rsidR="004438BE" w:rsidRPr="00BC503F" w14:paraId="7BD95AD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E23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7CC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Данько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4F6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05CE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424EE23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EDA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DE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Наумова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F0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85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47491E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52D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BD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Мухамадеева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1E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Лидия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6E2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Рафаиловна</w:t>
            </w:r>
          </w:p>
        </w:tc>
      </w:tr>
      <w:tr w:rsidR="004438BE" w:rsidRPr="00BC503F" w14:paraId="6E3BD22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067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86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Никулина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22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6C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4950D31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D31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31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Головырина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EC0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A12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733A0A9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DF7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72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Головырин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93B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Вадим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C21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41640EF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60A9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2FE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893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62A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227BCC9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B87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525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99D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625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00F120A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5814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07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Красильникова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60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3E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Леонидовна</w:t>
            </w:r>
          </w:p>
        </w:tc>
      </w:tr>
      <w:tr w:rsidR="004438BE" w:rsidRPr="00BC503F" w14:paraId="1D6AEB7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070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84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Жигалова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DF22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76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Олеговна</w:t>
            </w:r>
          </w:p>
        </w:tc>
      </w:tr>
      <w:tr w:rsidR="004438BE" w:rsidRPr="00BC503F" w14:paraId="695384F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7757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58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Жигалов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2C8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615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72B932B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2198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49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Балакина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5DF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AB1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31DA365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BF67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240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Балакин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8F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BB20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3B377D7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D2D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77A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Дрыкин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8EA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0F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4869656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657F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741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Дрыкина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8C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035B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15360F4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010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BF5C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Иштимирова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045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AC7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543221B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D94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96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Иштимиров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6C9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Ренат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344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Рафаэлович</w:t>
            </w:r>
            <w:proofErr w:type="spellEnd"/>
          </w:p>
        </w:tc>
      </w:tr>
      <w:tr w:rsidR="004438BE" w:rsidRPr="00BC503F" w14:paraId="64F913E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3337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C7A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Козлова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46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FC9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Гансовна</w:t>
            </w:r>
            <w:proofErr w:type="spellEnd"/>
          </w:p>
        </w:tc>
      </w:tr>
      <w:tr w:rsidR="004438BE" w:rsidRPr="00BC503F" w14:paraId="6D1D054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4F6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EA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Захаров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FC60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F0A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Евгеньевич</w:t>
            </w:r>
          </w:p>
        </w:tc>
      </w:tr>
      <w:tr w:rsidR="004438BE" w:rsidRPr="00BC503F" w14:paraId="2B26DCE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166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D5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Захарова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847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4FB3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58A73B0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554E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B4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Токарева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E33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7B63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4601144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0082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C79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Половникова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7B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75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5DCBB76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843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31F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Половников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00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AD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3B4D84D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E0B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126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Вощикова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A28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08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638D460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DB37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14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Вощиков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78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7A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176849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6E0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D2D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Мельников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A3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62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26EBC84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8652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D3E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Калашников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F42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26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5A825CC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EB5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5543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Калашникова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48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4ED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Павловна</w:t>
            </w:r>
          </w:p>
        </w:tc>
      </w:tr>
      <w:tr w:rsidR="004438BE" w:rsidRPr="00BC503F" w14:paraId="080CB98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5A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D76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Рассказенков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93D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2B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6E0B3B9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747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EB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Рассказенкова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95B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EF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51819FE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667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E5C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Гетманец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2D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49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58365FE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65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2C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Круглов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682C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E5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Евгеньевич</w:t>
            </w:r>
          </w:p>
        </w:tc>
      </w:tr>
      <w:tr w:rsidR="004438BE" w:rsidRPr="00BC503F" w14:paraId="61962EE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AF17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6C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Круглова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C32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5D3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Борисовна</w:t>
            </w:r>
          </w:p>
        </w:tc>
      </w:tr>
      <w:tr w:rsidR="004438BE" w:rsidRPr="00BC503F" w14:paraId="447A3DD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097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41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Богословец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7B9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Маргарита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42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Павловна</w:t>
            </w:r>
          </w:p>
        </w:tc>
      </w:tr>
      <w:tr w:rsidR="004438BE" w:rsidRPr="00BC503F" w14:paraId="531735E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388A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E01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Евдокимов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6F7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154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Вячеславович</w:t>
            </w:r>
          </w:p>
        </w:tc>
      </w:tr>
      <w:tr w:rsidR="004438BE" w:rsidRPr="00BC503F" w14:paraId="6A1315D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45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0CA0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Евдокимова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42A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E2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059E5F4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B97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D4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Синицын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AB3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2EBD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64328F1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9641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46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Косинцев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90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957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7DA1BEF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98B6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6B56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Косинцева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A24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0C1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509B33A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01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02F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05B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849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3355149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A805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1233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53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Уфимцев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1A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C8D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2D07F8C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4851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FF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Уфимцева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F0E8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A5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27DA8A6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7B3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3BD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Голубцова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02D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CA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Ивановна</w:t>
            </w:r>
          </w:p>
        </w:tc>
      </w:tr>
      <w:tr w:rsidR="004438BE" w:rsidRPr="00BC503F" w14:paraId="57631EB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348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479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Мухутдинов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840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648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Рифович</w:t>
            </w:r>
            <w:proofErr w:type="spellEnd"/>
          </w:p>
        </w:tc>
      </w:tr>
      <w:tr w:rsidR="004438BE" w:rsidRPr="00BC503F" w14:paraId="758F48E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B7C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40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Мухутдинова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6AF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Русалина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FD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Харисовна</w:t>
            </w:r>
            <w:proofErr w:type="spellEnd"/>
          </w:p>
        </w:tc>
      </w:tr>
      <w:tr w:rsidR="004438BE" w:rsidRPr="00BC503F" w14:paraId="1501A41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AD4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35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Баранова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0E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D3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12DDF0A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13DD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ECE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Баранов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89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4A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3EA0A78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563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1E6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Агеев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30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46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1563EE5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FBF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44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Рураж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673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48C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4E1CA11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00D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DB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Сутунков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D012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0EFC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63310F6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D588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3D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Капустин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B7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8D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4092EF3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E85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5359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Капустина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4E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6F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1630126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F6D6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647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Чемезов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E88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6E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3F0E53C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59D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AAE2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Чемезова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0E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637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4321BCC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E67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09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Вишняков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BF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83A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Григорьевич</w:t>
            </w:r>
          </w:p>
        </w:tc>
      </w:tr>
      <w:tr w:rsidR="004438BE" w:rsidRPr="00BC503F" w14:paraId="1BA751A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C60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E1EA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Ловцов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A251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9FD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258D60A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3427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992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22F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7C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166C8E7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17F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95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Калмыков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63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2A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Васильевич</w:t>
            </w:r>
          </w:p>
        </w:tc>
      </w:tr>
      <w:tr w:rsidR="004438BE" w:rsidRPr="00BC503F" w14:paraId="7615A2F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A52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693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5F5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14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Вадимовна</w:t>
            </w:r>
          </w:p>
        </w:tc>
      </w:tr>
      <w:tr w:rsidR="004438BE" w:rsidRPr="00BC503F" w14:paraId="1C683FF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645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A9D6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Багно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4EBF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DD0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4E8D59C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9C21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A9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Багно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AD4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31D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6B38C9B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5E3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66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46C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ED1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Евгеньевич</w:t>
            </w:r>
          </w:p>
        </w:tc>
      </w:tr>
      <w:tr w:rsidR="004438BE" w:rsidRPr="00BC503F" w14:paraId="7B3782A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0934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F046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Федорова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B5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EB9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Руслановна</w:t>
            </w:r>
          </w:p>
        </w:tc>
      </w:tr>
      <w:tr w:rsidR="004438BE" w:rsidRPr="00BC503F" w14:paraId="7CBF858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B29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3E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807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143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7E19D9E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B72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0E6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Степанова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2AC2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9A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Вадимовна</w:t>
            </w:r>
          </w:p>
        </w:tc>
      </w:tr>
      <w:tr w:rsidR="004438BE" w:rsidRPr="00BC503F" w14:paraId="561CD57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99CC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0761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AE4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4DD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5F8E33D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53E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78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D18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EEC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44F7137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CB9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762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Огинский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EB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D1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0CF0FE1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3923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CAF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Огинская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8D1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8744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69D9073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8FD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17C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Дегтярева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09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EB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077F5FE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DF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DA9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Дегтярев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8A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BCE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4C400B8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DF5B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F8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Коршунова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8E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22E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B552D1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6049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A0B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Коршунов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73D3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Станислав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C0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57A4049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EF90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3AA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Маер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A26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93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1499F15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0054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E72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Маер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CE7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0D9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Витальевна</w:t>
            </w:r>
          </w:p>
        </w:tc>
      </w:tr>
      <w:tr w:rsidR="004438BE" w:rsidRPr="00BC503F" w14:paraId="7AFC676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5E2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36A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Камаев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E13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3CC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181C728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0BA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77CB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Камаева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00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2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Петровна</w:t>
            </w:r>
          </w:p>
        </w:tc>
      </w:tr>
      <w:tr w:rsidR="004438BE" w:rsidRPr="00BC503F" w14:paraId="1D9B28E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19F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8AA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Смагина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13F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C9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751E994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CCE7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1C3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Смагин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D6A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DA4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4CE4D59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3B2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9BC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Таскин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38E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EA6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445E334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91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F8DA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Таскина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922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DE3F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Михайловна</w:t>
            </w:r>
          </w:p>
        </w:tc>
      </w:tr>
      <w:tr w:rsidR="004438BE" w:rsidRPr="00BC503F" w14:paraId="4AA5628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CA0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B1A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Орлов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53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E43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5112B1D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95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F7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Литвиненко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EF33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617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2206157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C94F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A98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Литвиненко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99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83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4699FF2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F74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4D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Лазарева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08C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D9B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BC503F" w14:paraId="2F557DF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998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02F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Окулов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DB0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C99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Олегович</w:t>
            </w:r>
          </w:p>
        </w:tc>
      </w:tr>
      <w:tr w:rsidR="004438BE" w:rsidRPr="00BC503F" w14:paraId="28A4393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EA1D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343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Окулова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8E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Ксения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438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Петровна</w:t>
            </w:r>
          </w:p>
        </w:tc>
      </w:tr>
      <w:tr w:rsidR="004438BE" w:rsidRPr="00BC503F" w14:paraId="245B152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3401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F18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Плеханова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899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E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B834E8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7F92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122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Плеханов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F773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DEA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Альбертович</w:t>
            </w:r>
          </w:p>
        </w:tc>
      </w:tr>
      <w:tr w:rsidR="004438BE" w:rsidRPr="00BC503F" w14:paraId="4A94713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DC9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AD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Ротегов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385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75E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0B31EF0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061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D2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Идрисова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0E8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90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Леонидовна</w:t>
            </w:r>
          </w:p>
        </w:tc>
      </w:tr>
      <w:tr w:rsidR="004438BE" w:rsidRPr="00BC503F" w14:paraId="4C020A1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ADB8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55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Идрисов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5AE9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C22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4A77FDD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AAEC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39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Губайдуллин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872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1B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Ривьянович</w:t>
            </w:r>
            <w:proofErr w:type="spellEnd"/>
          </w:p>
        </w:tc>
      </w:tr>
      <w:tr w:rsidR="004438BE" w:rsidRPr="00BC503F" w14:paraId="2F81C82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DEE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D7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Губайдуллина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8BC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069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1306731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A9E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EC05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Старков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4A76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651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38C9CAB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FC9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EEA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Старкова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1C0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B60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0D00F56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52A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DD8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Ахметшин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70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B2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Рафаилович</w:t>
            </w:r>
          </w:p>
        </w:tc>
      </w:tr>
      <w:tr w:rsidR="004438BE" w:rsidRPr="00BC503F" w14:paraId="64308D4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20F4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37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A8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EA3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7F20DEE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7D19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FE1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105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A0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1B405C4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845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C2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Дубровина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AC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34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6F03AD8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1A73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8365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Дубровин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16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FCC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41DFCD7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714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7F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Кулужбаев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74D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A4F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Нариманович</w:t>
            </w:r>
            <w:proofErr w:type="spellEnd"/>
          </w:p>
        </w:tc>
      </w:tr>
      <w:tr w:rsidR="004438BE" w:rsidRPr="00BC503F" w14:paraId="0AD50E5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D6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79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Кулужбаева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5E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05E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448CF8E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4171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A8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Шишкин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65E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3B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Павлович</w:t>
            </w:r>
          </w:p>
        </w:tc>
      </w:tr>
      <w:tr w:rsidR="004438BE" w:rsidRPr="00BC503F" w14:paraId="6A27877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1A7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641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Шишкина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4F6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B2C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0DD55F5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5CF3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BD7D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Трефилова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F89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3CB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199620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2E9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64F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Трефилов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99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5FE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2872B7C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C3F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A6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Веретнов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68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5F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6663A7C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59E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5D7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Веретнова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6E0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D73E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5333E62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84EB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938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Лукин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BCD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68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67599B1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51F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19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Лукина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29C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B77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4111E01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3CF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A79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Кувшинов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E5B2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Ян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99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4F99EF6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DED8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4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Куксина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5F6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A54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4BD0532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2F26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30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Куксин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A2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BC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7F9C179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88B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A4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Савин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630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B4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3471D1B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3337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03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Савина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791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C54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Жолдобаевна</w:t>
            </w:r>
            <w:proofErr w:type="spellEnd"/>
          </w:p>
        </w:tc>
      </w:tr>
      <w:tr w:rsidR="004438BE" w:rsidRPr="00BC503F" w14:paraId="098F9D7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6596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19A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Матушкина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2883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3E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Олеговна</w:t>
            </w:r>
          </w:p>
        </w:tc>
      </w:tr>
      <w:tr w:rsidR="004438BE" w:rsidRPr="00BC503F" w14:paraId="1CD163A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2CE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BB2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Матушкин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38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50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4ECB1EA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908D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3D2C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Домашевич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E80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26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Павлович</w:t>
            </w:r>
          </w:p>
        </w:tc>
      </w:tr>
      <w:tr w:rsidR="004438BE" w:rsidRPr="00BC503F" w14:paraId="6BCE500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E8C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99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Домашевич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570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A42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239F425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BB1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26B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Макаров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24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FF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Геннадьевич</w:t>
            </w:r>
          </w:p>
        </w:tc>
      </w:tr>
      <w:tr w:rsidR="004438BE" w:rsidRPr="00BC503F" w14:paraId="64C55E5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0132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0D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Макарова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C4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BB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4A82CA2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720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F7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590C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Артем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EC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27DB186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41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9A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Сорокина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D60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33F2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1E27C9C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1C9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89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Хуснутдинова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384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Найля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60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Ильгизаровна</w:t>
            </w:r>
            <w:proofErr w:type="spellEnd"/>
          </w:p>
        </w:tc>
      </w:tr>
      <w:tr w:rsidR="004438BE" w:rsidRPr="00BC503F" w14:paraId="0A47F73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C45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0CF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Хуснутдинов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CA4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500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Русланович</w:t>
            </w:r>
          </w:p>
        </w:tc>
      </w:tr>
      <w:tr w:rsidR="004438BE" w:rsidRPr="00BC503F" w14:paraId="48365DD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A98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BBB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Шахов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A340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Илдар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C9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Нуриахметович</w:t>
            </w:r>
            <w:proofErr w:type="spellEnd"/>
          </w:p>
        </w:tc>
      </w:tr>
      <w:tr w:rsidR="004438BE" w:rsidRPr="00BC503F" w14:paraId="13F9DB4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A57F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DA9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Шахова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2160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Эльмира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EFE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Катибовна</w:t>
            </w:r>
            <w:proofErr w:type="spellEnd"/>
          </w:p>
        </w:tc>
      </w:tr>
      <w:tr w:rsidR="004438BE" w:rsidRPr="00BC503F" w14:paraId="58B727B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D869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0FBE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Загайнова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C13B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6F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250C6E3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5F9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E71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Загайнов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082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Виталий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422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12370D0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251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D4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Хабипов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5B05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Альберт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7A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Анасович</w:t>
            </w:r>
            <w:proofErr w:type="spellEnd"/>
          </w:p>
        </w:tc>
      </w:tr>
      <w:tr w:rsidR="004438BE" w:rsidRPr="00BC503F" w14:paraId="50D1E7A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C350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A20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Хабипова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12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8D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Станиславовна</w:t>
            </w:r>
          </w:p>
        </w:tc>
      </w:tr>
      <w:tr w:rsidR="004438BE" w:rsidRPr="00BC503F" w14:paraId="1A596B9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46C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4972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7BE1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Серафима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22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53E74DA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0953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E6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Грибанова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9D6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F98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5D8979C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B31D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29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Грибанов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FB1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4A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697CA5A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13D5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93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Гордеева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34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62F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40990FD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E44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FFA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Черноскутов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D3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Антон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F9A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340716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147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6BB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Нейштетер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FBAF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A3F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42F6E91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B767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CFC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Нейштетер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DD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Маргарита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E322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Рафаиловна</w:t>
            </w:r>
          </w:p>
        </w:tc>
      </w:tr>
      <w:tr w:rsidR="004438BE" w:rsidRPr="00BC503F" w14:paraId="2EBAD77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A13C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275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EB2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5F3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Васильевна</w:t>
            </w:r>
          </w:p>
        </w:tc>
      </w:tr>
      <w:tr w:rsidR="004438BE" w:rsidRPr="00BC503F" w14:paraId="020345B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7F7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0D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E8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FB8D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021F66D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FC2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499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BC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B69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Борисовна</w:t>
            </w:r>
          </w:p>
        </w:tc>
      </w:tr>
      <w:tr w:rsidR="004438BE" w:rsidRPr="00BC503F" w14:paraId="22BE584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2C5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C9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Бетев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073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3D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45A7224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A76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FD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Бетева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30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A9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Рудольфовна</w:t>
            </w:r>
          </w:p>
        </w:tc>
      </w:tr>
      <w:tr w:rsidR="004438BE" w:rsidRPr="00BC503F" w14:paraId="5588324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35D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2AB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Прокопюк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16B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9B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08C6585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4AF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F299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Рябцева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7EB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90B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BC503F" w14:paraId="74B09B2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8DE0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1293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A57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Шнайдер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678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C0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0C5FE83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C3A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6B7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Белопухова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0514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29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2211039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322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15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Чернышев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A86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DA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0468948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2AD1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715E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Чернышева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05B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60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1098A98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27A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CF9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Хисамова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70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518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Айратовна</w:t>
            </w:r>
            <w:proofErr w:type="spellEnd"/>
          </w:p>
        </w:tc>
      </w:tr>
      <w:tr w:rsidR="004438BE" w:rsidRPr="00BC503F" w14:paraId="20B26AD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9C8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A9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Батурина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D32C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2EAB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37A7FB5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41B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C2A7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Нечеухина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9DE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760C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Шамилевна</w:t>
            </w:r>
            <w:proofErr w:type="spellEnd"/>
          </w:p>
        </w:tc>
      </w:tr>
      <w:tr w:rsidR="004438BE" w:rsidRPr="00BC503F" w14:paraId="28A9B93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3FE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88C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Нечеухин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408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707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587832C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2D2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1299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522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546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9CA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Леонидович</w:t>
            </w:r>
          </w:p>
        </w:tc>
      </w:tr>
      <w:tr w:rsidR="004438BE" w:rsidRPr="00BC503F" w14:paraId="079B9DC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333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5D2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4F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5F5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B92F35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7BE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D8D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Кочнева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DA4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Татьяна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BA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782214F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D915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914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Кочнев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FBC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F11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Вадимович</w:t>
            </w:r>
          </w:p>
        </w:tc>
      </w:tr>
      <w:tr w:rsidR="004438BE" w:rsidRPr="00BC503F" w14:paraId="777031F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E68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8BBB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Горбунова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25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98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Константиновна</w:t>
            </w:r>
          </w:p>
        </w:tc>
      </w:tr>
      <w:tr w:rsidR="004438BE" w:rsidRPr="00BC503F" w14:paraId="0849970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5A3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45A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Горбунов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B3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A65A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Аркадьевич</w:t>
            </w:r>
          </w:p>
        </w:tc>
      </w:tr>
      <w:tr w:rsidR="004438BE" w:rsidRPr="00BC503F" w14:paraId="463B4DF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38A3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AFD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Байборина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4D4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FD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Львовна</w:t>
            </w:r>
          </w:p>
        </w:tc>
      </w:tr>
      <w:tr w:rsidR="004438BE" w:rsidRPr="00BC503F" w14:paraId="4EA4876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037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69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Байборин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F88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6A9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2F819937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74B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07B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Глущенко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EDB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D9D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5CF4C73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FA3E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B5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Глущенко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0E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639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404C5AA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118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A365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Мордвинкина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4C6C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D2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A9AE9D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233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B6F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Мордвинкин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4F5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6B0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39FF9EE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F37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11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Ончуков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0D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36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4438BE" w:rsidRPr="00BC503F" w14:paraId="0A10310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FFD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7124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Долгих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18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AC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0D1D7BA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83E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F40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Долгих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4E4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30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1002FA9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575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1AA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Шишкина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BFF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36C6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3FF7129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7C1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AA8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Шишкин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E036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1B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B74108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1D9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847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Таскин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FA5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66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Петрович</w:t>
            </w:r>
          </w:p>
        </w:tc>
      </w:tr>
      <w:tr w:rsidR="004438BE" w:rsidRPr="00BC503F" w14:paraId="66831DD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ACAB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0510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80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DC1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7EC050B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4A9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923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Кадынцев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74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F78F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Алексеевич</w:t>
            </w:r>
          </w:p>
        </w:tc>
      </w:tr>
      <w:tr w:rsidR="004438BE" w:rsidRPr="00BC503F" w14:paraId="6C8096C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F36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B04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EBD7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D9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Геннадьевна</w:t>
            </w:r>
          </w:p>
        </w:tc>
      </w:tr>
      <w:tr w:rsidR="004438BE" w:rsidRPr="00BC503F" w14:paraId="14E1A3A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508C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05B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69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D07D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53E5735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04FD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446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Подолин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09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D99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Вячеславович</w:t>
            </w:r>
          </w:p>
        </w:tc>
      </w:tr>
      <w:tr w:rsidR="004438BE" w:rsidRPr="00BC503F" w14:paraId="488E7C0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BA1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47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Подолина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992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95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Радиковна</w:t>
            </w:r>
            <w:proofErr w:type="spellEnd"/>
          </w:p>
        </w:tc>
      </w:tr>
      <w:tr w:rsidR="004438BE" w:rsidRPr="00BC503F" w14:paraId="291EE93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0CA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85DE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Иштимеров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65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7EA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Ренатович</w:t>
            </w:r>
          </w:p>
        </w:tc>
      </w:tr>
      <w:tr w:rsidR="004438BE" w:rsidRPr="00BC503F" w14:paraId="72EA396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60DE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CA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Иштимерова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6657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Регина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F71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Рифовна</w:t>
            </w:r>
            <w:proofErr w:type="spellEnd"/>
          </w:p>
        </w:tc>
      </w:tr>
      <w:tr w:rsidR="004438BE" w:rsidRPr="00BC503F" w14:paraId="2EEC719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C43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3F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57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CF5B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3F87A67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F43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C4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EE76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Людмила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AE9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06A6564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C63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4B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Мартюшева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9C2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E8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Вячеславовна</w:t>
            </w:r>
          </w:p>
        </w:tc>
      </w:tr>
      <w:tr w:rsidR="004438BE" w:rsidRPr="00BC503F" w14:paraId="520AEA8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272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EDF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Мартюшев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0A2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B08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0A9A79A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8CA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62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Садвокасова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F9A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4BCC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Зуфаровна</w:t>
            </w:r>
            <w:proofErr w:type="spellEnd"/>
          </w:p>
        </w:tc>
      </w:tr>
      <w:tr w:rsidR="004438BE" w:rsidRPr="00BC503F" w14:paraId="63DF7A7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DC5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6422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Искаков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CDF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Ришат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79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Ринатович</w:t>
            </w:r>
            <w:proofErr w:type="spellEnd"/>
          </w:p>
        </w:tc>
      </w:tr>
      <w:tr w:rsidR="004438BE" w:rsidRPr="00BC503F" w14:paraId="3FBEB75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ABEB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39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Искакова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97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8422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06E021B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A6E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89F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Измоденов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1764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2930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343814F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ACBD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C6D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Храпов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970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16D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3F292DF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AF7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D4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Пчелов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BB0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CEA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3F8D33D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168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2E2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Свирский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68A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CA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28B912F8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9E18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8A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Свирская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B8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Валентина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657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Павловна</w:t>
            </w:r>
          </w:p>
        </w:tc>
      </w:tr>
      <w:tr w:rsidR="004438BE" w:rsidRPr="00BC503F" w14:paraId="4D2D670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97A1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1DC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Камышев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D38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B3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Петрович</w:t>
            </w:r>
          </w:p>
        </w:tc>
      </w:tr>
      <w:tr w:rsidR="004438BE" w:rsidRPr="00BC503F" w14:paraId="7C1E9AA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9D3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EB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Бабакишиев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8662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46FB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Илгарович</w:t>
            </w:r>
            <w:proofErr w:type="spellEnd"/>
          </w:p>
        </w:tc>
      </w:tr>
      <w:tr w:rsidR="004438BE" w:rsidRPr="00BC503F" w14:paraId="5D34D23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6E2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EA4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Кривенко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1EDD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Оксана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9D4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3905459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2240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37C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Кривенко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0895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424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328C187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29E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3C61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Измоденов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DA5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2D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7CA3E22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EFE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C31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Аристархов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6105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E61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Георгиевич</w:t>
            </w:r>
          </w:p>
        </w:tc>
      </w:tr>
      <w:tr w:rsidR="004438BE" w:rsidRPr="00BC503F" w14:paraId="3558D49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D3D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53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Аристархова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9D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E1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Николаевна</w:t>
            </w:r>
          </w:p>
        </w:tc>
      </w:tr>
      <w:tr w:rsidR="004438BE" w:rsidRPr="00BC503F" w14:paraId="2A5B779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F8470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1327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744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Шилов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1E5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5F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276C1DB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70C4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03B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Гулиев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64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Лев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C7DA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11A4CDB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F75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49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Долгих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1BFE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A47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Андреевна</w:t>
            </w:r>
          </w:p>
        </w:tc>
      </w:tr>
      <w:tr w:rsidR="004438BE" w:rsidRPr="00BC503F" w14:paraId="1D312FA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ABF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B9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Чесноков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32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Георгий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28E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5DBCC3C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E2B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8AC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Тихонов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AC0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F1D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2059317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022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7F9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BEB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2E4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Романовна</w:t>
            </w:r>
          </w:p>
        </w:tc>
      </w:tr>
      <w:tr w:rsidR="004438BE" w:rsidRPr="00BC503F" w14:paraId="7868310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C69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316A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3CB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Василий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EA1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Георгиевич</w:t>
            </w:r>
          </w:p>
        </w:tc>
      </w:tr>
      <w:tr w:rsidR="004438BE" w:rsidRPr="00BC503F" w14:paraId="1EDD7F4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BE5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EF3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Семенов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A08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A3F5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166E26B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360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AF6A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Семенова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5100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5A3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2B119FB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0C66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0C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Пономарева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415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632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Алексеевна</w:t>
            </w:r>
          </w:p>
        </w:tc>
      </w:tr>
      <w:tr w:rsidR="004438BE" w:rsidRPr="00BC503F" w14:paraId="24AC86C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398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D36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Пономарев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3C4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717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Игоревич</w:t>
            </w:r>
          </w:p>
        </w:tc>
      </w:tr>
      <w:tr w:rsidR="004438BE" w:rsidRPr="00BC503F" w14:paraId="5077B22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FD1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B7C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Киткова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9AF5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72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3EB580D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C4A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35B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Кондрашина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1DB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42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Павловна</w:t>
            </w:r>
          </w:p>
        </w:tc>
      </w:tr>
      <w:tr w:rsidR="004438BE" w:rsidRPr="00BC503F" w14:paraId="170745C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BB72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E3C3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Кондрашин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FD2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455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Валерьевич</w:t>
            </w:r>
          </w:p>
        </w:tc>
      </w:tr>
      <w:tr w:rsidR="004438BE" w:rsidRPr="00BC503F" w14:paraId="508AFBA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A33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25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Воронов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6C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9B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5352C64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4A32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43A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Короткова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4960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Кристина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D13F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57BD1FB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DDA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FCC9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Коротков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8D2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358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6B8379D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4E4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C65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Коновалов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7F6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1A6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E954B7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5BA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97B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Корняков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F37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Никита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CC1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1AC2C43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E295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DA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Корнякова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36D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190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5FF2CF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E988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04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DAEC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7965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3C35F10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FE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AD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Беляев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5E4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D47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Сергеевич</w:t>
            </w:r>
          </w:p>
        </w:tc>
      </w:tr>
      <w:tr w:rsidR="004438BE" w:rsidRPr="00BC503F" w14:paraId="352CF82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C04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883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Усольцева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E2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Анастасия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7CA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6491B7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94EA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5B7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Фирсов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C4E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Кирилл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3448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Анатольевич</w:t>
            </w:r>
          </w:p>
        </w:tc>
      </w:tr>
      <w:tr w:rsidR="004438BE" w:rsidRPr="00BC503F" w14:paraId="4613E92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F094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F3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Фирсова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F77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55D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Владиславовна</w:t>
            </w:r>
          </w:p>
        </w:tc>
      </w:tr>
      <w:tr w:rsidR="004438BE" w:rsidRPr="00BC503F" w14:paraId="6A655A4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37088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0C73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Рыбников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6FFC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ECEE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4438BE" w:rsidRPr="00BC503F" w14:paraId="3213413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60DA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65AB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Пирогова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0E4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Надежда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6D9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Олеговна</w:t>
            </w:r>
          </w:p>
        </w:tc>
      </w:tr>
      <w:tr w:rsidR="004438BE" w:rsidRPr="00BC503F" w14:paraId="2350C49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9F09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086C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Неугодникова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A48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Екатерина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D58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Алексеевна</w:t>
            </w:r>
          </w:p>
        </w:tc>
      </w:tr>
      <w:tr w:rsidR="004438BE" w:rsidRPr="00BC503F" w14:paraId="311C1CA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22C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4C0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Замесин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D95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Семён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DF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Эдуардович</w:t>
            </w:r>
          </w:p>
        </w:tc>
      </w:tr>
      <w:tr w:rsidR="004438BE" w:rsidRPr="00BC503F" w14:paraId="476DC0B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4DD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12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Замесина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A53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B61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4438BE" w:rsidRPr="00BC503F" w14:paraId="5D02BA2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7DC77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197D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Коврижных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38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Денис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DCE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76C7BBD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435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19A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Томилова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B17D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D2A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Анатольевна</w:t>
            </w:r>
          </w:p>
        </w:tc>
      </w:tr>
      <w:tr w:rsidR="004438BE" w:rsidRPr="00BC503F" w14:paraId="2E31F56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141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3A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Томилов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B34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Максим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22C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Михайлович</w:t>
            </w:r>
          </w:p>
        </w:tc>
      </w:tr>
      <w:tr w:rsidR="004438BE" w:rsidRPr="00BC503F" w14:paraId="1A34525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14D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39F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Медведева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0D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763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Викторовна</w:t>
            </w:r>
          </w:p>
        </w:tc>
      </w:tr>
      <w:tr w:rsidR="004438BE" w:rsidRPr="00BC503F" w14:paraId="176F8C6A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DF1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8A5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Безукладников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22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Данил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E65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Валерианович</w:t>
            </w:r>
          </w:p>
        </w:tc>
      </w:tr>
      <w:tr w:rsidR="004438BE" w:rsidRPr="00BC503F" w14:paraId="7DBE448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A8684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73EC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06DC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02D1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6EDA76F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27A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6942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Юдинцев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600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088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Семенович</w:t>
            </w:r>
          </w:p>
        </w:tc>
      </w:tr>
      <w:tr w:rsidR="004438BE" w:rsidRPr="00BC503F" w14:paraId="34E150A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382E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C9C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Суханов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9C1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BAB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4438BE" w:rsidRPr="00BC503F" w14:paraId="5BA1013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DDA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D74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Прямиков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25F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56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2720F48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DA6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3E9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Прямикова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338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Яна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66A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Владимировна</w:t>
            </w:r>
          </w:p>
        </w:tc>
      </w:tr>
      <w:tr w:rsidR="004438BE" w:rsidRPr="00BC503F" w14:paraId="7D8D4AC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0B88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F09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Кетов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E6B8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0D5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Борисович</w:t>
            </w:r>
          </w:p>
        </w:tc>
      </w:tr>
      <w:tr w:rsidR="004438BE" w:rsidRPr="00BC503F" w14:paraId="3FBEFE0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862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140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Прямиков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418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FB4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Андреевич</w:t>
            </w:r>
          </w:p>
        </w:tc>
      </w:tr>
      <w:tr w:rsidR="004438BE" w:rsidRPr="00BC503F" w14:paraId="219A9EB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46E2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4B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Прямикова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EBD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FBB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4438BE" w:rsidRPr="00BC503F" w14:paraId="62AF79F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7B9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05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Аристархова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21E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808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Евгеньевна</w:t>
            </w:r>
          </w:p>
        </w:tc>
      </w:tr>
      <w:tr w:rsidR="004438BE" w:rsidRPr="00BC503F" w14:paraId="10CBF35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C86E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C81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Киселев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6FDF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A3B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46A8D39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D8C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2F6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Абдрахманов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2D9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Ренат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A2D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Феликсович</w:t>
            </w:r>
          </w:p>
        </w:tc>
      </w:tr>
      <w:tr w:rsidR="004438BE" w:rsidRPr="00BC503F" w14:paraId="14430F2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91886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B07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Абдрахманова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5CC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Елена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7F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Валерьевна</w:t>
            </w:r>
          </w:p>
        </w:tc>
      </w:tr>
      <w:tr w:rsidR="004438BE" w:rsidRPr="00BC503F" w14:paraId="36388312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A85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8CB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Черданцев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2FD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E97F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Иванович</w:t>
            </w:r>
          </w:p>
        </w:tc>
      </w:tr>
      <w:tr w:rsidR="004438BE" w:rsidRPr="00BC503F" w14:paraId="4F6F710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270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EB93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Бабушкина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35A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Ольга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0E6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4438BE" w:rsidRPr="00BC503F" w14:paraId="5AB2D56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A01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7E2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Бабушкин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76CC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BB6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4438BE" w:rsidRPr="00BC503F" w14:paraId="6A93A86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2983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DCE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Усманова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A97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22F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Раймановна</w:t>
            </w:r>
            <w:proofErr w:type="spellEnd"/>
          </w:p>
        </w:tc>
      </w:tr>
      <w:tr w:rsidR="004438BE" w:rsidRPr="00BC503F" w14:paraId="45412CF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84D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837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Десятков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7ADF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Дмитрий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B8B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Викторович</w:t>
            </w:r>
          </w:p>
        </w:tc>
      </w:tr>
      <w:tr w:rsidR="004438BE" w:rsidRPr="00BC503F" w14:paraId="6ED6AAD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AE5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F25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Десяткова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7FA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Наталья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A65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Юрьевна</w:t>
            </w:r>
          </w:p>
        </w:tc>
      </w:tr>
      <w:tr w:rsidR="004438BE" w:rsidRPr="00BC503F" w14:paraId="298BAFFC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1C5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lastRenderedPageBreak/>
              <w:t>1364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A5E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Кузин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566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Андрей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E6BD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B65AD3" w:rsidRPr="00BC503F" w14:paraId="798FF8F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B15B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C5A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60AE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Руслан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BD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Юрьевич</w:t>
            </w:r>
          </w:p>
        </w:tc>
      </w:tr>
      <w:tr w:rsidR="00B65AD3" w:rsidRPr="00BC503F" w14:paraId="1DA7BD9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0A5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A9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BFB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CAAF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B65AD3" w:rsidRPr="00BC503F" w14:paraId="5A24B4A6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21D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7E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Торжинский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0AC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Павел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ADD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B65AD3" w:rsidRPr="00BC503F" w14:paraId="26F9BF2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33B7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308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Асадуллина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442C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Светлана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7399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Игоревна</w:t>
            </w:r>
          </w:p>
        </w:tc>
      </w:tr>
      <w:tr w:rsidR="00B65AD3" w:rsidRPr="00BC503F" w14:paraId="230652A1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839AD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864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Асадуллин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02E6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ECA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Марсович</w:t>
            </w:r>
            <w:proofErr w:type="spellEnd"/>
          </w:p>
        </w:tc>
      </w:tr>
      <w:tr w:rsidR="00B65AD3" w:rsidRPr="00BC503F" w14:paraId="2DE89F9B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B86A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90C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Глазырин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F23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Роман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E10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Владимирович</w:t>
            </w:r>
          </w:p>
        </w:tc>
      </w:tr>
      <w:tr w:rsidR="00B65AD3" w:rsidRPr="00BC503F" w14:paraId="60541219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FD8A5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1BE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Глазырина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5CD8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Дарья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6366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B65AD3" w:rsidRPr="00BC503F" w14:paraId="2356EBBE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4551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EE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Асанова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0FF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Эльвира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174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Ильясовна</w:t>
            </w:r>
            <w:proofErr w:type="spellEnd"/>
          </w:p>
        </w:tc>
      </w:tr>
      <w:tr w:rsidR="00B65AD3" w:rsidRPr="00BC503F" w14:paraId="59D2201F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8F8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B830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Гизетдинов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7EA7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Рауф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E00D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Рустамович</w:t>
            </w:r>
          </w:p>
        </w:tc>
      </w:tr>
      <w:tr w:rsidR="00B65AD3" w:rsidRPr="00BC503F" w14:paraId="337FFDB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3773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3017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Гизетдинова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C98D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Лиана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D8E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Дарвиновна</w:t>
            </w:r>
            <w:proofErr w:type="spellEnd"/>
          </w:p>
        </w:tc>
      </w:tr>
      <w:tr w:rsidR="00B65AD3" w:rsidRPr="00BC503F" w14:paraId="796837CD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18DF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4FB5A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Исмиев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B8B7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Тарйел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1C03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 xml:space="preserve">Байрам </w:t>
            </w:r>
            <w:proofErr w:type="spellStart"/>
            <w:r w:rsidRPr="00BC503F">
              <w:rPr>
                <w:sz w:val="24"/>
                <w:szCs w:val="24"/>
              </w:rPr>
              <w:t>оглы</w:t>
            </w:r>
            <w:proofErr w:type="spellEnd"/>
          </w:p>
        </w:tc>
      </w:tr>
      <w:tr w:rsidR="00B65AD3" w:rsidRPr="00BC503F" w14:paraId="52BA15C5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9F4C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8E8C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Исмиева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6B65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Хиджран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D18B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Халеддин</w:t>
            </w:r>
            <w:proofErr w:type="spellEnd"/>
            <w:r w:rsidRPr="00BC503F">
              <w:rPr>
                <w:sz w:val="24"/>
                <w:szCs w:val="24"/>
              </w:rPr>
              <w:t xml:space="preserve"> </w:t>
            </w:r>
            <w:proofErr w:type="spellStart"/>
            <w:r w:rsidRPr="00BC503F">
              <w:rPr>
                <w:sz w:val="24"/>
                <w:szCs w:val="24"/>
              </w:rPr>
              <w:t>кызы</w:t>
            </w:r>
            <w:proofErr w:type="spellEnd"/>
          </w:p>
        </w:tc>
      </w:tr>
      <w:tr w:rsidR="00B65AD3" w:rsidRPr="00BC503F" w14:paraId="3D146CA3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18FB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53D09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Ворошилов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352A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74024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Петрович</w:t>
            </w:r>
          </w:p>
        </w:tc>
      </w:tr>
      <w:tr w:rsidR="00B65AD3" w:rsidRPr="00BC503F" w14:paraId="63CC4364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6E99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C511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Анкудинова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DCB8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Мария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3385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B65AD3" w:rsidRPr="00BC503F" w14:paraId="5A1B94E0" w14:textId="77777777" w:rsidTr="00BC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3782" w14:textId="77777777" w:rsidR="00BC503F" w:rsidRPr="00BC503F" w:rsidRDefault="00BC503F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4A72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Быкова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CD78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Юлия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5F16B" w14:textId="77777777" w:rsidR="00BC503F" w:rsidRPr="00BC503F" w:rsidRDefault="00BC503F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Сергеевна</w:t>
            </w:r>
          </w:p>
        </w:tc>
      </w:tr>
      <w:tr w:rsidR="00C51170" w:rsidRPr="00BC503F" w14:paraId="3BCF5564" w14:textId="77777777" w:rsidTr="00CC12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2AB7" w14:textId="77777777" w:rsidR="00C51170" w:rsidRPr="00BC503F" w:rsidRDefault="00C51170" w:rsidP="00BC503F">
            <w:pPr>
              <w:jc w:val="center"/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1376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AA69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Лебидка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68C4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133F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Николаевич</w:t>
            </w:r>
          </w:p>
        </w:tc>
      </w:tr>
      <w:tr w:rsidR="00C51170" w:rsidRPr="00BC503F" w14:paraId="0FE2D50A" w14:textId="77777777" w:rsidTr="00CC12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C0C3" w14:textId="77777777" w:rsidR="00C51170" w:rsidRPr="00BC503F" w:rsidRDefault="00C51170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EADBE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Лебидка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0EA4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Валерия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8165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Александровна</w:t>
            </w:r>
          </w:p>
        </w:tc>
      </w:tr>
      <w:tr w:rsidR="00C51170" w:rsidRPr="00BC503F" w14:paraId="14978987" w14:textId="77777777" w:rsidTr="00CC12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8FD7" w14:textId="77777777" w:rsidR="00C51170" w:rsidRPr="00BC503F" w:rsidRDefault="00C51170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1EF37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Лебидка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2EF17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Иван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2498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  <w:tr w:rsidR="00C51170" w:rsidRPr="00BC503F" w14:paraId="65E1BF3F" w14:textId="77777777" w:rsidTr="00CC12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BD43" w14:textId="77777777" w:rsidR="00C51170" w:rsidRPr="00BC503F" w:rsidRDefault="00C51170" w:rsidP="00BC5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0762E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proofErr w:type="spellStart"/>
            <w:r w:rsidRPr="00BC503F">
              <w:rPr>
                <w:sz w:val="24"/>
                <w:szCs w:val="24"/>
              </w:rPr>
              <w:t>Лебидка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7716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Михаил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5F90" w14:textId="77777777" w:rsidR="00C51170" w:rsidRPr="00BC503F" w:rsidRDefault="00C51170" w:rsidP="00BC503F">
            <w:pPr>
              <w:rPr>
                <w:sz w:val="24"/>
                <w:szCs w:val="24"/>
              </w:rPr>
            </w:pPr>
            <w:r w:rsidRPr="00BC503F">
              <w:rPr>
                <w:sz w:val="24"/>
                <w:szCs w:val="24"/>
              </w:rPr>
              <w:t>Александрович</w:t>
            </w:r>
          </w:p>
        </w:tc>
      </w:tr>
    </w:tbl>
    <w:p w14:paraId="79D92B72" w14:textId="77777777" w:rsidR="00DE252A" w:rsidRPr="000B0BB5" w:rsidRDefault="00DE252A" w:rsidP="00133698">
      <w:pPr>
        <w:jc w:val="both"/>
        <w:rPr>
          <w:sz w:val="28"/>
          <w:szCs w:val="28"/>
          <w:lang w:val="en-US"/>
        </w:rPr>
      </w:pPr>
    </w:p>
    <w:sectPr w:rsidR="00DE252A" w:rsidRPr="000B0BB5" w:rsidSect="00B63015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 w16cid:durableId="379088408">
    <w:abstractNumId w:val="0"/>
  </w:num>
  <w:num w:numId="2" w16cid:durableId="13756134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DE9"/>
    <w:rsid w:val="00011678"/>
    <w:rsid w:val="00041C59"/>
    <w:rsid w:val="000A782A"/>
    <w:rsid w:val="000B0BB5"/>
    <w:rsid w:val="00133698"/>
    <w:rsid w:val="00170E25"/>
    <w:rsid w:val="001C55CD"/>
    <w:rsid w:val="001F35F7"/>
    <w:rsid w:val="0023226A"/>
    <w:rsid w:val="002819B7"/>
    <w:rsid w:val="002902A3"/>
    <w:rsid w:val="00291037"/>
    <w:rsid w:val="00301773"/>
    <w:rsid w:val="003017DE"/>
    <w:rsid w:val="0031022A"/>
    <w:rsid w:val="00311136"/>
    <w:rsid w:val="0032106C"/>
    <w:rsid w:val="00336802"/>
    <w:rsid w:val="00352B7E"/>
    <w:rsid w:val="00353280"/>
    <w:rsid w:val="0035774A"/>
    <w:rsid w:val="00374C89"/>
    <w:rsid w:val="00377CAB"/>
    <w:rsid w:val="00381946"/>
    <w:rsid w:val="00393B98"/>
    <w:rsid w:val="003C2673"/>
    <w:rsid w:val="003D1653"/>
    <w:rsid w:val="003F6459"/>
    <w:rsid w:val="004205DF"/>
    <w:rsid w:val="00420982"/>
    <w:rsid w:val="004329C8"/>
    <w:rsid w:val="00433FBA"/>
    <w:rsid w:val="004438BE"/>
    <w:rsid w:val="00445EAA"/>
    <w:rsid w:val="0044739C"/>
    <w:rsid w:val="00462BC7"/>
    <w:rsid w:val="004801B3"/>
    <w:rsid w:val="00492C2D"/>
    <w:rsid w:val="004A2989"/>
    <w:rsid w:val="004A2CC4"/>
    <w:rsid w:val="004C3D72"/>
    <w:rsid w:val="004E50F0"/>
    <w:rsid w:val="004F1BF0"/>
    <w:rsid w:val="004F4246"/>
    <w:rsid w:val="005016F0"/>
    <w:rsid w:val="00536788"/>
    <w:rsid w:val="00545512"/>
    <w:rsid w:val="005525EE"/>
    <w:rsid w:val="0056672C"/>
    <w:rsid w:val="00567DE9"/>
    <w:rsid w:val="005955CF"/>
    <w:rsid w:val="005A621A"/>
    <w:rsid w:val="005E626C"/>
    <w:rsid w:val="006445D7"/>
    <w:rsid w:val="00672DFE"/>
    <w:rsid w:val="006730C0"/>
    <w:rsid w:val="00683175"/>
    <w:rsid w:val="006A7AB3"/>
    <w:rsid w:val="006B12B7"/>
    <w:rsid w:val="006C649C"/>
    <w:rsid w:val="006C6C5E"/>
    <w:rsid w:val="006E00A9"/>
    <w:rsid w:val="00702165"/>
    <w:rsid w:val="00713E44"/>
    <w:rsid w:val="00720985"/>
    <w:rsid w:val="007278CA"/>
    <w:rsid w:val="00743ACC"/>
    <w:rsid w:val="00783404"/>
    <w:rsid w:val="0083594B"/>
    <w:rsid w:val="0085340B"/>
    <w:rsid w:val="008559A1"/>
    <w:rsid w:val="00856DF7"/>
    <w:rsid w:val="00867F56"/>
    <w:rsid w:val="00871148"/>
    <w:rsid w:val="00896CBC"/>
    <w:rsid w:val="008C0E41"/>
    <w:rsid w:val="008C1252"/>
    <w:rsid w:val="008C687E"/>
    <w:rsid w:val="008D700F"/>
    <w:rsid w:val="008F7BA4"/>
    <w:rsid w:val="00921AE7"/>
    <w:rsid w:val="00924CEB"/>
    <w:rsid w:val="00956960"/>
    <w:rsid w:val="00975A1C"/>
    <w:rsid w:val="00992682"/>
    <w:rsid w:val="00997D40"/>
    <w:rsid w:val="009C3AC5"/>
    <w:rsid w:val="009E1577"/>
    <w:rsid w:val="00A07F99"/>
    <w:rsid w:val="00A1076A"/>
    <w:rsid w:val="00A26589"/>
    <w:rsid w:val="00A308F7"/>
    <w:rsid w:val="00A43439"/>
    <w:rsid w:val="00A80071"/>
    <w:rsid w:val="00AA6234"/>
    <w:rsid w:val="00AC1694"/>
    <w:rsid w:val="00B00F07"/>
    <w:rsid w:val="00B07F43"/>
    <w:rsid w:val="00B14760"/>
    <w:rsid w:val="00B5086B"/>
    <w:rsid w:val="00B63015"/>
    <w:rsid w:val="00B65AD3"/>
    <w:rsid w:val="00B95DBC"/>
    <w:rsid w:val="00BA0854"/>
    <w:rsid w:val="00BA7870"/>
    <w:rsid w:val="00BC503F"/>
    <w:rsid w:val="00BC77AC"/>
    <w:rsid w:val="00BC7BB8"/>
    <w:rsid w:val="00BF6E52"/>
    <w:rsid w:val="00C06CC7"/>
    <w:rsid w:val="00C113F2"/>
    <w:rsid w:val="00C225B3"/>
    <w:rsid w:val="00C26742"/>
    <w:rsid w:val="00C51170"/>
    <w:rsid w:val="00C55198"/>
    <w:rsid w:val="00C62D5D"/>
    <w:rsid w:val="00C8290F"/>
    <w:rsid w:val="00CA14D7"/>
    <w:rsid w:val="00CA43C7"/>
    <w:rsid w:val="00CD304F"/>
    <w:rsid w:val="00CE5867"/>
    <w:rsid w:val="00CF7251"/>
    <w:rsid w:val="00D162FB"/>
    <w:rsid w:val="00D26E57"/>
    <w:rsid w:val="00D46873"/>
    <w:rsid w:val="00D50634"/>
    <w:rsid w:val="00D8634A"/>
    <w:rsid w:val="00D87D1A"/>
    <w:rsid w:val="00D921D5"/>
    <w:rsid w:val="00DB4184"/>
    <w:rsid w:val="00DE252A"/>
    <w:rsid w:val="00DE4BE7"/>
    <w:rsid w:val="00DE6645"/>
    <w:rsid w:val="00E06CB9"/>
    <w:rsid w:val="00E51F7D"/>
    <w:rsid w:val="00E528CA"/>
    <w:rsid w:val="00E84854"/>
    <w:rsid w:val="00ED4DA5"/>
    <w:rsid w:val="00EE28E5"/>
    <w:rsid w:val="00EE4587"/>
    <w:rsid w:val="00EF66F6"/>
    <w:rsid w:val="00EF7C73"/>
    <w:rsid w:val="00F129BF"/>
    <w:rsid w:val="00F14C50"/>
    <w:rsid w:val="00F46BB8"/>
    <w:rsid w:val="00F66B4B"/>
    <w:rsid w:val="00F71DFD"/>
    <w:rsid w:val="00F966D1"/>
    <w:rsid w:val="00FA194B"/>
    <w:rsid w:val="00FA3C20"/>
    <w:rsid w:val="00FB4616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F2B537"/>
  <w15:docId w15:val="{489A9898-C366-4E4B-818E-16338045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msonormal0">
    <w:name w:val="msonormal"/>
    <w:basedOn w:val="a"/>
    <w:rsid w:val="00433FBA"/>
    <w:pP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0">
    <w:name w:val="xl15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1">
    <w:name w:val="xl15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2">
    <w:name w:val="xl15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3">
    <w:name w:val="xl153"/>
    <w:basedOn w:val="a"/>
    <w:rsid w:val="00433F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5">
    <w:name w:val="xl155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6">
    <w:name w:val="xl15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7">
    <w:name w:val="xl157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8">
    <w:name w:val="xl158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59">
    <w:name w:val="xl15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0">
    <w:name w:val="xl16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1">
    <w:name w:val="xl16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2">
    <w:name w:val="xl16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3">
    <w:name w:val="xl163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4">
    <w:name w:val="xl164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5">
    <w:name w:val="xl165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66">
    <w:name w:val="xl166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7">
    <w:name w:val="xl167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8">
    <w:name w:val="xl16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9">
    <w:name w:val="xl16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0">
    <w:name w:val="xl17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1">
    <w:name w:val="xl17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2">
    <w:name w:val="xl17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3">
    <w:name w:val="xl17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5">
    <w:name w:val="xl17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6">
    <w:name w:val="xl17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7">
    <w:name w:val="xl17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8">
    <w:name w:val="xl17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79">
    <w:name w:val="xl17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0">
    <w:name w:val="xl180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1">
    <w:name w:val="xl18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2">
    <w:name w:val="xl182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3">
    <w:name w:val="xl18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4">
    <w:name w:val="xl184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5">
    <w:name w:val="xl185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6">
    <w:name w:val="xl18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7">
    <w:name w:val="xl187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8">
    <w:name w:val="xl18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9">
    <w:name w:val="xl18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0">
    <w:name w:val="xl19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1">
    <w:name w:val="xl19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2">
    <w:name w:val="xl19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3">
    <w:name w:val="xl193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4">
    <w:name w:val="xl194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5">
    <w:name w:val="xl19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7">
    <w:name w:val="xl19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8">
    <w:name w:val="xl19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9">
    <w:name w:val="xl19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200">
    <w:name w:val="xl200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1">
    <w:name w:val="xl20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3">
    <w:name w:val="xl63"/>
    <w:basedOn w:val="a"/>
    <w:rsid w:val="00377CAB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377CAB"/>
    <w:pPr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37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3">
    <w:name w:val="xl203"/>
    <w:basedOn w:val="a"/>
    <w:rsid w:val="00377CA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4">
    <w:name w:val="xl204"/>
    <w:basedOn w:val="a"/>
    <w:rsid w:val="00377C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5">
    <w:name w:val="xl205"/>
    <w:basedOn w:val="a"/>
    <w:rsid w:val="00377CA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7E346-2ABF-4073-B004-69B1797D2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60</Pages>
  <Words>14854</Words>
  <Characters>84669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Work8</cp:lastModifiedBy>
  <cp:revision>2</cp:revision>
  <cp:lastPrinted>2025-01-15T11:31:00Z</cp:lastPrinted>
  <dcterms:created xsi:type="dcterms:W3CDTF">2026-01-22T11:39:00Z</dcterms:created>
  <dcterms:modified xsi:type="dcterms:W3CDTF">2026-01-22T11:39:00Z</dcterms:modified>
</cp:coreProperties>
</file>