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F245F" w:rsidRDefault="007F67BF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7F67B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1D2553" w:rsidRDefault="001D255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7A3189" w:rsidRDefault="007F67BF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7A3189">
        <w:rPr>
          <w:rFonts w:ascii="Liberation Serif" w:hAnsi="Liberation Serif" w:cs="Liberation Serif"/>
          <w:sz w:val="28"/>
          <w:szCs w:val="28"/>
        </w:rPr>
        <w:t xml:space="preserve">от </w:t>
      </w:r>
      <w:r w:rsidR="00CC3621" w:rsidRPr="007A3189">
        <w:rPr>
          <w:rFonts w:ascii="Liberation Serif" w:hAnsi="Liberation Serif" w:cs="Liberation Serif"/>
          <w:sz w:val="28"/>
          <w:szCs w:val="28"/>
        </w:rPr>
        <w:t>22.01.2026</w:t>
      </w:r>
      <w:r w:rsidR="007A3189" w:rsidRPr="007A3189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7A3189">
        <w:rPr>
          <w:rFonts w:ascii="Liberation Serif" w:hAnsi="Liberation Serif" w:cs="Liberation Serif"/>
          <w:sz w:val="28"/>
          <w:szCs w:val="28"/>
        </w:rPr>
        <w:t>№</w:t>
      </w:r>
      <w:r w:rsidR="007A3189" w:rsidRPr="007A3189">
        <w:rPr>
          <w:rFonts w:ascii="Liberation Serif" w:hAnsi="Liberation Serif" w:cs="Liberation Serif"/>
          <w:sz w:val="28"/>
          <w:szCs w:val="28"/>
        </w:rPr>
        <w:t xml:space="preserve"> </w:t>
      </w:r>
      <w:r w:rsidR="00CC3621" w:rsidRPr="007A3189">
        <w:rPr>
          <w:rFonts w:ascii="Liberation Serif" w:hAnsi="Liberation Serif" w:cs="Liberation Serif"/>
          <w:sz w:val="28"/>
          <w:szCs w:val="28"/>
        </w:rPr>
        <w:t>22</w:t>
      </w:r>
    </w:p>
    <w:p w:rsidR="0040589A" w:rsidRDefault="0040589A" w:rsidP="00133698">
      <w:pPr>
        <w:rPr>
          <w:rFonts w:ascii="Liberation Serif" w:hAnsi="Liberation Serif" w:cs="Liberation Serif"/>
          <w:sz w:val="28"/>
          <w:szCs w:val="28"/>
        </w:rPr>
      </w:pPr>
    </w:p>
    <w:p w:rsidR="00A25B17" w:rsidRPr="001C12ED" w:rsidRDefault="00A25B17" w:rsidP="00133698">
      <w:pPr>
        <w:rPr>
          <w:rFonts w:ascii="Liberation Serif" w:hAnsi="Liberation Serif" w:cs="Liberation Serif"/>
          <w:sz w:val="28"/>
          <w:szCs w:val="28"/>
        </w:rPr>
      </w:pPr>
    </w:p>
    <w:p w:rsidR="00A25B17" w:rsidRPr="00CA7F5B" w:rsidRDefault="00A25B17" w:rsidP="00CA7F5B">
      <w:pPr>
        <w:pStyle w:val="a4"/>
        <w:ind w:firstLine="0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CA7F5B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Об утверждении Плана мероприятий </w:t>
      </w:r>
    </w:p>
    <w:p w:rsidR="0040589A" w:rsidRPr="00CA7F5B" w:rsidRDefault="00A25B17" w:rsidP="00CA7F5B">
      <w:pPr>
        <w:pStyle w:val="a4"/>
        <w:ind w:firstLine="0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CA7F5B">
        <w:rPr>
          <w:rFonts w:ascii="Liberation Serif" w:hAnsi="Liberation Serif" w:cs="Liberation Serif"/>
          <w:b/>
          <w:bCs/>
          <w:iCs/>
          <w:sz w:val="28"/>
          <w:szCs w:val="28"/>
        </w:rPr>
        <w:t>по созданию благоприятных условий для осуществления трудовой деятельности и проживания медицинских работников на территории Каменск-Уральского городского</w:t>
      </w:r>
      <w:r w:rsidR="00086E8F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округа на период 202</w:t>
      </w:r>
      <w:r w:rsidR="00F54D82">
        <w:rPr>
          <w:rFonts w:ascii="Liberation Serif" w:hAnsi="Liberation Serif" w:cs="Liberation Serif"/>
          <w:b/>
          <w:bCs/>
          <w:iCs/>
          <w:sz w:val="28"/>
          <w:szCs w:val="28"/>
        </w:rPr>
        <w:t>6</w:t>
      </w:r>
      <w:r w:rsidR="00086E8F">
        <w:rPr>
          <w:rFonts w:ascii="Liberation Serif" w:hAnsi="Liberation Serif" w:cs="Liberation Serif"/>
          <w:b/>
          <w:bCs/>
          <w:iCs/>
          <w:sz w:val="28"/>
          <w:szCs w:val="28"/>
        </w:rPr>
        <w:t>-20</w:t>
      </w:r>
      <w:r w:rsidR="00F54D82">
        <w:rPr>
          <w:rFonts w:ascii="Liberation Serif" w:hAnsi="Liberation Serif" w:cs="Liberation Serif"/>
          <w:b/>
          <w:bCs/>
          <w:iCs/>
          <w:sz w:val="28"/>
          <w:szCs w:val="28"/>
        </w:rPr>
        <w:t>30</w:t>
      </w:r>
      <w:r w:rsidR="00086E8F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годов</w:t>
      </w:r>
    </w:p>
    <w:p w:rsidR="00A25B17" w:rsidRPr="00CA7F5B" w:rsidRDefault="00A25B17" w:rsidP="00CA7F5B">
      <w:pPr>
        <w:pStyle w:val="a4"/>
        <w:ind w:firstLine="0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:rsidR="00A25B17" w:rsidRPr="00CA7F5B" w:rsidRDefault="00A25B17" w:rsidP="00CA7F5B">
      <w:pPr>
        <w:pStyle w:val="a4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:rsidR="004265AD" w:rsidRPr="00CA7F5B" w:rsidRDefault="00A25B17" w:rsidP="00CA7F5B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CA7F5B">
        <w:rPr>
          <w:rFonts w:ascii="Liberation Serif" w:eastAsia="Times New Roman" w:hAnsi="Liberation Serif" w:cs="Times New Roman"/>
          <w:sz w:val="28"/>
          <w:szCs w:val="28"/>
        </w:rPr>
        <w:t>В соответствии с Федеральным законом от 6 октября 2003 года № 131-ФЗ</w:t>
      </w:r>
      <w:r w:rsidRPr="00CA7F5B">
        <w:rPr>
          <w:rFonts w:ascii="Liberation Serif" w:eastAsia="Times New Roman" w:hAnsi="Liberation Serif" w:cs="Times New Roman"/>
          <w:sz w:val="28"/>
          <w:szCs w:val="28"/>
        </w:rPr>
        <w:br/>
        <w:t>«Об общих принципах организации местного самоуправления в Российской</w:t>
      </w:r>
      <w:r w:rsidRPr="00CA7F5B">
        <w:rPr>
          <w:rFonts w:ascii="Liberation Serif" w:eastAsia="Times New Roman" w:hAnsi="Liberation Serif" w:cs="Times New Roman"/>
          <w:sz w:val="28"/>
          <w:szCs w:val="28"/>
        </w:rPr>
        <w:br/>
        <w:t xml:space="preserve">Федерации», </w:t>
      </w:r>
      <w:r w:rsidR="00086E8F">
        <w:rPr>
          <w:rFonts w:ascii="Liberation Serif" w:eastAsia="Times New Roman" w:hAnsi="Liberation Serif" w:cs="Times New Roman"/>
          <w:sz w:val="28"/>
          <w:szCs w:val="28"/>
        </w:rPr>
        <w:t xml:space="preserve">в целях </w:t>
      </w:r>
      <w:r w:rsidRPr="00CA7F5B">
        <w:rPr>
          <w:rFonts w:ascii="Liberation Serif" w:eastAsia="Times New Roman" w:hAnsi="Liberation Serif" w:cs="Times New Roman"/>
          <w:sz w:val="28"/>
          <w:szCs w:val="28"/>
        </w:rPr>
        <w:t xml:space="preserve">создания благоприятных условий для привлечения медицинских работников для работы в </w:t>
      </w:r>
      <w:r w:rsidR="00086E8F">
        <w:rPr>
          <w:rFonts w:ascii="Liberation Serif" w:eastAsia="Times New Roman" w:hAnsi="Liberation Serif" w:cs="Times New Roman"/>
          <w:sz w:val="28"/>
          <w:szCs w:val="28"/>
        </w:rPr>
        <w:t xml:space="preserve">государственных </w:t>
      </w:r>
      <w:r w:rsidRPr="00CA7F5B">
        <w:rPr>
          <w:rFonts w:ascii="Liberation Serif" w:eastAsia="Times New Roman" w:hAnsi="Liberation Serif" w:cs="Times New Roman"/>
          <w:sz w:val="28"/>
          <w:szCs w:val="28"/>
        </w:rPr>
        <w:t xml:space="preserve">учреждениях здравоохранения, </w:t>
      </w:r>
      <w:r w:rsidRPr="00CA7F5B">
        <w:rPr>
          <w:rFonts w:ascii="Liberation Serif" w:hAnsi="Liberation Serif"/>
          <w:sz w:val="28"/>
          <w:szCs w:val="28"/>
        </w:rPr>
        <w:t xml:space="preserve">осуществляющих свою деятельность на территории Каменск-Уральского городского округа, </w:t>
      </w:r>
      <w:r w:rsidR="004265AD" w:rsidRPr="00CA7F5B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025861" w:rsidRPr="00CA7F5B" w:rsidRDefault="004265AD" w:rsidP="00CA7F5B">
      <w:pPr>
        <w:pStyle w:val="ConsPlusNormal"/>
        <w:jc w:val="both"/>
        <w:rPr>
          <w:rFonts w:ascii="Liberation Serif" w:hAnsi="Liberation Serif"/>
          <w:b/>
          <w:bCs/>
          <w:sz w:val="28"/>
          <w:szCs w:val="28"/>
        </w:rPr>
      </w:pPr>
      <w:r w:rsidRPr="00CA7F5B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025861" w:rsidRPr="00CA7F5B" w:rsidRDefault="00025861" w:rsidP="00CA7F5B">
      <w:pPr>
        <w:pStyle w:val="ConsPlusNormal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CA7F5B">
        <w:rPr>
          <w:rFonts w:ascii="Liberation Serif" w:hAnsi="Liberation Serif"/>
          <w:bCs/>
          <w:sz w:val="28"/>
          <w:szCs w:val="28"/>
        </w:rPr>
        <w:t xml:space="preserve">1. </w:t>
      </w:r>
      <w:r w:rsidR="00A25B17" w:rsidRPr="00CA7F5B">
        <w:rPr>
          <w:rFonts w:ascii="Liberation Serif" w:hAnsi="Liberation Serif"/>
          <w:bCs/>
          <w:sz w:val="28"/>
          <w:szCs w:val="28"/>
        </w:rPr>
        <w:t>Утвердить План мероприятий по созданию благоприятных условий для</w:t>
      </w:r>
      <w:r w:rsidR="00A25B17" w:rsidRPr="00CA7F5B">
        <w:rPr>
          <w:rFonts w:ascii="Liberation Serif" w:hAnsi="Liberation Serif"/>
          <w:bCs/>
          <w:sz w:val="28"/>
          <w:szCs w:val="28"/>
        </w:rPr>
        <w:br/>
        <w:t>осуществления трудовой деятельности и проживания медицинских работников</w:t>
      </w:r>
      <w:r w:rsidR="00A25B17" w:rsidRPr="00CA7F5B">
        <w:rPr>
          <w:rFonts w:ascii="Liberation Serif" w:hAnsi="Liberation Serif"/>
          <w:bCs/>
          <w:sz w:val="28"/>
          <w:szCs w:val="28"/>
        </w:rPr>
        <w:br/>
        <w:t>на территории Каменск-Уральского городского</w:t>
      </w:r>
      <w:r w:rsidR="00086E8F">
        <w:rPr>
          <w:rFonts w:ascii="Liberation Serif" w:hAnsi="Liberation Serif"/>
          <w:bCs/>
          <w:sz w:val="28"/>
          <w:szCs w:val="28"/>
        </w:rPr>
        <w:t xml:space="preserve"> округа на период 202</w:t>
      </w:r>
      <w:r w:rsidR="00F54D82">
        <w:rPr>
          <w:rFonts w:ascii="Liberation Serif" w:hAnsi="Liberation Serif"/>
          <w:bCs/>
          <w:sz w:val="28"/>
          <w:szCs w:val="28"/>
        </w:rPr>
        <w:t>6-2030</w:t>
      </w:r>
      <w:r w:rsidR="00086E8F">
        <w:rPr>
          <w:rFonts w:ascii="Liberation Serif" w:hAnsi="Liberation Serif"/>
          <w:bCs/>
          <w:sz w:val="28"/>
          <w:szCs w:val="28"/>
        </w:rPr>
        <w:t xml:space="preserve"> годов</w:t>
      </w:r>
      <w:r w:rsidR="004F0746">
        <w:rPr>
          <w:rFonts w:ascii="Liberation Serif" w:hAnsi="Liberation Serif"/>
          <w:bCs/>
          <w:sz w:val="28"/>
          <w:szCs w:val="28"/>
        </w:rPr>
        <w:t xml:space="preserve"> </w:t>
      </w:r>
      <w:r w:rsidR="00F0078B" w:rsidRPr="00CA7F5B">
        <w:rPr>
          <w:rFonts w:ascii="Liberation Serif" w:hAnsi="Liberation Serif"/>
          <w:bCs/>
          <w:sz w:val="28"/>
          <w:szCs w:val="28"/>
        </w:rPr>
        <w:t>(далее – план)</w:t>
      </w:r>
      <w:r w:rsidRPr="00CA7F5B">
        <w:rPr>
          <w:rFonts w:ascii="Liberation Serif" w:hAnsi="Liberation Serif"/>
          <w:bCs/>
          <w:sz w:val="28"/>
          <w:szCs w:val="28"/>
        </w:rPr>
        <w:t xml:space="preserve"> (прилагается).</w:t>
      </w:r>
    </w:p>
    <w:p w:rsidR="002A4500" w:rsidRPr="00CA7F5B" w:rsidRDefault="00A25B17" w:rsidP="00CA7F5B">
      <w:pPr>
        <w:pStyle w:val="ConsPlusNormal"/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CA7F5B">
        <w:rPr>
          <w:rFonts w:ascii="Liberation Serif" w:hAnsi="Liberation Serif"/>
          <w:bCs/>
          <w:sz w:val="28"/>
          <w:szCs w:val="28"/>
        </w:rPr>
        <w:t>2</w:t>
      </w:r>
      <w:r w:rsidR="004911C2" w:rsidRPr="00CA7F5B">
        <w:rPr>
          <w:rFonts w:ascii="Liberation Serif" w:hAnsi="Liberation Serif"/>
          <w:bCs/>
          <w:sz w:val="28"/>
          <w:szCs w:val="28"/>
        </w:rPr>
        <w:t xml:space="preserve">. </w:t>
      </w:r>
      <w:proofErr w:type="gramStart"/>
      <w:r w:rsidR="002A4500" w:rsidRPr="00CA7F5B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2A4500" w:rsidRPr="00CA7F5B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DB1710" w:rsidRPr="00CA7F5B" w:rsidRDefault="00A25B17" w:rsidP="00CA7F5B">
      <w:pPr>
        <w:jc w:val="both"/>
        <w:rPr>
          <w:rFonts w:ascii="Liberation Serif" w:hAnsi="Liberation Serif"/>
          <w:sz w:val="28"/>
          <w:szCs w:val="28"/>
        </w:rPr>
      </w:pPr>
      <w:r w:rsidRPr="00CA7F5B">
        <w:rPr>
          <w:rFonts w:ascii="Liberation Serif" w:hAnsi="Liberation Serif"/>
          <w:sz w:val="28"/>
          <w:szCs w:val="28"/>
        </w:rPr>
        <w:tab/>
        <w:t>3</w:t>
      </w:r>
      <w:r w:rsidR="002A4500" w:rsidRPr="00CA7F5B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A4500" w:rsidRPr="00CA7F5B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2A4500" w:rsidRPr="00CA7F5B">
        <w:rPr>
          <w:rFonts w:ascii="Liberation Serif" w:hAnsi="Liberation Serif"/>
          <w:sz w:val="28"/>
          <w:szCs w:val="28"/>
        </w:rPr>
        <w:t xml:space="preserve"> исполнением настоящего постановления </w:t>
      </w:r>
      <w:r w:rsidRPr="00CA7F5B">
        <w:rPr>
          <w:rFonts w:ascii="Liberation Serif" w:hAnsi="Liberation Serif"/>
          <w:sz w:val="28"/>
          <w:szCs w:val="28"/>
        </w:rPr>
        <w:t>оставлю за собой.</w:t>
      </w:r>
    </w:p>
    <w:p w:rsidR="001A061B" w:rsidRPr="00CA7F5B" w:rsidRDefault="001A061B" w:rsidP="00CA7F5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58E4" w:rsidRPr="00CA7F5B" w:rsidRDefault="003A58E4" w:rsidP="00CA7F5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0FC" w:rsidRPr="00CA7F5B" w:rsidRDefault="006271ED" w:rsidP="00CA7F5B">
      <w:pPr>
        <w:jc w:val="both"/>
        <w:rPr>
          <w:rFonts w:ascii="Liberation Serif" w:hAnsi="Liberation Serif" w:cs="Liberation Serif"/>
          <w:sz w:val="28"/>
          <w:szCs w:val="28"/>
        </w:rPr>
      </w:pPr>
      <w:r w:rsidRPr="00CA7F5B">
        <w:rPr>
          <w:rFonts w:ascii="Liberation Serif" w:hAnsi="Liberation Serif" w:cs="Liberation Serif"/>
          <w:sz w:val="28"/>
          <w:szCs w:val="28"/>
        </w:rPr>
        <w:t>Глава</w:t>
      </w:r>
    </w:p>
    <w:p w:rsidR="00D921D5" w:rsidRPr="00CA7F5B" w:rsidRDefault="00720985" w:rsidP="00CA7F5B">
      <w:pPr>
        <w:jc w:val="both"/>
        <w:rPr>
          <w:rFonts w:ascii="Liberation Serif" w:hAnsi="Liberation Serif" w:cs="Liberation Serif"/>
          <w:sz w:val="28"/>
          <w:szCs w:val="28"/>
        </w:rPr>
      </w:pPr>
      <w:r w:rsidRPr="00CA7F5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7A3189">
        <w:rPr>
          <w:rFonts w:ascii="Liberation Serif" w:hAnsi="Liberation Serif" w:cs="Liberation Serif"/>
          <w:sz w:val="28"/>
          <w:szCs w:val="28"/>
        </w:rPr>
        <w:t xml:space="preserve"> </w:t>
      </w:r>
      <w:r w:rsidRPr="00CA7F5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8D50FC" w:rsidRPr="00CA7F5B">
        <w:rPr>
          <w:rFonts w:ascii="Liberation Serif" w:hAnsi="Liberation Serif" w:cs="Liberation Serif"/>
          <w:sz w:val="28"/>
          <w:szCs w:val="28"/>
        </w:rPr>
        <w:tab/>
      </w:r>
      <w:r w:rsidR="008D50FC" w:rsidRPr="00CA7F5B">
        <w:rPr>
          <w:rFonts w:ascii="Liberation Serif" w:hAnsi="Liberation Serif" w:cs="Liberation Serif"/>
          <w:sz w:val="28"/>
          <w:szCs w:val="28"/>
        </w:rPr>
        <w:tab/>
      </w:r>
      <w:r w:rsidR="008D50FC" w:rsidRPr="00CA7F5B">
        <w:rPr>
          <w:rFonts w:ascii="Liberation Serif" w:hAnsi="Liberation Serif" w:cs="Liberation Serif"/>
          <w:sz w:val="28"/>
          <w:szCs w:val="28"/>
        </w:rPr>
        <w:tab/>
      </w:r>
      <w:r w:rsidR="008D50FC" w:rsidRPr="00CA7F5B">
        <w:rPr>
          <w:rFonts w:ascii="Liberation Serif" w:hAnsi="Liberation Serif" w:cs="Liberation Serif"/>
          <w:sz w:val="28"/>
          <w:szCs w:val="28"/>
        </w:rPr>
        <w:tab/>
      </w:r>
      <w:r w:rsidR="007A3189">
        <w:rPr>
          <w:rFonts w:ascii="Liberation Serif" w:hAnsi="Liberation Serif" w:cs="Liberation Serif"/>
          <w:sz w:val="28"/>
          <w:szCs w:val="28"/>
        </w:rPr>
        <w:t xml:space="preserve">       </w:t>
      </w:r>
      <w:r w:rsidR="00AF761E" w:rsidRPr="00CA7F5B">
        <w:rPr>
          <w:rFonts w:ascii="Liberation Serif" w:hAnsi="Liberation Serif" w:cs="Liberation Serif"/>
          <w:sz w:val="28"/>
          <w:szCs w:val="28"/>
        </w:rPr>
        <w:t>А.</w:t>
      </w:r>
      <w:r w:rsidR="00B373B9" w:rsidRPr="00CA7F5B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EA019A" w:rsidRDefault="00EA019A" w:rsidP="004911C2">
      <w:pPr>
        <w:suppressAutoHyphens/>
        <w:rPr>
          <w:rFonts w:ascii="Liberation Serif" w:hAnsi="Liberation Serif"/>
          <w:sz w:val="28"/>
          <w:szCs w:val="28"/>
          <w:lang w:eastAsia="ar-SA"/>
        </w:rPr>
        <w:sectPr w:rsidR="00EA019A" w:rsidSect="003A58E4">
          <w:headerReference w:type="default" r:id="rId9"/>
          <w:pgSz w:w="11906" w:h="16838"/>
          <w:pgMar w:top="426" w:right="567" w:bottom="284" w:left="1701" w:header="709" w:footer="709" w:gutter="0"/>
          <w:cols w:space="708"/>
          <w:titlePg/>
          <w:docGrid w:linePitch="360"/>
        </w:sectPr>
      </w:pPr>
    </w:p>
    <w:p w:rsidR="00587B95" w:rsidRPr="00377A96" w:rsidRDefault="00C908F7" w:rsidP="00377A96">
      <w:pPr>
        <w:suppressAutoHyphens/>
        <w:ind w:left="9217" w:firstLine="709"/>
        <w:jc w:val="both"/>
        <w:rPr>
          <w:rFonts w:ascii="Liberation Serif" w:hAnsi="Liberation Serif"/>
          <w:sz w:val="28"/>
          <w:szCs w:val="28"/>
          <w:lang w:eastAsia="ar-SA"/>
        </w:rPr>
      </w:pPr>
      <w:r>
        <w:rPr>
          <w:rFonts w:ascii="Liberation Serif" w:hAnsi="Liberation Serif"/>
          <w:sz w:val="28"/>
          <w:szCs w:val="28"/>
          <w:lang w:eastAsia="ar-SA"/>
        </w:rPr>
        <w:lastRenderedPageBreak/>
        <w:t>УТВЕРЖДЕН</w:t>
      </w:r>
    </w:p>
    <w:p w:rsidR="00587B95" w:rsidRPr="00377A96" w:rsidRDefault="00ED49B6" w:rsidP="00377A96">
      <w:pPr>
        <w:suppressAutoHyphens/>
        <w:ind w:left="9217" w:firstLine="709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377A96">
        <w:rPr>
          <w:rFonts w:ascii="Liberation Serif" w:hAnsi="Liberation Serif"/>
          <w:sz w:val="28"/>
          <w:szCs w:val="28"/>
          <w:lang w:eastAsia="ar-SA"/>
        </w:rPr>
        <w:t>постановлением</w:t>
      </w:r>
      <w:r w:rsidR="00587B95" w:rsidRPr="00377A96">
        <w:rPr>
          <w:rFonts w:ascii="Liberation Serif" w:hAnsi="Liberation Serif"/>
          <w:sz w:val="28"/>
          <w:szCs w:val="28"/>
          <w:lang w:eastAsia="ar-SA"/>
        </w:rPr>
        <w:t xml:space="preserve"> Администрации</w:t>
      </w:r>
    </w:p>
    <w:p w:rsidR="00587B95" w:rsidRPr="00377A96" w:rsidRDefault="00587B95" w:rsidP="00377A96">
      <w:pPr>
        <w:suppressAutoHyphens/>
        <w:ind w:left="9217" w:firstLine="709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377A96">
        <w:rPr>
          <w:rFonts w:ascii="Liberation Serif" w:hAnsi="Liberation Serif"/>
          <w:sz w:val="28"/>
          <w:szCs w:val="28"/>
          <w:lang w:eastAsia="ar-SA"/>
        </w:rPr>
        <w:t>Каменск-Уральск</w:t>
      </w:r>
      <w:bookmarkStart w:id="0" w:name="_GoBack"/>
      <w:bookmarkEnd w:id="0"/>
      <w:r w:rsidRPr="00377A96">
        <w:rPr>
          <w:rFonts w:ascii="Liberation Serif" w:hAnsi="Liberation Serif"/>
          <w:sz w:val="28"/>
          <w:szCs w:val="28"/>
          <w:lang w:eastAsia="ar-SA"/>
        </w:rPr>
        <w:t>ого городского округа</w:t>
      </w:r>
    </w:p>
    <w:p w:rsidR="00EA019A" w:rsidRPr="00377A96" w:rsidRDefault="00587B95" w:rsidP="00377A96">
      <w:pPr>
        <w:suppressAutoHyphens/>
        <w:ind w:left="9217" w:firstLine="709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377A96">
        <w:rPr>
          <w:rFonts w:ascii="Liberation Serif" w:hAnsi="Liberation Serif"/>
          <w:sz w:val="28"/>
          <w:szCs w:val="28"/>
          <w:lang w:eastAsia="ar-SA"/>
        </w:rPr>
        <w:t xml:space="preserve">от </w:t>
      </w:r>
      <w:r w:rsidR="00CC3621">
        <w:rPr>
          <w:rFonts w:ascii="Liberation Serif" w:hAnsi="Liberation Serif"/>
          <w:sz w:val="28"/>
          <w:szCs w:val="28"/>
          <w:lang w:eastAsia="ar-SA"/>
        </w:rPr>
        <w:t>22.01.2026</w:t>
      </w:r>
      <w:r w:rsidRPr="00377A96">
        <w:rPr>
          <w:rFonts w:ascii="Liberation Serif" w:hAnsi="Liberation Serif"/>
          <w:sz w:val="28"/>
          <w:szCs w:val="28"/>
          <w:lang w:eastAsia="ar-SA"/>
        </w:rPr>
        <w:t xml:space="preserve"> № </w:t>
      </w:r>
      <w:r w:rsidR="00CC3621">
        <w:rPr>
          <w:rFonts w:ascii="Liberation Serif" w:hAnsi="Liberation Serif"/>
          <w:sz w:val="28"/>
          <w:szCs w:val="28"/>
          <w:lang w:eastAsia="ar-SA"/>
        </w:rPr>
        <w:t>22</w:t>
      </w:r>
    </w:p>
    <w:p w:rsidR="00377A96" w:rsidRPr="00377A96" w:rsidRDefault="00ED49B6" w:rsidP="00377A96">
      <w:pPr>
        <w:pStyle w:val="af1"/>
        <w:ind w:left="9926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77A96">
        <w:rPr>
          <w:rFonts w:ascii="Liberation Serif" w:hAnsi="Liberation Serif" w:cs="Liberation Serif"/>
          <w:bCs/>
          <w:iCs/>
          <w:sz w:val="28"/>
          <w:szCs w:val="28"/>
        </w:rPr>
        <w:t xml:space="preserve">«Об утверждении </w:t>
      </w:r>
      <w:r w:rsidR="00377A96" w:rsidRPr="00377A96">
        <w:rPr>
          <w:rFonts w:ascii="Liberation Serif" w:hAnsi="Liberation Serif" w:cs="Liberation Serif"/>
          <w:bCs/>
          <w:iCs/>
          <w:sz w:val="28"/>
          <w:szCs w:val="28"/>
        </w:rPr>
        <w:t xml:space="preserve">Плана мероприятий </w:t>
      </w:r>
    </w:p>
    <w:p w:rsidR="00ED49B6" w:rsidRPr="00377A96" w:rsidRDefault="00377A96" w:rsidP="00377A96">
      <w:pPr>
        <w:pStyle w:val="af1"/>
        <w:ind w:left="9926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77A96">
        <w:rPr>
          <w:rFonts w:ascii="Liberation Serif" w:hAnsi="Liberation Serif" w:cs="Liberation Serif"/>
          <w:bCs/>
          <w:iCs/>
          <w:sz w:val="28"/>
          <w:szCs w:val="28"/>
        </w:rPr>
        <w:t>по созданию благоприятных условий для осуществления трудовой деятельности и проживания медицинских работников на территории Каменск-Уральского городского</w:t>
      </w:r>
      <w:r w:rsidR="00F54D82">
        <w:rPr>
          <w:rFonts w:ascii="Liberation Serif" w:hAnsi="Liberation Serif" w:cs="Liberation Serif"/>
          <w:bCs/>
          <w:iCs/>
          <w:sz w:val="28"/>
          <w:szCs w:val="28"/>
        </w:rPr>
        <w:t xml:space="preserve"> округа на период 2026-2030</w:t>
      </w:r>
      <w:r w:rsidR="00086E8F">
        <w:rPr>
          <w:rFonts w:ascii="Liberation Serif" w:hAnsi="Liberation Serif" w:cs="Liberation Serif"/>
          <w:bCs/>
          <w:iCs/>
          <w:sz w:val="28"/>
          <w:szCs w:val="28"/>
        </w:rPr>
        <w:t xml:space="preserve"> годов</w:t>
      </w:r>
      <w:r w:rsidR="00ED49B6" w:rsidRPr="00377A96">
        <w:rPr>
          <w:rFonts w:ascii="Liberation Serif" w:hAnsi="Liberation Serif"/>
          <w:iCs/>
          <w:sz w:val="28"/>
          <w:szCs w:val="28"/>
        </w:rPr>
        <w:t>»</w:t>
      </w:r>
    </w:p>
    <w:p w:rsidR="00B15CB7" w:rsidRDefault="00B15CB7" w:rsidP="0033309A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6"/>
          <w:szCs w:val="26"/>
        </w:rPr>
      </w:pPr>
    </w:p>
    <w:p w:rsidR="00FE108F" w:rsidRPr="00DA33C1" w:rsidRDefault="00FE108F" w:rsidP="0033309A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6"/>
          <w:szCs w:val="26"/>
        </w:rPr>
      </w:pPr>
    </w:p>
    <w:p w:rsidR="00377A96" w:rsidRDefault="00377A96" w:rsidP="00377A96">
      <w:pPr>
        <w:pStyle w:val="a4"/>
        <w:ind w:firstLine="0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>
        <w:rPr>
          <w:rFonts w:ascii="Liberation Serif" w:hAnsi="Liberation Serif" w:cs="Liberation Serif"/>
          <w:b/>
          <w:bCs/>
          <w:iCs/>
          <w:sz w:val="28"/>
          <w:szCs w:val="28"/>
        </w:rPr>
        <w:t>План</w:t>
      </w:r>
      <w:r w:rsidRPr="00A25B17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мероприятий </w:t>
      </w:r>
    </w:p>
    <w:p w:rsidR="00377A96" w:rsidRDefault="00377A96" w:rsidP="00377A96">
      <w:pPr>
        <w:pStyle w:val="a4"/>
        <w:ind w:firstLine="0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A25B17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по созданию благоприятных условий для осуществления трудовой деятельности и проживания медицинских работников на территории </w:t>
      </w:r>
      <w:r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Каменск-Уральского </w:t>
      </w:r>
      <w:r w:rsidR="00F54D82">
        <w:rPr>
          <w:rFonts w:ascii="Liberation Serif" w:hAnsi="Liberation Serif" w:cs="Liberation Serif"/>
          <w:b/>
          <w:bCs/>
          <w:iCs/>
          <w:sz w:val="28"/>
          <w:szCs w:val="28"/>
        </w:rPr>
        <w:t>городского округа на период 2026</w:t>
      </w:r>
      <w:r>
        <w:rPr>
          <w:rFonts w:ascii="Liberation Serif" w:hAnsi="Liberation Serif" w:cs="Liberation Serif"/>
          <w:b/>
          <w:bCs/>
          <w:iCs/>
          <w:sz w:val="28"/>
          <w:szCs w:val="28"/>
        </w:rPr>
        <w:t>-</w:t>
      </w:r>
      <w:r w:rsidR="00F54D82">
        <w:rPr>
          <w:rFonts w:ascii="Liberation Serif" w:hAnsi="Liberation Serif" w:cs="Liberation Serif"/>
          <w:b/>
          <w:bCs/>
          <w:iCs/>
          <w:sz w:val="28"/>
          <w:szCs w:val="28"/>
        </w:rPr>
        <w:t>2030</w:t>
      </w:r>
      <w:r w:rsidRPr="00A25B17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годы</w:t>
      </w:r>
    </w:p>
    <w:p w:rsidR="004D2F83" w:rsidRDefault="004D2F83" w:rsidP="00180689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0F2E5F" w:rsidRDefault="000F2E5F" w:rsidP="00180689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tbl>
      <w:tblPr>
        <w:tblStyle w:val="af4"/>
        <w:tblW w:w="15276" w:type="dxa"/>
        <w:tblLayout w:type="fixed"/>
        <w:tblLook w:val="04A0"/>
      </w:tblPr>
      <w:tblGrid>
        <w:gridCol w:w="1101"/>
        <w:gridCol w:w="4677"/>
        <w:gridCol w:w="2268"/>
        <w:gridCol w:w="4678"/>
        <w:gridCol w:w="2552"/>
      </w:tblGrid>
      <w:tr w:rsidR="00664E89" w:rsidRPr="00EE78F7" w:rsidTr="000F2E5F">
        <w:trPr>
          <w:tblHeader/>
        </w:trPr>
        <w:tc>
          <w:tcPr>
            <w:tcW w:w="1101" w:type="dxa"/>
          </w:tcPr>
          <w:p w:rsidR="002F2188" w:rsidRPr="00EE78F7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Номер строки</w:t>
            </w:r>
          </w:p>
        </w:tc>
        <w:tc>
          <w:tcPr>
            <w:tcW w:w="4677" w:type="dxa"/>
          </w:tcPr>
          <w:p w:rsidR="002F2188" w:rsidRPr="00EE78F7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</w:tcPr>
          <w:p w:rsidR="002F2188" w:rsidRPr="00EE78F7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Срок исполнения</w:t>
            </w:r>
          </w:p>
        </w:tc>
        <w:tc>
          <w:tcPr>
            <w:tcW w:w="4678" w:type="dxa"/>
          </w:tcPr>
          <w:p w:rsidR="002F2188" w:rsidRPr="00EE78F7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2552" w:type="dxa"/>
          </w:tcPr>
          <w:p w:rsidR="002F2188" w:rsidRPr="00EE78F7" w:rsidRDefault="00086E8F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Примечание </w:t>
            </w:r>
          </w:p>
        </w:tc>
      </w:tr>
      <w:tr w:rsidR="00664E89" w:rsidRPr="00EE78F7" w:rsidTr="000F2E5F">
        <w:trPr>
          <w:tblHeader/>
        </w:trPr>
        <w:tc>
          <w:tcPr>
            <w:tcW w:w="1101" w:type="dxa"/>
          </w:tcPr>
          <w:p w:rsidR="002F2188" w:rsidRPr="00EE78F7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4677" w:type="dxa"/>
          </w:tcPr>
          <w:p w:rsidR="002F2188" w:rsidRPr="00EE78F7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2F2188" w:rsidRPr="00EE78F7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:rsidR="002F2188" w:rsidRPr="00EE78F7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2552" w:type="dxa"/>
          </w:tcPr>
          <w:p w:rsidR="002F2188" w:rsidRPr="00EE78F7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</w:tr>
      <w:tr w:rsidR="00664E89" w:rsidRPr="00EE78F7" w:rsidTr="000F2E5F">
        <w:tc>
          <w:tcPr>
            <w:tcW w:w="1101" w:type="dxa"/>
          </w:tcPr>
          <w:p w:rsidR="00FF26CA" w:rsidRPr="00EE78F7" w:rsidRDefault="00FF26CA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FF26CA" w:rsidRPr="00EE78F7" w:rsidRDefault="00377A96" w:rsidP="00EE7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Проведение совещаний с рассмотрением вопросов по созданию благоприятных условий для осуществления трудовой деятельности и проживания медицинских работников на территории Каменск-Уральского городского округа</w:t>
            </w:r>
          </w:p>
        </w:tc>
        <w:tc>
          <w:tcPr>
            <w:tcW w:w="2268" w:type="dxa"/>
          </w:tcPr>
          <w:p w:rsidR="00FF26CA" w:rsidRPr="00EE78F7" w:rsidRDefault="00086E8F" w:rsidP="00C33191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bCs/>
                <w:sz w:val="28"/>
                <w:szCs w:val="28"/>
              </w:rPr>
              <w:t>по мере необходимости</w:t>
            </w:r>
          </w:p>
        </w:tc>
        <w:tc>
          <w:tcPr>
            <w:tcW w:w="4678" w:type="dxa"/>
          </w:tcPr>
          <w:p w:rsidR="000F2E5F" w:rsidRDefault="00377A96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Администрация</w:t>
            </w:r>
            <w:r w:rsidR="00FF26CA" w:rsidRPr="00EE78F7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,Г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АУЗ СО «Городская больница </w:t>
            </w:r>
          </w:p>
          <w:p w:rsidR="00FF26CA" w:rsidRPr="00EE78F7" w:rsidRDefault="00377A96" w:rsidP="000F2E5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»(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>по согласованию),ГАУЗ СО «Детская городская больницаг. Каменск-Уральский»(по согласованию),ГАУЗ СО «ГССМПг. Каменск-Уральский»(по согласованию)</w:t>
            </w:r>
          </w:p>
        </w:tc>
        <w:tc>
          <w:tcPr>
            <w:tcW w:w="2552" w:type="dxa"/>
          </w:tcPr>
          <w:p w:rsidR="006867E6" w:rsidRDefault="006867E6" w:rsidP="00EE78F7">
            <w:pPr>
              <w:pStyle w:val="af1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</w:t>
            </w:r>
            <w:r w:rsidR="00086E8F">
              <w:rPr>
                <w:rFonts w:ascii="Liberation Serif" w:hAnsi="Liberation Serif"/>
                <w:sz w:val="28"/>
                <w:szCs w:val="28"/>
              </w:rPr>
              <w:t xml:space="preserve">инансирование </w:t>
            </w:r>
          </w:p>
          <w:p w:rsidR="00FE108F" w:rsidRPr="00EE78F7" w:rsidRDefault="00A719E4" w:rsidP="00EE78F7">
            <w:pPr>
              <w:pStyle w:val="af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н</w:t>
            </w:r>
            <w:r w:rsidR="00377A96" w:rsidRPr="00EE78F7">
              <w:rPr>
                <w:rFonts w:ascii="Liberation Serif" w:hAnsi="Liberation Serif"/>
                <w:sz w:val="28"/>
                <w:szCs w:val="28"/>
              </w:rPr>
              <w:t>е предусмотрено</w:t>
            </w:r>
          </w:p>
        </w:tc>
      </w:tr>
      <w:tr w:rsidR="00086E8F" w:rsidRPr="00EE78F7" w:rsidTr="000F2E5F">
        <w:tc>
          <w:tcPr>
            <w:tcW w:w="1101" w:type="dxa"/>
          </w:tcPr>
          <w:p w:rsidR="00086E8F" w:rsidRPr="00EE78F7" w:rsidRDefault="00086E8F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086E8F" w:rsidRPr="006867E6" w:rsidRDefault="000F2E5F" w:rsidP="00EE7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Заседания</w:t>
            </w:r>
            <w:r w:rsidR="00086E8F" w:rsidRPr="006867E6">
              <w:rPr>
                <w:rFonts w:ascii="Liberation Serif" w:hAnsi="Liberation Serif"/>
                <w:sz w:val="28"/>
                <w:szCs w:val="28"/>
              </w:rPr>
              <w:t xml:space="preserve"> Координационного совета системы общего и профессионального образования Каменск-Уральского городского округа</w:t>
            </w:r>
          </w:p>
        </w:tc>
        <w:tc>
          <w:tcPr>
            <w:tcW w:w="2268" w:type="dxa"/>
          </w:tcPr>
          <w:p w:rsidR="00086E8F" w:rsidRPr="00EE78F7" w:rsidRDefault="00086E8F" w:rsidP="00520C79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bCs/>
                <w:sz w:val="28"/>
                <w:szCs w:val="28"/>
              </w:rPr>
              <w:t>по мере необходимости</w:t>
            </w:r>
          </w:p>
        </w:tc>
        <w:tc>
          <w:tcPr>
            <w:tcW w:w="4678" w:type="dxa"/>
          </w:tcPr>
          <w:p w:rsidR="000F2E5F" w:rsidRPr="00EE78F7" w:rsidRDefault="00086E8F" w:rsidP="000F2E5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Администрация Каменс</w:t>
            </w:r>
            <w:r w:rsidR="000F2E5F">
              <w:rPr>
                <w:rFonts w:ascii="Liberation Serif" w:hAnsi="Liberation Serif"/>
                <w:sz w:val="28"/>
                <w:szCs w:val="28"/>
              </w:rPr>
              <w:t>к-Уральского городского округа</w:t>
            </w:r>
          </w:p>
          <w:p w:rsidR="00086E8F" w:rsidRPr="00EE78F7" w:rsidRDefault="00086E8F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2" w:type="dxa"/>
          </w:tcPr>
          <w:p w:rsidR="006867E6" w:rsidRDefault="006867E6" w:rsidP="00520C79">
            <w:pPr>
              <w:pStyle w:val="af1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</w:t>
            </w:r>
            <w:r w:rsidR="00086E8F">
              <w:rPr>
                <w:rFonts w:ascii="Liberation Serif" w:hAnsi="Liberation Serif"/>
                <w:sz w:val="28"/>
                <w:szCs w:val="28"/>
              </w:rPr>
              <w:t xml:space="preserve">инансирование </w:t>
            </w:r>
          </w:p>
          <w:p w:rsidR="00086E8F" w:rsidRPr="00EE78F7" w:rsidRDefault="00086E8F" w:rsidP="00520C79">
            <w:pPr>
              <w:pStyle w:val="af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не предусмотрено</w:t>
            </w:r>
          </w:p>
        </w:tc>
      </w:tr>
      <w:tr w:rsidR="00664E89" w:rsidRPr="00EE78F7" w:rsidTr="000F2E5F">
        <w:tc>
          <w:tcPr>
            <w:tcW w:w="1101" w:type="dxa"/>
          </w:tcPr>
          <w:p w:rsidR="008C1E50" w:rsidRPr="00EE78F7" w:rsidRDefault="008C1E50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8C1E50" w:rsidRPr="00EE78F7" w:rsidRDefault="008B386B" w:rsidP="00EE7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eastAsia="Calibri" w:hAnsi="Liberation Serif"/>
                <w:sz w:val="28"/>
                <w:szCs w:val="28"/>
                <w:shd w:val="clear" w:color="auto" w:fill="FFFFFF"/>
              </w:rPr>
              <w:t>Открытие специализированных медицинских классов</w:t>
            </w:r>
            <w:r w:rsidR="003E16A0" w:rsidRPr="00EE78F7">
              <w:rPr>
                <w:rFonts w:ascii="Liberation Serif" w:eastAsia="Calibri" w:hAnsi="Liberation Serif"/>
                <w:sz w:val="28"/>
                <w:szCs w:val="28"/>
                <w:shd w:val="clear" w:color="auto" w:fill="FFFFFF"/>
              </w:rPr>
              <w:t xml:space="preserve"> в </w:t>
            </w:r>
            <w:r w:rsidRPr="00EE78F7">
              <w:rPr>
                <w:rFonts w:ascii="Liberation Serif" w:eastAsia="Calibri" w:hAnsi="Liberation Serif"/>
                <w:sz w:val="28"/>
                <w:szCs w:val="28"/>
                <w:shd w:val="clear" w:color="auto" w:fill="FFFFFF"/>
              </w:rPr>
              <w:t>муниципальных общеобразовательных учрежденияхКаменск-Уральского</w:t>
            </w:r>
            <w:r w:rsidR="003E16A0" w:rsidRPr="00EE78F7">
              <w:rPr>
                <w:rFonts w:ascii="Liberation Serif" w:eastAsia="Calibri" w:hAnsi="Liberation Serif"/>
                <w:sz w:val="28"/>
                <w:szCs w:val="28"/>
                <w:shd w:val="clear" w:color="auto" w:fill="FFFFFF"/>
              </w:rPr>
              <w:t xml:space="preserve"> городского округа</w:t>
            </w:r>
          </w:p>
        </w:tc>
        <w:tc>
          <w:tcPr>
            <w:tcW w:w="2268" w:type="dxa"/>
          </w:tcPr>
          <w:p w:rsidR="008C1E50" w:rsidRPr="00EE78F7" w:rsidRDefault="008B386B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eastAsia="Calibri" w:hAnsi="Liberation Serif"/>
                <w:sz w:val="28"/>
                <w:szCs w:val="28"/>
              </w:rPr>
              <w:t>по мере необходимости</w:t>
            </w:r>
          </w:p>
        </w:tc>
        <w:tc>
          <w:tcPr>
            <w:tcW w:w="4678" w:type="dxa"/>
          </w:tcPr>
          <w:p w:rsidR="008C1E50" w:rsidRPr="00EE78F7" w:rsidRDefault="008B386B" w:rsidP="00EE78F7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  <w:r w:rsidR="006867E6">
              <w:rPr>
                <w:rFonts w:ascii="Liberation Serif" w:hAnsi="Liberation Serif"/>
                <w:sz w:val="28"/>
                <w:szCs w:val="28"/>
              </w:rPr>
              <w:t>, муниципальные общеобразовательные учреждения</w:t>
            </w:r>
          </w:p>
        </w:tc>
        <w:tc>
          <w:tcPr>
            <w:tcW w:w="2552" w:type="dxa"/>
          </w:tcPr>
          <w:p w:rsidR="008C1E50" w:rsidRPr="00EE78F7" w:rsidRDefault="00A719E4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eastAsia="Calibri" w:hAnsi="Liberation Serif"/>
                <w:sz w:val="28"/>
                <w:szCs w:val="28"/>
                <w:shd w:val="clear" w:color="auto" w:fill="FFFFFF"/>
              </w:rPr>
              <w:t>п</w:t>
            </w:r>
            <w:r w:rsidR="008B386B" w:rsidRPr="00EE78F7">
              <w:rPr>
                <w:rFonts w:ascii="Liberation Serif" w:eastAsia="Calibri" w:hAnsi="Liberation Serif"/>
                <w:sz w:val="28"/>
                <w:szCs w:val="28"/>
                <w:shd w:val="clear" w:color="auto" w:fill="FFFFFF"/>
              </w:rPr>
              <w:t xml:space="preserve">о согласованию с </w:t>
            </w:r>
            <w:r w:rsidR="008B386B" w:rsidRPr="00EE78F7"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Министерством образования и молодежной политики Свердловской области</w:t>
            </w:r>
          </w:p>
        </w:tc>
      </w:tr>
      <w:tr w:rsidR="009D3184" w:rsidRPr="009D3184" w:rsidTr="000F2E5F">
        <w:tc>
          <w:tcPr>
            <w:tcW w:w="1101" w:type="dxa"/>
          </w:tcPr>
          <w:p w:rsidR="006A7038" w:rsidRPr="009D3184" w:rsidRDefault="006A7038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F47247" w:rsidRPr="009D3184" w:rsidRDefault="006A7038" w:rsidP="00EE78F7">
            <w:pPr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D318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Деятельность медицинских классов в МАОУ «Лицей № 9», </w:t>
            </w:r>
            <w:r w:rsidR="006867E6" w:rsidRPr="009D318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МАОУ «Средняя школа № 17», </w:t>
            </w:r>
            <w:r w:rsidRPr="009D3184">
              <w:rPr>
                <w:rFonts w:ascii="Liberation Serif" w:hAnsi="Liberation Serif" w:cs="Liberation Serif"/>
                <w:bCs/>
                <w:sz w:val="28"/>
                <w:szCs w:val="28"/>
              </w:rPr>
              <w:t>Центр образования «Аксиома»</w:t>
            </w:r>
          </w:p>
        </w:tc>
        <w:tc>
          <w:tcPr>
            <w:tcW w:w="2268" w:type="dxa"/>
          </w:tcPr>
          <w:p w:rsidR="006A7038" w:rsidRPr="009D3184" w:rsidRDefault="006A7038" w:rsidP="00EE78F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D3184">
              <w:rPr>
                <w:rFonts w:ascii="Liberation Serif" w:hAnsi="Liberation Serif" w:cs="Liberation Serif"/>
                <w:bCs/>
                <w:sz w:val="28"/>
                <w:szCs w:val="28"/>
              </w:rPr>
              <w:t>в течение</w:t>
            </w:r>
          </w:p>
          <w:p w:rsidR="006A7038" w:rsidRPr="009D3184" w:rsidRDefault="006867E6" w:rsidP="00EE78F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D3184">
              <w:rPr>
                <w:rFonts w:ascii="Liberation Serif" w:hAnsi="Liberation Serif" w:cs="Liberation Serif"/>
                <w:bCs/>
                <w:sz w:val="28"/>
                <w:szCs w:val="28"/>
              </w:rPr>
              <w:t>учебного года</w:t>
            </w:r>
          </w:p>
        </w:tc>
        <w:tc>
          <w:tcPr>
            <w:tcW w:w="4678" w:type="dxa"/>
          </w:tcPr>
          <w:p w:rsidR="000F2E5F" w:rsidRPr="009D3184" w:rsidRDefault="006A7038" w:rsidP="00B85708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D3184">
              <w:rPr>
                <w:rFonts w:ascii="Liberation Serif" w:hAnsi="Liberation Serif" w:cs="Liberation Serif"/>
                <w:bCs/>
                <w:sz w:val="28"/>
                <w:szCs w:val="28"/>
              </w:rPr>
              <w:t>ОМС «Управление образования Каменск-Уральского городского</w:t>
            </w:r>
            <w:r w:rsidR="00C33191" w:rsidRPr="009D318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округа»</w:t>
            </w:r>
            <w:r w:rsidR="000F2E5F" w:rsidRPr="009D318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, МАОУ «Лицей № 9», </w:t>
            </w:r>
          </w:p>
          <w:p w:rsidR="000F2E5F" w:rsidRPr="009D3184" w:rsidRDefault="000F2E5F" w:rsidP="00B85708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D318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МАОУ «Средняя школа № 17», </w:t>
            </w:r>
          </w:p>
          <w:p w:rsidR="006A7038" w:rsidRPr="009D3184" w:rsidRDefault="00B5583F" w:rsidP="00B85708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</w:t>
            </w:r>
            <w:r w:rsidR="000F2E5F" w:rsidRPr="009D3184">
              <w:rPr>
                <w:rFonts w:ascii="Liberation Serif" w:hAnsi="Liberation Serif" w:cs="Liberation Serif"/>
                <w:bCs/>
                <w:sz w:val="28"/>
                <w:szCs w:val="28"/>
              </w:rPr>
              <w:t>Центр образования «Аксиома»</w:t>
            </w:r>
          </w:p>
        </w:tc>
        <w:tc>
          <w:tcPr>
            <w:tcW w:w="2552" w:type="dxa"/>
          </w:tcPr>
          <w:p w:rsidR="006A7038" w:rsidRPr="009D3184" w:rsidRDefault="006A7038" w:rsidP="00EE78F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D3184">
              <w:rPr>
                <w:rFonts w:ascii="Liberation Serif" w:hAnsi="Liberation Serif" w:cs="Liberation Serif"/>
                <w:bCs/>
                <w:sz w:val="28"/>
                <w:szCs w:val="28"/>
              </w:rPr>
              <w:t>в рамках текущего финансирования</w:t>
            </w:r>
          </w:p>
        </w:tc>
      </w:tr>
      <w:tr w:rsidR="003F762B" w:rsidRPr="00EE78F7" w:rsidTr="000F2E5F">
        <w:tc>
          <w:tcPr>
            <w:tcW w:w="1101" w:type="dxa"/>
          </w:tcPr>
          <w:p w:rsidR="003F762B" w:rsidRPr="00EE78F7" w:rsidRDefault="003F762B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3F762B" w:rsidRPr="00EE78F7" w:rsidRDefault="006867E6" w:rsidP="006867E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Проведение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 xml:space="preserve"> экскурсий </w:t>
            </w:r>
            <w:r w:rsidR="009F6DF2" w:rsidRPr="00EE78F7">
              <w:rPr>
                <w:rFonts w:ascii="Liberation Serif" w:hAnsi="Liberation Serif"/>
                <w:sz w:val="28"/>
                <w:szCs w:val="28"/>
              </w:rPr>
              <w:t>в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 xml:space="preserve"> учреждени</w:t>
            </w:r>
            <w:r w:rsidR="009F6DF2" w:rsidRPr="00EE78F7">
              <w:rPr>
                <w:rFonts w:ascii="Liberation Serif" w:hAnsi="Liberation Serif"/>
                <w:sz w:val="28"/>
                <w:szCs w:val="28"/>
              </w:rPr>
              <w:t>я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 xml:space="preserve"> здравоохранения</w:t>
            </w:r>
            <w:r w:rsidR="009F6DF2" w:rsidRPr="00EE78F7">
              <w:rPr>
                <w:rFonts w:ascii="Liberation Serif" w:hAnsi="Liberation Serif"/>
                <w:sz w:val="28"/>
                <w:szCs w:val="28"/>
              </w:rPr>
              <w:t xml:space="preserve">, проведение </w:t>
            </w:r>
            <w:r w:rsidR="009F6DF2" w:rsidRPr="00EE78F7">
              <w:rPr>
                <w:rFonts w:ascii="Liberation Serif" w:eastAsia="Calibri" w:hAnsi="Liberation Serif" w:cs="Liberation Serif"/>
                <w:bCs/>
                <w:sz w:val="28"/>
                <w:szCs w:val="28"/>
              </w:rPr>
              <w:t>лекций, встреч с учащимися 8-11 классов средних школ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 xml:space="preserve"> с целью организации профориентации учащихся, направленной на выбор профессии </w:t>
            </w:r>
          </w:p>
        </w:tc>
        <w:tc>
          <w:tcPr>
            <w:tcW w:w="2268" w:type="dxa"/>
          </w:tcPr>
          <w:p w:rsidR="006867E6" w:rsidRPr="006867E6" w:rsidRDefault="006867E6" w:rsidP="006867E6">
            <w:pPr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6867E6">
              <w:rPr>
                <w:rFonts w:ascii="Liberation Serif" w:hAnsi="Liberation Serif"/>
                <w:bCs/>
                <w:sz w:val="28"/>
                <w:szCs w:val="28"/>
              </w:rPr>
              <w:t>в течение</w:t>
            </w:r>
          </w:p>
          <w:p w:rsidR="003F762B" w:rsidRPr="00EE78F7" w:rsidRDefault="006867E6" w:rsidP="006867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867E6">
              <w:rPr>
                <w:rFonts w:ascii="Liberation Serif" w:hAnsi="Liberation Serif"/>
                <w:bCs/>
                <w:sz w:val="28"/>
                <w:szCs w:val="28"/>
              </w:rPr>
              <w:t>учебного года</w:t>
            </w:r>
          </w:p>
        </w:tc>
        <w:tc>
          <w:tcPr>
            <w:tcW w:w="4678" w:type="dxa"/>
          </w:tcPr>
          <w:p w:rsidR="004D2F83" w:rsidRDefault="003F762B" w:rsidP="000F2E5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</w:t>
            </w:r>
            <w:r w:rsidR="00C33191">
              <w:rPr>
                <w:rFonts w:ascii="Liberation Serif" w:hAnsi="Liberation Serif"/>
                <w:sz w:val="28"/>
                <w:szCs w:val="28"/>
              </w:rPr>
              <w:t xml:space="preserve"> округа</w:t>
            </w:r>
            <w:r w:rsidR="00C908F7">
              <w:rPr>
                <w:rFonts w:ascii="Liberation Serif" w:hAnsi="Liberation Serif"/>
                <w:sz w:val="28"/>
                <w:szCs w:val="28"/>
              </w:rPr>
              <w:t>»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,Г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АУЗ СО «Городская больница г. Каменск-Уральский» </w:t>
            </w:r>
          </w:p>
          <w:p w:rsidR="004D2F83" w:rsidRDefault="003F762B" w:rsidP="00C3319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(по согласованию), 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3F762B" w:rsidRPr="00EE78F7" w:rsidRDefault="003F762B" w:rsidP="00C3319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3F762B" w:rsidRPr="00EE78F7" w:rsidRDefault="003F762B" w:rsidP="00F4724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4D2F83" w:rsidRPr="00EE78F7" w:rsidRDefault="003F762B" w:rsidP="004D2F8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lastRenderedPageBreak/>
              <w:t>(по согласованию)</w:t>
            </w:r>
          </w:p>
        </w:tc>
        <w:tc>
          <w:tcPr>
            <w:tcW w:w="2552" w:type="dxa"/>
          </w:tcPr>
          <w:p w:rsidR="006867E6" w:rsidRDefault="006867E6" w:rsidP="00EE78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финансирование </w:t>
            </w:r>
          </w:p>
          <w:p w:rsidR="003F762B" w:rsidRPr="00EE78F7" w:rsidRDefault="003F762B" w:rsidP="00EE78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не предусмотрено</w:t>
            </w:r>
          </w:p>
        </w:tc>
      </w:tr>
      <w:tr w:rsidR="004B475E" w:rsidRPr="00EE78F7" w:rsidTr="000F2E5F">
        <w:tc>
          <w:tcPr>
            <w:tcW w:w="1101" w:type="dxa"/>
          </w:tcPr>
          <w:p w:rsidR="004B475E" w:rsidRPr="00EE78F7" w:rsidRDefault="004B475E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4B475E" w:rsidRPr="00EE78F7" w:rsidRDefault="004B475E" w:rsidP="00EE7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Проведение встреч с учащимися и их родителями (законными представителями) выпускных классов </w:t>
            </w:r>
            <w:r w:rsidR="006867E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по информированию </w:t>
            </w: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о целевом наборе в 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ФГБОУ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ВО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«Уральский государственный медицинский университет» и </w:t>
            </w:r>
            <w:r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>Каменск-Уральском филиале ГБПОУ «Свердловский областной медицинский колледж»</w:t>
            </w:r>
          </w:p>
          <w:p w:rsidR="004B475E" w:rsidRPr="00EE78F7" w:rsidRDefault="004B475E" w:rsidP="00EE78F7">
            <w:pPr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4B475E" w:rsidRPr="00EE78F7" w:rsidRDefault="000F2E5F" w:rsidP="00EE78F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0F2E5F">
              <w:rPr>
                <w:rFonts w:ascii="Liberation Serif" w:hAnsi="Liberation Serif" w:cs="Liberation Serif"/>
                <w:bCs/>
                <w:sz w:val="28"/>
                <w:szCs w:val="28"/>
              </w:rPr>
              <w:t>по мере необходимости</w:t>
            </w:r>
          </w:p>
        </w:tc>
        <w:tc>
          <w:tcPr>
            <w:tcW w:w="4678" w:type="dxa"/>
          </w:tcPr>
          <w:p w:rsidR="004B475E" w:rsidRPr="00EE78F7" w:rsidRDefault="004B475E" w:rsidP="00EE78F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Министерство здравоохранения Свердловской области</w:t>
            </w:r>
          </w:p>
          <w:p w:rsidR="009D3184" w:rsidRPr="00B5583F" w:rsidRDefault="004B475E" w:rsidP="00B5583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(по согласованию)</w:t>
            </w:r>
            <w:proofErr w:type="gramStart"/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,</w:t>
            </w:r>
            <w:r w:rsidR="00B5583F" w:rsidRPr="00EE78F7">
              <w:rPr>
                <w:rFonts w:ascii="Liberation Serif" w:hAnsi="Liberation Serif"/>
                <w:sz w:val="28"/>
                <w:szCs w:val="28"/>
              </w:rPr>
              <w:t>А</w:t>
            </w:r>
            <w:proofErr w:type="gramEnd"/>
            <w:r w:rsidR="00B5583F" w:rsidRPr="00EE78F7">
              <w:rPr>
                <w:rFonts w:ascii="Liberation Serif" w:hAnsi="Liberation Serif"/>
                <w:sz w:val="28"/>
                <w:szCs w:val="28"/>
              </w:rPr>
              <w:t>дминистрация Каменс</w:t>
            </w:r>
            <w:r w:rsidR="00B5583F">
              <w:rPr>
                <w:rFonts w:ascii="Liberation Serif" w:hAnsi="Liberation Serif"/>
                <w:sz w:val="28"/>
                <w:szCs w:val="28"/>
              </w:rPr>
              <w:t xml:space="preserve">к-Уральского городского округа, </w:t>
            </w: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ОМС «Управление образования Каменск-Уральского городского</w:t>
            </w:r>
            <w:r w:rsidR="00C908F7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,ГАУЗ СО «Городская больница г. Каменск-Уральский» </w:t>
            </w:r>
          </w:p>
          <w:p w:rsidR="009D3184" w:rsidRDefault="004B475E" w:rsidP="000F2E5F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(по согласованию), ГАУЗ </w:t>
            </w:r>
            <w:proofErr w:type="gramStart"/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«Детская городская больница </w:t>
            </w:r>
          </w:p>
          <w:p w:rsidR="000F2E5F" w:rsidRDefault="004B475E" w:rsidP="000F2E5F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г. Каменск-Уральский»</w:t>
            </w:r>
          </w:p>
          <w:p w:rsidR="004B475E" w:rsidRPr="00EE78F7" w:rsidRDefault="004B475E" w:rsidP="000F2E5F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F47247" w:rsidRDefault="004B475E" w:rsidP="00F4724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(по согласованию)</w:t>
            </w:r>
            <w:proofErr w:type="gramStart"/>
            <w:r w:rsidR="00B85708">
              <w:rPr>
                <w:rFonts w:ascii="Liberation Serif" w:hAnsi="Liberation Serif" w:cs="Liberation Serif"/>
                <w:bCs/>
                <w:sz w:val="28"/>
                <w:szCs w:val="28"/>
              </w:rPr>
              <w:t>,</w:t>
            </w:r>
            <w:r w:rsidR="00B85708" w:rsidRPr="00B85708">
              <w:rPr>
                <w:rFonts w:ascii="Liberation Serif" w:hAnsi="Liberation Serif" w:cs="Liberation Serif"/>
                <w:bCs/>
                <w:sz w:val="28"/>
                <w:szCs w:val="28"/>
              </w:rPr>
              <w:t>Ф</w:t>
            </w:r>
            <w:proofErr w:type="gramEnd"/>
            <w:r w:rsidR="00B85708" w:rsidRPr="00B85708">
              <w:rPr>
                <w:rFonts w:ascii="Liberation Serif" w:hAnsi="Liberation Serif" w:cs="Liberation Serif"/>
                <w:bCs/>
                <w:sz w:val="28"/>
                <w:szCs w:val="28"/>
              </w:rPr>
              <w:t>ГБОУ ВО «Уральский государственный медицинский университет»</w:t>
            </w:r>
          </w:p>
          <w:p w:rsidR="00A86C37" w:rsidRDefault="00B85708" w:rsidP="00F4724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(по согласованию), </w:t>
            </w:r>
            <w:r w:rsidR="006867E6">
              <w:rPr>
                <w:rFonts w:ascii="Liberation Serif" w:hAnsi="Liberation Serif" w:cs="Liberation Serif"/>
                <w:bCs/>
                <w:sz w:val="28"/>
                <w:szCs w:val="28"/>
              </w:rPr>
              <w:t>Каменск-Уральский филиал</w:t>
            </w:r>
            <w:r w:rsidRPr="00B85708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ГБПОУ «Свердловский областной медицинский колледж»</w:t>
            </w:r>
          </w:p>
          <w:p w:rsidR="004D2F83" w:rsidRPr="00EE78F7" w:rsidRDefault="00B85708" w:rsidP="004D2F83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6867E6" w:rsidRPr="006867E6" w:rsidRDefault="006867E6" w:rsidP="006867E6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867E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финансирование </w:t>
            </w:r>
          </w:p>
          <w:p w:rsidR="004B475E" w:rsidRPr="00EE78F7" w:rsidRDefault="006867E6" w:rsidP="006867E6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867E6">
              <w:rPr>
                <w:rFonts w:ascii="Liberation Serif" w:hAnsi="Liberation Serif" w:cs="Liberation Serif"/>
                <w:bCs/>
                <w:sz w:val="28"/>
                <w:szCs w:val="28"/>
              </w:rPr>
              <w:t>не предусмотрено</w:t>
            </w:r>
          </w:p>
        </w:tc>
      </w:tr>
      <w:tr w:rsidR="006A7038" w:rsidRPr="00EE78F7" w:rsidTr="000F2E5F">
        <w:tc>
          <w:tcPr>
            <w:tcW w:w="1101" w:type="dxa"/>
          </w:tcPr>
          <w:p w:rsidR="006A7038" w:rsidRPr="00EE78F7" w:rsidRDefault="006A7038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6A7038" w:rsidRPr="00EE78F7" w:rsidRDefault="006A7038" w:rsidP="00EE78F7">
            <w:pPr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Проведение </w:t>
            </w:r>
            <w:r w:rsidR="006867E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внеурочной </w:t>
            </w:r>
            <w:proofErr w:type="spellStart"/>
            <w:r w:rsidR="00E1005B"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профориентационной</w:t>
            </w:r>
            <w:proofErr w:type="spellEnd"/>
            <w:r w:rsidR="00E1005B"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работы с обучающимися во взаимодействии с </w:t>
            </w:r>
            <w:r w:rsidR="006867E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государственными </w:t>
            </w:r>
            <w:r w:rsidR="00E1005B"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учреждениями здравоохранения</w:t>
            </w:r>
            <w:proofErr w:type="gramStart"/>
            <w:r w:rsidR="006867E6">
              <w:rPr>
                <w:rFonts w:ascii="Liberation Serif" w:hAnsi="Liberation Serif" w:cs="Liberation Serif"/>
                <w:bCs/>
                <w:sz w:val="28"/>
                <w:szCs w:val="28"/>
              </w:rPr>
              <w:t>,р</w:t>
            </w:r>
            <w:proofErr w:type="gramEnd"/>
            <w:r w:rsidR="006867E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асположенными в </w:t>
            </w:r>
            <w:r w:rsidR="006867E6">
              <w:rPr>
                <w:rFonts w:ascii="Liberation Serif" w:hAnsi="Liberation Serif" w:cs="Liberation Serif"/>
                <w:bCs/>
                <w:sz w:val="28"/>
                <w:szCs w:val="28"/>
              </w:rPr>
              <w:lastRenderedPageBreak/>
              <w:t>Каменск-Уральском</w:t>
            </w:r>
            <w:r w:rsidR="00E1005B"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гор</w:t>
            </w:r>
            <w:r w:rsidR="006867E6">
              <w:rPr>
                <w:rFonts w:ascii="Liberation Serif" w:hAnsi="Liberation Serif" w:cs="Liberation Serif"/>
                <w:bCs/>
                <w:sz w:val="28"/>
                <w:szCs w:val="28"/>
              </w:rPr>
              <w:t>одском округе</w:t>
            </w:r>
            <w:r w:rsidR="00E1005B"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(конкурсы</w:t>
            </w: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, олимпиад</w:t>
            </w:r>
            <w:r w:rsidR="00E1005B"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ы</w:t>
            </w: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по медицинской тематике</w:t>
            </w:r>
            <w:r w:rsidR="00E1005B"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и др.)</w:t>
            </w:r>
          </w:p>
        </w:tc>
        <w:tc>
          <w:tcPr>
            <w:tcW w:w="2268" w:type="dxa"/>
          </w:tcPr>
          <w:p w:rsidR="006A7038" w:rsidRPr="00EE78F7" w:rsidRDefault="006A7038" w:rsidP="00EE78F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lastRenderedPageBreak/>
              <w:t>в течение</w:t>
            </w:r>
          </w:p>
          <w:p w:rsidR="006A7038" w:rsidRPr="00EE78F7" w:rsidRDefault="005C79CD" w:rsidP="00EE78F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учебного года</w:t>
            </w:r>
          </w:p>
        </w:tc>
        <w:tc>
          <w:tcPr>
            <w:tcW w:w="4678" w:type="dxa"/>
          </w:tcPr>
          <w:p w:rsidR="006A7038" w:rsidRPr="00EE78F7" w:rsidRDefault="006A7038" w:rsidP="00EE78F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ОМС «Управление образования Каменск-Уральского городского</w:t>
            </w:r>
            <w:r w:rsidR="00C908F7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,</w:t>
            </w:r>
          </w:p>
          <w:p w:rsidR="00F47247" w:rsidRDefault="006A7038" w:rsidP="00B85708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ГАУЗ </w:t>
            </w:r>
            <w:proofErr w:type="gramStart"/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«Городская больница </w:t>
            </w:r>
          </w:p>
          <w:p w:rsidR="00F47247" w:rsidRDefault="006A7038" w:rsidP="00B85708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г. Каменск-Уральский»</w:t>
            </w:r>
          </w:p>
          <w:p w:rsidR="00F47247" w:rsidRDefault="006A7038" w:rsidP="00B85708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(по согласованию), ГАУЗ </w:t>
            </w: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lastRenderedPageBreak/>
              <w:t>СО</w:t>
            </w:r>
            <w:proofErr w:type="gramStart"/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«Д</w:t>
            </w:r>
            <w:proofErr w:type="gramEnd"/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етская городская больница </w:t>
            </w:r>
          </w:p>
          <w:p w:rsidR="006A7038" w:rsidRPr="00EE78F7" w:rsidRDefault="006A7038" w:rsidP="00B85708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г. Каменск-Уральский»</w:t>
            </w:r>
          </w:p>
          <w:p w:rsidR="006A7038" w:rsidRPr="00EE78F7" w:rsidRDefault="006A7038" w:rsidP="00F4724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6A7038" w:rsidRPr="00EE78F7" w:rsidRDefault="006A7038" w:rsidP="00EE78F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5C79CD" w:rsidRPr="005C79CD" w:rsidRDefault="005C79CD" w:rsidP="005C79CD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C79CD">
              <w:rPr>
                <w:rFonts w:ascii="Liberation Serif" w:hAnsi="Liberation Serif" w:cs="Liberation Serif"/>
                <w:bCs/>
                <w:sz w:val="28"/>
                <w:szCs w:val="28"/>
              </w:rPr>
              <w:lastRenderedPageBreak/>
              <w:t xml:space="preserve">финансирование </w:t>
            </w:r>
          </w:p>
          <w:p w:rsidR="006A7038" w:rsidRPr="00EE78F7" w:rsidRDefault="005C79CD" w:rsidP="005C79CD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C79CD">
              <w:rPr>
                <w:rFonts w:ascii="Liberation Serif" w:hAnsi="Liberation Serif" w:cs="Liberation Serif"/>
                <w:bCs/>
                <w:sz w:val="28"/>
                <w:szCs w:val="28"/>
              </w:rPr>
              <w:t>не предусмотрено</w:t>
            </w:r>
          </w:p>
        </w:tc>
      </w:tr>
      <w:tr w:rsidR="006A7038" w:rsidRPr="00EE78F7" w:rsidTr="000F2E5F">
        <w:tc>
          <w:tcPr>
            <w:tcW w:w="1101" w:type="dxa"/>
          </w:tcPr>
          <w:p w:rsidR="006A7038" w:rsidRPr="00EE78F7" w:rsidRDefault="006A7038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5C79CD" w:rsidRPr="00EE78F7" w:rsidRDefault="00B85708" w:rsidP="005C79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="006A7038" w:rsidRPr="00EE78F7">
              <w:rPr>
                <w:rFonts w:ascii="Liberation Serif" w:hAnsi="Liberation Serif"/>
                <w:sz w:val="28"/>
                <w:szCs w:val="28"/>
              </w:rPr>
              <w:t>казание консультативной помощи при постановке на учет в качестве нуждающихся в предоставлении жилых помещений</w:t>
            </w:r>
          </w:p>
        </w:tc>
        <w:tc>
          <w:tcPr>
            <w:tcW w:w="2268" w:type="dxa"/>
          </w:tcPr>
          <w:p w:rsidR="006A7038" w:rsidRPr="00EE78F7" w:rsidRDefault="005C79CD" w:rsidP="00EE78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весь период</w:t>
            </w:r>
          </w:p>
        </w:tc>
        <w:tc>
          <w:tcPr>
            <w:tcW w:w="4678" w:type="dxa"/>
          </w:tcPr>
          <w:p w:rsidR="006A7038" w:rsidRPr="00EE78F7" w:rsidRDefault="006A7038" w:rsidP="00EE78F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2552" w:type="dxa"/>
          </w:tcPr>
          <w:p w:rsidR="005C79CD" w:rsidRPr="005C79CD" w:rsidRDefault="005C79CD" w:rsidP="005C79CD">
            <w:pPr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5C79CD">
              <w:rPr>
                <w:rFonts w:ascii="Liberation Serif" w:hAnsi="Liberation Serif"/>
                <w:bCs/>
                <w:sz w:val="28"/>
                <w:szCs w:val="28"/>
              </w:rPr>
              <w:t xml:space="preserve">финансирование </w:t>
            </w:r>
          </w:p>
          <w:p w:rsidR="006A7038" w:rsidRPr="00EE78F7" w:rsidRDefault="005C79CD" w:rsidP="005C7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C79CD">
              <w:rPr>
                <w:rFonts w:ascii="Liberation Serif" w:hAnsi="Liberation Serif"/>
                <w:bCs/>
                <w:sz w:val="28"/>
                <w:szCs w:val="28"/>
              </w:rPr>
              <w:t>не предусмотрено</w:t>
            </w:r>
          </w:p>
        </w:tc>
      </w:tr>
      <w:tr w:rsidR="003F762B" w:rsidRPr="00EE78F7" w:rsidTr="000F2E5F">
        <w:tc>
          <w:tcPr>
            <w:tcW w:w="1101" w:type="dxa"/>
          </w:tcPr>
          <w:p w:rsidR="003F762B" w:rsidRPr="00EE78F7" w:rsidRDefault="003F762B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3F762B" w:rsidRPr="00EE78F7" w:rsidRDefault="003F762B" w:rsidP="00EE7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Предоставление жилых помещений специализированного жилищного фонда</w:t>
            </w:r>
          </w:p>
        </w:tc>
        <w:tc>
          <w:tcPr>
            <w:tcW w:w="2268" w:type="dxa"/>
          </w:tcPr>
          <w:p w:rsidR="005C79CD" w:rsidRDefault="005C79CD" w:rsidP="00C331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весь период</w:t>
            </w:r>
          </w:p>
          <w:p w:rsidR="003F762B" w:rsidRPr="00EE78F7" w:rsidRDefault="003F762B" w:rsidP="005C79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(при поступлении</w:t>
            </w:r>
            <w:r w:rsidR="005C79CD">
              <w:rPr>
                <w:rFonts w:ascii="Liberation Serif" w:hAnsi="Liberation Serif"/>
                <w:sz w:val="28"/>
                <w:szCs w:val="28"/>
              </w:rPr>
              <w:t xml:space="preserve"> заявлениямедицинского работника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  <w:tc>
          <w:tcPr>
            <w:tcW w:w="4678" w:type="dxa"/>
          </w:tcPr>
          <w:p w:rsidR="000F2E5F" w:rsidRDefault="003F762B" w:rsidP="00A86C3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Администрация Каменск-Уральского городского округа, </w:t>
            </w:r>
          </w:p>
          <w:p w:rsidR="003F762B" w:rsidRPr="00EE78F7" w:rsidRDefault="004B475E" w:rsidP="00A86C3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МКУ 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>«</w:t>
            </w:r>
            <w:r w:rsidR="005C79CD">
              <w:rPr>
                <w:rFonts w:ascii="Liberation Serif" w:hAnsi="Liberation Serif"/>
                <w:sz w:val="28"/>
                <w:szCs w:val="28"/>
              </w:rPr>
              <w:t>Управление муниципальным жилищным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 xml:space="preserve"> фонд</w:t>
            </w:r>
            <w:r w:rsidR="005C79CD">
              <w:rPr>
                <w:rFonts w:ascii="Liberation Serif" w:hAnsi="Liberation Serif"/>
                <w:sz w:val="28"/>
                <w:szCs w:val="28"/>
              </w:rPr>
              <w:t>ом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552" w:type="dxa"/>
          </w:tcPr>
          <w:p w:rsidR="003F762B" w:rsidRPr="00EE78F7" w:rsidRDefault="00B644AC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в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 xml:space="preserve"> соответствии с Порядком предоставления жилых помещений муниципального специ</w:t>
            </w:r>
            <w:r w:rsidR="004D2F83">
              <w:rPr>
                <w:rFonts w:ascii="Liberation Serif" w:hAnsi="Liberation Serif"/>
                <w:sz w:val="28"/>
                <w:szCs w:val="28"/>
              </w:rPr>
              <w:t xml:space="preserve">ализированного жилищного фонда, 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>утвержденным решением Городской Думы города Каменска-Уральского от 21.09.2011 № 402</w:t>
            </w:r>
          </w:p>
        </w:tc>
      </w:tr>
      <w:tr w:rsidR="003F762B" w:rsidRPr="00EE78F7" w:rsidTr="000F2E5F">
        <w:tc>
          <w:tcPr>
            <w:tcW w:w="1101" w:type="dxa"/>
          </w:tcPr>
          <w:p w:rsidR="003F762B" w:rsidRPr="00EE78F7" w:rsidRDefault="003F762B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3F762B" w:rsidRPr="00EE78F7" w:rsidRDefault="003F762B" w:rsidP="00EE78F7">
            <w:pPr>
              <w:pStyle w:val="2"/>
              <w:spacing w:before="0"/>
              <w:jc w:val="both"/>
              <w:rPr>
                <w:rFonts w:ascii="Liberation Serif" w:eastAsia="Times New Roman" w:hAnsi="Liberation Serif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EE78F7">
              <w:rPr>
                <w:rFonts w:ascii="Liberation Serif" w:hAnsi="Liberation Serif" w:cs="Times New Roman"/>
                <w:b w:val="0"/>
                <w:color w:val="auto"/>
                <w:sz w:val="28"/>
                <w:szCs w:val="28"/>
              </w:rPr>
              <w:t>Предоставление</w:t>
            </w:r>
            <w:r w:rsidR="005C79CD" w:rsidRPr="005C79CD">
              <w:rPr>
                <w:rFonts w:ascii="Liberation Serif" w:hAnsi="Liberation Serif" w:cs="Times New Roman"/>
                <w:b w:val="0"/>
                <w:color w:val="auto"/>
                <w:sz w:val="28"/>
                <w:szCs w:val="28"/>
              </w:rPr>
              <w:t>молодым специалистам</w:t>
            </w:r>
            <w:r w:rsidR="005C79CD">
              <w:rPr>
                <w:rFonts w:ascii="Liberation Serif" w:hAnsi="Liberation Serif" w:cs="Times New Roman"/>
                <w:b w:val="0"/>
                <w:color w:val="auto"/>
                <w:sz w:val="28"/>
                <w:szCs w:val="28"/>
              </w:rPr>
              <w:t xml:space="preserve"> – работникам государственных учреждений здравоохранения</w:t>
            </w:r>
            <w:r w:rsidRPr="00EE78F7">
              <w:rPr>
                <w:rFonts w:ascii="Liberation Serif" w:eastAsia="Times New Roman" w:hAnsi="Liberation Serif" w:cs="Times New Roman"/>
                <w:b w:val="0"/>
                <w:bCs w:val="0"/>
                <w:color w:val="auto"/>
                <w:sz w:val="28"/>
                <w:szCs w:val="28"/>
              </w:rPr>
              <w:t xml:space="preserve">выплаты за счет </w:t>
            </w:r>
            <w:r w:rsidRPr="00EE78F7">
              <w:rPr>
                <w:rFonts w:ascii="Liberation Serif" w:eastAsia="Times New Roman" w:hAnsi="Liberation Serif" w:cs="Times New Roman"/>
                <w:b w:val="0"/>
                <w:bCs w:val="0"/>
                <w:color w:val="auto"/>
                <w:sz w:val="28"/>
                <w:szCs w:val="28"/>
              </w:rPr>
              <w:lastRenderedPageBreak/>
              <w:t>средств местного бюджета в размере 30% расчетной стоимости жилого помещения для приобретения жилья на территории Каменск-Уральского городского округа</w:t>
            </w:r>
          </w:p>
          <w:p w:rsidR="003F762B" w:rsidRPr="00EE78F7" w:rsidRDefault="003F762B" w:rsidP="00EE78F7">
            <w:pPr>
              <w:jc w:val="both"/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  <w:tc>
          <w:tcPr>
            <w:tcW w:w="2268" w:type="dxa"/>
          </w:tcPr>
          <w:p w:rsidR="003F762B" w:rsidRPr="00A86C37" w:rsidRDefault="005C79CD" w:rsidP="00A86C37">
            <w:pPr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4678" w:type="dxa"/>
          </w:tcPr>
          <w:p w:rsidR="003F762B" w:rsidRPr="00EE78F7" w:rsidRDefault="003F762B" w:rsidP="00EE78F7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2552" w:type="dxa"/>
          </w:tcPr>
          <w:p w:rsidR="004D2F83" w:rsidRDefault="00B644AC" w:rsidP="004D2F8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в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 xml:space="preserve"> соответствии </w:t>
            </w:r>
            <w:r w:rsidR="0095076A">
              <w:rPr>
                <w:rFonts w:ascii="Liberation Serif" w:hAnsi="Liberation Serif"/>
                <w:sz w:val="28"/>
                <w:szCs w:val="28"/>
              </w:rPr>
              <w:t xml:space="preserve">с 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 xml:space="preserve">подпрограммой «Обеспечение жильем молодых 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специалистов </w:t>
            </w:r>
          </w:p>
          <w:p w:rsidR="00F47247" w:rsidRPr="004D2F83" w:rsidRDefault="003F762B" w:rsidP="00B5583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в Каменск-Уральском городском округе на </w:t>
            </w:r>
            <w:r w:rsidR="0040483E">
              <w:rPr>
                <w:rFonts w:ascii="Liberation Serif" w:hAnsi="Liberation Serif"/>
                <w:sz w:val="28"/>
                <w:szCs w:val="28"/>
              </w:rPr>
              <w:t>2025-2030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годы» муниципальной программы «Обеспечение жильем отдельных категорий граждан в Каменск-Уральском городском округе на 202</w:t>
            </w:r>
            <w:r w:rsidR="0040483E">
              <w:rPr>
                <w:rFonts w:ascii="Liberation Serif" w:hAnsi="Liberation Serif"/>
                <w:sz w:val="28"/>
                <w:szCs w:val="28"/>
              </w:rPr>
              <w:t>5-2030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годы», утвержденной постановлением Администрации города Каменска-Уральского от </w:t>
            </w:r>
            <w:r w:rsidR="00B5583F">
              <w:rPr>
                <w:rFonts w:ascii="Liberation Serif" w:hAnsi="Liberation Serif"/>
                <w:sz w:val="28"/>
                <w:szCs w:val="28"/>
              </w:rPr>
              <w:t>02.10.2024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№ </w:t>
            </w:r>
            <w:r w:rsidR="00B5583F">
              <w:rPr>
                <w:rFonts w:ascii="Liberation Serif" w:hAnsi="Liberation Serif"/>
                <w:sz w:val="28"/>
                <w:szCs w:val="28"/>
              </w:rPr>
              <w:t>681</w:t>
            </w:r>
          </w:p>
        </w:tc>
      </w:tr>
      <w:tr w:rsidR="00E1005B" w:rsidRPr="00EE78F7" w:rsidTr="000F2E5F">
        <w:tc>
          <w:tcPr>
            <w:tcW w:w="1101" w:type="dxa"/>
          </w:tcPr>
          <w:p w:rsidR="00E1005B" w:rsidRPr="00EE78F7" w:rsidRDefault="00E1005B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E1005B" w:rsidRPr="00EE78F7" w:rsidRDefault="005C79CD" w:rsidP="005C79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Предоставление</w:t>
            </w:r>
            <w:r w:rsidR="00E1005B" w:rsidRPr="00EE78F7">
              <w:rPr>
                <w:rFonts w:ascii="Liberation Serif" w:hAnsi="Liberation Serif"/>
                <w:sz w:val="28"/>
                <w:szCs w:val="28"/>
              </w:rPr>
              <w:t xml:space="preserve"> денежной выпла</w:t>
            </w:r>
            <w:r>
              <w:rPr>
                <w:rFonts w:ascii="Liberation Serif" w:hAnsi="Liberation Serif"/>
                <w:sz w:val="28"/>
                <w:szCs w:val="28"/>
              </w:rPr>
              <w:t>ты врачам узких специальностей на улучшение жилищных условий</w:t>
            </w:r>
            <w:r w:rsidR="00E1005B" w:rsidRPr="00EE78F7"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трудоустроенным в государственные учреждения здравоохранения,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расположенные в</w:t>
            </w:r>
            <w:r w:rsidR="00E1005B" w:rsidRPr="00EE78F7">
              <w:rPr>
                <w:rFonts w:ascii="Liberation Serif" w:hAnsi="Liberation Serif"/>
                <w:sz w:val="28"/>
                <w:szCs w:val="28"/>
              </w:rPr>
              <w:t xml:space="preserve"> Каменск-Уральс</w:t>
            </w:r>
            <w:r>
              <w:rPr>
                <w:rFonts w:ascii="Liberation Serif" w:hAnsi="Liberation Serif"/>
                <w:sz w:val="28"/>
                <w:szCs w:val="28"/>
              </w:rPr>
              <w:t>ком городском</w:t>
            </w:r>
            <w:r w:rsidR="00E1005B" w:rsidRPr="00EE78F7">
              <w:rPr>
                <w:rFonts w:ascii="Liberation Serif" w:hAnsi="Liberation Serif"/>
                <w:sz w:val="28"/>
                <w:szCs w:val="28"/>
              </w:rPr>
              <w:t xml:space="preserve"> округ</w:t>
            </w:r>
            <w:r>
              <w:rPr>
                <w:rFonts w:ascii="Liberation Serif" w:hAnsi="Liberation Serif"/>
                <w:sz w:val="28"/>
                <w:szCs w:val="28"/>
              </w:rPr>
              <w:t>е</w:t>
            </w:r>
            <w:r w:rsidR="000F2E5F">
              <w:rPr>
                <w:rFonts w:ascii="Liberation Serif" w:hAnsi="Liberation Serif"/>
                <w:sz w:val="28"/>
                <w:szCs w:val="28"/>
              </w:rPr>
              <w:t>,</w:t>
            </w:r>
            <w:r w:rsidR="00E1005B" w:rsidRPr="00EE78F7">
              <w:rPr>
                <w:rFonts w:ascii="Liberation Serif" w:hAnsi="Liberation Serif"/>
                <w:sz w:val="28"/>
                <w:szCs w:val="28"/>
              </w:rPr>
              <w:t xml:space="preserve"> после обучения в ФГБОУ </w:t>
            </w:r>
            <w:proofErr w:type="gramStart"/>
            <w:r w:rsidR="00E1005B" w:rsidRPr="00EE78F7">
              <w:rPr>
                <w:rFonts w:ascii="Liberation Serif" w:hAnsi="Liberation Serif"/>
                <w:sz w:val="28"/>
                <w:szCs w:val="28"/>
              </w:rPr>
              <w:t>ВО</w:t>
            </w:r>
            <w:proofErr w:type="gramEnd"/>
            <w:r w:rsidR="00E1005B" w:rsidRPr="00EE78F7">
              <w:rPr>
                <w:rFonts w:ascii="Liberation Serif" w:hAnsi="Liberation Serif"/>
                <w:sz w:val="28"/>
                <w:szCs w:val="28"/>
              </w:rPr>
              <w:t xml:space="preserve"> «Уральский государственный медицинский университет»</w:t>
            </w:r>
          </w:p>
        </w:tc>
        <w:tc>
          <w:tcPr>
            <w:tcW w:w="2268" w:type="dxa"/>
          </w:tcPr>
          <w:p w:rsidR="00E1005B" w:rsidRPr="00EE78F7" w:rsidRDefault="005C79CD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4678" w:type="dxa"/>
          </w:tcPr>
          <w:p w:rsidR="005C79CD" w:rsidRDefault="005C79CD" w:rsidP="00B857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</w:t>
            </w:r>
            <w:r w:rsidR="00E1005B" w:rsidRPr="00EE78F7">
              <w:rPr>
                <w:rFonts w:ascii="Liberation Serif" w:hAnsi="Liberation Serif"/>
                <w:sz w:val="28"/>
                <w:szCs w:val="28"/>
              </w:rPr>
              <w:t xml:space="preserve">ромышленные </w:t>
            </w:r>
          </w:p>
          <w:p w:rsidR="000F2E5F" w:rsidRDefault="00E1005B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предприятия, расположенные на территории Каменск-Уральского городского округа</w:t>
            </w:r>
          </w:p>
          <w:p w:rsidR="000F2E5F" w:rsidRDefault="00B85708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5C79CD">
              <w:rPr>
                <w:rFonts w:ascii="Liberation Serif" w:hAnsi="Liberation Serif"/>
                <w:sz w:val="28"/>
                <w:szCs w:val="28"/>
              </w:rPr>
              <w:t>,</w:t>
            </w:r>
            <w:r w:rsidR="005C79CD" w:rsidRPr="00EE78F7">
              <w:rPr>
                <w:rFonts w:ascii="Liberation Serif" w:hAnsi="Liberation Serif"/>
                <w:sz w:val="28"/>
                <w:szCs w:val="28"/>
              </w:rPr>
              <w:t xml:space="preserve"> Администрация </w:t>
            </w:r>
            <w:r w:rsidR="005C79CD" w:rsidRPr="00EE78F7">
              <w:rPr>
                <w:rFonts w:ascii="Liberation Serif" w:hAnsi="Liberation Serif"/>
                <w:sz w:val="28"/>
                <w:szCs w:val="28"/>
              </w:rPr>
              <w:lastRenderedPageBreak/>
              <w:t>Каменск-Уральского городского округа</w:t>
            </w:r>
            <w:proofErr w:type="gramStart"/>
            <w:r w:rsidR="005C79CD" w:rsidRPr="00EE78F7">
              <w:rPr>
                <w:rFonts w:ascii="Liberation Serif" w:hAnsi="Liberation Serif"/>
                <w:sz w:val="28"/>
                <w:szCs w:val="28"/>
              </w:rPr>
              <w:t>,</w:t>
            </w:r>
            <w:r w:rsidR="00F13CAB" w:rsidRPr="00F13CAB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="00F13CAB" w:rsidRPr="00F13CAB">
              <w:rPr>
                <w:rFonts w:ascii="Liberation Serif" w:hAnsi="Liberation Serif"/>
                <w:sz w:val="28"/>
                <w:szCs w:val="28"/>
              </w:rPr>
              <w:t xml:space="preserve">АУЗ СО «Городская больница г. Каменск-Уральский» </w:t>
            </w:r>
          </w:p>
          <w:p w:rsidR="000F2E5F" w:rsidRDefault="00F13CAB" w:rsidP="000F2E5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sz w:val="28"/>
                <w:szCs w:val="28"/>
              </w:rPr>
              <w:t xml:space="preserve">(по согласованию), ГАУЗ </w:t>
            </w:r>
            <w:proofErr w:type="gramStart"/>
            <w:r w:rsidRPr="00F13CAB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F13CAB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</w:t>
            </w:r>
          </w:p>
          <w:p w:rsidR="000F2E5F" w:rsidRDefault="00F13CAB" w:rsidP="000F2E5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F47247" w:rsidRPr="00EE78F7" w:rsidRDefault="00F13CAB" w:rsidP="000F2E5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E1005B" w:rsidRPr="00EE78F7" w:rsidRDefault="00E1005B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lastRenderedPageBreak/>
              <w:t>в рамках Соглашений о сотрудничестве</w:t>
            </w:r>
          </w:p>
        </w:tc>
      </w:tr>
      <w:tr w:rsidR="0051724C" w:rsidRPr="00EE78F7" w:rsidTr="000F2E5F">
        <w:tc>
          <w:tcPr>
            <w:tcW w:w="1101" w:type="dxa"/>
          </w:tcPr>
          <w:p w:rsidR="0051724C" w:rsidRPr="00EE78F7" w:rsidRDefault="0051724C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51724C" w:rsidRDefault="0051724C" w:rsidP="00981C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Реализация стипендиальной программы</w:t>
            </w:r>
            <w:r w:rsidR="00981CF9">
              <w:rPr>
                <w:rFonts w:ascii="Liberation Serif" w:hAnsi="Liberation Serif"/>
                <w:sz w:val="28"/>
                <w:szCs w:val="28"/>
              </w:rPr>
              <w:t xml:space="preserve"> для поддержки</w:t>
            </w:r>
            <w:r w:rsidRPr="0051724C">
              <w:rPr>
                <w:rFonts w:ascii="Liberation Serif" w:hAnsi="Liberation Serif"/>
                <w:sz w:val="28"/>
                <w:szCs w:val="28"/>
              </w:rPr>
              <w:t xml:space="preserve"> будущих медицинских работников</w:t>
            </w:r>
          </w:p>
        </w:tc>
        <w:tc>
          <w:tcPr>
            <w:tcW w:w="2268" w:type="dxa"/>
          </w:tcPr>
          <w:p w:rsidR="0051724C" w:rsidRDefault="00981CF9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B3570">
              <w:rPr>
                <w:rFonts w:ascii="Liberation Serif" w:hAnsi="Liberation Serif"/>
                <w:sz w:val="28"/>
                <w:szCs w:val="28"/>
              </w:rPr>
              <w:t>весь период</w:t>
            </w:r>
          </w:p>
        </w:tc>
        <w:tc>
          <w:tcPr>
            <w:tcW w:w="4678" w:type="dxa"/>
          </w:tcPr>
          <w:p w:rsidR="00981CF9" w:rsidRDefault="00981CF9" w:rsidP="00981CF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ромышленные </w:t>
            </w:r>
          </w:p>
          <w:p w:rsidR="00981CF9" w:rsidRDefault="00981CF9" w:rsidP="00981CF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предприятия, расположенные на территории Каменск-Уральского городского округа</w:t>
            </w:r>
          </w:p>
          <w:p w:rsidR="00981CF9" w:rsidRDefault="00981CF9" w:rsidP="00981CF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(по согласованию), </w:t>
            </w:r>
            <w:r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>Каменск-Уральский филиал ГБПОУ «Свердловский областной медицинский колледж»</w:t>
            </w:r>
          </w:p>
          <w:p w:rsidR="00981CF9" w:rsidRPr="00EE78F7" w:rsidRDefault="00981CF9" w:rsidP="00981CF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ФГБОУ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ВО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«Уральский государственный медицинский университет»</w:t>
            </w:r>
          </w:p>
          <w:p w:rsidR="0051724C" w:rsidRDefault="00981CF9" w:rsidP="00981CF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51724C" w:rsidRPr="00EE78F7" w:rsidRDefault="00981CF9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в рамках Соглашений о сотрудничестве</w:t>
            </w:r>
          </w:p>
        </w:tc>
      </w:tr>
      <w:tr w:rsidR="0032070C" w:rsidRPr="00EE78F7" w:rsidTr="000F2E5F">
        <w:tc>
          <w:tcPr>
            <w:tcW w:w="1101" w:type="dxa"/>
          </w:tcPr>
          <w:p w:rsidR="0032070C" w:rsidRPr="00EE78F7" w:rsidRDefault="0032070C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32070C" w:rsidRPr="00B97844" w:rsidRDefault="00885BA4" w:rsidP="00B9784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Предоставление </w:t>
            </w:r>
            <w:r w:rsidR="00B97844">
              <w:rPr>
                <w:rFonts w:ascii="Liberation Serif" w:hAnsi="Liberation Serif"/>
                <w:sz w:val="28"/>
                <w:szCs w:val="28"/>
              </w:rPr>
              <w:t xml:space="preserve">мер материального стимулирования гражданам, обучающимся по образовательным программам среднего профессионального и высшего образования и заключившим договор о целевом обучении либо договор на подготовку специалиста </w:t>
            </w:r>
            <w:r w:rsidR="00B97844">
              <w:rPr>
                <w:rFonts w:ascii="Liberation Serif" w:hAnsi="Liberation Serif"/>
                <w:sz w:val="28"/>
                <w:szCs w:val="28"/>
              </w:rPr>
              <w:lastRenderedPageBreak/>
              <w:t>за счет средств областного бюджета</w:t>
            </w:r>
          </w:p>
        </w:tc>
        <w:tc>
          <w:tcPr>
            <w:tcW w:w="2268" w:type="dxa"/>
          </w:tcPr>
          <w:p w:rsidR="0032070C" w:rsidRPr="00EB3570" w:rsidRDefault="0032070C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2070C">
              <w:rPr>
                <w:rFonts w:ascii="Liberation Serif" w:hAnsi="Liberation Serif"/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4678" w:type="dxa"/>
          </w:tcPr>
          <w:p w:rsidR="0032070C" w:rsidRPr="005A24E7" w:rsidRDefault="0032070C" w:rsidP="0032070C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A24E7">
              <w:rPr>
                <w:rFonts w:ascii="Liberation Serif" w:hAnsi="Liberation Serif" w:cs="Liberation Serif"/>
                <w:bCs/>
                <w:sz w:val="28"/>
                <w:szCs w:val="28"/>
              </w:rPr>
              <w:t>Министерство здравоохранения Свердловской области</w:t>
            </w:r>
          </w:p>
          <w:p w:rsidR="0032070C" w:rsidRDefault="0032070C" w:rsidP="003207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A24E7">
              <w:rPr>
                <w:rFonts w:ascii="Liberation Serif" w:hAnsi="Liberation Serif" w:cs="Liberation Serif"/>
                <w:bCs/>
                <w:sz w:val="28"/>
                <w:szCs w:val="28"/>
              </w:rPr>
              <w:t>(по согласованию)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,</w:t>
            </w:r>
          </w:p>
          <w:p w:rsidR="0032070C" w:rsidRDefault="0032070C" w:rsidP="0032070C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</w:t>
            </w:r>
          </w:p>
          <w:p w:rsidR="0032070C" w:rsidRDefault="0032070C" w:rsidP="0032070C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32070C" w:rsidRDefault="0032070C" w:rsidP="0032070C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,Г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>АУЗ СО «Детская городская больница</w:t>
            </w:r>
          </w:p>
          <w:p w:rsidR="0032070C" w:rsidRDefault="0032070C" w:rsidP="0032070C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32070C" w:rsidRDefault="00885BA4" w:rsidP="00885BA4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(по согласованию)</w:t>
            </w:r>
            <w:r w:rsidR="00B97844"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B97844" w:rsidRDefault="00B97844" w:rsidP="00B97844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ГАУЗ СО «ГССМПг. Каменск-Уральский»(по согласованию)</w:t>
            </w:r>
          </w:p>
        </w:tc>
        <w:tc>
          <w:tcPr>
            <w:tcW w:w="2552" w:type="dxa"/>
          </w:tcPr>
          <w:p w:rsidR="0032070C" w:rsidRPr="00EE78F7" w:rsidRDefault="0032070C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средства областного бюджета</w:t>
            </w:r>
          </w:p>
        </w:tc>
      </w:tr>
      <w:tr w:rsidR="008B7309" w:rsidRPr="005A24E7" w:rsidTr="000F2E5F">
        <w:tc>
          <w:tcPr>
            <w:tcW w:w="1101" w:type="dxa"/>
          </w:tcPr>
          <w:p w:rsidR="008B7309" w:rsidRPr="005A24E7" w:rsidRDefault="008B7309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8B7309" w:rsidRPr="005A24E7" w:rsidRDefault="008B7309" w:rsidP="00B9784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24E7">
              <w:rPr>
                <w:rFonts w:ascii="Liberation Serif" w:hAnsi="Liberation Serif" w:cs="Liberation Serif"/>
                <w:sz w:val="28"/>
                <w:szCs w:val="28"/>
              </w:rPr>
              <w:t xml:space="preserve">Предоставление дополнительной меры социальной поддержки в виде единовременной денежной </w:t>
            </w:r>
            <w:r w:rsidR="005A24E7">
              <w:rPr>
                <w:rFonts w:ascii="Liberation Serif" w:hAnsi="Liberation Serif" w:cs="Liberation Serif"/>
                <w:sz w:val="28"/>
                <w:szCs w:val="28"/>
              </w:rPr>
              <w:t>выплаты медицинским работникам</w:t>
            </w:r>
            <w:r w:rsidR="005A24E7" w:rsidRPr="005A24E7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5A24E7" w:rsidRPr="005A24E7">
              <w:rPr>
                <w:rFonts w:ascii="Liberation Serif" w:eastAsia="Calibri" w:hAnsi="Liberation Serif"/>
                <w:sz w:val="28"/>
                <w:szCs w:val="28"/>
              </w:rPr>
              <w:t xml:space="preserve"> прибывшим на работу в медицинские организации </w:t>
            </w:r>
            <w:r w:rsidR="00B97844">
              <w:rPr>
                <w:rFonts w:ascii="Liberation Serif" w:eastAsia="Calibri" w:hAnsi="Liberation Serif"/>
                <w:sz w:val="28"/>
                <w:szCs w:val="28"/>
              </w:rPr>
              <w:t>Каменск-Уральского городского округа</w:t>
            </w:r>
          </w:p>
        </w:tc>
        <w:tc>
          <w:tcPr>
            <w:tcW w:w="2268" w:type="dxa"/>
          </w:tcPr>
          <w:p w:rsidR="008B7309" w:rsidRPr="005A24E7" w:rsidRDefault="008B7309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A24E7">
              <w:rPr>
                <w:rFonts w:ascii="Liberation Serif" w:hAnsi="Liberation Serif"/>
                <w:sz w:val="28"/>
                <w:szCs w:val="28"/>
              </w:rPr>
              <w:t>весь период</w:t>
            </w:r>
          </w:p>
        </w:tc>
        <w:tc>
          <w:tcPr>
            <w:tcW w:w="4678" w:type="dxa"/>
          </w:tcPr>
          <w:p w:rsidR="008B7309" w:rsidRPr="005A24E7" w:rsidRDefault="008B7309" w:rsidP="008B7309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A24E7">
              <w:rPr>
                <w:rFonts w:ascii="Liberation Serif" w:hAnsi="Liberation Serif" w:cs="Liberation Serif"/>
                <w:bCs/>
                <w:sz w:val="28"/>
                <w:szCs w:val="28"/>
              </w:rPr>
              <w:t>Министерство здравоохранения Свердловской области</w:t>
            </w:r>
          </w:p>
          <w:p w:rsidR="008B7309" w:rsidRDefault="008B7309" w:rsidP="008B73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A24E7">
              <w:rPr>
                <w:rFonts w:ascii="Liberation Serif" w:hAnsi="Liberation Serif" w:cs="Liberation Serif"/>
                <w:bCs/>
                <w:sz w:val="28"/>
                <w:szCs w:val="28"/>
              </w:rPr>
              <w:t>(по согласованию)</w:t>
            </w:r>
            <w:r w:rsidR="005A24E7">
              <w:rPr>
                <w:rFonts w:ascii="Liberation Serif" w:hAnsi="Liberation Serif" w:cs="Liberation Serif"/>
                <w:bCs/>
                <w:sz w:val="28"/>
                <w:szCs w:val="28"/>
              </w:rPr>
              <w:t>,</w:t>
            </w:r>
          </w:p>
          <w:p w:rsidR="005A24E7" w:rsidRDefault="005A24E7" w:rsidP="005A24E7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</w:t>
            </w:r>
          </w:p>
          <w:p w:rsidR="005A24E7" w:rsidRDefault="005A24E7" w:rsidP="005A24E7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5A24E7" w:rsidRDefault="005A24E7" w:rsidP="005A24E7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,Г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>АУЗ СО «Детская городская больница</w:t>
            </w:r>
          </w:p>
          <w:p w:rsidR="005A24E7" w:rsidRDefault="005A24E7" w:rsidP="005A24E7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5A24E7" w:rsidRPr="00EE78F7" w:rsidRDefault="005A24E7" w:rsidP="005A24E7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5A24E7" w:rsidRPr="005A24E7" w:rsidRDefault="005A24E7" w:rsidP="005A24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8B7309" w:rsidRPr="005A24E7" w:rsidRDefault="005A24E7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средства областного бюджета </w:t>
            </w:r>
          </w:p>
        </w:tc>
      </w:tr>
      <w:tr w:rsidR="00EB3570" w:rsidRPr="00EE78F7" w:rsidTr="000F2E5F">
        <w:tc>
          <w:tcPr>
            <w:tcW w:w="1101" w:type="dxa"/>
          </w:tcPr>
          <w:p w:rsidR="00EB3570" w:rsidRPr="00EE78F7" w:rsidRDefault="00EB3570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EB3570" w:rsidRDefault="00EB3570" w:rsidP="0051724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Реализация к</w:t>
            </w:r>
            <w:r w:rsidRPr="00EB3570">
              <w:rPr>
                <w:rFonts w:ascii="Liberation Serif" w:hAnsi="Liberation Serif"/>
                <w:sz w:val="28"/>
                <w:szCs w:val="28"/>
              </w:rPr>
              <w:t>омплекс</w:t>
            </w:r>
            <w:r>
              <w:rPr>
                <w:rFonts w:ascii="Liberation Serif" w:hAnsi="Liberation Serif"/>
                <w:sz w:val="28"/>
                <w:szCs w:val="28"/>
              </w:rPr>
              <w:t>ных планов мероприятий («дорожных</w:t>
            </w:r>
            <w:r w:rsidRPr="00EB3570">
              <w:rPr>
                <w:rFonts w:ascii="Liberation Serif" w:hAnsi="Liberation Serif"/>
                <w:sz w:val="28"/>
                <w:szCs w:val="28"/>
              </w:rPr>
              <w:t xml:space="preserve"> карт») «Сокращение дефицита врачей и средних медицинских работников, формирование кадрового </w:t>
            </w:r>
            <w:r w:rsidRPr="00981CF9">
              <w:rPr>
                <w:rFonts w:ascii="Liberation Serif" w:hAnsi="Liberation Serif"/>
                <w:sz w:val="28"/>
                <w:szCs w:val="28"/>
              </w:rPr>
              <w:t xml:space="preserve">потенциала» </w:t>
            </w:r>
            <w:r w:rsidR="00981CF9" w:rsidRPr="00981CF9">
              <w:rPr>
                <w:rFonts w:ascii="Liberation Serif" w:hAnsi="Liberation Serif"/>
                <w:sz w:val="28"/>
                <w:szCs w:val="28"/>
              </w:rPr>
              <w:t>на 2026-2030</w:t>
            </w:r>
            <w:r w:rsidRPr="00981CF9">
              <w:rPr>
                <w:rFonts w:ascii="Liberation Serif" w:hAnsi="Liberation Serif"/>
                <w:sz w:val="28"/>
                <w:szCs w:val="28"/>
              </w:rPr>
              <w:t xml:space="preserve"> годы</w:t>
            </w:r>
          </w:p>
        </w:tc>
        <w:tc>
          <w:tcPr>
            <w:tcW w:w="2268" w:type="dxa"/>
          </w:tcPr>
          <w:p w:rsidR="00EB3570" w:rsidRDefault="00EB3570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B3570">
              <w:rPr>
                <w:rFonts w:ascii="Liberation Serif" w:hAnsi="Liberation Serif"/>
                <w:sz w:val="28"/>
                <w:szCs w:val="28"/>
              </w:rPr>
              <w:t>весь период</w:t>
            </w:r>
          </w:p>
        </w:tc>
        <w:tc>
          <w:tcPr>
            <w:tcW w:w="4678" w:type="dxa"/>
          </w:tcPr>
          <w:p w:rsidR="00EB3570" w:rsidRDefault="00EB3570" w:rsidP="00EB3570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</w:t>
            </w:r>
          </w:p>
          <w:p w:rsidR="00EB3570" w:rsidRDefault="00EB3570" w:rsidP="00EB3570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EB3570" w:rsidRDefault="00EB3570" w:rsidP="00EB3570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,Г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>АУЗ СО «Детская городская больница</w:t>
            </w:r>
          </w:p>
          <w:p w:rsidR="00EB3570" w:rsidRDefault="00EB3570" w:rsidP="00EB3570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EB3570" w:rsidRPr="00EE78F7" w:rsidRDefault="00EB3570" w:rsidP="00EB3570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EB3570" w:rsidRDefault="00EB3570" w:rsidP="00EB357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EB3570" w:rsidRPr="00EE78F7" w:rsidRDefault="00EB3570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B3570">
              <w:rPr>
                <w:rFonts w:ascii="Liberation Serif" w:hAnsi="Liberation Serif"/>
                <w:sz w:val="28"/>
                <w:szCs w:val="28"/>
              </w:rPr>
              <w:t>в рамках финансово-хозяйственной деятельности учреждений здравоохранения</w:t>
            </w:r>
          </w:p>
        </w:tc>
      </w:tr>
      <w:tr w:rsidR="003F762B" w:rsidRPr="00EE78F7" w:rsidTr="000F2E5F">
        <w:tc>
          <w:tcPr>
            <w:tcW w:w="1101" w:type="dxa"/>
          </w:tcPr>
          <w:p w:rsidR="003F762B" w:rsidRPr="00EE78F7" w:rsidRDefault="003F762B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3F762B" w:rsidRPr="00EE78F7" w:rsidRDefault="00B5583F" w:rsidP="00B85708">
            <w:pPr>
              <w:pStyle w:val="af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Выдача направлений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 xml:space="preserve"> на целевое обучение в ФГБОУ </w:t>
            </w:r>
            <w:proofErr w:type="gramStart"/>
            <w:r w:rsidR="003F762B" w:rsidRPr="00EE78F7">
              <w:rPr>
                <w:rFonts w:ascii="Liberation Serif" w:hAnsi="Liberation Serif"/>
                <w:sz w:val="28"/>
                <w:szCs w:val="28"/>
              </w:rPr>
              <w:t>ВО</w:t>
            </w:r>
            <w:proofErr w:type="gramEnd"/>
            <w:r w:rsidR="003F762B" w:rsidRPr="00EE78F7">
              <w:rPr>
                <w:rFonts w:ascii="Liberation Serif" w:hAnsi="Liberation Serif"/>
                <w:sz w:val="28"/>
                <w:szCs w:val="28"/>
              </w:rPr>
              <w:t xml:space="preserve"> «Уральский государственный медицинский университет»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в </w:t>
            </w:r>
            <w:r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Каменск-Уральском филиале ГБПОУ «Свердловский </w:t>
            </w:r>
            <w:r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областной медицинский колледж»</w:t>
            </w:r>
          </w:p>
        </w:tc>
        <w:tc>
          <w:tcPr>
            <w:tcW w:w="2268" w:type="dxa"/>
          </w:tcPr>
          <w:p w:rsidR="003F762B" w:rsidRPr="00EE78F7" w:rsidRDefault="00F13CAB" w:rsidP="00EE78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4678" w:type="dxa"/>
          </w:tcPr>
          <w:p w:rsidR="00F47247" w:rsidRDefault="003F762B" w:rsidP="00A86C37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</w:t>
            </w:r>
          </w:p>
          <w:p w:rsidR="00F47247" w:rsidRDefault="003F762B" w:rsidP="00A86C37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0F2E5F" w:rsidRDefault="003F762B" w:rsidP="004D2F83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,Г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>АУЗ СО «Детская городская больница</w:t>
            </w:r>
          </w:p>
          <w:p w:rsidR="000F2E5F" w:rsidRDefault="003F762B" w:rsidP="004D2F83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3F762B" w:rsidRPr="00EE78F7" w:rsidRDefault="003F762B" w:rsidP="004D2F83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lastRenderedPageBreak/>
              <w:t>(по согласованию),ГАУЗ СО «ГССМПг. Каменск-Уральский»</w:t>
            </w:r>
          </w:p>
          <w:p w:rsidR="00F47247" w:rsidRPr="00EE78F7" w:rsidRDefault="00B5583F" w:rsidP="00B5583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F13CAB" w:rsidRPr="00F13CAB" w:rsidRDefault="00F13CAB" w:rsidP="00F13CAB">
            <w:pPr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 xml:space="preserve">финансирование </w:t>
            </w:r>
          </w:p>
          <w:p w:rsidR="003F762B" w:rsidRPr="00EE78F7" w:rsidRDefault="00F13CAB" w:rsidP="00F13CA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bCs/>
                <w:sz w:val="28"/>
                <w:szCs w:val="28"/>
              </w:rPr>
              <w:t>не предусмотрено</w:t>
            </w:r>
          </w:p>
        </w:tc>
      </w:tr>
      <w:tr w:rsidR="004B475E" w:rsidRPr="00EE78F7" w:rsidTr="000F2E5F">
        <w:tc>
          <w:tcPr>
            <w:tcW w:w="1101" w:type="dxa"/>
          </w:tcPr>
          <w:p w:rsidR="004B475E" w:rsidRPr="00EE78F7" w:rsidRDefault="004B475E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4B475E" w:rsidRPr="00EE78F7" w:rsidRDefault="004B475E" w:rsidP="00EE7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Развитие системы наставничества в </w:t>
            </w:r>
            <w:r w:rsidR="00F13CAB">
              <w:rPr>
                <w:rFonts w:ascii="Liberation Serif" w:hAnsi="Liberation Serif"/>
                <w:sz w:val="28"/>
                <w:szCs w:val="28"/>
              </w:rPr>
              <w:t xml:space="preserve">государственных 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t>учреждениях здравоохранения</w:t>
            </w:r>
          </w:p>
        </w:tc>
        <w:tc>
          <w:tcPr>
            <w:tcW w:w="2268" w:type="dxa"/>
          </w:tcPr>
          <w:p w:rsidR="004B475E" w:rsidRPr="00EE78F7" w:rsidRDefault="00F13CAB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весь период</w:t>
            </w:r>
          </w:p>
        </w:tc>
        <w:tc>
          <w:tcPr>
            <w:tcW w:w="4678" w:type="dxa"/>
          </w:tcPr>
          <w:p w:rsidR="00F47247" w:rsidRDefault="004B475E" w:rsidP="00B857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</w:t>
            </w:r>
          </w:p>
          <w:p w:rsidR="00F47247" w:rsidRDefault="004B475E" w:rsidP="00F472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0F2E5F" w:rsidRDefault="004B475E" w:rsidP="004D2F8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,Г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АУЗ СО «Детская городская больница </w:t>
            </w:r>
          </w:p>
          <w:p w:rsidR="000F2E5F" w:rsidRDefault="004B475E" w:rsidP="004D2F8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4B475E" w:rsidRPr="00EE78F7" w:rsidRDefault="004B475E" w:rsidP="004D2F8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A86C37" w:rsidRPr="00EE78F7" w:rsidRDefault="004B475E" w:rsidP="00F472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4B475E" w:rsidRPr="00EE78F7" w:rsidRDefault="004B475E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в рамках финансово-хозяйственной деятельности учреждений здравоохранения</w:t>
            </w:r>
          </w:p>
        </w:tc>
      </w:tr>
      <w:tr w:rsidR="00A33F23" w:rsidRPr="00EE78F7" w:rsidTr="000F2E5F">
        <w:tc>
          <w:tcPr>
            <w:tcW w:w="1101" w:type="dxa"/>
          </w:tcPr>
          <w:p w:rsidR="00A33F23" w:rsidRPr="00EE78F7" w:rsidRDefault="00A33F23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0F2E5F" w:rsidRPr="00EE78F7" w:rsidRDefault="00F47247" w:rsidP="00F13C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Участие в ярмарке выпускников </w:t>
            </w:r>
            <w:r w:rsidR="00A33F23" w:rsidRPr="00EE78F7">
              <w:rPr>
                <w:rFonts w:ascii="Liberation Serif" w:hAnsi="Liberation Serif"/>
                <w:sz w:val="28"/>
                <w:szCs w:val="28"/>
              </w:rPr>
              <w:t xml:space="preserve">ФГБОУ ВО «Уральский государственный медицинский университет», </w:t>
            </w:r>
            <w:r w:rsidR="00F13CAB">
              <w:rPr>
                <w:rFonts w:ascii="Liberation Serif" w:hAnsi="Liberation Serif"/>
                <w:color w:val="000000"/>
                <w:sz w:val="28"/>
                <w:szCs w:val="28"/>
              </w:rPr>
              <w:t>Каменск-Уральского филиала</w:t>
            </w:r>
            <w:r w:rsidR="00A33F23"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ГБПОУ «Свердловский</w:t>
            </w:r>
            <w:r w:rsidR="00F13CA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областной медицинский колледж</w:t>
            </w:r>
            <w:proofErr w:type="gramStart"/>
            <w:r w:rsidR="00F13CAB">
              <w:rPr>
                <w:rFonts w:ascii="Liberation Serif" w:hAnsi="Liberation Serif"/>
                <w:color w:val="000000"/>
                <w:sz w:val="28"/>
                <w:szCs w:val="28"/>
              </w:rPr>
              <w:t>»</w:t>
            </w:r>
            <w:r w:rsidR="00A33F23" w:rsidRPr="00EE78F7">
              <w:rPr>
                <w:rFonts w:ascii="Liberation Serif" w:hAnsi="Liberation Serif"/>
                <w:sz w:val="28"/>
                <w:szCs w:val="28"/>
              </w:rPr>
              <w:t>с</w:t>
            </w:r>
            <w:proofErr w:type="gramEnd"/>
            <w:r w:rsidR="00A33F23" w:rsidRPr="00EE78F7">
              <w:rPr>
                <w:rFonts w:ascii="Liberation Serif" w:hAnsi="Liberation Serif"/>
                <w:sz w:val="28"/>
                <w:szCs w:val="28"/>
              </w:rPr>
              <w:t xml:space="preserve"> целью укомплектования медицинскими кадрами </w:t>
            </w:r>
            <w:r w:rsidR="00F13CAB">
              <w:rPr>
                <w:rFonts w:ascii="Liberation Serif" w:hAnsi="Liberation Serif"/>
                <w:sz w:val="28"/>
                <w:szCs w:val="28"/>
              </w:rPr>
              <w:t xml:space="preserve">государственных </w:t>
            </w:r>
            <w:r w:rsidR="00A33F23" w:rsidRPr="00EE78F7">
              <w:rPr>
                <w:rFonts w:ascii="Liberation Serif" w:hAnsi="Liberation Serif"/>
                <w:sz w:val="28"/>
                <w:szCs w:val="28"/>
              </w:rPr>
              <w:t xml:space="preserve">учреждений здравоохранения </w:t>
            </w:r>
          </w:p>
        </w:tc>
        <w:tc>
          <w:tcPr>
            <w:tcW w:w="2268" w:type="dxa"/>
          </w:tcPr>
          <w:p w:rsidR="00A33F23" w:rsidRPr="00EE78F7" w:rsidRDefault="00F13CAB" w:rsidP="00EE78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весь период</w:t>
            </w:r>
          </w:p>
        </w:tc>
        <w:tc>
          <w:tcPr>
            <w:tcW w:w="4678" w:type="dxa"/>
          </w:tcPr>
          <w:p w:rsidR="00F47247" w:rsidRDefault="00A33F23" w:rsidP="00B857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 xml:space="preserve">ГАУЗ </w:t>
            </w:r>
            <w:proofErr w:type="gramStart"/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 xml:space="preserve"> «Городская больница </w:t>
            </w:r>
          </w:p>
          <w:p w:rsidR="00F47247" w:rsidRDefault="00A33F23" w:rsidP="00B857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>г. Каменск-Уральский»</w:t>
            </w:r>
          </w:p>
          <w:p w:rsidR="000F2E5F" w:rsidRDefault="00A33F23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 xml:space="preserve">(по согласованию), ГАУЗ </w:t>
            </w:r>
            <w:proofErr w:type="gramStart"/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 xml:space="preserve"> «Детская городская больница </w:t>
            </w:r>
          </w:p>
          <w:p w:rsidR="000F2E5F" w:rsidRDefault="00A33F23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>г. Каменск-Уральский»</w:t>
            </w:r>
          </w:p>
          <w:p w:rsidR="00A33F23" w:rsidRPr="00EE78F7" w:rsidRDefault="00A33F23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A33F23" w:rsidRPr="00EE78F7" w:rsidRDefault="00A33F23" w:rsidP="00EE78F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F13CAB" w:rsidRPr="00F13CAB" w:rsidRDefault="00F13CAB" w:rsidP="00F13CAB">
            <w:pPr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bCs/>
                <w:sz w:val="28"/>
                <w:szCs w:val="28"/>
              </w:rPr>
              <w:t xml:space="preserve">финансирование </w:t>
            </w:r>
          </w:p>
          <w:p w:rsidR="00A33F23" w:rsidRPr="00EE78F7" w:rsidRDefault="00F13CAB" w:rsidP="00F13CA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bCs/>
                <w:sz w:val="28"/>
                <w:szCs w:val="28"/>
              </w:rPr>
              <w:t>не предусмотрено</w:t>
            </w:r>
          </w:p>
        </w:tc>
      </w:tr>
      <w:tr w:rsidR="00A33F23" w:rsidRPr="00EE78F7" w:rsidTr="000F2E5F">
        <w:tc>
          <w:tcPr>
            <w:tcW w:w="1101" w:type="dxa"/>
          </w:tcPr>
          <w:p w:rsidR="00A33F23" w:rsidRPr="00EE78F7" w:rsidRDefault="00A33F23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A33F23" w:rsidRPr="00EE78F7" w:rsidRDefault="00A33F23" w:rsidP="00EE78F7">
            <w:pPr>
              <w:pStyle w:val="af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Участие в ярмарках вакансий в </w:t>
            </w:r>
            <w:r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ГКУСЗН </w:t>
            </w:r>
            <w:proofErr w:type="gramStart"/>
            <w:r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«Каменск-Уральский Центр занятости»</w:t>
            </w:r>
          </w:p>
          <w:p w:rsidR="00A33F23" w:rsidRPr="00EE78F7" w:rsidRDefault="00A33F23" w:rsidP="00EE78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F13CAB" w:rsidRDefault="00F13CAB" w:rsidP="00EE78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 соответствии </w:t>
            </w:r>
          </w:p>
          <w:p w:rsidR="00A33F23" w:rsidRPr="00EE78F7" w:rsidRDefault="00F13CAB" w:rsidP="00EE78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 графиком проведения мероприятий</w:t>
            </w:r>
          </w:p>
        </w:tc>
        <w:tc>
          <w:tcPr>
            <w:tcW w:w="4678" w:type="dxa"/>
          </w:tcPr>
          <w:p w:rsidR="00F47247" w:rsidRDefault="00A33F23" w:rsidP="00B857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</w:t>
            </w:r>
          </w:p>
          <w:p w:rsidR="00F47247" w:rsidRDefault="00A33F23" w:rsidP="00B857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г. Каменск-Уральский» </w:t>
            </w:r>
          </w:p>
          <w:p w:rsidR="000F2E5F" w:rsidRDefault="00A33F23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(по согласованию), 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0F2E5F" w:rsidRDefault="00A33F23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г. Каменск-Уральский» </w:t>
            </w:r>
          </w:p>
          <w:p w:rsidR="00A33F23" w:rsidRPr="00EE78F7" w:rsidRDefault="00A33F23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(по согласованию),ГАУЗ СО 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lastRenderedPageBreak/>
              <w:t>«ГССМПг. Каменск-Уральский»</w:t>
            </w:r>
          </w:p>
          <w:p w:rsidR="00A86C37" w:rsidRPr="00EE78F7" w:rsidRDefault="00A33F23" w:rsidP="004D2F8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,Г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>КУСЗН СО «Каменск-Уральский Центр занятости»(по согласованию)</w:t>
            </w:r>
            <w:r w:rsidR="00F13CAB">
              <w:rPr>
                <w:rFonts w:ascii="Liberation Serif" w:hAnsi="Liberation Serif"/>
                <w:sz w:val="28"/>
                <w:szCs w:val="28"/>
              </w:rPr>
              <w:t>,</w:t>
            </w:r>
            <w:r w:rsidR="00F13CAB" w:rsidRPr="00EE78F7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2552" w:type="dxa"/>
          </w:tcPr>
          <w:p w:rsidR="00F13CAB" w:rsidRPr="00F13CAB" w:rsidRDefault="00F13CAB" w:rsidP="00F13CAB">
            <w:pPr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 xml:space="preserve">финансирование </w:t>
            </w:r>
          </w:p>
          <w:p w:rsidR="00A33F23" w:rsidRPr="00EE78F7" w:rsidRDefault="00F13CAB" w:rsidP="00F13CA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bCs/>
                <w:sz w:val="28"/>
                <w:szCs w:val="28"/>
              </w:rPr>
              <w:t>не предусмотрено</w:t>
            </w:r>
          </w:p>
        </w:tc>
      </w:tr>
      <w:tr w:rsidR="00A33F23" w:rsidRPr="00EE78F7" w:rsidTr="000F2E5F">
        <w:tc>
          <w:tcPr>
            <w:tcW w:w="1101" w:type="dxa"/>
          </w:tcPr>
          <w:p w:rsidR="00A33F23" w:rsidRPr="00EE78F7" w:rsidRDefault="00A33F23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A33F23" w:rsidRPr="00EE78F7" w:rsidRDefault="00A33F23" w:rsidP="00EE7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Проведение торжественных мероприятий, направленных на повышение престижа профессии медицинского работника (</w:t>
            </w:r>
            <w:r w:rsidR="0095076A">
              <w:rPr>
                <w:rFonts w:ascii="Liberation Serif" w:hAnsi="Liberation Serif"/>
                <w:sz w:val="28"/>
                <w:szCs w:val="28"/>
              </w:rPr>
              <w:t>например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t>чество</w:t>
            </w:r>
            <w:r w:rsidR="00F47247">
              <w:rPr>
                <w:rFonts w:ascii="Liberation Serif" w:hAnsi="Liberation Serif"/>
                <w:sz w:val="28"/>
                <w:szCs w:val="28"/>
              </w:rPr>
              <w:t xml:space="preserve">вание медицинских работников на 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t>профессиональных праздниках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,н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>аграждение грамотами и благодарственными письмами)</w:t>
            </w:r>
          </w:p>
          <w:p w:rsidR="00A33F23" w:rsidRPr="00EE78F7" w:rsidRDefault="00A33F23" w:rsidP="00EE7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A33F23" w:rsidRPr="00EE78F7" w:rsidRDefault="00F13CAB" w:rsidP="00C331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весь период</w:t>
            </w:r>
          </w:p>
        </w:tc>
        <w:tc>
          <w:tcPr>
            <w:tcW w:w="4678" w:type="dxa"/>
          </w:tcPr>
          <w:p w:rsidR="000F2E5F" w:rsidRDefault="00A33F23" w:rsidP="000F2E5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Администрация Каменск-Уральского городского округа, ОМС «Управление культуры Каменск-Уральского городского округа», 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</w:t>
            </w:r>
          </w:p>
          <w:p w:rsidR="000F2E5F" w:rsidRDefault="00A33F23" w:rsidP="00F4724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г. Каменск-Уральский» </w:t>
            </w:r>
          </w:p>
          <w:p w:rsidR="00F47247" w:rsidRDefault="00A33F23" w:rsidP="000F2E5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(по согласованию), 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4D2F83" w:rsidRDefault="00A33F23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4D2F83" w:rsidRDefault="00A33F23" w:rsidP="000F2E5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A33F23" w:rsidRPr="00EE78F7" w:rsidRDefault="00A33F23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A33F23" w:rsidRPr="00EE78F7" w:rsidRDefault="00A33F23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в рамках текущего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br/>
              <w:t>финансирования</w:t>
            </w:r>
          </w:p>
        </w:tc>
      </w:tr>
      <w:tr w:rsidR="003F762B" w:rsidRPr="00EE78F7" w:rsidTr="000F2E5F">
        <w:tc>
          <w:tcPr>
            <w:tcW w:w="1101" w:type="dxa"/>
          </w:tcPr>
          <w:p w:rsidR="003F762B" w:rsidRPr="00EE78F7" w:rsidRDefault="003F762B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3F762B" w:rsidRPr="00EE78F7" w:rsidRDefault="00B644AC" w:rsidP="00F13C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 w:rsidRPr="00EE78F7">
              <w:rPr>
                <w:rFonts w:ascii="Liberation Serif" w:eastAsia="Calibri" w:hAnsi="Liberation Serif"/>
                <w:bCs/>
                <w:sz w:val="28"/>
                <w:szCs w:val="28"/>
                <w:lang w:eastAsia="en-US"/>
              </w:rPr>
              <w:t>Размещение на официальном сайте Каменск-Уральского городского округа</w:t>
            </w:r>
            <w:r w:rsidR="00F13CAB">
              <w:rPr>
                <w:rFonts w:ascii="Liberation Serif" w:eastAsia="Calibri" w:hAnsi="Liberation Serif"/>
                <w:bCs/>
                <w:sz w:val="28"/>
                <w:szCs w:val="28"/>
                <w:lang w:eastAsia="en-US"/>
              </w:rPr>
              <w:t>,</w:t>
            </w:r>
            <w:r w:rsidRPr="00EE78F7">
              <w:rPr>
                <w:rFonts w:ascii="Liberation Serif" w:eastAsia="Calibri" w:hAnsi="Liberation Serif"/>
                <w:bCs/>
                <w:sz w:val="28"/>
                <w:szCs w:val="28"/>
                <w:lang w:eastAsia="en-US"/>
              </w:rPr>
              <w:t xml:space="preserve"> в средствах массовой информации материалов, посвященных достижениям врачей в лечении сложных и опасных заболеваний, врачебным династиям</w:t>
            </w:r>
            <w:r w:rsidR="000F2E5F">
              <w:rPr>
                <w:rFonts w:ascii="Liberation Serif" w:eastAsia="Calibri" w:hAnsi="Liberation Serif"/>
                <w:bCs/>
                <w:sz w:val="28"/>
                <w:szCs w:val="28"/>
                <w:lang w:eastAsia="en-US"/>
              </w:rPr>
              <w:t>, о престиже профессии</w:t>
            </w:r>
            <w:r w:rsidR="00F13CAB">
              <w:rPr>
                <w:rFonts w:ascii="Liberation Serif" w:eastAsia="Calibri" w:hAnsi="Liberation Serif"/>
                <w:bCs/>
                <w:sz w:val="28"/>
                <w:szCs w:val="28"/>
                <w:lang w:eastAsia="en-US"/>
              </w:rPr>
              <w:t xml:space="preserve"> медицинского </w:t>
            </w:r>
            <w:r w:rsidR="00F13CAB">
              <w:rPr>
                <w:rFonts w:ascii="Liberation Serif" w:eastAsia="Calibri" w:hAnsi="Liberation Serif"/>
                <w:bCs/>
                <w:sz w:val="28"/>
                <w:szCs w:val="28"/>
                <w:lang w:eastAsia="en-US"/>
              </w:rPr>
              <w:lastRenderedPageBreak/>
              <w:t>работника и др.</w:t>
            </w:r>
          </w:p>
        </w:tc>
        <w:tc>
          <w:tcPr>
            <w:tcW w:w="2268" w:type="dxa"/>
          </w:tcPr>
          <w:p w:rsidR="003F762B" w:rsidRPr="00EE78F7" w:rsidRDefault="00F13CAB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4678" w:type="dxa"/>
          </w:tcPr>
          <w:p w:rsidR="000F2E5F" w:rsidRDefault="00B644AC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,Г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АУЗ СО «Городская больница </w:t>
            </w:r>
          </w:p>
          <w:p w:rsidR="000F2E5F" w:rsidRDefault="00B644AC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г. Каменск-Уральский» </w:t>
            </w:r>
          </w:p>
          <w:p w:rsidR="00F47247" w:rsidRDefault="00B644AC" w:rsidP="000F2E5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(по согласованию), 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B644AC" w:rsidRPr="00EE78F7" w:rsidRDefault="00B644AC" w:rsidP="00B857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4D2F83" w:rsidRDefault="00B644AC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(по согласованию),ГАУЗ СО 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lastRenderedPageBreak/>
              <w:t>«ГССМПг. Каменск-Уральский»</w:t>
            </w:r>
          </w:p>
          <w:p w:rsidR="000F2E5F" w:rsidRDefault="00B644AC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F13CAB">
              <w:rPr>
                <w:rFonts w:ascii="Liberation Serif" w:hAnsi="Liberation Serif"/>
                <w:sz w:val="28"/>
                <w:szCs w:val="28"/>
              </w:rPr>
              <w:t xml:space="preserve">,средства массовой информации </w:t>
            </w:r>
          </w:p>
          <w:p w:rsidR="00F13CAB" w:rsidRPr="00EE78F7" w:rsidRDefault="00F13CAB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F13CAB" w:rsidRDefault="00F13CAB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финансирование </w:t>
            </w:r>
          </w:p>
          <w:p w:rsidR="003F762B" w:rsidRPr="00EE78F7" w:rsidRDefault="00B644AC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не предусмотрено</w:t>
            </w:r>
          </w:p>
        </w:tc>
      </w:tr>
      <w:tr w:rsidR="003F762B" w:rsidRPr="00EE78F7" w:rsidTr="000F2E5F">
        <w:tc>
          <w:tcPr>
            <w:tcW w:w="1101" w:type="dxa"/>
          </w:tcPr>
          <w:p w:rsidR="003F762B" w:rsidRPr="00EE78F7" w:rsidRDefault="003F762B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3F762B" w:rsidRPr="00EE78F7" w:rsidRDefault="006A7038" w:rsidP="00F13C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Размещение </w:t>
            </w:r>
            <w:r w:rsidR="00B8570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(актуализация) </w:t>
            </w:r>
            <w:r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информации </w:t>
            </w:r>
            <w:r w:rsidR="00F13CAB"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о потребности в медицинских кадрах </w:t>
            </w:r>
            <w:r w:rsidR="00F13CA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на сайтахгосударственных </w:t>
            </w:r>
            <w:r w:rsidR="00E57F8F">
              <w:rPr>
                <w:rFonts w:ascii="Liberation Serif" w:hAnsi="Liberation Serif"/>
                <w:color w:val="000000"/>
                <w:sz w:val="28"/>
                <w:szCs w:val="28"/>
              </w:rPr>
              <w:t>учреждений</w:t>
            </w:r>
            <w:r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здраво</w:t>
            </w:r>
            <w:r w:rsidR="00F13CAB">
              <w:rPr>
                <w:rFonts w:ascii="Liberation Serif" w:hAnsi="Liberation Serif"/>
                <w:color w:val="000000"/>
                <w:sz w:val="28"/>
                <w:szCs w:val="28"/>
              </w:rPr>
              <w:t>охранения</w:t>
            </w:r>
          </w:p>
        </w:tc>
        <w:tc>
          <w:tcPr>
            <w:tcW w:w="2268" w:type="dxa"/>
          </w:tcPr>
          <w:p w:rsidR="003F762B" w:rsidRPr="00EE78F7" w:rsidRDefault="00F13CAB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весь период</w:t>
            </w:r>
          </w:p>
        </w:tc>
        <w:tc>
          <w:tcPr>
            <w:tcW w:w="4678" w:type="dxa"/>
          </w:tcPr>
          <w:p w:rsidR="00F47247" w:rsidRDefault="006A7038" w:rsidP="00EE78F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</w:t>
            </w:r>
          </w:p>
          <w:p w:rsidR="00F47247" w:rsidRDefault="006A7038" w:rsidP="00EE78F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г. Каменск-Уральский» </w:t>
            </w:r>
          </w:p>
          <w:p w:rsidR="000F2E5F" w:rsidRDefault="006A7038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(по согласованию), 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0F2E5F" w:rsidRDefault="006A7038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0F2E5F" w:rsidRDefault="006A7038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3F762B" w:rsidRPr="00EE78F7" w:rsidRDefault="006A7038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F13CAB" w:rsidRPr="00F13CAB" w:rsidRDefault="00F13CAB" w:rsidP="00F13C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sz w:val="28"/>
                <w:szCs w:val="28"/>
              </w:rPr>
              <w:t xml:space="preserve">финансирование </w:t>
            </w:r>
          </w:p>
          <w:p w:rsidR="003F762B" w:rsidRPr="00EE78F7" w:rsidRDefault="00F13CAB" w:rsidP="00F13C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sz w:val="28"/>
                <w:szCs w:val="28"/>
              </w:rPr>
              <w:t>не предусмотрено</w:t>
            </w:r>
          </w:p>
        </w:tc>
      </w:tr>
      <w:tr w:rsidR="00E57F8F" w:rsidRPr="00EE78F7" w:rsidTr="000F2E5F">
        <w:tc>
          <w:tcPr>
            <w:tcW w:w="1101" w:type="dxa"/>
          </w:tcPr>
          <w:p w:rsidR="00E57F8F" w:rsidRPr="00EE78F7" w:rsidRDefault="00E57F8F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E57F8F" w:rsidRPr="00EE78F7" w:rsidRDefault="00E57F8F" w:rsidP="00F13C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Размещение информации о вакансиях в государственных учреждениях здравоохранения на портале «</w:t>
            </w:r>
            <w:proofErr w:type="spellStart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Работа</w:t>
            </w:r>
            <w:proofErr w:type="gramStart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.р</w:t>
            </w:r>
            <w:proofErr w:type="gramEnd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у</w:t>
            </w:r>
            <w:proofErr w:type="spellEnd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E57F8F" w:rsidRDefault="00E57F8F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весь период</w:t>
            </w:r>
          </w:p>
        </w:tc>
        <w:tc>
          <w:tcPr>
            <w:tcW w:w="4678" w:type="dxa"/>
          </w:tcPr>
          <w:p w:rsidR="004D2F83" w:rsidRDefault="00E57F8F" w:rsidP="00F4724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7F8F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E57F8F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57F8F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</w:t>
            </w:r>
          </w:p>
          <w:p w:rsidR="004D2F83" w:rsidRDefault="00E57F8F" w:rsidP="00F4724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7F8F">
              <w:rPr>
                <w:rFonts w:ascii="Liberation Serif" w:hAnsi="Liberation Serif"/>
                <w:sz w:val="28"/>
                <w:szCs w:val="28"/>
              </w:rPr>
              <w:t xml:space="preserve"> г. Каменск-Уральский» </w:t>
            </w:r>
          </w:p>
          <w:p w:rsidR="000F2E5F" w:rsidRDefault="00E57F8F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7F8F">
              <w:rPr>
                <w:rFonts w:ascii="Liberation Serif" w:hAnsi="Liberation Serif"/>
                <w:sz w:val="28"/>
                <w:szCs w:val="28"/>
              </w:rPr>
              <w:t xml:space="preserve">(по согласованию), ГАУЗ </w:t>
            </w:r>
            <w:proofErr w:type="gramStart"/>
            <w:r w:rsidRPr="00E57F8F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57F8F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0F2E5F" w:rsidRDefault="00E57F8F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7F8F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E57F8F" w:rsidRPr="00E57F8F" w:rsidRDefault="00E57F8F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7F8F">
              <w:rPr>
                <w:rFonts w:ascii="Liberation Serif" w:hAnsi="Liberation Serif"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E57F8F" w:rsidRPr="00EE78F7" w:rsidRDefault="00E57F8F" w:rsidP="00E57F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7F8F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E57F8F" w:rsidRPr="00E57F8F" w:rsidRDefault="00E57F8F" w:rsidP="00E57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7F8F">
              <w:rPr>
                <w:rFonts w:ascii="Liberation Serif" w:hAnsi="Liberation Serif"/>
                <w:sz w:val="28"/>
                <w:szCs w:val="28"/>
              </w:rPr>
              <w:t xml:space="preserve">финансирование </w:t>
            </w:r>
          </w:p>
          <w:p w:rsidR="00E57F8F" w:rsidRPr="00F13CAB" w:rsidRDefault="00E57F8F" w:rsidP="00E57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7F8F">
              <w:rPr>
                <w:rFonts w:ascii="Liberation Serif" w:hAnsi="Liberation Serif"/>
                <w:sz w:val="28"/>
                <w:szCs w:val="28"/>
              </w:rPr>
              <w:t>не предусмотрено</w:t>
            </w:r>
          </w:p>
        </w:tc>
      </w:tr>
    </w:tbl>
    <w:p w:rsidR="0052765B" w:rsidRPr="001718CF" w:rsidRDefault="0052765B" w:rsidP="00F17FB9">
      <w:pPr>
        <w:widowControl w:val="0"/>
        <w:autoSpaceDE w:val="0"/>
        <w:autoSpaceDN w:val="0"/>
        <w:adjustRightInd w:val="0"/>
        <w:ind w:left="-142" w:firstLine="502"/>
        <w:jc w:val="both"/>
        <w:rPr>
          <w:rFonts w:ascii="Liberation Serif" w:hAnsi="Liberation Serif"/>
          <w:sz w:val="28"/>
          <w:szCs w:val="28"/>
        </w:rPr>
      </w:pPr>
    </w:p>
    <w:sectPr w:rsidR="0052765B" w:rsidRPr="001718CF" w:rsidSect="00ED49B6">
      <w:pgSz w:w="16838" w:h="11906" w:orient="landscape"/>
      <w:pgMar w:top="1418" w:right="678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8C9" w:rsidRDefault="008948C9" w:rsidP="00484AD3">
      <w:r>
        <w:separator/>
      </w:r>
    </w:p>
  </w:endnote>
  <w:endnote w:type="continuationSeparator" w:id="1">
    <w:p w:rsidR="008948C9" w:rsidRDefault="008948C9" w:rsidP="004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8C9" w:rsidRDefault="008948C9" w:rsidP="00484AD3">
      <w:r>
        <w:separator/>
      </w:r>
    </w:p>
  </w:footnote>
  <w:footnote w:type="continuationSeparator" w:id="1">
    <w:p w:rsidR="008948C9" w:rsidRDefault="008948C9" w:rsidP="00484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0742293"/>
      <w:docPartObj>
        <w:docPartGallery w:val="Page Numbers (Top of Page)"/>
        <w:docPartUnique/>
      </w:docPartObj>
    </w:sdtPr>
    <w:sdtContent>
      <w:p w:rsidR="00A25B17" w:rsidRDefault="007F67BF">
        <w:pPr>
          <w:pStyle w:val="aa"/>
          <w:jc w:val="center"/>
        </w:pPr>
        <w:r>
          <w:fldChar w:fldCharType="begin"/>
        </w:r>
        <w:r w:rsidR="00A25B17">
          <w:instrText>PAGE   \* MERGEFORMAT</w:instrText>
        </w:r>
        <w:r>
          <w:fldChar w:fldCharType="separate"/>
        </w:r>
        <w:r w:rsidR="004F0746">
          <w:rPr>
            <w:noProof/>
          </w:rPr>
          <w:t>7</w:t>
        </w:r>
        <w:r>
          <w:fldChar w:fldCharType="end"/>
        </w:r>
      </w:p>
    </w:sdtContent>
  </w:sdt>
  <w:p w:rsidR="00A25B17" w:rsidRDefault="00A25B17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A072A"/>
    <w:multiLevelType w:val="hybridMultilevel"/>
    <w:tmpl w:val="AA2035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75689"/>
    <w:multiLevelType w:val="hybridMultilevel"/>
    <w:tmpl w:val="204661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5713FE0"/>
    <w:multiLevelType w:val="hybridMultilevel"/>
    <w:tmpl w:val="6F94E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0AC"/>
    <w:rsid w:val="00010608"/>
    <w:rsid w:val="00011C47"/>
    <w:rsid w:val="000162AC"/>
    <w:rsid w:val="00024F65"/>
    <w:rsid w:val="00025861"/>
    <w:rsid w:val="00035FF6"/>
    <w:rsid w:val="00050D4D"/>
    <w:rsid w:val="000521C8"/>
    <w:rsid w:val="00052E77"/>
    <w:rsid w:val="00057583"/>
    <w:rsid w:val="00061240"/>
    <w:rsid w:val="00067033"/>
    <w:rsid w:val="00070D76"/>
    <w:rsid w:val="0007735B"/>
    <w:rsid w:val="00083D6C"/>
    <w:rsid w:val="00086E8F"/>
    <w:rsid w:val="000B3A5E"/>
    <w:rsid w:val="000C1487"/>
    <w:rsid w:val="000D43C8"/>
    <w:rsid w:val="000E5ECB"/>
    <w:rsid w:val="000E7E1C"/>
    <w:rsid w:val="000F2E5F"/>
    <w:rsid w:val="0010489F"/>
    <w:rsid w:val="00111F49"/>
    <w:rsid w:val="00116523"/>
    <w:rsid w:val="00116E97"/>
    <w:rsid w:val="0012041C"/>
    <w:rsid w:val="00124748"/>
    <w:rsid w:val="001278B7"/>
    <w:rsid w:val="0013110F"/>
    <w:rsid w:val="00133698"/>
    <w:rsid w:val="00135C1E"/>
    <w:rsid w:val="00136F22"/>
    <w:rsid w:val="00137DA0"/>
    <w:rsid w:val="001657C3"/>
    <w:rsid w:val="00170416"/>
    <w:rsid w:val="001718CF"/>
    <w:rsid w:val="001725B7"/>
    <w:rsid w:val="00180689"/>
    <w:rsid w:val="00184712"/>
    <w:rsid w:val="00192578"/>
    <w:rsid w:val="0019312D"/>
    <w:rsid w:val="001934B8"/>
    <w:rsid w:val="00193F6D"/>
    <w:rsid w:val="00196A14"/>
    <w:rsid w:val="001A061B"/>
    <w:rsid w:val="001C12ED"/>
    <w:rsid w:val="001C4718"/>
    <w:rsid w:val="001C4C4D"/>
    <w:rsid w:val="001C7815"/>
    <w:rsid w:val="001D2553"/>
    <w:rsid w:val="001D60B2"/>
    <w:rsid w:val="001D6153"/>
    <w:rsid w:val="001D6D62"/>
    <w:rsid w:val="001D7099"/>
    <w:rsid w:val="001D7770"/>
    <w:rsid w:val="001F71A1"/>
    <w:rsid w:val="00200427"/>
    <w:rsid w:val="002029DD"/>
    <w:rsid w:val="00206793"/>
    <w:rsid w:val="00206EB7"/>
    <w:rsid w:val="002226C8"/>
    <w:rsid w:val="00223B42"/>
    <w:rsid w:val="00231A3B"/>
    <w:rsid w:val="0023226A"/>
    <w:rsid w:val="00246796"/>
    <w:rsid w:val="00247492"/>
    <w:rsid w:val="00250A86"/>
    <w:rsid w:val="00253FD8"/>
    <w:rsid w:val="00260B67"/>
    <w:rsid w:val="0026112E"/>
    <w:rsid w:val="00262B11"/>
    <w:rsid w:val="00262FEE"/>
    <w:rsid w:val="00275515"/>
    <w:rsid w:val="00282CFE"/>
    <w:rsid w:val="00285EC7"/>
    <w:rsid w:val="00291CCA"/>
    <w:rsid w:val="002926F1"/>
    <w:rsid w:val="002A0109"/>
    <w:rsid w:val="002A1807"/>
    <w:rsid w:val="002A4500"/>
    <w:rsid w:val="002A5371"/>
    <w:rsid w:val="002B143E"/>
    <w:rsid w:val="002B42E6"/>
    <w:rsid w:val="002C0534"/>
    <w:rsid w:val="002C1915"/>
    <w:rsid w:val="002D34C7"/>
    <w:rsid w:val="002E17FE"/>
    <w:rsid w:val="002E5A2C"/>
    <w:rsid w:val="002F1D7F"/>
    <w:rsid w:val="002F2188"/>
    <w:rsid w:val="002F3D0D"/>
    <w:rsid w:val="00301773"/>
    <w:rsid w:val="003057F8"/>
    <w:rsid w:val="00311136"/>
    <w:rsid w:val="00312FF5"/>
    <w:rsid w:val="00313F16"/>
    <w:rsid w:val="00315615"/>
    <w:rsid w:val="0032070C"/>
    <w:rsid w:val="00321EA6"/>
    <w:rsid w:val="0032666F"/>
    <w:rsid w:val="00327891"/>
    <w:rsid w:val="00331521"/>
    <w:rsid w:val="0033292F"/>
    <w:rsid w:val="0033309A"/>
    <w:rsid w:val="0033329D"/>
    <w:rsid w:val="00343924"/>
    <w:rsid w:val="00344C17"/>
    <w:rsid w:val="003463B9"/>
    <w:rsid w:val="003470E4"/>
    <w:rsid w:val="00352B7E"/>
    <w:rsid w:val="00353B05"/>
    <w:rsid w:val="003657EF"/>
    <w:rsid w:val="003747AF"/>
    <w:rsid w:val="00374C89"/>
    <w:rsid w:val="003774B3"/>
    <w:rsid w:val="00377A96"/>
    <w:rsid w:val="00381271"/>
    <w:rsid w:val="00382E5F"/>
    <w:rsid w:val="00383B57"/>
    <w:rsid w:val="003875CD"/>
    <w:rsid w:val="003A08AA"/>
    <w:rsid w:val="003A105D"/>
    <w:rsid w:val="003A1FA0"/>
    <w:rsid w:val="003A220D"/>
    <w:rsid w:val="003A58E4"/>
    <w:rsid w:val="003B1483"/>
    <w:rsid w:val="003B24C1"/>
    <w:rsid w:val="003B5BD2"/>
    <w:rsid w:val="003E16A0"/>
    <w:rsid w:val="003E2C08"/>
    <w:rsid w:val="003E46D8"/>
    <w:rsid w:val="003E5B65"/>
    <w:rsid w:val="003F04EA"/>
    <w:rsid w:val="003F6459"/>
    <w:rsid w:val="003F762B"/>
    <w:rsid w:val="0040483E"/>
    <w:rsid w:val="0040589A"/>
    <w:rsid w:val="00413E11"/>
    <w:rsid w:val="004176C0"/>
    <w:rsid w:val="004265AD"/>
    <w:rsid w:val="00433AA5"/>
    <w:rsid w:val="00436E0F"/>
    <w:rsid w:val="004427DA"/>
    <w:rsid w:val="004479C5"/>
    <w:rsid w:val="004523B5"/>
    <w:rsid w:val="00456239"/>
    <w:rsid w:val="0046267B"/>
    <w:rsid w:val="00462DC5"/>
    <w:rsid w:val="004800D6"/>
    <w:rsid w:val="00481B18"/>
    <w:rsid w:val="00481F00"/>
    <w:rsid w:val="004846A9"/>
    <w:rsid w:val="00484AD3"/>
    <w:rsid w:val="00485FC8"/>
    <w:rsid w:val="004911C2"/>
    <w:rsid w:val="00491B0E"/>
    <w:rsid w:val="00492356"/>
    <w:rsid w:val="004A252F"/>
    <w:rsid w:val="004A513C"/>
    <w:rsid w:val="004B304A"/>
    <w:rsid w:val="004B475E"/>
    <w:rsid w:val="004C23F0"/>
    <w:rsid w:val="004C3D72"/>
    <w:rsid w:val="004D1008"/>
    <w:rsid w:val="004D2F83"/>
    <w:rsid w:val="004D5469"/>
    <w:rsid w:val="004D7FD9"/>
    <w:rsid w:val="004E298C"/>
    <w:rsid w:val="004E5F20"/>
    <w:rsid w:val="004F0746"/>
    <w:rsid w:val="004F1BF0"/>
    <w:rsid w:val="004F264F"/>
    <w:rsid w:val="004F3110"/>
    <w:rsid w:val="004F4246"/>
    <w:rsid w:val="00504883"/>
    <w:rsid w:val="00506A61"/>
    <w:rsid w:val="00506D1C"/>
    <w:rsid w:val="005113C0"/>
    <w:rsid w:val="00512699"/>
    <w:rsid w:val="0051724C"/>
    <w:rsid w:val="00517929"/>
    <w:rsid w:val="00522BC2"/>
    <w:rsid w:val="0052384C"/>
    <w:rsid w:val="00527335"/>
    <w:rsid w:val="0052765B"/>
    <w:rsid w:val="00530CD7"/>
    <w:rsid w:val="005316F6"/>
    <w:rsid w:val="00534316"/>
    <w:rsid w:val="00536788"/>
    <w:rsid w:val="00541258"/>
    <w:rsid w:val="00543803"/>
    <w:rsid w:val="005461B6"/>
    <w:rsid w:val="00550322"/>
    <w:rsid w:val="0055591A"/>
    <w:rsid w:val="00557CD8"/>
    <w:rsid w:val="00563B55"/>
    <w:rsid w:val="00570EEE"/>
    <w:rsid w:val="00575867"/>
    <w:rsid w:val="00576043"/>
    <w:rsid w:val="00582C0B"/>
    <w:rsid w:val="00583E15"/>
    <w:rsid w:val="00587B95"/>
    <w:rsid w:val="0059748C"/>
    <w:rsid w:val="00597A83"/>
    <w:rsid w:val="005A0290"/>
    <w:rsid w:val="005A06A4"/>
    <w:rsid w:val="005A137B"/>
    <w:rsid w:val="005A14BF"/>
    <w:rsid w:val="005A24E7"/>
    <w:rsid w:val="005A7443"/>
    <w:rsid w:val="005B3CAD"/>
    <w:rsid w:val="005C79CD"/>
    <w:rsid w:val="005D0AF8"/>
    <w:rsid w:val="005E0483"/>
    <w:rsid w:val="005E2B09"/>
    <w:rsid w:val="005F0D52"/>
    <w:rsid w:val="0061071B"/>
    <w:rsid w:val="0062070B"/>
    <w:rsid w:val="006271ED"/>
    <w:rsid w:val="00636EA2"/>
    <w:rsid w:val="00647563"/>
    <w:rsid w:val="00651800"/>
    <w:rsid w:val="00651D5C"/>
    <w:rsid w:val="00654A0E"/>
    <w:rsid w:val="00663705"/>
    <w:rsid w:val="006638A0"/>
    <w:rsid w:val="00664E89"/>
    <w:rsid w:val="006742C9"/>
    <w:rsid w:val="00680557"/>
    <w:rsid w:val="00683870"/>
    <w:rsid w:val="00686380"/>
    <w:rsid w:val="006867E6"/>
    <w:rsid w:val="00690F1A"/>
    <w:rsid w:val="006A4871"/>
    <w:rsid w:val="006A7038"/>
    <w:rsid w:val="006B1331"/>
    <w:rsid w:val="006C6C5E"/>
    <w:rsid w:val="006D1711"/>
    <w:rsid w:val="006E2BE1"/>
    <w:rsid w:val="006E47AA"/>
    <w:rsid w:val="006F1932"/>
    <w:rsid w:val="006F7635"/>
    <w:rsid w:val="00702165"/>
    <w:rsid w:val="00704232"/>
    <w:rsid w:val="00712906"/>
    <w:rsid w:val="00720985"/>
    <w:rsid w:val="007468BE"/>
    <w:rsid w:val="00760538"/>
    <w:rsid w:val="00761552"/>
    <w:rsid w:val="007626A4"/>
    <w:rsid w:val="00781CD5"/>
    <w:rsid w:val="0079208F"/>
    <w:rsid w:val="00796897"/>
    <w:rsid w:val="007A0125"/>
    <w:rsid w:val="007A0AF6"/>
    <w:rsid w:val="007A3189"/>
    <w:rsid w:val="007A7BEE"/>
    <w:rsid w:val="007B0C95"/>
    <w:rsid w:val="007B168F"/>
    <w:rsid w:val="007B2E82"/>
    <w:rsid w:val="007C61A5"/>
    <w:rsid w:val="007D3CC7"/>
    <w:rsid w:val="007D4D6D"/>
    <w:rsid w:val="007D7EC1"/>
    <w:rsid w:val="007F0A87"/>
    <w:rsid w:val="007F245F"/>
    <w:rsid w:val="007F58A6"/>
    <w:rsid w:val="007F67BF"/>
    <w:rsid w:val="007F71E6"/>
    <w:rsid w:val="0080321D"/>
    <w:rsid w:val="00805669"/>
    <w:rsid w:val="00805994"/>
    <w:rsid w:val="008144EB"/>
    <w:rsid w:val="008154F8"/>
    <w:rsid w:val="008303BA"/>
    <w:rsid w:val="0083594B"/>
    <w:rsid w:val="00840B51"/>
    <w:rsid w:val="008556E0"/>
    <w:rsid w:val="008573ED"/>
    <w:rsid w:val="008615C1"/>
    <w:rsid w:val="0086423D"/>
    <w:rsid w:val="0087089E"/>
    <w:rsid w:val="00870CF2"/>
    <w:rsid w:val="00871148"/>
    <w:rsid w:val="00875098"/>
    <w:rsid w:val="00877E33"/>
    <w:rsid w:val="00883E20"/>
    <w:rsid w:val="00885BA4"/>
    <w:rsid w:val="00891C49"/>
    <w:rsid w:val="008948C9"/>
    <w:rsid w:val="00896CBC"/>
    <w:rsid w:val="008A2A3D"/>
    <w:rsid w:val="008A4AEC"/>
    <w:rsid w:val="008A58A0"/>
    <w:rsid w:val="008B17B2"/>
    <w:rsid w:val="008B386B"/>
    <w:rsid w:val="008B7309"/>
    <w:rsid w:val="008C0E41"/>
    <w:rsid w:val="008C1E50"/>
    <w:rsid w:val="008C7C96"/>
    <w:rsid w:val="008D50FC"/>
    <w:rsid w:val="008E0CC0"/>
    <w:rsid w:val="008E6A29"/>
    <w:rsid w:val="008E719C"/>
    <w:rsid w:val="008F0721"/>
    <w:rsid w:val="008F3D6F"/>
    <w:rsid w:val="00900148"/>
    <w:rsid w:val="009306A6"/>
    <w:rsid w:val="0094287F"/>
    <w:rsid w:val="0095076A"/>
    <w:rsid w:val="00950F77"/>
    <w:rsid w:val="00950FDE"/>
    <w:rsid w:val="00954EDA"/>
    <w:rsid w:val="00956960"/>
    <w:rsid w:val="009744AF"/>
    <w:rsid w:val="00975A1C"/>
    <w:rsid w:val="00981CF9"/>
    <w:rsid w:val="00997644"/>
    <w:rsid w:val="009A4FF4"/>
    <w:rsid w:val="009B48BF"/>
    <w:rsid w:val="009B6568"/>
    <w:rsid w:val="009C4435"/>
    <w:rsid w:val="009C61BA"/>
    <w:rsid w:val="009D080C"/>
    <w:rsid w:val="009D3184"/>
    <w:rsid w:val="009E04CA"/>
    <w:rsid w:val="009E3FB7"/>
    <w:rsid w:val="009E4BF9"/>
    <w:rsid w:val="009E535B"/>
    <w:rsid w:val="009F6DF2"/>
    <w:rsid w:val="00A02B6A"/>
    <w:rsid w:val="00A1076A"/>
    <w:rsid w:val="00A201F2"/>
    <w:rsid w:val="00A22F64"/>
    <w:rsid w:val="00A25B17"/>
    <w:rsid w:val="00A26589"/>
    <w:rsid w:val="00A274BD"/>
    <w:rsid w:val="00A33F23"/>
    <w:rsid w:val="00A34DA1"/>
    <w:rsid w:val="00A4097B"/>
    <w:rsid w:val="00A45E49"/>
    <w:rsid w:val="00A50287"/>
    <w:rsid w:val="00A57D5A"/>
    <w:rsid w:val="00A670A3"/>
    <w:rsid w:val="00A719E4"/>
    <w:rsid w:val="00A76C69"/>
    <w:rsid w:val="00A82726"/>
    <w:rsid w:val="00A85D09"/>
    <w:rsid w:val="00A86C37"/>
    <w:rsid w:val="00AA0D78"/>
    <w:rsid w:val="00AA567C"/>
    <w:rsid w:val="00AA6D86"/>
    <w:rsid w:val="00AB0EFC"/>
    <w:rsid w:val="00AB1256"/>
    <w:rsid w:val="00AB50E9"/>
    <w:rsid w:val="00AB637D"/>
    <w:rsid w:val="00AD7FD3"/>
    <w:rsid w:val="00AE0ADE"/>
    <w:rsid w:val="00AE485F"/>
    <w:rsid w:val="00AF761E"/>
    <w:rsid w:val="00B01715"/>
    <w:rsid w:val="00B04D8B"/>
    <w:rsid w:val="00B15CB7"/>
    <w:rsid w:val="00B21BF4"/>
    <w:rsid w:val="00B33630"/>
    <w:rsid w:val="00B33719"/>
    <w:rsid w:val="00B373B9"/>
    <w:rsid w:val="00B45AAA"/>
    <w:rsid w:val="00B47C7E"/>
    <w:rsid w:val="00B52FD5"/>
    <w:rsid w:val="00B53C4D"/>
    <w:rsid w:val="00B5583F"/>
    <w:rsid w:val="00B6379C"/>
    <w:rsid w:val="00B644AC"/>
    <w:rsid w:val="00B729C0"/>
    <w:rsid w:val="00B75BA5"/>
    <w:rsid w:val="00B75CD8"/>
    <w:rsid w:val="00B85708"/>
    <w:rsid w:val="00B86C5E"/>
    <w:rsid w:val="00B91D93"/>
    <w:rsid w:val="00B95DBC"/>
    <w:rsid w:val="00B97844"/>
    <w:rsid w:val="00BA7870"/>
    <w:rsid w:val="00BB774A"/>
    <w:rsid w:val="00BC1ABD"/>
    <w:rsid w:val="00BC5071"/>
    <w:rsid w:val="00BC77AC"/>
    <w:rsid w:val="00BC7A42"/>
    <w:rsid w:val="00BD167C"/>
    <w:rsid w:val="00BD3238"/>
    <w:rsid w:val="00BD47C8"/>
    <w:rsid w:val="00BD5F07"/>
    <w:rsid w:val="00BE3D38"/>
    <w:rsid w:val="00BE64DE"/>
    <w:rsid w:val="00BF36DA"/>
    <w:rsid w:val="00BF6E52"/>
    <w:rsid w:val="00BF70B2"/>
    <w:rsid w:val="00C06524"/>
    <w:rsid w:val="00C072FF"/>
    <w:rsid w:val="00C10516"/>
    <w:rsid w:val="00C11928"/>
    <w:rsid w:val="00C126D9"/>
    <w:rsid w:val="00C24D40"/>
    <w:rsid w:val="00C26509"/>
    <w:rsid w:val="00C302B7"/>
    <w:rsid w:val="00C33191"/>
    <w:rsid w:val="00C40FC9"/>
    <w:rsid w:val="00C5102C"/>
    <w:rsid w:val="00C528E0"/>
    <w:rsid w:val="00C55198"/>
    <w:rsid w:val="00C60D95"/>
    <w:rsid w:val="00C8290F"/>
    <w:rsid w:val="00C8567B"/>
    <w:rsid w:val="00C908F7"/>
    <w:rsid w:val="00C92DC9"/>
    <w:rsid w:val="00C940AC"/>
    <w:rsid w:val="00C94A0A"/>
    <w:rsid w:val="00CA14D7"/>
    <w:rsid w:val="00CA35C8"/>
    <w:rsid w:val="00CA53DF"/>
    <w:rsid w:val="00CA72E9"/>
    <w:rsid w:val="00CA7F5B"/>
    <w:rsid w:val="00CB1527"/>
    <w:rsid w:val="00CB789C"/>
    <w:rsid w:val="00CC0A1B"/>
    <w:rsid w:val="00CC3621"/>
    <w:rsid w:val="00CC4A81"/>
    <w:rsid w:val="00CC54D1"/>
    <w:rsid w:val="00CC5782"/>
    <w:rsid w:val="00CD11A6"/>
    <w:rsid w:val="00CD1B8B"/>
    <w:rsid w:val="00CE43DE"/>
    <w:rsid w:val="00CF07FA"/>
    <w:rsid w:val="00CF0DA3"/>
    <w:rsid w:val="00CF4177"/>
    <w:rsid w:val="00CF7251"/>
    <w:rsid w:val="00D17932"/>
    <w:rsid w:val="00D247AB"/>
    <w:rsid w:val="00D30904"/>
    <w:rsid w:val="00D3787E"/>
    <w:rsid w:val="00D46873"/>
    <w:rsid w:val="00D80A2B"/>
    <w:rsid w:val="00D921D5"/>
    <w:rsid w:val="00D929EF"/>
    <w:rsid w:val="00D95657"/>
    <w:rsid w:val="00DA1213"/>
    <w:rsid w:val="00DA33C1"/>
    <w:rsid w:val="00DA55C1"/>
    <w:rsid w:val="00DB1710"/>
    <w:rsid w:val="00DC6C05"/>
    <w:rsid w:val="00DD72EF"/>
    <w:rsid w:val="00DE2D0B"/>
    <w:rsid w:val="00DE4BE7"/>
    <w:rsid w:val="00DE4CB0"/>
    <w:rsid w:val="00DE6220"/>
    <w:rsid w:val="00E1005B"/>
    <w:rsid w:val="00E14B8A"/>
    <w:rsid w:val="00E20635"/>
    <w:rsid w:val="00E26C9D"/>
    <w:rsid w:val="00E50637"/>
    <w:rsid w:val="00E51A4D"/>
    <w:rsid w:val="00E533CB"/>
    <w:rsid w:val="00E57F8F"/>
    <w:rsid w:val="00E712C1"/>
    <w:rsid w:val="00E902C0"/>
    <w:rsid w:val="00E93C92"/>
    <w:rsid w:val="00E944A5"/>
    <w:rsid w:val="00E97CDF"/>
    <w:rsid w:val="00EA019A"/>
    <w:rsid w:val="00EA5526"/>
    <w:rsid w:val="00EB3570"/>
    <w:rsid w:val="00EB6514"/>
    <w:rsid w:val="00EC24E3"/>
    <w:rsid w:val="00EC2FE6"/>
    <w:rsid w:val="00EC7DCC"/>
    <w:rsid w:val="00ED3E8E"/>
    <w:rsid w:val="00ED49B6"/>
    <w:rsid w:val="00ED4DA5"/>
    <w:rsid w:val="00ED79CE"/>
    <w:rsid w:val="00EE00FA"/>
    <w:rsid w:val="00EE4587"/>
    <w:rsid w:val="00EE6C8F"/>
    <w:rsid w:val="00EE78F7"/>
    <w:rsid w:val="00EF1440"/>
    <w:rsid w:val="00EF5C50"/>
    <w:rsid w:val="00F0078B"/>
    <w:rsid w:val="00F04321"/>
    <w:rsid w:val="00F10ABE"/>
    <w:rsid w:val="00F129BF"/>
    <w:rsid w:val="00F13CAB"/>
    <w:rsid w:val="00F17FB9"/>
    <w:rsid w:val="00F245B8"/>
    <w:rsid w:val="00F3501D"/>
    <w:rsid w:val="00F3783E"/>
    <w:rsid w:val="00F47247"/>
    <w:rsid w:val="00F54D82"/>
    <w:rsid w:val="00F571BD"/>
    <w:rsid w:val="00F60363"/>
    <w:rsid w:val="00F63B41"/>
    <w:rsid w:val="00F777A0"/>
    <w:rsid w:val="00F77941"/>
    <w:rsid w:val="00F84707"/>
    <w:rsid w:val="00F87203"/>
    <w:rsid w:val="00F910FA"/>
    <w:rsid w:val="00FA046F"/>
    <w:rsid w:val="00FA194B"/>
    <w:rsid w:val="00FA3C20"/>
    <w:rsid w:val="00FA622D"/>
    <w:rsid w:val="00FA6EC6"/>
    <w:rsid w:val="00FC0A64"/>
    <w:rsid w:val="00FC3EB2"/>
    <w:rsid w:val="00FC7B66"/>
    <w:rsid w:val="00FD0209"/>
    <w:rsid w:val="00FD064D"/>
    <w:rsid w:val="00FD1A40"/>
    <w:rsid w:val="00FD5267"/>
    <w:rsid w:val="00FD7DEC"/>
    <w:rsid w:val="00FE108F"/>
    <w:rsid w:val="00FE224B"/>
    <w:rsid w:val="00FE7AC4"/>
    <w:rsid w:val="00FF2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D0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3330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84AD3"/>
  </w:style>
  <w:style w:type="character" w:styleId="ae">
    <w:name w:val="Hyperlink"/>
    <w:basedOn w:val="a0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rsid w:val="001C12ED"/>
    <w:rPr>
      <w:sz w:val="25"/>
      <w:szCs w:val="24"/>
    </w:rPr>
  </w:style>
  <w:style w:type="paragraph" w:styleId="af1">
    <w:name w:val="Normal (Web)"/>
    <w:basedOn w:val="a"/>
    <w:uiPriority w:val="99"/>
    <w:rsid w:val="004265AD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3330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rsid w:val="00AB50E9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f2">
    <w:name w:val="Body Text"/>
    <w:basedOn w:val="a"/>
    <w:link w:val="af3"/>
    <w:rsid w:val="00C5102C"/>
    <w:pPr>
      <w:spacing w:after="120"/>
    </w:pPr>
  </w:style>
  <w:style w:type="character" w:customStyle="1" w:styleId="af3">
    <w:name w:val="Основной текст Знак"/>
    <w:basedOn w:val="a0"/>
    <w:link w:val="af2"/>
    <w:rsid w:val="00C5102C"/>
  </w:style>
  <w:style w:type="table" w:styleId="af4">
    <w:name w:val="Table Grid"/>
    <w:basedOn w:val="a1"/>
    <w:rsid w:val="002F2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D0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3330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84AD3"/>
  </w:style>
  <w:style w:type="character" w:styleId="ae">
    <w:name w:val="Hyperlink"/>
    <w:basedOn w:val="a0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rsid w:val="001C12ED"/>
    <w:rPr>
      <w:sz w:val="25"/>
      <w:szCs w:val="24"/>
    </w:rPr>
  </w:style>
  <w:style w:type="paragraph" w:styleId="af1">
    <w:name w:val="Normal (Web)"/>
    <w:basedOn w:val="a"/>
    <w:uiPriority w:val="99"/>
    <w:rsid w:val="004265AD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3330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rsid w:val="00AB50E9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f2">
    <w:name w:val="Body Text"/>
    <w:basedOn w:val="a"/>
    <w:link w:val="af3"/>
    <w:rsid w:val="00C5102C"/>
    <w:pPr>
      <w:spacing w:after="120"/>
    </w:pPr>
  </w:style>
  <w:style w:type="character" w:customStyle="1" w:styleId="af3">
    <w:name w:val="Основной текст Знак"/>
    <w:basedOn w:val="a0"/>
    <w:link w:val="af2"/>
    <w:rsid w:val="00C5102C"/>
  </w:style>
  <w:style w:type="table" w:styleId="af4">
    <w:name w:val="Table Grid"/>
    <w:basedOn w:val="a1"/>
    <w:rsid w:val="002F2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1F681-177A-4C6E-BC61-EB2EE8B9D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129</TotalTime>
  <Pages>11</Pages>
  <Words>1362</Words>
  <Characters>11492</Characters>
  <Application>Microsoft Office Word</Application>
  <DocSecurity>0</DocSecurity>
  <Lines>95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Пользователь Windows</cp:lastModifiedBy>
  <cp:revision>9</cp:revision>
  <cp:lastPrinted>2026-01-16T10:15:00Z</cp:lastPrinted>
  <dcterms:created xsi:type="dcterms:W3CDTF">2026-01-15T09:28:00Z</dcterms:created>
  <dcterms:modified xsi:type="dcterms:W3CDTF">2026-01-23T04:25:00Z</dcterms:modified>
</cp:coreProperties>
</file>