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2D6" w:rsidRDefault="0037367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373677">
        <w:rPr>
          <w:rFonts w:ascii="Liberation Serif" w:hAnsi="Liberation Serif" w:cs="Liberation Seri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-.25pt;width:49.45pt;height:64.15pt;z-index:251660288;mso-wrap-style:none;mso-position-horizontal-relative:margin;mso-position-vertical-relative:margin;mso-width-relative:margin;mso-height-relative:margin" o:gfxdata="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RGU2ntUA&#10;AAAJAQAADwAAAAAAAAABACAAAAAiAAAAZHJzL2Rvd25yZXYueG1sUEsBAhQAFAAAAAgAh07iQPT+&#10;bVIiAgAAJQQAAA4AAAAAAAAAAQAgAAAAJAEAAGRycy9lMm9Eb2MueG1sUEsFBgAAAAAGAAYAWQEA&#10;ALgFAAAAAA==&#10;" filled="f" stroked="f">
            <v:textbox style="mso-fit-shape-to-text:t">
              <w:txbxContent>
                <w:p w:rsidR="00C022D6" w:rsidRDefault="00640E0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C022D6" w:rsidRDefault="00C022D6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C022D6" w:rsidRDefault="00C022D6">
      <w:pPr>
        <w:jc w:val="center"/>
        <w:rPr>
          <w:rFonts w:ascii="Liberation Serif" w:hAnsi="Liberation Serif" w:cs="Liberation Serif"/>
          <w:b/>
          <w:sz w:val="28"/>
        </w:rPr>
      </w:pPr>
    </w:p>
    <w:p w:rsidR="00C022D6" w:rsidRDefault="00C022D6">
      <w:pPr>
        <w:jc w:val="center"/>
        <w:rPr>
          <w:rFonts w:ascii="Liberation Serif" w:hAnsi="Liberation Serif" w:cs="Liberation Serif"/>
          <w:b/>
          <w:sz w:val="24"/>
        </w:rPr>
      </w:pPr>
    </w:p>
    <w:p w:rsidR="00C022D6" w:rsidRDefault="00640E0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022D6" w:rsidRDefault="00640E0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022D6" w:rsidRDefault="00640E0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022D6" w:rsidRPr="00317C69" w:rsidRDefault="00373677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317C69">
        <w:rPr>
          <w:rFonts w:ascii="Liberation Serif" w:hAnsi="Liberation Serif" w:cs="Liberation Serif"/>
          <w:sz w:val="28"/>
          <w:szCs w:val="28"/>
        </w:rPr>
        <w:pict>
          <v:line id="Line 3" o:spid="_x0000_s1027" style="position:absolute;z-index:251659264" from="0,6.4pt" to="467.8pt,6.4pt" o:gfxdata="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Nbre/TWAAAABgEAAA8AAAAAAAAA&#10;AQAgAAAAIgAAAGRycy9kb3ducmV2LnhtbFBLAQIUABQAAAAIAIdO4kAEnlqr2gEAAL8DAAAOAAAA&#10;AAAAAAEAIAAAACUBAABkcnMvZTJvRG9jLnhtbFBLBQYAAAAABgAGAFkBAABxBQAAAAA=&#10;" o:allowincell="f" strokeweight="4.5pt">
            <v:stroke linestyle="thinThick"/>
          </v:line>
        </w:pict>
      </w:r>
      <w:r w:rsidR="00640E02" w:rsidRPr="00317C69">
        <w:rPr>
          <w:rFonts w:ascii="Liberation Serif" w:hAnsi="Liberation Serif" w:cs="Liberation Serif"/>
          <w:sz w:val="28"/>
          <w:szCs w:val="28"/>
        </w:rPr>
        <w:t xml:space="preserve">от </w:t>
      </w:r>
      <w:r w:rsidR="00E8555A" w:rsidRPr="00317C69">
        <w:rPr>
          <w:rFonts w:ascii="Liberation Serif" w:hAnsi="Liberation Serif" w:cs="Liberation Serif"/>
          <w:sz w:val="28"/>
          <w:szCs w:val="28"/>
        </w:rPr>
        <w:t xml:space="preserve">23.01.2026 </w:t>
      </w:r>
      <w:r w:rsidR="00640E02" w:rsidRPr="00317C69">
        <w:rPr>
          <w:rFonts w:ascii="Liberation Serif" w:hAnsi="Liberation Serif" w:cs="Liberation Serif"/>
          <w:sz w:val="28"/>
          <w:szCs w:val="28"/>
        </w:rPr>
        <w:t xml:space="preserve">№ </w:t>
      </w:r>
      <w:r w:rsidR="00E8555A" w:rsidRPr="00317C69">
        <w:rPr>
          <w:rFonts w:ascii="Liberation Serif" w:hAnsi="Liberation Serif" w:cs="Liberation Serif"/>
          <w:sz w:val="28"/>
          <w:szCs w:val="28"/>
        </w:rPr>
        <w:t>28</w:t>
      </w:r>
    </w:p>
    <w:p w:rsidR="00C022D6" w:rsidRDefault="00C022D6">
      <w:pPr>
        <w:rPr>
          <w:rFonts w:ascii="Liberation Serif" w:hAnsi="Liberation Serif" w:cs="Liberation Serif"/>
          <w:sz w:val="28"/>
          <w:szCs w:val="28"/>
        </w:rPr>
      </w:pPr>
    </w:p>
    <w:p w:rsidR="00C022D6" w:rsidRDefault="00640E0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</w:t>
      </w:r>
      <w:r w:rsidR="00317C69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в постановление Администрации Каменск-Уральского городского округа от 30.12.2025 № 1021 «О временном ограничении движения транспортных сре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>дств в п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>ериод проведения муниципального этапа официального физкультурного мероприятия  «Всероссийский день снега»</w:t>
      </w:r>
    </w:p>
    <w:p w:rsidR="00C022D6" w:rsidRDefault="00C022D6">
      <w:pPr>
        <w:rPr>
          <w:rFonts w:ascii="Liberation Serif" w:hAnsi="Liberation Serif" w:cs="Liberation Serif"/>
          <w:sz w:val="28"/>
          <w:szCs w:val="28"/>
        </w:rPr>
      </w:pPr>
    </w:p>
    <w:p w:rsidR="00C022D6" w:rsidRDefault="00640E02">
      <w:pPr>
        <w:autoSpaceDE w:val="0"/>
        <w:autoSpaceDN w:val="0"/>
        <w:adjustRightInd w:val="0"/>
        <w:ind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федеральными законами от 6 октября 2003 года             №131-ФЗ «Об общих принципах организации местного самоуправления </w:t>
      </w:r>
      <w:r>
        <w:rPr>
          <w:rFonts w:ascii="Liberation Serif" w:hAnsi="Liberation Serif" w:cs="Liberation Serif"/>
          <w:sz w:val="28"/>
          <w:szCs w:val="28"/>
        </w:rPr>
        <w:br/>
        <w:t>в Российской Федерации», от 10 декабря 1995 года № 196-ФЗ «О безопасности дорожного движения»,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главой 7 Порядка осуществления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временных ограничений или прекращения движения транспортных средств по автомобильным дорогам регионального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местного значения на территории Свердловской области, утвержденного постановлением Правительства Свердловской области от 15.03.2012 № 269-ПП, в целях </w:t>
      </w:r>
      <w:r>
        <w:rPr>
          <w:rFonts w:ascii="Liberation Serif" w:hAnsi="Liberation Serif" w:cs="Liberation Serif"/>
          <w:bCs/>
          <w:sz w:val="28"/>
          <w:szCs w:val="28"/>
        </w:rPr>
        <w:t>обеспечения общественной безопасности,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C022D6" w:rsidRDefault="00640E02">
      <w:pPr>
        <w:autoSpaceDE w:val="0"/>
        <w:autoSpaceDN w:val="0"/>
        <w:adjustRightInd w:val="0"/>
        <w:ind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022D6" w:rsidRDefault="00640E02">
      <w:pPr>
        <w:numPr>
          <w:ilvl w:val="0"/>
          <w:numId w:val="1"/>
        </w:num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Внести изменения в постановление Администрации Каменск-Уральского городского округа от 30.12.2025 № 1021 «О временном ограничении движения транспортных сре</w:t>
      </w:r>
      <w:proofErr w:type="gramStart"/>
      <w:r>
        <w:rPr>
          <w:rFonts w:ascii="Liberation Serif" w:hAnsi="Liberation Serif" w:cs="Liberation Serif"/>
          <w:sz w:val="28"/>
          <w:szCs w:val="28"/>
        </w:rPr>
        <w:t>дств в п</w:t>
      </w:r>
      <w:proofErr w:type="gramEnd"/>
      <w:r>
        <w:rPr>
          <w:rFonts w:ascii="Liberation Serif" w:hAnsi="Liberation Serif" w:cs="Liberation Serif"/>
          <w:sz w:val="28"/>
          <w:szCs w:val="28"/>
        </w:rPr>
        <w:t>ериод проведения муниципального этапа официального физкультурного мероприятия «Всероссийский день снега», заменив в пункте 1 слова «25 января 2026 года» словами «1 февраля 2026 года».</w:t>
      </w:r>
    </w:p>
    <w:p w:rsidR="00C022D6" w:rsidRDefault="00640E0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022D6" w:rsidRDefault="00640E02">
      <w:pPr>
        <w:pStyle w:val="ConsPlusNormal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</w:t>
      </w:r>
      <w:r>
        <w:rPr>
          <w:rFonts w:ascii="Liberation Serif" w:hAnsi="Liberation Serif" w:cs="Liberation Serif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C022D6" w:rsidRDefault="00C022D6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C022D6" w:rsidRDefault="00C022D6">
      <w:pPr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C022D6" w:rsidRDefault="00640E02" w:rsidP="00317C69">
      <w:pPr>
        <w:ind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Глава </w:t>
      </w:r>
      <w:r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sectPr w:rsidR="00C022D6" w:rsidSect="00317C69">
      <w:headerReference w:type="default" r:id="rId10"/>
      <w:pgSz w:w="11906" w:h="16838"/>
      <w:pgMar w:top="39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E02" w:rsidRDefault="00640E02" w:rsidP="00C022D6">
      <w:r>
        <w:separator/>
      </w:r>
    </w:p>
  </w:endnote>
  <w:endnote w:type="continuationSeparator" w:id="1">
    <w:p w:rsidR="00640E02" w:rsidRDefault="00640E02" w:rsidP="00C022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E02" w:rsidRDefault="00640E02" w:rsidP="00C022D6">
      <w:r>
        <w:separator/>
      </w:r>
    </w:p>
  </w:footnote>
  <w:footnote w:type="continuationSeparator" w:id="1">
    <w:p w:rsidR="00640E02" w:rsidRDefault="00640E02" w:rsidP="00C022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2D6" w:rsidRDefault="00373677">
    <w:pPr>
      <w:pStyle w:val="a6"/>
      <w:jc w:val="center"/>
    </w:pPr>
    <w:r>
      <w:fldChar w:fldCharType="begin"/>
    </w:r>
    <w:r w:rsidR="00640E02">
      <w:instrText xml:space="preserve"> PAGE   \* MERGEFORMAT </w:instrText>
    </w:r>
    <w:r>
      <w:fldChar w:fldCharType="separate"/>
    </w:r>
    <w:r w:rsidR="00640E02">
      <w:t>2</w:t>
    </w:r>
    <w:r>
      <w:fldChar w:fldCharType="end"/>
    </w:r>
  </w:p>
  <w:p w:rsidR="00C022D6" w:rsidRDefault="00C022D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ACCB1F5"/>
    <w:multiLevelType w:val="singleLevel"/>
    <w:tmpl w:val="AACCB1F5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761"/>
    <w:rsid w:val="000026D2"/>
    <w:rsid w:val="00022364"/>
    <w:rsid w:val="00063B6D"/>
    <w:rsid w:val="00074A69"/>
    <w:rsid w:val="00094E00"/>
    <w:rsid w:val="000B1E4B"/>
    <w:rsid w:val="000E5761"/>
    <w:rsid w:val="00133698"/>
    <w:rsid w:val="001420AE"/>
    <w:rsid w:val="00184657"/>
    <w:rsid w:val="001A004C"/>
    <w:rsid w:val="001A1A3E"/>
    <w:rsid w:val="001A63D5"/>
    <w:rsid w:val="001B74A1"/>
    <w:rsid w:val="001D4457"/>
    <w:rsid w:val="001F043B"/>
    <w:rsid w:val="001F55F6"/>
    <w:rsid w:val="00201CF4"/>
    <w:rsid w:val="0023226A"/>
    <w:rsid w:val="00246180"/>
    <w:rsid w:val="00262FEE"/>
    <w:rsid w:val="0027288B"/>
    <w:rsid w:val="0027374B"/>
    <w:rsid w:val="002A655E"/>
    <w:rsid w:val="002B3F3B"/>
    <w:rsid w:val="002B748D"/>
    <w:rsid w:val="002E7BEC"/>
    <w:rsid w:val="002F118C"/>
    <w:rsid w:val="00301773"/>
    <w:rsid w:val="00311136"/>
    <w:rsid w:val="00317C69"/>
    <w:rsid w:val="0032168F"/>
    <w:rsid w:val="00324B3E"/>
    <w:rsid w:val="00352B7E"/>
    <w:rsid w:val="00370A47"/>
    <w:rsid w:val="00373677"/>
    <w:rsid w:val="00374C89"/>
    <w:rsid w:val="003A7FAC"/>
    <w:rsid w:val="003B4188"/>
    <w:rsid w:val="003F6459"/>
    <w:rsid w:val="004178D9"/>
    <w:rsid w:val="0043158F"/>
    <w:rsid w:val="004345AC"/>
    <w:rsid w:val="004656A4"/>
    <w:rsid w:val="00470581"/>
    <w:rsid w:val="0047342A"/>
    <w:rsid w:val="004821BA"/>
    <w:rsid w:val="004A0EAC"/>
    <w:rsid w:val="004C3D72"/>
    <w:rsid w:val="004F1BF0"/>
    <w:rsid w:val="004F1F92"/>
    <w:rsid w:val="004F4246"/>
    <w:rsid w:val="005063E8"/>
    <w:rsid w:val="00515F43"/>
    <w:rsid w:val="005230A4"/>
    <w:rsid w:val="00536788"/>
    <w:rsid w:val="005408B3"/>
    <w:rsid w:val="0054679C"/>
    <w:rsid w:val="00573026"/>
    <w:rsid w:val="005B096B"/>
    <w:rsid w:val="005B43E1"/>
    <w:rsid w:val="00630C80"/>
    <w:rsid w:val="0063488B"/>
    <w:rsid w:val="00640E02"/>
    <w:rsid w:val="00667483"/>
    <w:rsid w:val="006A3B8C"/>
    <w:rsid w:val="006C6C5E"/>
    <w:rsid w:val="006E2BE1"/>
    <w:rsid w:val="007020EE"/>
    <w:rsid w:val="00702165"/>
    <w:rsid w:val="0072090E"/>
    <w:rsid w:val="00720985"/>
    <w:rsid w:val="007215C2"/>
    <w:rsid w:val="00730FE4"/>
    <w:rsid w:val="0073335F"/>
    <w:rsid w:val="00737A83"/>
    <w:rsid w:val="00743609"/>
    <w:rsid w:val="00744B3D"/>
    <w:rsid w:val="0077354A"/>
    <w:rsid w:val="00781A58"/>
    <w:rsid w:val="007A2589"/>
    <w:rsid w:val="007D4259"/>
    <w:rsid w:val="007F03A9"/>
    <w:rsid w:val="00803901"/>
    <w:rsid w:val="00823CA8"/>
    <w:rsid w:val="0083594B"/>
    <w:rsid w:val="008465E8"/>
    <w:rsid w:val="00846E76"/>
    <w:rsid w:val="008556E0"/>
    <w:rsid w:val="00871148"/>
    <w:rsid w:val="0087781E"/>
    <w:rsid w:val="008812CA"/>
    <w:rsid w:val="00896CBC"/>
    <w:rsid w:val="008C0E41"/>
    <w:rsid w:val="008D701A"/>
    <w:rsid w:val="0092721F"/>
    <w:rsid w:val="00932BA7"/>
    <w:rsid w:val="00937F3E"/>
    <w:rsid w:val="00956960"/>
    <w:rsid w:val="009664A8"/>
    <w:rsid w:val="00975A1C"/>
    <w:rsid w:val="009B103B"/>
    <w:rsid w:val="009B3BED"/>
    <w:rsid w:val="009B60BF"/>
    <w:rsid w:val="00A1076A"/>
    <w:rsid w:val="00A26589"/>
    <w:rsid w:val="00A30D8A"/>
    <w:rsid w:val="00A80174"/>
    <w:rsid w:val="00A82BEE"/>
    <w:rsid w:val="00A84EAD"/>
    <w:rsid w:val="00AD1C91"/>
    <w:rsid w:val="00AE1D43"/>
    <w:rsid w:val="00B17039"/>
    <w:rsid w:val="00B34A0A"/>
    <w:rsid w:val="00B451D4"/>
    <w:rsid w:val="00B53E51"/>
    <w:rsid w:val="00B908E7"/>
    <w:rsid w:val="00B91D93"/>
    <w:rsid w:val="00B95DBC"/>
    <w:rsid w:val="00BA118B"/>
    <w:rsid w:val="00BA7870"/>
    <w:rsid w:val="00BB3F4C"/>
    <w:rsid w:val="00BC77AC"/>
    <w:rsid w:val="00BF1463"/>
    <w:rsid w:val="00BF6E52"/>
    <w:rsid w:val="00C022D6"/>
    <w:rsid w:val="00C1169E"/>
    <w:rsid w:val="00C55198"/>
    <w:rsid w:val="00C8290F"/>
    <w:rsid w:val="00CA14D7"/>
    <w:rsid w:val="00CE1DAC"/>
    <w:rsid w:val="00CE2CFC"/>
    <w:rsid w:val="00CF6149"/>
    <w:rsid w:val="00CF7251"/>
    <w:rsid w:val="00D45C39"/>
    <w:rsid w:val="00D46873"/>
    <w:rsid w:val="00D921D5"/>
    <w:rsid w:val="00DB1411"/>
    <w:rsid w:val="00DB6FD9"/>
    <w:rsid w:val="00DD6595"/>
    <w:rsid w:val="00DE4BE7"/>
    <w:rsid w:val="00DF6938"/>
    <w:rsid w:val="00DF79F5"/>
    <w:rsid w:val="00E23C52"/>
    <w:rsid w:val="00E55A4E"/>
    <w:rsid w:val="00E678DE"/>
    <w:rsid w:val="00E81237"/>
    <w:rsid w:val="00E8555A"/>
    <w:rsid w:val="00E96BC1"/>
    <w:rsid w:val="00ED4DA5"/>
    <w:rsid w:val="00EE4587"/>
    <w:rsid w:val="00EF415B"/>
    <w:rsid w:val="00F12949"/>
    <w:rsid w:val="00F129BF"/>
    <w:rsid w:val="00F35D3C"/>
    <w:rsid w:val="00F81CC8"/>
    <w:rsid w:val="00F81EEA"/>
    <w:rsid w:val="00FA194B"/>
    <w:rsid w:val="00FA3C20"/>
    <w:rsid w:val="00FB07D2"/>
    <w:rsid w:val="00FB1A97"/>
    <w:rsid w:val="00FD7DEC"/>
    <w:rsid w:val="00FE224B"/>
    <w:rsid w:val="00FE7AC4"/>
    <w:rsid w:val="00FF1F65"/>
    <w:rsid w:val="0A055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uiPriority="1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22D6"/>
  </w:style>
  <w:style w:type="paragraph" w:styleId="1">
    <w:name w:val="heading 1"/>
    <w:basedOn w:val="a"/>
    <w:next w:val="a"/>
    <w:qFormat/>
    <w:rsid w:val="00C022D6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022D6"/>
    <w:rPr>
      <w:b/>
      <w:bCs/>
    </w:rPr>
  </w:style>
  <w:style w:type="paragraph" w:styleId="a4">
    <w:name w:val="Balloon Text"/>
    <w:basedOn w:val="a"/>
    <w:link w:val="a5"/>
    <w:qFormat/>
    <w:rsid w:val="00C022D6"/>
    <w:rPr>
      <w:rFonts w:ascii="Tahoma" w:hAnsi="Tahoma"/>
      <w:sz w:val="16"/>
      <w:szCs w:val="16"/>
    </w:rPr>
  </w:style>
  <w:style w:type="paragraph" w:styleId="a6">
    <w:name w:val="header"/>
    <w:basedOn w:val="a"/>
    <w:link w:val="a7"/>
    <w:uiPriority w:val="99"/>
    <w:rsid w:val="00C022D6"/>
    <w:pPr>
      <w:tabs>
        <w:tab w:val="center" w:pos="4677"/>
        <w:tab w:val="right" w:pos="9355"/>
      </w:tabs>
    </w:pPr>
  </w:style>
  <w:style w:type="paragraph" w:styleId="a8">
    <w:name w:val="Body Text"/>
    <w:basedOn w:val="a"/>
    <w:link w:val="a9"/>
    <w:rsid w:val="00C022D6"/>
    <w:pPr>
      <w:spacing w:after="120"/>
    </w:pPr>
  </w:style>
  <w:style w:type="paragraph" w:styleId="aa">
    <w:name w:val="Body Text Indent"/>
    <w:basedOn w:val="a"/>
    <w:rsid w:val="00C022D6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rsid w:val="00C022D6"/>
    <w:pPr>
      <w:tabs>
        <w:tab w:val="center" w:pos="4677"/>
        <w:tab w:val="right" w:pos="9355"/>
      </w:tabs>
    </w:pPr>
  </w:style>
  <w:style w:type="paragraph" w:customStyle="1" w:styleId="ad">
    <w:name w:val="Обычный РАБОТЫ"/>
    <w:basedOn w:val="a"/>
    <w:rsid w:val="00C022D6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rsid w:val="00C022D6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5">
    <w:name w:val="Текст выноски Знак"/>
    <w:link w:val="a4"/>
    <w:qFormat/>
    <w:rsid w:val="00C022D6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C022D6"/>
  </w:style>
  <w:style w:type="character" w:customStyle="1" w:styleId="ac">
    <w:name w:val="Нижний колонтитул Знак"/>
    <w:basedOn w:val="a0"/>
    <w:link w:val="ab"/>
    <w:qFormat/>
    <w:rsid w:val="00C022D6"/>
  </w:style>
  <w:style w:type="character" w:customStyle="1" w:styleId="a9">
    <w:name w:val="Основной текст Знак"/>
    <w:basedOn w:val="a0"/>
    <w:link w:val="a8"/>
    <w:qFormat/>
    <w:rsid w:val="00C022D6"/>
  </w:style>
  <w:style w:type="paragraph" w:customStyle="1" w:styleId="ConsPlusNormal">
    <w:name w:val="ConsPlusNormal"/>
    <w:qFormat/>
    <w:rsid w:val="00C022D6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No Spacing"/>
    <w:uiPriority w:val="1"/>
    <w:qFormat/>
    <w:rsid w:val="00C022D6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C95837A-99AA-4281-B7B7-9AC295CE6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</TotalTime>
  <Pages>1</Pages>
  <Words>220</Words>
  <Characters>1672</Characters>
  <Application>Microsoft Office Word</Application>
  <DocSecurity>0</DocSecurity>
  <Lines>13</Lines>
  <Paragraphs>3</Paragraphs>
  <ScaleCrop>false</ScaleCrop>
  <Company>MoBIL GROUP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38</cp:revision>
  <cp:lastPrinted>2026-01-23T05:00:00Z</cp:lastPrinted>
  <dcterms:created xsi:type="dcterms:W3CDTF">2025-01-13T12:23:00Z</dcterms:created>
  <dcterms:modified xsi:type="dcterms:W3CDTF">2026-01-23T09:55:00Z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61DE13DF3DB24E0B8032048EEAF2DA08_13</vt:lpwstr>
  </property>
</Properties>
</file>