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90AE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90AE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3pt;height:63.8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8sWyQ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" filled="f" stroked="f">
            <v:textbox style="mso-fit-shape-to-text:t">
              <w:txbxContent>
                <w:p w:rsidR="00761552" w:rsidRDefault="0020132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490AE1" w:rsidP="00133698">
      <w:pPr>
        <w:spacing w:before="400"/>
        <w:rPr>
          <w:rFonts w:ascii="Liberation Serif" w:hAnsi="Liberation Serif" w:cs="Liberation Serif"/>
          <w:sz w:val="24"/>
        </w:rPr>
      </w:pPr>
      <w:r w:rsidRPr="00490AE1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bookmarkStart w:id="0" w:name="_GoBack"/>
      <w:bookmarkEnd w:id="0"/>
      <w:r w:rsidR="000E5723">
        <w:rPr>
          <w:rFonts w:ascii="Liberation Serif" w:hAnsi="Liberation Serif" w:cs="Liberation Serif"/>
          <w:sz w:val="24"/>
        </w:rPr>
        <w:t>06.02.2026</w:t>
      </w:r>
      <w:r w:rsidR="00435D08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435D08">
        <w:rPr>
          <w:rFonts w:ascii="Liberation Serif" w:hAnsi="Liberation Serif" w:cs="Liberation Serif"/>
          <w:sz w:val="24"/>
        </w:rPr>
        <w:t xml:space="preserve"> </w:t>
      </w:r>
      <w:r w:rsidR="000E5723">
        <w:rPr>
          <w:rFonts w:ascii="Liberation Serif" w:hAnsi="Liberation Serif" w:cs="Liberation Serif"/>
          <w:sz w:val="24"/>
        </w:rPr>
        <w:t>74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721C7" w:rsidRDefault="00B721C7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23C2E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3B390F" w:rsidRPr="00223C2E">
        <w:rPr>
          <w:rFonts w:ascii="Liberation Serif" w:hAnsi="Liberation Serif" w:cs="Liberation Serif"/>
          <w:b/>
          <w:sz w:val="28"/>
          <w:szCs w:val="28"/>
        </w:rPr>
        <w:t>внесении изменений</w:t>
      </w:r>
      <w:r w:rsidRPr="00223C2E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hyperlink r:id="rId8" w:history="1">
        <w:r w:rsidRPr="00223C2E">
          <w:rPr>
            <w:rFonts w:ascii="Liberation Serif" w:hAnsi="Liberation Serif" w:cs="Liberation Serif"/>
            <w:b/>
            <w:sz w:val="28"/>
            <w:szCs w:val="28"/>
          </w:rPr>
          <w:t>Перечень</w:t>
        </w:r>
      </w:hyperlink>
      <w:r w:rsidRPr="00223C2E">
        <w:rPr>
          <w:rFonts w:ascii="Liberation Serif" w:hAnsi="Liberation Serif" w:cs="Liberation Serif"/>
          <w:b/>
          <w:sz w:val="28"/>
          <w:szCs w:val="28"/>
        </w:rPr>
        <w:t xml:space="preserve"> автомобильных дорог общего пользования местного значения Каменск-Уральского городского округа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B721C7" w:rsidP="00FF50F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23C2E">
        <w:rPr>
          <w:rFonts w:ascii="Liberation Serif" w:hAnsi="Liberation Serif" w:cs="Liberation Serif"/>
          <w:sz w:val="28"/>
          <w:szCs w:val="28"/>
        </w:rPr>
        <w:t xml:space="preserve">В соответствии со </w:t>
      </w:r>
      <w:hyperlink r:id="rId9" w:history="1">
        <w:r w:rsidRPr="00223C2E">
          <w:rPr>
            <w:rFonts w:ascii="Liberation Serif" w:hAnsi="Liberation Serif" w:cs="Liberation Serif"/>
            <w:sz w:val="28"/>
            <w:szCs w:val="28"/>
          </w:rPr>
          <w:t>статьей 16</w:t>
        </w:r>
      </w:hyperlink>
      <w:r w:rsidRPr="00223C2E">
        <w:rPr>
          <w:rFonts w:ascii="Liberation Serif" w:hAnsi="Liberation Serif" w:cs="Liberation Serif"/>
          <w:sz w:val="28"/>
          <w:szCs w:val="28"/>
        </w:rPr>
        <w:t xml:space="preserve"> Федерального закона от 6 октября 2003 года № 131-ФЗ «Об общих принципах организации местного самоуправления в Российской Федерации» </w:t>
      </w:r>
      <w:r w:rsidR="00FA3221">
        <w:rPr>
          <w:rFonts w:ascii="Liberation Serif" w:hAnsi="Liberation Serif" w:cs="Liberation Serif"/>
          <w:sz w:val="28"/>
          <w:szCs w:val="28"/>
        </w:rPr>
        <w:t xml:space="preserve">и </w:t>
      </w:r>
      <w:r w:rsidRPr="00223C2E">
        <w:rPr>
          <w:rFonts w:ascii="Liberation Serif" w:hAnsi="Liberation Serif" w:cs="Liberation Serif"/>
          <w:sz w:val="28"/>
          <w:szCs w:val="28"/>
        </w:rPr>
        <w:t xml:space="preserve">в целях уточнения учетных данных автомобильных дорог общего пользования местного значения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Default="004F1BF0" w:rsidP="00FF50F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6862C4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7020B3">
        <w:rPr>
          <w:rFonts w:ascii="Liberation Serif" w:hAnsi="Liberation Serif" w:cs="Liberation Serif"/>
          <w:sz w:val="28"/>
          <w:szCs w:val="28"/>
        </w:rPr>
        <w:t>следующие изменения</w:t>
      </w:r>
      <w:r w:rsidR="003F2B34" w:rsidRPr="00223C2E">
        <w:rPr>
          <w:rFonts w:ascii="Liberation Serif" w:hAnsi="Liberation Serif" w:cs="Liberation Serif"/>
          <w:sz w:val="28"/>
          <w:szCs w:val="28"/>
        </w:rPr>
        <w:t xml:space="preserve">в </w:t>
      </w:r>
      <w:hyperlink r:id="rId10" w:history="1">
        <w:r w:rsidR="003F2B34" w:rsidRPr="00223C2E">
          <w:rPr>
            <w:rFonts w:ascii="Liberation Serif" w:hAnsi="Liberation Serif" w:cs="Liberation Serif"/>
            <w:sz w:val="28"/>
            <w:szCs w:val="28"/>
          </w:rPr>
          <w:t>Перечень</w:t>
        </w:r>
      </w:hyperlink>
      <w:r w:rsidR="003F2B34" w:rsidRPr="00223C2E">
        <w:rPr>
          <w:rFonts w:ascii="Liberation Serif" w:hAnsi="Liberation Serif" w:cs="Liberation Serif"/>
          <w:sz w:val="28"/>
          <w:szCs w:val="28"/>
        </w:rPr>
        <w:t xml:space="preserve"> автомобильных дорог общего пользования местного значенияКаменск-Уральского городского округа, утвержденный постановлением Администрации города Каменска-Уральского от 22.03.2013№ 383 (в редакции </w:t>
      </w:r>
      <w:r w:rsidR="0028284A" w:rsidRPr="0028284A">
        <w:rPr>
          <w:rFonts w:ascii="Liberation Serif" w:hAnsi="Liberation Serif" w:cs="Liberation Serif"/>
          <w:sz w:val="28"/>
          <w:szCs w:val="28"/>
        </w:rPr>
        <w:t>постановлени</w:t>
      </w:r>
      <w:r w:rsidR="002D47FB">
        <w:rPr>
          <w:rFonts w:ascii="Liberation Serif" w:hAnsi="Liberation Serif" w:cs="Liberation Serif"/>
          <w:sz w:val="28"/>
          <w:szCs w:val="28"/>
        </w:rPr>
        <w:t>й</w:t>
      </w:r>
      <w:r w:rsidR="0028284A" w:rsidRPr="0028284A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</w:t>
      </w:r>
      <w:r w:rsidR="0028284A">
        <w:rPr>
          <w:rFonts w:ascii="Liberation Serif" w:hAnsi="Liberation Serif" w:cs="Liberation Serif"/>
          <w:sz w:val="28"/>
          <w:szCs w:val="28"/>
        </w:rPr>
        <w:t>24.02.2025 № 139</w:t>
      </w:r>
      <w:r w:rsidR="002D47FB">
        <w:rPr>
          <w:rFonts w:ascii="Liberation Serif" w:hAnsi="Liberation Serif" w:cs="Liberation Serif"/>
          <w:sz w:val="28"/>
          <w:szCs w:val="28"/>
        </w:rPr>
        <w:t>, от 11.11.2025 № 895</w:t>
      </w:r>
      <w:r w:rsidR="0019593F">
        <w:rPr>
          <w:rFonts w:ascii="Liberation Serif" w:hAnsi="Liberation Serif" w:cs="Liberation Serif"/>
          <w:sz w:val="28"/>
          <w:szCs w:val="28"/>
        </w:rPr>
        <w:t xml:space="preserve">) </w:t>
      </w:r>
      <w:r w:rsidR="003F2B34" w:rsidRPr="00223C2E">
        <w:rPr>
          <w:rFonts w:ascii="Liberation Serif" w:hAnsi="Liberation Serif" w:cs="Liberation Serif"/>
          <w:sz w:val="28"/>
          <w:szCs w:val="28"/>
        </w:rPr>
        <w:t>«Об утверждении Перечня автомобильных дорог общего пользования местного значения Каменск-Уральского городского округа»</w:t>
      </w:r>
      <w:r w:rsidR="006862C4">
        <w:rPr>
          <w:rFonts w:ascii="Liberation Serif" w:hAnsi="Liberation Serif" w:cs="Liberation Serif"/>
          <w:sz w:val="28"/>
          <w:szCs w:val="28"/>
        </w:rPr>
        <w:t xml:space="preserve"> (далее – Перечень)</w:t>
      </w:r>
      <w:r w:rsidR="003F2B34">
        <w:rPr>
          <w:rFonts w:ascii="Liberation Serif" w:hAnsi="Liberation Serif" w:cs="Liberation Serif"/>
          <w:sz w:val="28"/>
          <w:szCs w:val="28"/>
        </w:rPr>
        <w:t>:</w:t>
      </w:r>
    </w:p>
    <w:p w:rsidR="0096711B" w:rsidRDefault="0096711B" w:rsidP="0019593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1) в столбце4 строки 8 Перечня цифры «7,700» заменить цифрами «7,660»;</w:t>
      </w:r>
    </w:p>
    <w:p w:rsidR="005060B6" w:rsidRDefault="005060B6" w:rsidP="005060B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в столбце 4 строки 13 Перечня цифры «0,457» заменить цифрами «0,503»;</w:t>
      </w:r>
    </w:p>
    <w:p w:rsidR="0096711B" w:rsidRDefault="0096711B" w:rsidP="0019593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133EF1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) в столбце</w:t>
      </w:r>
      <w:r w:rsidR="00F12D05">
        <w:rPr>
          <w:rFonts w:ascii="Liberation Serif" w:hAnsi="Liberation Serif" w:cs="Liberation Serif"/>
          <w:sz w:val="28"/>
          <w:szCs w:val="28"/>
        </w:rPr>
        <w:t xml:space="preserve"> 4</w:t>
      </w:r>
      <w:r>
        <w:rPr>
          <w:rFonts w:ascii="Liberation Serif" w:hAnsi="Liberation Serif" w:cs="Liberation Serif"/>
          <w:sz w:val="28"/>
          <w:szCs w:val="28"/>
        </w:rPr>
        <w:t xml:space="preserve"> строки </w:t>
      </w:r>
      <w:r w:rsidR="00F12D05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 xml:space="preserve">8 Перечня цифры «0,215» заменить цифрами «0,220»; </w:t>
      </w:r>
    </w:p>
    <w:p w:rsidR="003A6D48" w:rsidRDefault="003A6D48" w:rsidP="0019593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5C66C7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>) в столбце 4 строки 30 Перечня цифры «2,862» заменить цифрами «2,827»;</w:t>
      </w:r>
    </w:p>
    <w:p w:rsidR="001A719E" w:rsidRDefault="00B9725E" w:rsidP="00F12D0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1A719E">
        <w:rPr>
          <w:rFonts w:ascii="Liberation Serif" w:hAnsi="Liberation Serif" w:cs="Liberation Serif"/>
          <w:sz w:val="28"/>
          <w:szCs w:val="28"/>
        </w:rPr>
        <w:t>) в столбце 4 строки 87 Перечня цифры «0,637» заменить цифрами «0,633»;</w:t>
      </w:r>
    </w:p>
    <w:p w:rsidR="005C66C7" w:rsidRDefault="00B9725E" w:rsidP="00F12D0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5C66C7">
        <w:rPr>
          <w:rFonts w:ascii="Liberation Serif" w:hAnsi="Liberation Serif" w:cs="Liberation Serif"/>
          <w:sz w:val="28"/>
          <w:szCs w:val="28"/>
        </w:rPr>
        <w:t>) в столбце 4 строки 121 Перечня цифры «1,381» заменить цифрами «1,374»;</w:t>
      </w:r>
    </w:p>
    <w:p w:rsidR="006A1C1D" w:rsidRDefault="00B9725E" w:rsidP="00F12D0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6A1C1D">
        <w:rPr>
          <w:rFonts w:ascii="Liberation Serif" w:hAnsi="Liberation Serif" w:cs="Liberation Serif"/>
          <w:sz w:val="28"/>
          <w:szCs w:val="28"/>
        </w:rPr>
        <w:t>) в столбце 4 строки 136 Перечня цифры «1,774» заменить цифрами «1,851»;</w:t>
      </w:r>
    </w:p>
    <w:p w:rsidR="00133EF1" w:rsidRDefault="00B9725E" w:rsidP="00F12D0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="00133EF1">
        <w:rPr>
          <w:rFonts w:ascii="Liberation Serif" w:hAnsi="Liberation Serif" w:cs="Liberation Serif"/>
          <w:sz w:val="28"/>
          <w:szCs w:val="28"/>
        </w:rPr>
        <w:t xml:space="preserve">) в столбце 4 строки </w:t>
      </w:r>
      <w:r w:rsidR="00FF1668">
        <w:rPr>
          <w:rFonts w:ascii="Liberation Serif" w:hAnsi="Liberation Serif" w:cs="Liberation Serif"/>
          <w:sz w:val="28"/>
          <w:szCs w:val="28"/>
        </w:rPr>
        <w:t>137</w:t>
      </w:r>
      <w:r w:rsidR="00133EF1">
        <w:rPr>
          <w:rFonts w:ascii="Liberation Serif" w:hAnsi="Liberation Serif" w:cs="Liberation Serif"/>
          <w:sz w:val="28"/>
          <w:szCs w:val="28"/>
        </w:rPr>
        <w:t xml:space="preserve"> Перечня цифры «</w:t>
      </w:r>
      <w:r w:rsidR="00FF1668">
        <w:rPr>
          <w:rFonts w:ascii="Liberation Serif" w:hAnsi="Liberation Serif" w:cs="Liberation Serif"/>
          <w:sz w:val="28"/>
          <w:szCs w:val="28"/>
        </w:rPr>
        <w:t>1,001</w:t>
      </w:r>
      <w:r w:rsidR="00133EF1">
        <w:rPr>
          <w:rFonts w:ascii="Liberation Serif" w:hAnsi="Liberation Serif" w:cs="Liberation Serif"/>
          <w:sz w:val="28"/>
          <w:szCs w:val="28"/>
        </w:rPr>
        <w:t>» заменить цифрами «</w:t>
      </w:r>
      <w:r w:rsidR="00FF1668">
        <w:rPr>
          <w:rFonts w:ascii="Liberation Serif" w:hAnsi="Liberation Serif" w:cs="Liberation Serif"/>
          <w:sz w:val="28"/>
          <w:szCs w:val="28"/>
        </w:rPr>
        <w:t>1,017</w:t>
      </w:r>
      <w:r w:rsidR="00133EF1">
        <w:rPr>
          <w:rFonts w:ascii="Liberation Serif" w:hAnsi="Liberation Serif" w:cs="Liberation Serif"/>
          <w:sz w:val="28"/>
          <w:szCs w:val="28"/>
        </w:rPr>
        <w:t>»;</w:t>
      </w:r>
    </w:p>
    <w:p w:rsidR="00FF1668" w:rsidRDefault="00B9725E" w:rsidP="00F12D0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FF1668">
        <w:rPr>
          <w:rFonts w:ascii="Liberation Serif" w:hAnsi="Liberation Serif" w:cs="Liberation Serif"/>
          <w:sz w:val="28"/>
          <w:szCs w:val="28"/>
        </w:rPr>
        <w:t>) в столбце 4 строки 138 Перечня цифры «0,380» заменить цифрами «0,385»;</w:t>
      </w:r>
    </w:p>
    <w:p w:rsidR="00F12D05" w:rsidRDefault="008C7934" w:rsidP="00F12D0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B9725E">
        <w:rPr>
          <w:rFonts w:ascii="Liberation Serif" w:hAnsi="Liberation Serif" w:cs="Liberation Serif"/>
          <w:sz w:val="28"/>
          <w:szCs w:val="28"/>
        </w:rPr>
        <w:t>0</w:t>
      </w:r>
      <w:r w:rsidR="00F12D05">
        <w:rPr>
          <w:rFonts w:ascii="Liberation Serif" w:hAnsi="Liberation Serif" w:cs="Liberation Serif"/>
          <w:sz w:val="28"/>
          <w:szCs w:val="28"/>
        </w:rPr>
        <w:t>) в столбце 4 строки 177 Перечня цифры «0,386» заменить цифрами «0,363»;</w:t>
      </w:r>
    </w:p>
    <w:p w:rsidR="00F12D05" w:rsidRDefault="00F12D05" w:rsidP="0019593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8C7934">
        <w:rPr>
          <w:rFonts w:ascii="Liberation Serif" w:hAnsi="Liberation Serif" w:cs="Liberation Serif"/>
          <w:sz w:val="28"/>
          <w:szCs w:val="28"/>
        </w:rPr>
        <w:t>1</w:t>
      </w:r>
      <w:r w:rsidR="00B9725E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>) в столбце 4 строки 186 Перечня цифры «0,706» заменить цифрами «0,650»;</w:t>
      </w:r>
    </w:p>
    <w:p w:rsidR="0096711B" w:rsidRDefault="00F12D05" w:rsidP="0019593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ab/>
      </w:r>
      <w:r w:rsidR="00D4240A">
        <w:rPr>
          <w:rFonts w:ascii="Liberation Serif" w:hAnsi="Liberation Serif" w:cs="Liberation Serif"/>
          <w:sz w:val="28"/>
          <w:szCs w:val="28"/>
        </w:rPr>
        <w:t>1</w:t>
      </w:r>
      <w:r w:rsidR="00B9725E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 xml:space="preserve">) в столбце 4 строки </w:t>
      </w:r>
      <w:r w:rsidR="003C6D43">
        <w:rPr>
          <w:rFonts w:ascii="Liberation Serif" w:hAnsi="Liberation Serif" w:cs="Liberation Serif"/>
          <w:sz w:val="28"/>
          <w:szCs w:val="28"/>
        </w:rPr>
        <w:t>202</w:t>
      </w:r>
      <w:r>
        <w:rPr>
          <w:rFonts w:ascii="Liberation Serif" w:hAnsi="Liberation Serif" w:cs="Liberation Serif"/>
          <w:sz w:val="28"/>
          <w:szCs w:val="28"/>
        </w:rPr>
        <w:t xml:space="preserve"> Перечня цифры «</w:t>
      </w:r>
      <w:r w:rsidR="003C6D43">
        <w:rPr>
          <w:rFonts w:ascii="Liberation Serif" w:hAnsi="Liberation Serif" w:cs="Liberation Serif"/>
          <w:sz w:val="28"/>
          <w:szCs w:val="28"/>
        </w:rPr>
        <w:t>0,182</w:t>
      </w:r>
      <w:r>
        <w:rPr>
          <w:rFonts w:ascii="Liberation Serif" w:hAnsi="Liberation Serif" w:cs="Liberation Serif"/>
          <w:sz w:val="28"/>
          <w:szCs w:val="28"/>
        </w:rPr>
        <w:t>» заменить цифрами «</w:t>
      </w:r>
      <w:r w:rsidR="003C6D43">
        <w:rPr>
          <w:rFonts w:ascii="Liberation Serif" w:hAnsi="Liberation Serif" w:cs="Liberation Serif"/>
          <w:sz w:val="28"/>
          <w:szCs w:val="28"/>
        </w:rPr>
        <w:t>0,164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:rsidR="0065605B" w:rsidRDefault="0065605B" w:rsidP="0065605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B9725E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) в столбце 4 строки 226 Перечня цифры «4,118» заменить цифрами «4,184»;</w:t>
      </w:r>
    </w:p>
    <w:p w:rsidR="00B70600" w:rsidRDefault="00B70600" w:rsidP="0065605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B9725E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>) в столбце 4 строки 229 Перечня цифры «5,110» заменить цифрами «4,976»;</w:t>
      </w:r>
    </w:p>
    <w:p w:rsidR="00C47EA0" w:rsidRDefault="00C47EA0" w:rsidP="0065605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B9725E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>) в столбце 4 строки 248 Перечня цифры «0,336» заменить цифрами «0,280»;</w:t>
      </w:r>
    </w:p>
    <w:p w:rsidR="0065605B" w:rsidRDefault="00B70600" w:rsidP="0065605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B9725E">
        <w:rPr>
          <w:rFonts w:ascii="Liberation Serif" w:hAnsi="Liberation Serif" w:cs="Liberation Serif"/>
          <w:sz w:val="28"/>
          <w:szCs w:val="28"/>
        </w:rPr>
        <w:t>6</w:t>
      </w:r>
      <w:r w:rsidR="0065605B">
        <w:rPr>
          <w:rFonts w:ascii="Liberation Serif" w:hAnsi="Liberation Serif" w:cs="Liberation Serif"/>
          <w:sz w:val="28"/>
          <w:szCs w:val="28"/>
        </w:rPr>
        <w:t>) в столбце 4 строки 252 Перечня цифры «1,100» заменить цифрами «1,138»;</w:t>
      </w:r>
    </w:p>
    <w:p w:rsidR="00750F05" w:rsidRDefault="00750F05" w:rsidP="0065605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B9725E">
        <w:rPr>
          <w:rFonts w:ascii="Liberation Serif" w:hAnsi="Liberation Serif" w:cs="Liberation Serif"/>
          <w:sz w:val="28"/>
          <w:szCs w:val="28"/>
        </w:rPr>
        <w:t>7</w:t>
      </w:r>
      <w:r>
        <w:rPr>
          <w:rFonts w:ascii="Liberation Serif" w:hAnsi="Liberation Serif" w:cs="Liberation Serif"/>
          <w:sz w:val="28"/>
          <w:szCs w:val="28"/>
        </w:rPr>
        <w:t>) в столбце 4 строки 259 Перечня цифры «0,757» заменить цифрами «0,680»;</w:t>
      </w:r>
    </w:p>
    <w:p w:rsidR="00BB061A" w:rsidRDefault="00B70600" w:rsidP="0065605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B9725E">
        <w:rPr>
          <w:rFonts w:ascii="Liberation Serif" w:hAnsi="Liberation Serif" w:cs="Liberation Serif"/>
          <w:sz w:val="28"/>
          <w:szCs w:val="28"/>
        </w:rPr>
        <w:t>8</w:t>
      </w:r>
      <w:r w:rsidR="00BB061A">
        <w:rPr>
          <w:rFonts w:ascii="Liberation Serif" w:hAnsi="Liberation Serif" w:cs="Liberation Serif"/>
          <w:sz w:val="28"/>
          <w:szCs w:val="28"/>
        </w:rPr>
        <w:t>) в столбце 4 строки 298 Перечня цифры «0,372» заменить цифрами «0,272»;</w:t>
      </w:r>
    </w:p>
    <w:p w:rsidR="0065605B" w:rsidRDefault="003A30A7" w:rsidP="0065605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</w:t>
      </w:r>
      <w:r w:rsidR="0065605B">
        <w:rPr>
          <w:rFonts w:ascii="Liberation Serif" w:hAnsi="Liberation Serif" w:cs="Liberation Serif"/>
          <w:sz w:val="28"/>
          <w:szCs w:val="28"/>
        </w:rPr>
        <w:t>) в столбце 4 строки 299 Перечня цифры «0,773» заменить цифрами «0,648»;</w:t>
      </w:r>
    </w:p>
    <w:p w:rsidR="0065605B" w:rsidRDefault="00105C79" w:rsidP="0065605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3A30A7">
        <w:rPr>
          <w:rFonts w:ascii="Liberation Serif" w:hAnsi="Liberation Serif" w:cs="Liberation Serif"/>
          <w:sz w:val="28"/>
          <w:szCs w:val="28"/>
        </w:rPr>
        <w:t>0</w:t>
      </w:r>
      <w:r w:rsidR="0065605B">
        <w:rPr>
          <w:rFonts w:ascii="Liberation Serif" w:hAnsi="Liberation Serif" w:cs="Liberation Serif"/>
          <w:sz w:val="28"/>
          <w:szCs w:val="28"/>
        </w:rPr>
        <w:t xml:space="preserve">) в столбце 4 строки </w:t>
      </w:r>
      <w:r w:rsidR="007B628F">
        <w:rPr>
          <w:rFonts w:ascii="Liberation Serif" w:hAnsi="Liberation Serif" w:cs="Liberation Serif"/>
          <w:sz w:val="28"/>
          <w:szCs w:val="28"/>
        </w:rPr>
        <w:t>300</w:t>
      </w:r>
      <w:r w:rsidR="0065605B">
        <w:rPr>
          <w:rFonts w:ascii="Liberation Serif" w:hAnsi="Liberation Serif" w:cs="Liberation Serif"/>
          <w:sz w:val="28"/>
          <w:szCs w:val="28"/>
        </w:rPr>
        <w:t xml:space="preserve"> Перечня цифры «</w:t>
      </w:r>
      <w:r w:rsidR="007B628F">
        <w:rPr>
          <w:rFonts w:ascii="Liberation Serif" w:hAnsi="Liberation Serif" w:cs="Liberation Serif"/>
          <w:sz w:val="28"/>
          <w:szCs w:val="28"/>
        </w:rPr>
        <w:t>0,835</w:t>
      </w:r>
      <w:r w:rsidR="0065605B">
        <w:rPr>
          <w:rFonts w:ascii="Liberation Serif" w:hAnsi="Liberation Serif" w:cs="Liberation Serif"/>
          <w:sz w:val="28"/>
          <w:szCs w:val="28"/>
        </w:rPr>
        <w:t>» заменить цифрами «</w:t>
      </w:r>
      <w:r w:rsidR="007B628F">
        <w:rPr>
          <w:rFonts w:ascii="Liberation Serif" w:hAnsi="Liberation Serif" w:cs="Liberation Serif"/>
          <w:sz w:val="28"/>
          <w:szCs w:val="28"/>
        </w:rPr>
        <w:t>0,776</w:t>
      </w:r>
      <w:r w:rsidR="0065605B">
        <w:rPr>
          <w:rFonts w:ascii="Liberation Serif" w:hAnsi="Liberation Serif" w:cs="Liberation Serif"/>
          <w:sz w:val="28"/>
          <w:szCs w:val="28"/>
        </w:rPr>
        <w:t>»;</w:t>
      </w:r>
    </w:p>
    <w:p w:rsidR="00105C79" w:rsidRDefault="00105C79" w:rsidP="0065605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3A30A7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>) в столбце 4 строки 302 Перечня цифры «0,095» заменить цифрами «0,090»;</w:t>
      </w:r>
    </w:p>
    <w:p w:rsidR="00105C79" w:rsidRDefault="00105C79" w:rsidP="0065605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3A30A7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) в столбце 4 строки 306 Перечня цифры «0,415» заменить цифрами «0,340»;</w:t>
      </w:r>
    </w:p>
    <w:p w:rsidR="00105C79" w:rsidRDefault="00105C79" w:rsidP="0065605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3A30A7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) в столбце 4 строки 307 Перечня цифры «0,486» заменить цифрами «0,444»;</w:t>
      </w:r>
    </w:p>
    <w:p w:rsidR="00105C79" w:rsidRDefault="00105C79" w:rsidP="0065605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3A30A7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>) в столбце 4 строки 315 Перечня цифры «0,792» заменить цифрами «0,757»;</w:t>
      </w:r>
    </w:p>
    <w:p w:rsidR="001C3E62" w:rsidRDefault="00B103F7" w:rsidP="0065605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3A30A7">
        <w:rPr>
          <w:rFonts w:ascii="Liberation Serif" w:hAnsi="Liberation Serif" w:cs="Liberation Serif"/>
          <w:sz w:val="28"/>
          <w:szCs w:val="28"/>
        </w:rPr>
        <w:t>5</w:t>
      </w:r>
      <w:r w:rsidR="001C3E62">
        <w:rPr>
          <w:rFonts w:ascii="Liberation Serif" w:hAnsi="Liberation Serif" w:cs="Liberation Serif"/>
          <w:sz w:val="28"/>
          <w:szCs w:val="28"/>
        </w:rPr>
        <w:t>) в столбце 4 строки 326 Перечня цифры «2,078» заменить цифрами «2,008»;</w:t>
      </w:r>
    </w:p>
    <w:p w:rsidR="001872AE" w:rsidRDefault="00B103F7" w:rsidP="0065605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3A30A7">
        <w:rPr>
          <w:rFonts w:ascii="Liberation Serif" w:hAnsi="Liberation Serif" w:cs="Liberation Serif"/>
          <w:sz w:val="28"/>
          <w:szCs w:val="28"/>
        </w:rPr>
        <w:t>6</w:t>
      </w:r>
      <w:r w:rsidR="001872AE">
        <w:rPr>
          <w:rFonts w:ascii="Liberation Serif" w:hAnsi="Liberation Serif" w:cs="Liberation Serif"/>
          <w:sz w:val="28"/>
          <w:szCs w:val="28"/>
        </w:rPr>
        <w:t>) в столбце 4 строки 327 Перечня цифры «1,336» заменить цифрами «1,178»;</w:t>
      </w:r>
    </w:p>
    <w:p w:rsidR="00E74EAE" w:rsidRDefault="00B103F7" w:rsidP="0065605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3A30A7">
        <w:rPr>
          <w:rFonts w:ascii="Liberation Serif" w:hAnsi="Liberation Serif" w:cs="Liberation Serif"/>
          <w:sz w:val="28"/>
          <w:szCs w:val="28"/>
        </w:rPr>
        <w:t>7</w:t>
      </w:r>
      <w:r w:rsidR="00E74EAE">
        <w:rPr>
          <w:rFonts w:ascii="Liberation Serif" w:hAnsi="Liberation Serif" w:cs="Liberation Serif"/>
          <w:sz w:val="28"/>
          <w:szCs w:val="28"/>
        </w:rPr>
        <w:t>) в столбце 4 строки 329 Перечня цифры «0,746» заменить цифрами «0,684»;</w:t>
      </w:r>
    </w:p>
    <w:p w:rsidR="00D011BF" w:rsidRDefault="00B103F7" w:rsidP="0065605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3A30A7">
        <w:rPr>
          <w:rFonts w:ascii="Liberation Serif" w:hAnsi="Liberation Serif" w:cs="Liberation Serif"/>
          <w:sz w:val="28"/>
          <w:szCs w:val="28"/>
        </w:rPr>
        <w:t>8</w:t>
      </w:r>
      <w:r w:rsidR="00D011BF">
        <w:rPr>
          <w:rFonts w:ascii="Liberation Serif" w:hAnsi="Liberation Serif" w:cs="Liberation Serif"/>
          <w:sz w:val="28"/>
          <w:szCs w:val="28"/>
        </w:rPr>
        <w:t>) в столбце 4 строки 334 Перечня цифры «0,700» заменить цифрами «0,674»;</w:t>
      </w:r>
    </w:p>
    <w:p w:rsidR="005F2488" w:rsidRDefault="003A30A7" w:rsidP="0065605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29</w:t>
      </w:r>
      <w:r w:rsidR="005F2488">
        <w:rPr>
          <w:rFonts w:ascii="Liberation Serif" w:hAnsi="Liberation Serif" w:cs="Liberation Serif"/>
          <w:sz w:val="28"/>
          <w:szCs w:val="28"/>
        </w:rPr>
        <w:t>) в столбце 4 строки 343 Перечня цифры «0,102» заменить цифрами «0,096»;</w:t>
      </w:r>
    </w:p>
    <w:p w:rsidR="00F95ADA" w:rsidRDefault="00B103F7" w:rsidP="0065605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3A30A7">
        <w:rPr>
          <w:rFonts w:ascii="Liberation Serif" w:hAnsi="Liberation Serif" w:cs="Liberation Serif"/>
          <w:sz w:val="28"/>
          <w:szCs w:val="28"/>
        </w:rPr>
        <w:t>0</w:t>
      </w:r>
      <w:r w:rsidR="00F95ADA">
        <w:rPr>
          <w:rFonts w:ascii="Liberation Serif" w:hAnsi="Liberation Serif" w:cs="Liberation Serif"/>
          <w:sz w:val="28"/>
          <w:szCs w:val="28"/>
        </w:rPr>
        <w:t>) в столбце 4 строки 355 Перечня цифры «1,193» заменить цифрами «1,055»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3F2B34" w:rsidRPr="00223C2E" w:rsidRDefault="004F1BF0" w:rsidP="003F2B3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="003F2B34" w:rsidRPr="00223C2E">
        <w:rPr>
          <w:rFonts w:ascii="Liberation Serif" w:hAnsi="Liberation Serif" w:cs="Liberation Serif"/>
          <w:sz w:val="28"/>
          <w:szCs w:val="28"/>
        </w:rPr>
        <w:t>Разместить настоящее постановление на официальном сайте муниципального образования.</w:t>
      </w:r>
    </w:p>
    <w:p w:rsidR="003F2B34" w:rsidRPr="00223C2E" w:rsidRDefault="004F1BF0" w:rsidP="003F2B3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>3.</w:t>
      </w:r>
      <w:r w:rsidR="003F2B34" w:rsidRPr="00223C2E">
        <w:rPr>
          <w:rFonts w:ascii="Liberation Serif" w:hAnsi="Liberation Serif" w:cs="Liberation Serif"/>
          <w:sz w:val="28"/>
          <w:szCs w:val="28"/>
        </w:rPr>
        <w:t xml:space="preserve">Контроль исполнения настоящего постановления возложить на первого заместителя главы Администрации городского округа </w:t>
      </w:r>
      <w:proofErr w:type="spellStart"/>
      <w:r w:rsidR="003F2B34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3F2B34">
        <w:rPr>
          <w:rFonts w:ascii="Liberation Serif" w:hAnsi="Liberation Serif" w:cs="Liberation Serif"/>
          <w:sz w:val="28"/>
          <w:szCs w:val="28"/>
        </w:rPr>
        <w:t xml:space="preserve"> В</w:t>
      </w:r>
      <w:r w:rsidR="003F2B34" w:rsidRPr="00223C2E">
        <w:rPr>
          <w:rFonts w:ascii="Liberation Serif" w:hAnsi="Liberation Serif" w:cs="Liberation Serif"/>
          <w:sz w:val="28"/>
          <w:szCs w:val="28"/>
        </w:rPr>
        <w:t>.В.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E0E1B" w:rsidRPr="00B91D93" w:rsidRDefault="00EE0E1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EE0E1B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D921D5" w:rsidRPr="00B91D93" w:rsidSect="00EE0E1B">
      <w:headerReference w:type="default" r:id="rId11"/>
      <w:pgSz w:w="11906" w:h="16838"/>
      <w:pgMar w:top="198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DDE" w:rsidRDefault="00F64DDE" w:rsidP="00B53CD0">
      <w:r>
        <w:separator/>
      </w:r>
    </w:p>
  </w:endnote>
  <w:endnote w:type="continuationSeparator" w:id="1">
    <w:p w:rsidR="00F64DDE" w:rsidRDefault="00F64DDE" w:rsidP="00B53C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DDE" w:rsidRDefault="00F64DDE" w:rsidP="00B53CD0">
      <w:r>
        <w:separator/>
      </w:r>
    </w:p>
  </w:footnote>
  <w:footnote w:type="continuationSeparator" w:id="1">
    <w:p w:rsidR="00F64DDE" w:rsidRDefault="00F64DDE" w:rsidP="00B53C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49570"/>
      <w:docPartObj>
        <w:docPartGallery w:val="Page Numbers (Top of Page)"/>
        <w:docPartUnique/>
      </w:docPartObj>
    </w:sdtPr>
    <w:sdtContent>
      <w:p w:rsidR="00B53CD0" w:rsidRDefault="00490AE1">
        <w:pPr>
          <w:pStyle w:val="a8"/>
          <w:jc w:val="center"/>
        </w:pPr>
        <w:r>
          <w:fldChar w:fldCharType="begin"/>
        </w:r>
        <w:r w:rsidR="00FB375B">
          <w:instrText xml:space="preserve"> PAGE   \* MERGEFORMAT </w:instrText>
        </w:r>
        <w:r>
          <w:fldChar w:fldCharType="separate"/>
        </w:r>
        <w:r w:rsidR="00EE0E1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3CD0" w:rsidRDefault="00B53CD0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01324"/>
    <w:rsid w:val="00010608"/>
    <w:rsid w:val="000227DB"/>
    <w:rsid w:val="000673F2"/>
    <w:rsid w:val="000A29AA"/>
    <w:rsid w:val="000A54DC"/>
    <w:rsid w:val="000E5723"/>
    <w:rsid w:val="00105C79"/>
    <w:rsid w:val="00133698"/>
    <w:rsid w:val="00133EF1"/>
    <w:rsid w:val="00182DA1"/>
    <w:rsid w:val="001872AE"/>
    <w:rsid w:val="0019593F"/>
    <w:rsid w:val="001A719E"/>
    <w:rsid w:val="001C3E62"/>
    <w:rsid w:val="00201324"/>
    <w:rsid w:val="00206F57"/>
    <w:rsid w:val="002211C6"/>
    <w:rsid w:val="0023226A"/>
    <w:rsid w:val="00262FEE"/>
    <w:rsid w:val="0028284A"/>
    <w:rsid w:val="002D47FB"/>
    <w:rsid w:val="002D7ED0"/>
    <w:rsid w:val="002F77C9"/>
    <w:rsid w:val="00301773"/>
    <w:rsid w:val="00311136"/>
    <w:rsid w:val="00311374"/>
    <w:rsid w:val="00352B7E"/>
    <w:rsid w:val="00374C89"/>
    <w:rsid w:val="0038351C"/>
    <w:rsid w:val="003A30A7"/>
    <w:rsid w:val="003A6D48"/>
    <w:rsid w:val="003B390F"/>
    <w:rsid w:val="003C51FD"/>
    <w:rsid w:val="003C6D43"/>
    <w:rsid w:val="003E4747"/>
    <w:rsid w:val="003F2B0F"/>
    <w:rsid w:val="003F2B34"/>
    <w:rsid w:val="003F6459"/>
    <w:rsid w:val="00402F89"/>
    <w:rsid w:val="00410CF6"/>
    <w:rsid w:val="004333D5"/>
    <w:rsid w:val="00435D08"/>
    <w:rsid w:val="00450726"/>
    <w:rsid w:val="004760CF"/>
    <w:rsid w:val="00490AE1"/>
    <w:rsid w:val="004C3D72"/>
    <w:rsid w:val="004C4FA3"/>
    <w:rsid w:val="004D710B"/>
    <w:rsid w:val="004F1BF0"/>
    <w:rsid w:val="004F4246"/>
    <w:rsid w:val="005060B6"/>
    <w:rsid w:val="005071CF"/>
    <w:rsid w:val="00536788"/>
    <w:rsid w:val="00571B0C"/>
    <w:rsid w:val="00572AF2"/>
    <w:rsid w:val="005C05EC"/>
    <w:rsid w:val="005C66C7"/>
    <w:rsid w:val="005D4166"/>
    <w:rsid w:val="005E4B13"/>
    <w:rsid w:val="005F2488"/>
    <w:rsid w:val="0065605B"/>
    <w:rsid w:val="006862C4"/>
    <w:rsid w:val="00693528"/>
    <w:rsid w:val="006A1C1D"/>
    <w:rsid w:val="006A7770"/>
    <w:rsid w:val="006B5D23"/>
    <w:rsid w:val="006C6C5E"/>
    <w:rsid w:val="006E2BE1"/>
    <w:rsid w:val="006F48AA"/>
    <w:rsid w:val="007020B3"/>
    <w:rsid w:val="00702165"/>
    <w:rsid w:val="00720985"/>
    <w:rsid w:val="007243A0"/>
    <w:rsid w:val="0075055A"/>
    <w:rsid w:val="00750F05"/>
    <w:rsid w:val="00760F63"/>
    <w:rsid w:val="00761552"/>
    <w:rsid w:val="007B628F"/>
    <w:rsid w:val="007D460E"/>
    <w:rsid w:val="007F2779"/>
    <w:rsid w:val="007F2E1F"/>
    <w:rsid w:val="00807C03"/>
    <w:rsid w:val="008147F5"/>
    <w:rsid w:val="0083594B"/>
    <w:rsid w:val="008442E4"/>
    <w:rsid w:val="008556E0"/>
    <w:rsid w:val="00871148"/>
    <w:rsid w:val="008737F9"/>
    <w:rsid w:val="0088678A"/>
    <w:rsid w:val="00896CBC"/>
    <w:rsid w:val="008C0E41"/>
    <w:rsid w:val="008C7934"/>
    <w:rsid w:val="008D5924"/>
    <w:rsid w:val="008E1378"/>
    <w:rsid w:val="008F0A1D"/>
    <w:rsid w:val="009533C5"/>
    <w:rsid w:val="00956960"/>
    <w:rsid w:val="0096711B"/>
    <w:rsid w:val="00975A1C"/>
    <w:rsid w:val="00980618"/>
    <w:rsid w:val="009E1B77"/>
    <w:rsid w:val="00A10386"/>
    <w:rsid w:val="00A1076A"/>
    <w:rsid w:val="00A1693D"/>
    <w:rsid w:val="00A2441A"/>
    <w:rsid w:val="00A26589"/>
    <w:rsid w:val="00A364FD"/>
    <w:rsid w:val="00A4726A"/>
    <w:rsid w:val="00A56E98"/>
    <w:rsid w:val="00A95997"/>
    <w:rsid w:val="00B103F7"/>
    <w:rsid w:val="00B53CD0"/>
    <w:rsid w:val="00B70600"/>
    <w:rsid w:val="00B721C7"/>
    <w:rsid w:val="00B7544E"/>
    <w:rsid w:val="00B91D93"/>
    <w:rsid w:val="00B95DBC"/>
    <w:rsid w:val="00B9725E"/>
    <w:rsid w:val="00BA7870"/>
    <w:rsid w:val="00BB061A"/>
    <w:rsid w:val="00BC77AC"/>
    <w:rsid w:val="00BF6E52"/>
    <w:rsid w:val="00C07016"/>
    <w:rsid w:val="00C47EA0"/>
    <w:rsid w:val="00C55198"/>
    <w:rsid w:val="00C65C24"/>
    <w:rsid w:val="00C8290F"/>
    <w:rsid w:val="00CA14D7"/>
    <w:rsid w:val="00CD11A6"/>
    <w:rsid w:val="00CD3304"/>
    <w:rsid w:val="00CE5AD3"/>
    <w:rsid w:val="00CF7251"/>
    <w:rsid w:val="00D011BF"/>
    <w:rsid w:val="00D013DE"/>
    <w:rsid w:val="00D175D0"/>
    <w:rsid w:val="00D4240A"/>
    <w:rsid w:val="00D46873"/>
    <w:rsid w:val="00D50CCE"/>
    <w:rsid w:val="00D55B76"/>
    <w:rsid w:val="00D921D5"/>
    <w:rsid w:val="00DB1802"/>
    <w:rsid w:val="00DE4BE7"/>
    <w:rsid w:val="00DF31C0"/>
    <w:rsid w:val="00E1043B"/>
    <w:rsid w:val="00E25F1E"/>
    <w:rsid w:val="00E360B6"/>
    <w:rsid w:val="00E66B3C"/>
    <w:rsid w:val="00E74EAE"/>
    <w:rsid w:val="00E83DBA"/>
    <w:rsid w:val="00E9716C"/>
    <w:rsid w:val="00EC5C20"/>
    <w:rsid w:val="00ED4DA5"/>
    <w:rsid w:val="00EE0E1B"/>
    <w:rsid w:val="00EE4587"/>
    <w:rsid w:val="00EE6C32"/>
    <w:rsid w:val="00EF22F8"/>
    <w:rsid w:val="00F00086"/>
    <w:rsid w:val="00F129BF"/>
    <w:rsid w:val="00F12D05"/>
    <w:rsid w:val="00F21053"/>
    <w:rsid w:val="00F26661"/>
    <w:rsid w:val="00F57C3E"/>
    <w:rsid w:val="00F62BCB"/>
    <w:rsid w:val="00F634E3"/>
    <w:rsid w:val="00F64DDE"/>
    <w:rsid w:val="00F8071C"/>
    <w:rsid w:val="00F83051"/>
    <w:rsid w:val="00F95ADA"/>
    <w:rsid w:val="00FA194B"/>
    <w:rsid w:val="00FA3221"/>
    <w:rsid w:val="00FA3C20"/>
    <w:rsid w:val="00FB375B"/>
    <w:rsid w:val="00FD7DEC"/>
    <w:rsid w:val="00FE224B"/>
    <w:rsid w:val="00FE481C"/>
    <w:rsid w:val="00FE7AC4"/>
    <w:rsid w:val="00FF1668"/>
    <w:rsid w:val="00FF1A04"/>
    <w:rsid w:val="00FF50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C5C20"/>
    <w:pPr>
      <w:ind w:left="720"/>
      <w:contextualSpacing/>
    </w:pPr>
  </w:style>
  <w:style w:type="paragraph" w:styleId="a8">
    <w:name w:val="header"/>
    <w:basedOn w:val="a"/>
    <w:link w:val="a9"/>
    <w:uiPriority w:val="99"/>
    <w:rsid w:val="00B53CD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53CD0"/>
  </w:style>
  <w:style w:type="paragraph" w:styleId="aa">
    <w:name w:val="footer"/>
    <w:basedOn w:val="a"/>
    <w:link w:val="ab"/>
    <w:rsid w:val="00B53CD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53C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62A88A5DBC1BECF6E997B3705C7A1D872D366044E5DA9D1DB78501AEC7F3FFC75377A0465040D7030289013D1BE38DA6631B15ADBB7BDA258C06A5E53tB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C62A88A5DBC1BECF6E997B3705C7A1D872D366044E5DA9D1DB78501AEC7F3FFC75377A0465040D7030289013D1BE38DA6631B15ADBB7BDA258C06A5E53tB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E5C833697D19003C73D567FDD1DA39C27E6A4D4E84FB12E1B0BA16FA1F0466A0B56E1A85B9A22A74FFC2087F4BFFB994B4A247F0ACC5E1EkDU4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3C3F3-9BD2-41BF-8EFA-612A3D37F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16</TotalTime>
  <Pages>2</Pages>
  <Words>501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2026-02-03T08:43:00Z</cp:lastPrinted>
  <dcterms:created xsi:type="dcterms:W3CDTF">2026-02-06T05:16:00Z</dcterms:created>
  <dcterms:modified xsi:type="dcterms:W3CDTF">2026-02-06T09:50:00Z</dcterms:modified>
</cp:coreProperties>
</file>