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F69E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F69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NAGftHLAgAAvAUAAA4AAAAAAAAAAAAAAAAALgIAAGRycy9lMm9Eb2MueG1sUEsB&#10;Ai0AFAAGAAgAAAAhAMpmnPHcAAAACQEAAA8AAAAAAAAAAAAAAAAAJQUAAGRycy9kb3ducmV2Lnht&#10;bFBLBQYAAAAABAAEAPMAAAAuBgAAAAA=&#10;" filled="f" stroked="f">
            <v:textbox style="mso-fit-shape-to-text:t">
              <w:txbxContent>
                <w:p w:rsidR="003C176E" w:rsidRDefault="003C176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351EA7" w:rsidRDefault="003F69E8" w:rsidP="00133698">
      <w:pPr>
        <w:spacing w:before="400"/>
        <w:rPr>
          <w:rFonts w:ascii="Liberation Serif" w:hAnsi="Liberation Serif"/>
          <w:sz w:val="24"/>
        </w:rPr>
      </w:pPr>
      <w:r w:rsidRPr="003F69E8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B7038E" w:rsidRPr="00150FCF">
        <w:rPr>
          <w:rFonts w:ascii="Liberation Serif" w:hAnsi="Liberation Serif"/>
          <w:sz w:val="24"/>
        </w:rPr>
        <w:t xml:space="preserve">от </w:t>
      </w:r>
      <w:r w:rsidR="00192EB9">
        <w:rPr>
          <w:rFonts w:ascii="Liberation Serif" w:hAnsi="Liberation Serif"/>
          <w:sz w:val="24"/>
        </w:rPr>
        <w:t>13.02.2026</w:t>
      </w:r>
      <w:r w:rsidR="002E56DF">
        <w:rPr>
          <w:rFonts w:ascii="Liberation Serif" w:hAnsi="Liberation Serif"/>
          <w:sz w:val="24"/>
        </w:rPr>
        <w:t xml:space="preserve"> </w:t>
      </w:r>
      <w:r w:rsidR="00133698" w:rsidRPr="00150FCF">
        <w:rPr>
          <w:rFonts w:ascii="Liberation Serif" w:hAnsi="Liberation Serif"/>
          <w:sz w:val="24"/>
        </w:rPr>
        <w:t>№</w:t>
      </w:r>
      <w:r w:rsidR="002E56DF">
        <w:rPr>
          <w:rFonts w:ascii="Liberation Serif" w:hAnsi="Liberation Serif"/>
          <w:sz w:val="24"/>
        </w:rPr>
        <w:t xml:space="preserve"> </w:t>
      </w:r>
      <w:r w:rsidR="00192EB9">
        <w:rPr>
          <w:rFonts w:ascii="Liberation Serif" w:hAnsi="Liberation Serif"/>
          <w:sz w:val="24"/>
        </w:rPr>
        <w:t>95</w:t>
      </w:r>
    </w:p>
    <w:p w:rsidR="00133698" w:rsidRPr="00351EA7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6C6098" w:rsidRPr="006C6098" w:rsidRDefault="00A249C1" w:rsidP="006C6098">
      <w:pPr>
        <w:ind w:firstLine="708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E7E82">
        <w:rPr>
          <w:rFonts w:ascii="Liberation Serif" w:hAnsi="Liberation Serif"/>
          <w:b/>
          <w:sz w:val="28"/>
          <w:szCs w:val="28"/>
        </w:rPr>
        <w:t xml:space="preserve">Об организации ярмарки и </w:t>
      </w:r>
      <w:r w:rsidR="007B78AD" w:rsidRPr="008E7E82">
        <w:rPr>
          <w:rFonts w:ascii="Liberation Serif" w:hAnsi="Liberation Serif"/>
          <w:b/>
          <w:sz w:val="28"/>
          <w:szCs w:val="28"/>
        </w:rPr>
        <w:t>народных гуляний</w:t>
      </w:r>
      <w:r w:rsidRPr="008E7E82">
        <w:rPr>
          <w:rFonts w:ascii="Liberation Serif" w:hAnsi="Liberation Serif"/>
          <w:b/>
          <w:sz w:val="28"/>
          <w:szCs w:val="28"/>
        </w:rPr>
        <w:t xml:space="preserve"> «Масленица 202</w:t>
      </w:r>
      <w:r w:rsidR="00093659">
        <w:rPr>
          <w:rFonts w:ascii="Liberation Serif" w:hAnsi="Liberation Serif"/>
          <w:b/>
          <w:sz w:val="28"/>
          <w:szCs w:val="28"/>
        </w:rPr>
        <w:t>6</w:t>
      </w:r>
      <w:r w:rsidRPr="008E7E82">
        <w:rPr>
          <w:rFonts w:ascii="Liberation Serif" w:hAnsi="Liberation Serif"/>
          <w:b/>
          <w:sz w:val="28"/>
          <w:szCs w:val="28"/>
        </w:rPr>
        <w:t>»</w:t>
      </w:r>
      <w:bookmarkStart w:id="0" w:name="_Hlk177398579"/>
    </w:p>
    <w:bookmarkEnd w:id="0"/>
    <w:p w:rsidR="006C6098" w:rsidRPr="008E7E82" w:rsidRDefault="006C6098" w:rsidP="008E7E82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BA61F3" w:rsidRDefault="00A249C1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6C6098">
        <w:rPr>
          <w:rFonts w:ascii="Liberation Serif" w:hAnsi="Liberation Serif"/>
          <w:sz w:val="28"/>
          <w:szCs w:val="28"/>
        </w:rPr>
        <w:t xml:space="preserve">В соответствии с </w:t>
      </w:r>
      <w:r w:rsidR="008E7E82" w:rsidRPr="006C6098">
        <w:rPr>
          <w:rFonts w:ascii="Liberation Serif" w:hAnsi="Liberation Serif"/>
          <w:sz w:val="28"/>
          <w:szCs w:val="28"/>
        </w:rPr>
        <w:t>ф</w:t>
      </w:r>
      <w:r w:rsidRPr="006C6098">
        <w:rPr>
          <w:rFonts w:ascii="Liberation Serif" w:hAnsi="Liberation Serif"/>
          <w:sz w:val="28"/>
          <w:szCs w:val="28"/>
        </w:rPr>
        <w:t>едеральными законами от 6 октября 2003 года</w:t>
      </w:r>
      <w:r w:rsidRPr="0062622E">
        <w:rPr>
          <w:rFonts w:ascii="Liberation Serif" w:hAnsi="Liberation Serif"/>
          <w:sz w:val="28"/>
          <w:szCs w:val="28"/>
        </w:rPr>
        <w:t>№ 131</w:t>
      </w:r>
      <w:r w:rsidRPr="006C6098">
        <w:rPr>
          <w:rFonts w:ascii="Liberation Serif" w:hAnsi="Liberation Serif"/>
          <w:sz w:val="28"/>
          <w:szCs w:val="28"/>
        </w:rPr>
        <w:t>-ФЗ «Об общих принципах организации местного самоуправления в Российской Федерации»</w:t>
      </w:r>
      <w:r w:rsidR="008E7E82" w:rsidRPr="006C6098">
        <w:rPr>
          <w:rFonts w:ascii="Liberation Serif" w:hAnsi="Liberation Serif"/>
          <w:sz w:val="28"/>
          <w:szCs w:val="28"/>
        </w:rPr>
        <w:t>,</w:t>
      </w:r>
      <w:r w:rsidRPr="006C6098">
        <w:rPr>
          <w:rFonts w:ascii="Liberation Serif" w:hAnsi="Liberation Serif"/>
          <w:sz w:val="28"/>
          <w:szCs w:val="28"/>
        </w:rPr>
        <w:t xml:space="preserve">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постановлением 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них», постановлением Администрации Каменск-Уральского городского округа </w:t>
      </w:r>
      <w:r w:rsidRPr="00621409">
        <w:rPr>
          <w:rFonts w:ascii="Liberation Serif" w:hAnsi="Liberation Serif"/>
          <w:sz w:val="28"/>
          <w:szCs w:val="28"/>
        </w:rPr>
        <w:t xml:space="preserve">от </w:t>
      </w:r>
      <w:r w:rsidR="00233FA0">
        <w:rPr>
          <w:rFonts w:ascii="Liberation Serif" w:hAnsi="Liberation Serif"/>
          <w:sz w:val="28"/>
          <w:szCs w:val="28"/>
        </w:rPr>
        <w:t>17</w:t>
      </w:r>
      <w:r w:rsidRPr="00621409">
        <w:rPr>
          <w:rFonts w:ascii="Liberation Serif" w:hAnsi="Liberation Serif"/>
          <w:sz w:val="28"/>
          <w:szCs w:val="28"/>
        </w:rPr>
        <w:t>.1</w:t>
      </w:r>
      <w:r w:rsidR="008E7E82" w:rsidRPr="00621409">
        <w:rPr>
          <w:rFonts w:ascii="Liberation Serif" w:hAnsi="Liberation Serif"/>
          <w:sz w:val="28"/>
          <w:szCs w:val="28"/>
        </w:rPr>
        <w:t>1</w:t>
      </w:r>
      <w:r w:rsidRPr="00621409">
        <w:rPr>
          <w:rFonts w:ascii="Liberation Serif" w:hAnsi="Liberation Serif"/>
          <w:sz w:val="28"/>
          <w:szCs w:val="28"/>
        </w:rPr>
        <w:t>.202</w:t>
      </w:r>
      <w:r w:rsidR="00233FA0">
        <w:rPr>
          <w:rFonts w:ascii="Liberation Serif" w:hAnsi="Liberation Serif"/>
          <w:sz w:val="28"/>
          <w:szCs w:val="28"/>
        </w:rPr>
        <w:t>5</w:t>
      </w:r>
      <w:r w:rsidRPr="00621409">
        <w:rPr>
          <w:rFonts w:ascii="Liberation Serif" w:hAnsi="Liberation Serif"/>
          <w:sz w:val="28"/>
          <w:szCs w:val="28"/>
        </w:rPr>
        <w:t xml:space="preserve"> № </w:t>
      </w:r>
      <w:r w:rsidR="00233FA0">
        <w:rPr>
          <w:rFonts w:ascii="Liberation Serif" w:hAnsi="Liberation Serif"/>
          <w:sz w:val="28"/>
          <w:szCs w:val="28"/>
        </w:rPr>
        <w:t>905</w:t>
      </w:r>
      <w:r w:rsidRPr="006C6098">
        <w:rPr>
          <w:rFonts w:ascii="Liberation Serif" w:hAnsi="Liberation Serif"/>
          <w:sz w:val="28"/>
          <w:szCs w:val="28"/>
        </w:rPr>
        <w:t>«Об утверждении Плана организации и проведения ярмарок на территории Каменск-Уральского городского округа на 202</w:t>
      </w:r>
      <w:r w:rsidR="00233FA0">
        <w:rPr>
          <w:rFonts w:ascii="Liberation Serif" w:hAnsi="Liberation Serif"/>
          <w:sz w:val="28"/>
          <w:szCs w:val="28"/>
        </w:rPr>
        <w:t>6</w:t>
      </w:r>
      <w:r w:rsidRPr="006C6098">
        <w:rPr>
          <w:rFonts w:ascii="Liberation Serif" w:hAnsi="Liberation Serif"/>
          <w:sz w:val="28"/>
          <w:szCs w:val="28"/>
        </w:rPr>
        <w:t xml:space="preserve"> год»</w:t>
      </w:r>
      <w:r w:rsidR="007A5E29" w:rsidRPr="006C6098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33698" w:rsidRPr="00BA61F3" w:rsidRDefault="00BF6E52" w:rsidP="00BF6E52">
      <w:pPr>
        <w:jc w:val="both"/>
        <w:rPr>
          <w:rFonts w:ascii="Liberation Serif" w:hAnsi="Liberation Serif"/>
          <w:b/>
          <w:sz w:val="28"/>
        </w:rPr>
      </w:pPr>
      <w:r w:rsidRPr="00BA61F3">
        <w:rPr>
          <w:rFonts w:ascii="Liberation Serif" w:hAnsi="Liberation Serif"/>
          <w:b/>
          <w:sz w:val="28"/>
        </w:rPr>
        <w:t>ПОСТАНОВЛЯ</w:t>
      </w:r>
      <w:r w:rsidR="007A5E29">
        <w:rPr>
          <w:rFonts w:ascii="Liberation Serif" w:hAnsi="Liberation Serif"/>
          <w:b/>
          <w:sz w:val="28"/>
        </w:rPr>
        <w:t>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 xml:space="preserve">1. Организовать </w:t>
      </w:r>
      <w:r w:rsidR="00093659">
        <w:rPr>
          <w:rFonts w:ascii="Liberation Serif" w:hAnsi="Liberation Serif"/>
          <w:sz w:val="28"/>
        </w:rPr>
        <w:t>22февраля</w:t>
      </w:r>
      <w:r w:rsidRPr="00EE03EC">
        <w:rPr>
          <w:rFonts w:ascii="Liberation Serif" w:hAnsi="Liberation Serif"/>
          <w:sz w:val="28"/>
        </w:rPr>
        <w:t>202</w:t>
      </w:r>
      <w:r w:rsidR="00093659">
        <w:rPr>
          <w:rFonts w:ascii="Liberation Serif" w:hAnsi="Liberation Serif"/>
          <w:sz w:val="28"/>
        </w:rPr>
        <w:t>6</w:t>
      </w:r>
      <w:r w:rsidR="00664F84" w:rsidRPr="00EE03EC">
        <w:rPr>
          <w:rFonts w:ascii="Liberation Serif" w:hAnsi="Liberation Serif"/>
          <w:sz w:val="28"/>
        </w:rPr>
        <w:t>года</w:t>
      </w:r>
      <w:r w:rsidRPr="00EE03EC">
        <w:rPr>
          <w:rFonts w:ascii="Liberation Serif" w:hAnsi="Liberation Serif"/>
          <w:sz w:val="28"/>
        </w:rPr>
        <w:t xml:space="preserve"> на Соборной площади</w:t>
      </w:r>
      <w:r w:rsidR="00EE3BBE" w:rsidRPr="00EE03EC">
        <w:rPr>
          <w:rFonts w:ascii="Liberation Serif" w:hAnsi="Liberation Serif"/>
          <w:sz w:val="28"/>
        </w:rPr>
        <w:t>:</w:t>
      </w:r>
    </w:p>
    <w:p w:rsidR="00EE3BBE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1) с 09 час. 00 мин. до 17 час.</w:t>
      </w:r>
      <w:r w:rsidR="00093659">
        <w:rPr>
          <w:rFonts w:ascii="Liberation Serif" w:hAnsi="Liberation Serif"/>
          <w:sz w:val="28"/>
        </w:rPr>
        <w:t xml:space="preserve"> 00 мин. ярмарку «Масленица 2026</w:t>
      </w:r>
      <w:r w:rsidRPr="00EE03EC">
        <w:rPr>
          <w:rFonts w:ascii="Liberation Serif" w:hAnsi="Liberation Serif"/>
          <w:sz w:val="28"/>
        </w:rPr>
        <w:t>» (далее – ярмарка);</w:t>
      </w:r>
    </w:p>
    <w:p w:rsidR="00EE3BBE" w:rsidRPr="00EE03EC" w:rsidRDefault="00EE3BBE" w:rsidP="00EE3BBE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2) с 12 час. 00 мин. до 15 час. 00 мин. народные гуляния «Масленица 202</w:t>
      </w:r>
      <w:r w:rsidR="00093659">
        <w:rPr>
          <w:rFonts w:ascii="Liberation Serif" w:hAnsi="Liberation Serif"/>
          <w:sz w:val="28"/>
        </w:rPr>
        <w:t>6</w:t>
      </w:r>
      <w:r w:rsidRPr="00EE03EC">
        <w:rPr>
          <w:rFonts w:ascii="Liberation Serif" w:hAnsi="Liberation Serif"/>
          <w:sz w:val="28"/>
        </w:rPr>
        <w:t>» (далее – народные гуляния).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2. Утвердить План мероприятий по организации ярмарки и продаж</w:t>
      </w:r>
      <w:r w:rsidR="0076120E" w:rsidRPr="00EE03EC">
        <w:rPr>
          <w:rFonts w:ascii="Liberation Serif" w:hAnsi="Liberation Serif"/>
          <w:sz w:val="28"/>
        </w:rPr>
        <w:t>е</w:t>
      </w:r>
      <w:r w:rsidRPr="00EE03EC">
        <w:rPr>
          <w:rFonts w:ascii="Liberation Serif" w:hAnsi="Liberation Serif"/>
          <w:sz w:val="28"/>
        </w:rPr>
        <w:t xml:space="preserve"> товаров (выполнения работ, оказания услуг) на ней (прилагается).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3. Утвердить Схему размещения торговых мест на ярмарке</w:t>
      </w:r>
      <w:r w:rsidR="00BE034B" w:rsidRPr="00EE03EC">
        <w:rPr>
          <w:rFonts w:ascii="Liberation Serif" w:hAnsi="Liberation Serif"/>
          <w:sz w:val="28"/>
        </w:rPr>
        <w:t>, сцены и мест игровых программ народных гуляний «Масленица 202</w:t>
      </w:r>
      <w:r w:rsidR="00093659">
        <w:rPr>
          <w:rFonts w:ascii="Liberation Serif" w:hAnsi="Liberation Serif"/>
          <w:sz w:val="28"/>
        </w:rPr>
        <w:t>6</w:t>
      </w:r>
      <w:r w:rsidR="00BE034B" w:rsidRPr="00EE03EC">
        <w:rPr>
          <w:rFonts w:ascii="Liberation Serif" w:hAnsi="Liberation Serif"/>
          <w:sz w:val="28"/>
        </w:rPr>
        <w:t>»</w:t>
      </w:r>
      <w:r w:rsidRPr="00EE03EC">
        <w:rPr>
          <w:rFonts w:ascii="Liberation Serif" w:hAnsi="Liberation Serif"/>
          <w:sz w:val="28"/>
        </w:rPr>
        <w:t xml:space="preserve"> (прилагается).</w:t>
      </w:r>
    </w:p>
    <w:p w:rsidR="006E0843" w:rsidRPr="00EE03EC" w:rsidRDefault="00EE3BBE" w:rsidP="006E0843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</w:rPr>
        <w:t>4</w:t>
      </w:r>
      <w:r w:rsidR="003C176E" w:rsidRPr="00EE03EC">
        <w:rPr>
          <w:rFonts w:ascii="Liberation Serif" w:hAnsi="Liberation Serif"/>
          <w:sz w:val="28"/>
        </w:rPr>
        <w:t xml:space="preserve">. </w:t>
      </w:r>
      <w:r w:rsidR="006E0843" w:rsidRPr="00EE03EC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</w:t>
      </w:r>
      <w:r w:rsidR="006E0843" w:rsidRPr="00641586">
        <w:rPr>
          <w:rFonts w:ascii="Liberation Serif" w:hAnsi="Liberation Serif"/>
          <w:sz w:val="28"/>
          <w:szCs w:val="28"/>
        </w:rPr>
        <w:t xml:space="preserve">в месте проведения и на территории, прилегающей к месту проведения ярмарки и народных гуляний, </w:t>
      </w:r>
      <w:r w:rsidR="00D92536" w:rsidRPr="00641586">
        <w:rPr>
          <w:rFonts w:ascii="Liberation Serif" w:hAnsi="Liberation Serif"/>
          <w:sz w:val="28"/>
          <w:szCs w:val="28"/>
        </w:rPr>
        <w:t>в границах улиц Карла Маркса, Ленина, Свердлова и набережной реки Каменк</w:t>
      </w:r>
      <w:r w:rsidR="00641586" w:rsidRPr="00641586">
        <w:rPr>
          <w:rFonts w:ascii="Liberation Serif" w:hAnsi="Liberation Serif"/>
          <w:sz w:val="28"/>
          <w:szCs w:val="28"/>
        </w:rPr>
        <w:t>и</w:t>
      </w:r>
      <w:r w:rsidR="006E0843" w:rsidRPr="00641586">
        <w:rPr>
          <w:rFonts w:ascii="Liberation Serif" w:hAnsi="Liberation Serif"/>
          <w:sz w:val="28"/>
          <w:szCs w:val="28"/>
        </w:rPr>
        <w:t>,</w:t>
      </w:r>
      <w:r w:rsidR="006E0843" w:rsidRPr="00EE03EC">
        <w:rPr>
          <w:rFonts w:ascii="Liberation Serif" w:hAnsi="Liberation Serif"/>
          <w:sz w:val="28"/>
          <w:szCs w:val="28"/>
        </w:rPr>
        <w:t xml:space="preserve"> обеспечить исполнение </w:t>
      </w:r>
      <w:r w:rsidR="006E0843" w:rsidRPr="00EE03EC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E13858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lastRenderedPageBreak/>
        <w:t>5</w:t>
      </w:r>
      <w:r w:rsidR="00871F5B" w:rsidRPr="00EE03EC">
        <w:rPr>
          <w:rFonts w:ascii="Liberation Serif" w:hAnsi="Liberation Serif"/>
          <w:sz w:val="28"/>
        </w:rPr>
        <w:t xml:space="preserve">. </w:t>
      </w:r>
      <w:r w:rsidR="00E13858" w:rsidRPr="00EE03EC">
        <w:rPr>
          <w:rFonts w:ascii="Liberation Serif" w:hAnsi="Liberation Serif"/>
          <w:sz w:val="28"/>
        </w:rPr>
        <w:t xml:space="preserve">На период проведения ярмарки на Соборной площади организовать </w:t>
      </w:r>
      <w:r w:rsidR="003C176E" w:rsidRPr="00EE03EC">
        <w:rPr>
          <w:rFonts w:ascii="Liberation Serif" w:hAnsi="Liberation Serif"/>
          <w:sz w:val="28"/>
        </w:rPr>
        <w:t xml:space="preserve">наличие </w:t>
      </w:r>
      <w:r w:rsidR="00E13858" w:rsidRPr="00EE03EC">
        <w:rPr>
          <w:rFonts w:ascii="Liberation Serif" w:hAnsi="Liberation Serif"/>
          <w:sz w:val="28"/>
        </w:rPr>
        <w:t>парковочны</w:t>
      </w:r>
      <w:r w:rsidR="003C176E" w:rsidRPr="00EE03EC">
        <w:rPr>
          <w:rFonts w:ascii="Liberation Serif" w:hAnsi="Liberation Serif"/>
          <w:sz w:val="28"/>
        </w:rPr>
        <w:t>х мест</w:t>
      </w:r>
      <w:r w:rsidR="00E13858" w:rsidRPr="00EE03EC">
        <w:rPr>
          <w:rFonts w:ascii="Liberation Serif" w:hAnsi="Liberation Serif"/>
          <w:sz w:val="28"/>
        </w:rPr>
        <w:t>.</w:t>
      </w:r>
    </w:p>
    <w:p w:rsidR="00E13858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6</w:t>
      </w:r>
      <w:r w:rsidR="00E13858" w:rsidRPr="00EE03EC">
        <w:rPr>
          <w:rFonts w:ascii="Liberation Serif" w:hAnsi="Liberation Serif"/>
          <w:sz w:val="28"/>
        </w:rPr>
        <w:t>. Отделу развития потребительского рынка, предпринимательства и туризма Администрации Каменск-Уральского городского округа (Афонина Т.К.):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 xml:space="preserve">1) </w:t>
      </w:r>
      <w:r w:rsidR="005868E9" w:rsidRPr="00EE03EC">
        <w:rPr>
          <w:rFonts w:ascii="Liberation Serif" w:hAnsi="Liberation Serif"/>
          <w:sz w:val="28"/>
        </w:rPr>
        <w:t>организовать и провести ярмарку согласно Плану мероприятий по организации ярмарки и продаж</w:t>
      </w:r>
      <w:r w:rsidR="0076120E" w:rsidRPr="00EE03EC">
        <w:rPr>
          <w:rFonts w:ascii="Liberation Serif" w:hAnsi="Liberation Serif"/>
          <w:sz w:val="28"/>
        </w:rPr>
        <w:t>е</w:t>
      </w:r>
      <w:r w:rsidR="005868E9" w:rsidRPr="00EE03EC">
        <w:rPr>
          <w:rFonts w:ascii="Liberation Serif" w:hAnsi="Liberation Serif"/>
          <w:sz w:val="28"/>
        </w:rPr>
        <w:t xml:space="preserve"> товаров (выполнения работ, оказания услуг) на ней;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2) плату за предоставление торговых мест для продажи товаров (выполнения работ, оказания услуг) на ярмарке, а также за оказание услуг, связанных с обеспечением торговли</w:t>
      </w:r>
      <w:r w:rsidR="003C176E" w:rsidRPr="00EE03EC">
        <w:rPr>
          <w:rFonts w:ascii="Liberation Serif" w:hAnsi="Liberation Serif"/>
          <w:sz w:val="28"/>
        </w:rPr>
        <w:t>,</w:t>
      </w:r>
      <w:r w:rsidRPr="00EE03EC">
        <w:rPr>
          <w:rFonts w:ascii="Liberation Serif" w:hAnsi="Liberation Serif"/>
          <w:sz w:val="28"/>
        </w:rPr>
        <w:t xml:space="preserve"> не устанавливать;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3) разместить торговые места с учетом предоставления торговых мест для реализации сельскохозяйственной продукции согласно Схем</w:t>
      </w:r>
      <w:r w:rsidR="003C176E" w:rsidRPr="00EE03EC">
        <w:rPr>
          <w:rFonts w:ascii="Liberation Serif" w:hAnsi="Liberation Serif"/>
          <w:sz w:val="28"/>
        </w:rPr>
        <w:t>е</w:t>
      </w:r>
      <w:r w:rsidRPr="00EE03EC">
        <w:rPr>
          <w:rFonts w:ascii="Liberation Serif" w:hAnsi="Liberation Serif"/>
          <w:sz w:val="28"/>
        </w:rPr>
        <w:t xml:space="preserve"> размещения торговых мест на ярмарке;</w:t>
      </w:r>
    </w:p>
    <w:p w:rsidR="00E13858" w:rsidRPr="00EE03EC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4</w:t>
      </w:r>
      <w:r w:rsidR="00E13858" w:rsidRPr="00EE03EC">
        <w:rPr>
          <w:rFonts w:ascii="Liberation Serif" w:hAnsi="Liberation Serif"/>
          <w:sz w:val="28"/>
        </w:rPr>
        <w:t>) обеспечить доступность места размещения ярмарки и объектов, размещенных на ней, для людей с ограниченными возможностями здоровья;</w:t>
      </w:r>
    </w:p>
    <w:p w:rsidR="00E13858" w:rsidRPr="00EE03EC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5</w:t>
      </w:r>
      <w:r w:rsidR="00E13858" w:rsidRPr="00EE03EC">
        <w:rPr>
          <w:rFonts w:ascii="Liberation Serif" w:hAnsi="Liberation Serif"/>
          <w:sz w:val="28"/>
        </w:rPr>
        <w:t>) привлечь к участию в ярмарке юридических и физических лиц, субъектов предпринимательской деятельности, занимающихся производством и реализацией сельскохозяйственной продукции, товаров народного потребления, изделий декоративно-прикладного творчества, предоставив всем участникам ярмарки торговые места;</w:t>
      </w:r>
    </w:p>
    <w:p w:rsidR="00E13858" w:rsidRPr="00EE03EC" w:rsidRDefault="005868E9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6</w:t>
      </w:r>
      <w:r w:rsidR="00E13858" w:rsidRPr="00EE03EC">
        <w:rPr>
          <w:rFonts w:ascii="Liberation Serif" w:hAnsi="Liberation Serif"/>
          <w:sz w:val="28"/>
        </w:rPr>
        <w:t>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E13858" w:rsidRPr="00EE03EC" w:rsidRDefault="00EE3BBE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7</w:t>
      </w:r>
      <w:r w:rsidR="00E13858" w:rsidRPr="00EE03EC">
        <w:rPr>
          <w:rFonts w:ascii="Liberation Serif" w:hAnsi="Liberation Serif"/>
          <w:sz w:val="28"/>
        </w:rPr>
        <w:t>. ОМС «Управление культуры Каменск-Уральского городского округа» (</w:t>
      </w:r>
      <w:r w:rsidR="00973E04" w:rsidRPr="00EE03EC">
        <w:rPr>
          <w:rFonts w:ascii="Liberation Serif" w:hAnsi="Liberation Serif"/>
          <w:sz w:val="28"/>
        </w:rPr>
        <w:t>Чистякова М.А.</w:t>
      </w:r>
      <w:r w:rsidR="00E13858" w:rsidRPr="00EE03EC">
        <w:rPr>
          <w:rFonts w:ascii="Liberation Serif" w:hAnsi="Liberation Serif"/>
          <w:sz w:val="28"/>
        </w:rPr>
        <w:t>):</w:t>
      </w:r>
    </w:p>
    <w:p w:rsidR="00E13858" w:rsidRPr="00EE03EC" w:rsidRDefault="00973E04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871F5B" w:rsidRPr="00EE03EC">
        <w:rPr>
          <w:rFonts w:ascii="Liberation Serif" w:hAnsi="Liberation Serif"/>
          <w:sz w:val="28"/>
        </w:rPr>
        <w:t xml:space="preserve">) </w:t>
      </w:r>
      <w:r w:rsidR="00E13858" w:rsidRPr="00EE03EC">
        <w:rPr>
          <w:rFonts w:ascii="Liberation Serif" w:hAnsi="Liberation Serif"/>
          <w:sz w:val="28"/>
        </w:rPr>
        <w:t xml:space="preserve">организовать </w:t>
      </w:r>
      <w:r w:rsidR="00664F84" w:rsidRPr="00EE03EC">
        <w:rPr>
          <w:rFonts w:ascii="Liberation Serif" w:hAnsi="Liberation Serif"/>
          <w:sz w:val="28"/>
        </w:rPr>
        <w:t xml:space="preserve">проведение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="00E13858" w:rsidRPr="00EE03EC">
        <w:rPr>
          <w:rFonts w:ascii="Liberation Serif" w:hAnsi="Liberation Serif"/>
          <w:sz w:val="28"/>
        </w:rPr>
        <w:t>;</w:t>
      </w:r>
    </w:p>
    <w:p w:rsidR="00E13858" w:rsidRPr="00EE03EC" w:rsidRDefault="00973E04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2</w:t>
      </w:r>
      <w:r w:rsidR="00E13858" w:rsidRPr="00EE03EC">
        <w:rPr>
          <w:rFonts w:ascii="Liberation Serif" w:hAnsi="Liberation Serif"/>
          <w:sz w:val="28"/>
        </w:rPr>
        <w:t xml:space="preserve">) </w:t>
      </w:r>
      <w:r w:rsidR="00664F84" w:rsidRPr="00EE03EC">
        <w:rPr>
          <w:rFonts w:ascii="Liberation Serif" w:hAnsi="Liberation Serif"/>
          <w:sz w:val="28"/>
        </w:rPr>
        <w:t xml:space="preserve">организовать </w:t>
      </w:r>
      <w:r w:rsidR="00E13858" w:rsidRPr="00EE03EC">
        <w:rPr>
          <w:rFonts w:ascii="Liberation Serif" w:hAnsi="Liberation Serif"/>
          <w:sz w:val="28"/>
        </w:rPr>
        <w:t>информирова</w:t>
      </w:r>
      <w:r w:rsidR="00664F84" w:rsidRPr="00EE03EC">
        <w:rPr>
          <w:rFonts w:ascii="Liberation Serif" w:hAnsi="Liberation Serif"/>
          <w:sz w:val="28"/>
        </w:rPr>
        <w:t>ние</w:t>
      </w:r>
      <w:r w:rsidR="00E13858" w:rsidRPr="00EE03EC">
        <w:rPr>
          <w:rFonts w:ascii="Liberation Serif" w:hAnsi="Liberation Serif"/>
          <w:sz w:val="28"/>
        </w:rPr>
        <w:t xml:space="preserve"> населени</w:t>
      </w:r>
      <w:r w:rsidR="00664F84" w:rsidRPr="00EE03EC">
        <w:rPr>
          <w:rFonts w:ascii="Liberation Serif" w:hAnsi="Liberation Serif"/>
          <w:sz w:val="28"/>
        </w:rPr>
        <w:t>я</w:t>
      </w:r>
      <w:r w:rsidR="00E13858" w:rsidRPr="00EE03EC">
        <w:rPr>
          <w:rFonts w:ascii="Liberation Serif" w:hAnsi="Liberation Serif"/>
          <w:sz w:val="28"/>
        </w:rPr>
        <w:t xml:space="preserve"> о </w:t>
      </w:r>
      <w:r w:rsidR="00664F84" w:rsidRPr="00EE03EC">
        <w:rPr>
          <w:rFonts w:ascii="Liberation Serif" w:hAnsi="Liberation Serif"/>
          <w:sz w:val="28"/>
        </w:rPr>
        <w:t>проведении</w:t>
      </w:r>
      <w:r w:rsidR="00E13858" w:rsidRPr="00EE03EC">
        <w:rPr>
          <w:rFonts w:ascii="Liberation Serif" w:hAnsi="Liberation Serif"/>
          <w:sz w:val="28"/>
        </w:rPr>
        <w:t xml:space="preserve"> ярмарки и проведении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="00E13858" w:rsidRPr="00EE03EC">
        <w:rPr>
          <w:rFonts w:ascii="Liberation Serif" w:hAnsi="Liberation Serif"/>
          <w:sz w:val="28"/>
        </w:rPr>
        <w:t xml:space="preserve"> путем публикации информации в средствах массовой информации, размещения на официальном сайте муниципального образования.</w:t>
      </w:r>
    </w:p>
    <w:p w:rsidR="006E0843" w:rsidRPr="00EE03EC" w:rsidRDefault="006E0843" w:rsidP="006E0843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8. МКУ «Управление городского хозяйства» (Барбицкий Я.Ю.):</w:t>
      </w:r>
    </w:p>
    <w:p w:rsidR="006E0843" w:rsidRDefault="007C0B8D" w:rsidP="006E084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</w:t>
      </w:r>
      <w:r w:rsidR="006E0843" w:rsidRPr="00EE03EC">
        <w:rPr>
          <w:rFonts w:ascii="Liberation Serif" w:hAnsi="Liberation Serif"/>
          <w:sz w:val="28"/>
        </w:rPr>
        <w:t>) обеспечить надлежащее санитарно-техническое состояние места проведения ярмарки и народных гуляний на Соборной площади, установку биотуалетов, уборку снега, установку контейнеров для сбора мусора, вывоз мусора, а также проведение механической уборки после завершения мероприятий.</w:t>
      </w:r>
    </w:p>
    <w:p w:rsidR="007C0B8D" w:rsidRPr="007C0B8D" w:rsidRDefault="007C0B8D" w:rsidP="007C0B8D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7C0B8D">
        <w:rPr>
          <w:rFonts w:ascii="Liberation Serif" w:hAnsi="Liberation Serif"/>
          <w:sz w:val="28"/>
          <w:szCs w:val="28"/>
        </w:rPr>
        <w:t xml:space="preserve">) обеспечить подключение к электросети оборудования, необходимого для проведения </w:t>
      </w:r>
      <w:r w:rsidR="009368F0">
        <w:rPr>
          <w:rFonts w:ascii="Liberation Serif" w:hAnsi="Liberation Serif"/>
          <w:sz w:val="28"/>
          <w:szCs w:val="28"/>
        </w:rPr>
        <w:t>ярмарки и народных гуляний</w:t>
      </w:r>
      <w:r w:rsidRPr="007C0B8D">
        <w:rPr>
          <w:rFonts w:ascii="Liberation Serif" w:hAnsi="Liberation Serif"/>
          <w:sz w:val="28"/>
          <w:szCs w:val="28"/>
        </w:rPr>
        <w:t>.</w:t>
      </w:r>
    </w:p>
    <w:p w:rsidR="00E13858" w:rsidRPr="00EE03EC" w:rsidRDefault="007C0B8D" w:rsidP="00E1385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</w:t>
      </w:r>
      <w:r w:rsidR="00E13858" w:rsidRPr="00EE03EC">
        <w:rPr>
          <w:rFonts w:ascii="Liberation Serif" w:hAnsi="Liberation Serif"/>
          <w:sz w:val="28"/>
        </w:rPr>
        <w:t>. Рекомендовать МО МВД России «Каменск-Уральский» (</w:t>
      </w:r>
      <w:r w:rsidR="00DF37DE" w:rsidRPr="00EE03EC">
        <w:rPr>
          <w:rFonts w:ascii="Liberation Serif" w:hAnsi="Liberation Serif"/>
          <w:sz w:val="28"/>
        </w:rPr>
        <w:t>Каркавин И.С.</w:t>
      </w:r>
      <w:r w:rsidR="00E13858" w:rsidRPr="00EE03EC">
        <w:rPr>
          <w:rFonts w:ascii="Liberation Serif" w:hAnsi="Liberation Serif"/>
          <w:sz w:val="28"/>
        </w:rPr>
        <w:t xml:space="preserve">) </w:t>
      </w:r>
      <w:r w:rsidR="00052C2C" w:rsidRPr="00EE03EC">
        <w:rPr>
          <w:rFonts w:ascii="Liberation Serif" w:hAnsi="Liberation Serif"/>
          <w:sz w:val="28"/>
        </w:rPr>
        <w:t>обеспечить общественный порядок</w:t>
      </w:r>
      <w:r w:rsidR="006E0843" w:rsidRPr="00EE03EC">
        <w:rPr>
          <w:rFonts w:ascii="Liberation Serif" w:hAnsi="Liberation Serif"/>
          <w:sz w:val="28"/>
        </w:rPr>
        <w:t xml:space="preserve"> и</w:t>
      </w:r>
      <w:r w:rsidR="00E13858" w:rsidRPr="00EE03EC">
        <w:rPr>
          <w:rFonts w:ascii="Liberation Serif" w:hAnsi="Liberation Serif"/>
          <w:sz w:val="28"/>
        </w:rPr>
        <w:t>безопасност</w:t>
      </w:r>
      <w:r w:rsidR="00052C2C" w:rsidRPr="00EE03EC">
        <w:rPr>
          <w:rFonts w:ascii="Liberation Serif" w:hAnsi="Liberation Serif"/>
          <w:sz w:val="28"/>
        </w:rPr>
        <w:t>ь граждан</w:t>
      </w:r>
      <w:r w:rsidR="006E0843" w:rsidRPr="00EE03EC">
        <w:rPr>
          <w:rFonts w:ascii="Liberation Serif" w:hAnsi="Liberation Serif"/>
          <w:sz w:val="28"/>
        </w:rPr>
        <w:t>во время проведения ярмарки и народных гуляний</w:t>
      </w:r>
      <w:r w:rsidR="009368F0">
        <w:rPr>
          <w:rFonts w:ascii="Liberation Serif" w:hAnsi="Liberation Serif"/>
          <w:sz w:val="28"/>
        </w:rPr>
        <w:t>.</w:t>
      </w:r>
    </w:p>
    <w:p w:rsidR="00E13858" w:rsidRPr="00EE03EC" w:rsidRDefault="00E13858" w:rsidP="00664F84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lastRenderedPageBreak/>
        <w:t>1</w:t>
      </w:r>
      <w:r w:rsidR="007C0B8D">
        <w:rPr>
          <w:rFonts w:ascii="Liberation Serif" w:hAnsi="Liberation Serif"/>
          <w:sz w:val="28"/>
        </w:rPr>
        <w:t>0</w:t>
      </w:r>
      <w:r w:rsidRPr="00EE03EC">
        <w:rPr>
          <w:rFonts w:ascii="Liberation Serif" w:hAnsi="Liberation Serif"/>
          <w:sz w:val="28"/>
        </w:rPr>
        <w:t>. Рекомендовать Г</w:t>
      </w:r>
      <w:r w:rsidR="00052C2C" w:rsidRPr="00EE03EC">
        <w:rPr>
          <w:rFonts w:ascii="Liberation Serif" w:hAnsi="Liberation Serif"/>
          <w:sz w:val="28"/>
        </w:rPr>
        <w:t>А</w:t>
      </w:r>
      <w:r w:rsidRPr="00EE03EC">
        <w:rPr>
          <w:rFonts w:ascii="Liberation Serif" w:hAnsi="Liberation Serif"/>
          <w:sz w:val="28"/>
        </w:rPr>
        <w:t>УЗСО «Г</w:t>
      </w:r>
      <w:r w:rsidR="00EE3BBE" w:rsidRPr="00EE03EC">
        <w:rPr>
          <w:rFonts w:ascii="Liberation Serif" w:hAnsi="Liberation Serif"/>
          <w:sz w:val="28"/>
        </w:rPr>
        <w:t>С</w:t>
      </w:r>
      <w:r w:rsidRPr="00EE03EC">
        <w:rPr>
          <w:rFonts w:ascii="Liberation Serif" w:hAnsi="Liberation Serif"/>
          <w:sz w:val="28"/>
        </w:rPr>
        <w:t>СМП г. Каменск-Уральский» (Флоринский</w:t>
      </w:r>
      <w:r w:rsidR="009B5F03" w:rsidRPr="00EE03EC">
        <w:rPr>
          <w:rFonts w:ascii="Liberation Serif" w:hAnsi="Liberation Serif"/>
          <w:sz w:val="28"/>
        </w:rPr>
        <w:t>А.И.</w:t>
      </w:r>
      <w:r w:rsidRPr="00EE03EC">
        <w:rPr>
          <w:rFonts w:ascii="Liberation Serif" w:hAnsi="Liberation Serif"/>
          <w:sz w:val="28"/>
        </w:rPr>
        <w:t xml:space="preserve">) организовать дежурство машины скорой медицинской помощи во время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Pr="00EE03EC">
        <w:rPr>
          <w:rFonts w:ascii="Liberation Serif" w:hAnsi="Liberation Serif"/>
          <w:sz w:val="28"/>
        </w:rPr>
        <w:t xml:space="preserve"> на Соборной площади.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7C0B8D">
        <w:rPr>
          <w:rFonts w:ascii="Liberation Serif" w:hAnsi="Liberation Serif"/>
          <w:sz w:val="28"/>
        </w:rPr>
        <w:t>1</w:t>
      </w:r>
      <w:r w:rsidRPr="00EE03EC">
        <w:rPr>
          <w:rFonts w:ascii="Liberation Serif" w:hAnsi="Liberation Serif"/>
          <w:sz w:val="28"/>
        </w:rPr>
        <w:t>. Рекомендовать 63 отряду ФПС по Свердловской области (</w:t>
      </w:r>
      <w:r w:rsidR="00F80BDA">
        <w:rPr>
          <w:rFonts w:ascii="Liberation Serif" w:hAnsi="Liberation Serif"/>
          <w:sz w:val="28"/>
        </w:rPr>
        <w:t>Сычев А.С.</w:t>
      </w:r>
      <w:r w:rsidRPr="00EE03EC">
        <w:rPr>
          <w:rFonts w:ascii="Liberation Serif" w:hAnsi="Liberation Serif"/>
          <w:sz w:val="28"/>
        </w:rPr>
        <w:t xml:space="preserve">) обеспечить </w:t>
      </w:r>
      <w:r w:rsidR="00093659">
        <w:rPr>
          <w:rFonts w:ascii="Liberation Serif" w:hAnsi="Liberation Serif"/>
          <w:sz w:val="28"/>
        </w:rPr>
        <w:t>22февраля</w:t>
      </w:r>
      <w:r w:rsidR="00664F84" w:rsidRPr="00EE03EC">
        <w:rPr>
          <w:rFonts w:ascii="Liberation Serif" w:hAnsi="Liberation Serif"/>
          <w:sz w:val="28"/>
        </w:rPr>
        <w:t xml:space="preserve"> 202</w:t>
      </w:r>
      <w:r w:rsidR="00093659">
        <w:rPr>
          <w:rFonts w:ascii="Liberation Serif" w:hAnsi="Liberation Serif"/>
          <w:sz w:val="28"/>
        </w:rPr>
        <w:t>6</w:t>
      </w:r>
      <w:r w:rsidR="00664F84" w:rsidRPr="00EE03EC">
        <w:rPr>
          <w:rFonts w:ascii="Liberation Serif" w:hAnsi="Liberation Serif"/>
          <w:sz w:val="28"/>
        </w:rPr>
        <w:t xml:space="preserve"> года</w:t>
      </w:r>
      <w:r w:rsidRPr="00EE03EC">
        <w:rPr>
          <w:rFonts w:ascii="Liberation Serif" w:hAnsi="Liberation Serif"/>
          <w:sz w:val="28"/>
        </w:rPr>
        <w:t xml:space="preserve"> дежурство пожарного поста в месте проведения </w:t>
      </w:r>
      <w:r w:rsidR="00EE3BBE" w:rsidRPr="00EE03EC">
        <w:rPr>
          <w:rFonts w:ascii="Liberation Serif" w:hAnsi="Liberation Serif"/>
          <w:sz w:val="28"/>
        </w:rPr>
        <w:t xml:space="preserve">ярмарки и </w:t>
      </w:r>
      <w:r w:rsidR="007B78AD" w:rsidRPr="00EE03EC">
        <w:rPr>
          <w:rFonts w:ascii="Liberation Serif" w:hAnsi="Liberation Serif"/>
          <w:sz w:val="28"/>
        </w:rPr>
        <w:t>народных гуляний</w:t>
      </w:r>
      <w:r w:rsidRPr="00EE03EC">
        <w:rPr>
          <w:rFonts w:ascii="Liberation Serif" w:hAnsi="Liberation Serif"/>
          <w:sz w:val="28"/>
        </w:rPr>
        <w:t xml:space="preserve"> на Соборной площади.</w:t>
      </w:r>
    </w:p>
    <w:p w:rsidR="00E13858" w:rsidRPr="00EE03EC" w:rsidRDefault="00E13858" w:rsidP="00E13858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7C0B8D">
        <w:rPr>
          <w:rFonts w:ascii="Liberation Serif" w:hAnsi="Liberation Serif"/>
          <w:sz w:val="28"/>
        </w:rPr>
        <w:t>2</w:t>
      </w:r>
      <w:r w:rsidRPr="00EE03EC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EE03EC" w:rsidRDefault="00E13858" w:rsidP="00664F84">
      <w:pPr>
        <w:ind w:firstLine="720"/>
        <w:jc w:val="both"/>
        <w:rPr>
          <w:rFonts w:ascii="Liberation Serif" w:hAnsi="Liberation Serif"/>
          <w:sz w:val="28"/>
        </w:rPr>
      </w:pPr>
      <w:r w:rsidRPr="00EE03EC">
        <w:rPr>
          <w:rFonts w:ascii="Liberation Serif" w:hAnsi="Liberation Serif"/>
          <w:sz w:val="28"/>
        </w:rPr>
        <w:t>1</w:t>
      </w:r>
      <w:r w:rsidR="007C0B8D">
        <w:rPr>
          <w:rFonts w:ascii="Liberation Serif" w:hAnsi="Liberation Serif"/>
          <w:sz w:val="28"/>
        </w:rPr>
        <w:t>3</w:t>
      </w:r>
      <w:r w:rsidRPr="00EE03EC">
        <w:rPr>
          <w:rFonts w:ascii="Liberation Serif" w:hAnsi="Liberation Serif"/>
          <w:sz w:val="28"/>
        </w:rPr>
        <w:t>. Контроль исполнения настоящего постановления возложить</w:t>
      </w:r>
      <w:r w:rsidR="00B7038E" w:rsidRPr="00EE03EC">
        <w:rPr>
          <w:rFonts w:ascii="Liberation Serif" w:hAnsi="Liberation Serif"/>
          <w:sz w:val="28"/>
        </w:rPr>
        <w:br/>
      </w:r>
      <w:r w:rsidRPr="00EE03EC">
        <w:rPr>
          <w:rFonts w:ascii="Liberation Serif" w:hAnsi="Liberation Serif"/>
          <w:sz w:val="28"/>
        </w:rPr>
        <w:t xml:space="preserve">на заместителя главы Администрации городского округа </w:t>
      </w:r>
      <w:r w:rsidR="00696470" w:rsidRPr="00EE03EC">
        <w:rPr>
          <w:rFonts w:ascii="Liberation Serif" w:hAnsi="Liberation Serif"/>
          <w:sz w:val="28"/>
        </w:rPr>
        <w:t>Нестерова Д.Н.</w:t>
      </w:r>
    </w:p>
    <w:p w:rsidR="00133698" w:rsidRPr="00EE03E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EE03E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EE03E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EE03EC">
        <w:rPr>
          <w:rFonts w:ascii="Liberation Serif" w:hAnsi="Liberation Serif"/>
          <w:sz w:val="28"/>
          <w:szCs w:val="28"/>
        </w:rPr>
        <w:br/>
      </w:r>
      <w:r w:rsidR="00720985" w:rsidRPr="00EE03EC">
        <w:rPr>
          <w:rFonts w:ascii="Liberation Serif" w:hAnsi="Liberation Serif"/>
          <w:sz w:val="28"/>
          <w:szCs w:val="28"/>
        </w:rPr>
        <w:t>Каменск-Уральскогогородского округа</w:t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FD7DEC" w:rsidRPr="00EE03EC">
        <w:rPr>
          <w:rFonts w:ascii="Liberation Serif" w:hAnsi="Liberation Serif"/>
          <w:sz w:val="28"/>
          <w:szCs w:val="28"/>
        </w:rPr>
        <w:tab/>
      </w:r>
      <w:r w:rsidR="004F4246" w:rsidRPr="00EE03EC">
        <w:rPr>
          <w:rFonts w:ascii="Liberation Serif" w:hAnsi="Liberation Serif"/>
          <w:sz w:val="28"/>
          <w:szCs w:val="28"/>
        </w:rPr>
        <w:t>А</w:t>
      </w:r>
      <w:r w:rsidRPr="00EE03EC">
        <w:rPr>
          <w:rFonts w:ascii="Liberation Serif" w:hAnsi="Liberation Serif"/>
          <w:sz w:val="28"/>
          <w:szCs w:val="28"/>
        </w:rPr>
        <w:t>.</w:t>
      </w:r>
      <w:r w:rsidR="00BA61F3" w:rsidRPr="00EE03EC">
        <w:rPr>
          <w:rFonts w:ascii="Liberation Serif" w:hAnsi="Liberation Serif"/>
          <w:sz w:val="28"/>
          <w:szCs w:val="28"/>
        </w:rPr>
        <w:t>А</w:t>
      </w:r>
      <w:r w:rsidR="00956960" w:rsidRPr="00EE03EC">
        <w:rPr>
          <w:rFonts w:ascii="Liberation Serif" w:hAnsi="Liberation Serif"/>
          <w:sz w:val="28"/>
          <w:szCs w:val="28"/>
        </w:rPr>
        <w:t xml:space="preserve">. </w:t>
      </w:r>
      <w:r w:rsidR="00BA61F3" w:rsidRPr="00EE03EC">
        <w:rPr>
          <w:rFonts w:ascii="Liberation Serif" w:hAnsi="Liberation Serif"/>
          <w:sz w:val="28"/>
          <w:szCs w:val="28"/>
        </w:rPr>
        <w:t>Герасимов</w:t>
      </w: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7038E" w:rsidRPr="00EE03EC" w:rsidRDefault="00B7038E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7038E" w:rsidRPr="00EE03EC" w:rsidRDefault="00B7038E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055E9" w:rsidRPr="00EE03EC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F24AE" w:rsidRPr="00EE03EC" w:rsidRDefault="006F24AE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C39D0" w:rsidRPr="00EE03EC" w:rsidRDefault="00CC39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C39D0" w:rsidRPr="00EE03EC" w:rsidRDefault="00CC39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C39D0" w:rsidRDefault="00CC39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80BDA" w:rsidRDefault="00F80BD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80BDA" w:rsidRPr="00EE03EC" w:rsidRDefault="00F80BD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46C9F" w:rsidRDefault="00946C9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368F0" w:rsidRPr="00EE03EC" w:rsidRDefault="009368F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46C9F" w:rsidRPr="00EE03EC" w:rsidRDefault="00946C9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46C9F" w:rsidRPr="00EE03EC" w:rsidRDefault="00946C9F" w:rsidP="00133698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6F24AE" w:rsidRPr="00EE03EC" w:rsidTr="008E7E82">
        <w:tc>
          <w:tcPr>
            <w:tcW w:w="4927" w:type="dxa"/>
          </w:tcPr>
          <w:p w:rsidR="006F24AE" w:rsidRPr="00EE03EC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6F24AE" w:rsidRPr="00EE03EC" w:rsidRDefault="006F24AE" w:rsidP="008E7E82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6F24AE" w:rsidRPr="00EE03EC" w:rsidRDefault="006F24AE" w:rsidP="004A701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</w:t>
            </w:r>
          </w:p>
          <w:p w:rsidR="006F24AE" w:rsidRPr="00EE03EC" w:rsidRDefault="006F24AE" w:rsidP="004A701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E03EC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</w:p>
          <w:p w:rsidR="006F24AE" w:rsidRPr="00EE03EC" w:rsidRDefault="0087793E" w:rsidP="004A701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192EB9">
              <w:rPr>
                <w:rFonts w:ascii="Liberation Serif" w:hAnsi="Liberation Serif" w:cs="Liberation Serif"/>
                <w:sz w:val="28"/>
                <w:szCs w:val="28"/>
              </w:rPr>
              <w:t>13.02.2026</w:t>
            </w:r>
            <w:r w:rsidR="002E56D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F24AE" w:rsidRPr="00EE03EC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2E56D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92EB9">
              <w:rPr>
                <w:rFonts w:ascii="Liberation Serif" w:hAnsi="Liberation Serif" w:cs="Liberation Serif"/>
                <w:sz w:val="28"/>
                <w:szCs w:val="28"/>
              </w:rPr>
              <w:t>95</w:t>
            </w:r>
          </w:p>
          <w:p w:rsidR="006F24AE" w:rsidRPr="00EE03EC" w:rsidRDefault="006F24AE" w:rsidP="008E7E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03EC">
              <w:rPr>
                <w:rFonts w:ascii="Liberation Serif" w:hAnsi="Liberation Serif"/>
                <w:bCs/>
                <w:sz w:val="28"/>
                <w:szCs w:val="28"/>
              </w:rPr>
              <w:t xml:space="preserve">«Об организации </w:t>
            </w:r>
            <w:r w:rsidRPr="00EE03EC">
              <w:rPr>
                <w:rFonts w:ascii="Liberation Serif" w:hAnsi="Liberation Serif"/>
                <w:sz w:val="28"/>
                <w:szCs w:val="28"/>
              </w:rPr>
              <w:t>ярмарки и народных гуляний «Масленица 202</w:t>
            </w:r>
            <w:r w:rsidR="00093659">
              <w:rPr>
                <w:rFonts w:ascii="Liberation Serif" w:hAnsi="Liberation Serif"/>
                <w:sz w:val="28"/>
                <w:szCs w:val="28"/>
              </w:rPr>
              <w:t>6</w:t>
            </w:r>
            <w:r w:rsidRPr="00EE03EC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6F24AE" w:rsidRPr="00EE03EC" w:rsidRDefault="006F24AE" w:rsidP="008E7E82">
            <w:pPr>
              <w:pStyle w:val="ab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F24AE" w:rsidRPr="00EE03EC" w:rsidRDefault="006F24AE" w:rsidP="006F24A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F24AE" w:rsidRPr="00EE03EC" w:rsidRDefault="006F24AE" w:rsidP="006F24AE">
      <w:pPr>
        <w:jc w:val="center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 xml:space="preserve">ПЛАН </w:t>
      </w:r>
    </w:p>
    <w:p w:rsidR="006F24AE" w:rsidRPr="00EE03EC" w:rsidRDefault="00015475" w:rsidP="006F24AE">
      <w:pPr>
        <w:jc w:val="center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</w:rPr>
        <w:t>мероприятий по организации ярмарки и продаж</w:t>
      </w:r>
      <w:r w:rsidR="00AA4EDE" w:rsidRPr="00EE03EC">
        <w:rPr>
          <w:rFonts w:ascii="Liberation Serif" w:hAnsi="Liberation Serif"/>
          <w:sz w:val="28"/>
        </w:rPr>
        <w:t xml:space="preserve">е </w:t>
      </w:r>
      <w:r w:rsidRPr="00EE03EC">
        <w:rPr>
          <w:rFonts w:ascii="Liberation Serif" w:hAnsi="Liberation Serif"/>
          <w:sz w:val="28"/>
        </w:rPr>
        <w:t>товаров (выполнения работ, оказания услуг) на ней</w:t>
      </w:r>
    </w:p>
    <w:p w:rsidR="006F24AE" w:rsidRPr="00EE03EC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Pr="00EE03EC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Режим работы ярмарки «Масленица 202</w:t>
      </w:r>
      <w:r w:rsidR="00093659">
        <w:rPr>
          <w:rFonts w:ascii="Liberation Serif" w:hAnsi="Liberation Serif"/>
          <w:sz w:val="28"/>
          <w:szCs w:val="28"/>
        </w:rPr>
        <w:t>6</w:t>
      </w:r>
      <w:r w:rsidRPr="00EE03EC">
        <w:rPr>
          <w:rFonts w:ascii="Liberation Serif" w:hAnsi="Liberation Serif"/>
          <w:sz w:val="28"/>
          <w:szCs w:val="28"/>
        </w:rPr>
        <w:t xml:space="preserve">» </w:t>
      </w:r>
      <w:r w:rsidR="006710EF" w:rsidRPr="00EE03EC">
        <w:rPr>
          <w:rFonts w:ascii="Liberation Serif" w:hAnsi="Liberation Serif"/>
          <w:sz w:val="28"/>
          <w:szCs w:val="28"/>
        </w:rPr>
        <w:t>(далее – ярмарка)</w:t>
      </w:r>
      <w:r w:rsidR="00EE03EC">
        <w:rPr>
          <w:rFonts w:ascii="Liberation Serif" w:hAnsi="Liberation Serif"/>
          <w:sz w:val="28"/>
          <w:szCs w:val="28"/>
        </w:rPr>
        <w:t xml:space="preserve">на Соборной площади </w:t>
      </w:r>
      <w:r w:rsidR="00093659">
        <w:rPr>
          <w:rFonts w:ascii="Liberation Serif" w:hAnsi="Liberation Serif"/>
          <w:sz w:val="28"/>
          <w:szCs w:val="28"/>
        </w:rPr>
        <w:t>22февраля</w:t>
      </w:r>
      <w:r w:rsidRPr="00EE03EC">
        <w:rPr>
          <w:rFonts w:ascii="Liberation Serif" w:hAnsi="Liberation Serif"/>
          <w:sz w:val="28"/>
          <w:szCs w:val="28"/>
        </w:rPr>
        <w:t>202</w:t>
      </w:r>
      <w:r w:rsidR="00093659">
        <w:rPr>
          <w:rFonts w:ascii="Liberation Serif" w:hAnsi="Liberation Serif"/>
          <w:sz w:val="28"/>
          <w:szCs w:val="28"/>
        </w:rPr>
        <w:t>6</w:t>
      </w:r>
      <w:r w:rsidRPr="00EE03EC">
        <w:rPr>
          <w:rFonts w:ascii="Liberation Serif" w:hAnsi="Liberation Serif"/>
          <w:sz w:val="28"/>
          <w:szCs w:val="28"/>
        </w:rPr>
        <w:t xml:space="preserve"> с 09 час. 00 мин. до 17 час. 00 мин.:</w:t>
      </w:r>
    </w:p>
    <w:p w:rsidR="006F24AE" w:rsidRPr="00EE03EC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 xml:space="preserve">1) </w:t>
      </w:r>
      <w:r w:rsidR="00641586" w:rsidRPr="00641586">
        <w:rPr>
          <w:rFonts w:ascii="Liberation Serif" w:hAnsi="Liberation Serif"/>
          <w:sz w:val="28"/>
          <w:szCs w:val="28"/>
        </w:rPr>
        <w:t>8</w:t>
      </w:r>
      <w:r w:rsidRPr="00641586">
        <w:rPr>
          <w:rFonts w:ascii="Liberation Serif" w:hAnsi="Liberation Serif"/>
          <w:sz w:val="28"/>
          <w:szCs w:val="28"/>
        </w:rPr>
        <w:t xml:space="preserve"> час. 00 мин.</w:t>
      </w:r>
      <w:r w:rsidRPr="00EE03EC">
        <w:rPr>
          <w:rFonts w:ascii="Liberation Serif" w:hAnsi="Liberation Serif"/>
          <w:sz w:val="28"/>
          <w:szCs w:val="28"/>
        </w:rPr>
        <w:t xml:space="preserve"> размещение при входе на территорию ярмарки вывески с указанием наименования организатора ярмарки, места его нахождения, контактных телефонов, режима работы ярмарки и схемы размещения торговых мест на территории ярмарки;</w:t>
      </w:r>
    </w:p>
    <w:p w:rsidR="006F24AE" w:rsidRPr="00EE03EC" w:rsidRDefault="006F24A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2) с 08 час. 00 мин. заезд и размещение участников ярмарки в соответствии со Схемой размещения торговых мест на ярмарке в порядке прибытия на ярмарку с учетомобеспечения доступности объектов, размещенных на ярмарке, для людей с ограниченными возможностями здоровья;</w:t>
      </w:r>
    </w:p>
    <w:p w:rsidR="006F24AE" w:rsidRPr="00EE03EC" w:rsidRDefault="00AA4EDE" w:rsidP="006F24A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3</w:t>
      </w:r>
      <w:r w:rsidR="006F24AE" w:rsidRPr="00EE03EC">
        <w:rPr>
          <w:rFonts w:ascii="Liberation Serif" w:hAnsi="Liberation Serif"/>
          <w:sz w:val="28"/>
          <w:szCs w:val="28"/>
        </w:rPr>
        <w:t>) с 08 час. 00 мин. до 09 час. 00 мин. организатор ярмарки удостоверяется в соблюдении участниками ярмарки:</w:t>
      </w:r>
    </w:p>
    <w:p w:rsidR="006F24AE" w:rsidRPr="00EE03EC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законодательства Российской Федерации о защите прав потребителей;</w:t>
      </w:r>
    </w:p>
    <w:p w:rsidR="006F24AE" w:rsidRPr="00EE03EC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законодательства Российской Федерации о применении контрольно-кассовых машин при расчетах с покупателями;</w:t>
      </w:r>
    </w:p>
    <w:p w:rsidR="006F24AE" w:rsidRPr="00EE03EC" w:rsidRDefault="006F24AE" w:rsidP="006F24AE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законодательства Российской Федерации в области обеспечения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6F24AE" w:rsidRPr="00EE03EC" w:rsidRDefault="006F24AE" w:rsidP="006F24AE">
      <w:pPr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ab/>
      </w:r>
      <w:r w:rsidR="00AA4EDE" w:rsidRPr="00EE03EC">
        <w:rPr>
          <w:rFonts w:ascii="Liberation Serif" w:hAnsi="Liberation Serif"/>
          <w:sz w:val="28"/>
          <w:szCs w:val="28"/>
        </w:rPr>
        <w:t>4</w:t>
      </w:r>
      <w:r w:rsidRPr="00EE03EC">
        <w:rPr>
          <w:rFonts w:ascii="Liberation Serif" w:hAnsi="Liberation Serif"/>
          <w:sz w:val="28"/>
          <w:szCs w:val="28"/>
        </w:rPr>
        <w:t xml:space="preserve">) исполнение требований пункта </w:t>
      </w:r>
      <w:r w:rsidR="006E0843" w:rsidRPr="00EE03EC">
        <w:rPr>
          <w:rFonts w:ascii="Liberation Serif" w:hAnsi="Liberation Serif"/>
          <w:sz w:val="28"/>
          <w:szCs w:val="28"/>
        </w:rPr>
        <w:t>6</w:t>
      </w:r>
      <w:r w:rsidRPr="00EE03EC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</w:t>
      </w:r>
      <w:r w:rsidR="00192EB9">
        <w:rPr>
          <w:rFonts w:ascii="Liberation Serif" w:hAnsi="Liberation Serif"/>
          <w:sz w:val="28"/>
          <w:szCs w:val="28"/>
        </w:rPr>
        <w:t>ского городского округа</w:t>
      </w:r>
      <w:r w:rsidR="00192EB9">
        <w:rPr>
          <w:rFonts w:ascii="Liberation Serif" w:hAnsi="Liberation Serif" w:cs="Liberation Serif"/>
          <w:sz w:val="28"/>
          <w:szCs w:val="28"/>
        </w:rPr>
        <w:t xml:space="preserve">от 13.02.2026 </w:t>
      </w:r>
      <w:r w:rsidR="00192EB9" w:rsidRPr="00EE03EC">
        <w:rPr>
          <w:rFonts w:ascii="Liberation Serif" w:hAnsi="Liberation Serif" w:cs="Liberation Serif"/>
          <w:sz w:val="28"/>
          <w:szCs w:val="28"/>
        </w:rPr>
        <w:t xml:space="preserve">№ </w:t>
      </w:r>
      <w:r w:rsidR="00192EB9">
        <w:rPr>
          <w:rFonts w:ascii="Liberation Serif" w:hAnsi="Liberation Serif" w:cs="Liberation Serif"/>
          <w:sz w:val="28"/>
          <w:szCs w:val="28"/>
        </w:rPr>
        <w:t>95</w:t>
      </w:r>
      <w:r w:rsidRPr="00B22EFD">
        <w:rPr>
          <w:rFonts w:ascii="Liberation Serif" w:hAnsi="Liberation Serif"/>
          <w:bCs/>
          <w:sz w:val="28"/>
          <w:szCs w:val="28"/>
        </w:rPr>
        <w:t>«</w:t>
      </w:r>
      <w:r w:rsidRPr="00B22EFD">
        <w:rPr>
          <w:rFonts w:ascii="Liberation Serif" w:hAnsi="Liberation Serif"/>
          <w:sz w:val="28"/>
          <w:szCs w:val="28"/>
        </w:rPr>
        <w:t>Об</w:t>
      </w:r>
      <w:r w:rsidRPr="00EE03EC">
        <w:rPr>
          <w:rFonts w:ascii="Liberation Serif" w:hAnsi="Liberation Serif"/>
          <w:sz w:val="28"/>
          <w:szCs w:val="28"/>
        </w:rPr>
        <w:t xml:space="preserve"> организации ярмарки и народных гуляний «Масл</w:t>
      </w:r>
      <w:r w:rsidR="00392A3A" w:rsidRPr="00EE03EC">
        <w:rPr>
          <w:rFonts w:ascii="Liberation Serif" w:hAnsi="Liberation Serif"/>
          <w:sz w:val="28"/>
          <w:szCs w:val="28"/>
        </w:rPr>
        <w:t>еница 202</w:t>
      </w:r>
      <w:r w:rsidR="00F944DC">
        <w:rPr>
          <w:rFonts w:ascii="Liberation Serif" w:hAnsi="Liberation Serif"/>
          <w:sz w:val="28"/>
          <w:szCs w:val="28"/>
        </w:rPr>
        <w:t>6</w:t>
      </w:r>
      <w:r w:rsidR="00392A3A" w:rsidRPr="00EE03EC">
        <w:rPr>
          <w:rFonts w:ascii="Liberation Serif" w:hAnsi="Liberation Serif"/>
          <w:sz w:val="28"/>
          <w:szCs w:val="28"/>
        </w:rPr>
        <w:t>»» в период работы</w:t>
      </w:r>
      <w:r w:rsidR="00AA4EDE" w:rsidRPr="00EE03EC">
        <w:rPr>
          <w:rFonts w:ascii="Liberation Serif" w:hAnsi="Liberation Serif"/>
          <w:sz w:val="28"/>
          <w:szCs w:val="28"/>
        </w:rPr>
        <w:t xml:space="preserve"> ярмарки</w:t>
      </w:r>
      <w:r w:rsidR="00392A3A" w:rsidRPr="00EE03EC">
        <w:rPr>
          <w:rFonts w:ascii="Liberation Serif" w:hAnsi="Liberation Serif"/>
          <w:sz w:val="28"/>
          <w:szCs w:val="28"/>
        </w:rPr>
        <w:t>;</w:t>
      </w:r>
    </w:p>
    <w:p w:rsidR="00AA4EDE" w:rsidRPr="00EE03EC" w:rsidRDefault="00AA4EDE" w:rsidP="00AA4ED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5) с 17 час. 00 мин. выезд участников ярмарки;</w:t>
      </w:r>
    </w:p>
    <w:p w:rsidR="009B5F03" w:rsidRPr="00EE03EC" w:rsidRDefault="00392A3A" w:rsidP="00392A3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E03EC">
        <w:rPr>
          <w:rFonts w:ascii="Liberation Serif" w:hAnsi="Liberation Serif"/>
          <w:sz w:val="28"/>
          <w:szCs w:val="28"/>
        </w:rPr>
        <w:t>6) после 17 час. 00 мин. освобождение места размещения ярмарки от размещенных объектов и оборудования после завершения работы ярмарки.</w:t>
      </w:r>
    </w:p>
    <w:p w:rsidR="009B5F03" w:rsidRPr="00EE03EC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EE03EC" w:rsidRDefault="00EE03EC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BE034B" w:rsidRDefault="00BE034B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093659" w:rsidRDefault="00093659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F80BDA" w:rsidRDefault="00F80BDA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УТВЕРЖДЕНА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9B5F03" w:rsidRDefault="009B5F03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093659" w:rsidRDefault="00192EB9" w:rsidP="009B5F03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13.02.2026 </w:t>
      </w:r>
      <w:r w:rsidRPr="00EE03EC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95</w:t>
      </w:r>
      <w:bookmarkStart w:id="1" w:name="_GoBack"/>
      <w:bookmarkEnd w:id="1"/>
    </w:p>
    <w:p w:rsidR="009B5F03" w:rsidRDefault="009B5F03" w:rsidP="009B5F03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«Об организации </w:t>
      </w:r>
      <w:r>
        <w:rPr>
          <w:rFonts w:ascii="Liberation Serif" w:hAnsi="Liberation Serif"/>
          <w:sz w:val="28"/>
          <w:szCs w:val="28"/>
        </w:rPr>
        <w:t>ярмарки и народных гуляний «Масленица 202</w:t>
      </w:r>
      <w:r w:rsidR="00F944DC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»</w:t>
      </w:r>
    </w:p>
    <w:p w:rsidR="009B5F03" w:rsidRPr="006F24AE" w:rsidRDefault="009B5F03" w:rsidP="009B5F03">
      <w:pPr>
        <w:ind w:left="4536"/>
        <w:jc w:val="both"/>
        <w:rPr>
          <w:rFonts w:ascii="Liberation Serif" w:hAnsi="Liberation Serif"/>
          <w:sz w:val="28"/>
          <w:szCs w:val="28"/>
        </w:rPr>
      </w:pPr>
    </w:p>
    <w:p w:rsidR="006F24AE" w:rsidRP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6F24AE" w:rsidRDefault="006F24AE" w:rsidP="006F24AE">
      <w:pPr>
        <w:jc w:val="both"/>
        <w:rPr>
          <w:rFonts w:ascii="Liberation Serif" w:hAnsi="Liberation Serif"/>
          <w:sz w:val="28"/>
          <w:szCs w:val="28"/>
        </w:rPr>
      </w:pPr>
    </w:p>
    <w:p w:rsidR="00BE034B" w:rsidRDefault="00BE034B" w:rsidP="00BE034B">
      <w:pPr>
        <w:ind w:left="-709"/>
        <w:jc w:val="center"/>
        <w:rPr>
          <w:rFonts w:ascii="Liberation Serif" w:hAnsi="Liberation Serif"/>
          <w:b/>
          <w:sz w:val="28"/>
        </w:rPr>
      </w:pPr>
      <w:r w:rsidRPr="00BE034B">
        <w:rPr>
          <w:rFonts w:ascii="Liberation Serif" w:hAnsi="Liberation Serif"/>
          <w:b/>
          <w:sz w:val="28"/>
        </w:rPr>
        <w:t>Схема</w:t>
      </w:r>
      <w:r>
        <w:rPr>
          <w:rFonts w:ascii="Liberation Serif" w:hAnsi="Liberation Serif"/>
          <w:b/>
          <w:sz w:val="28"/>
        </w:rPr>
        <w:t xml:space="preserve"> размещения</w:t>
      </w:r>
    </w:p>
    <w:p w:rsidR="006F24AE" w:rsidRPr="00BE034B" w:rsidRDefault="00BE034B" w:rsidP="00BE034B">
      <w:pPr>
        <w:ind w:left="-709"/>
        <w:jc w:val="center"/>
        <w:rPr>
          <w:rFonts w:ascii="Liberation Serif" w:hAnsi="Liberation Serif"/>
          <w:b/>
          <w:sz w:val="28"/>
          <w:szCs w:val="28"/>
        </w:rPr>
      </w:pPr>
      <w:r w:rsidRPr="00BE034B">
        <w:rPr>
          <w:rFonts w:ascii="Liberation Serif" w:hAnsi="Liberation Serif"/>
          <w:b/>
          <w:sz w:val="28"/>
        </w:rPr>
        <w:t>торговых мест на ярмарке, сцены и мест игровых программ народных гуляний «Масленица 202</w:t>
      </w:r>
      <w:r w:rsidR="00093659">
        <w:rPr>
          <w:rFonts w:ascii="Liberation Serif" w:hAnsi="Liberation Serif"/>
          <w:b/>
          <w:sz w:val="28"/>
        </w:rPr>
        <w:t>6</w:t>
      </w:r>
      <w:r w:rsidRPr="00BE034B">
        <w:rPr>
          <w:rFonts w:ascii="Liberation Serif" w:hAnsi="Liberation Serif"/>
          <w:b/>
          <w:sz w:val="28"/>
        </w:rPr>
        <w:t>»</w:t>
      </w:r>
    </w:p>
    <w:p w:rsidR="00BE034B" w:rsidRDefault="001E0D66" w:rsidP="00D96D60">
      <w:pPr>
        <w:ind w:left="-709"/>
        <w:jc w:val="both"/>
        <w:rPr>
          <w:rFonts w:ascii="Liberation Serif" w:hAnsi="Liberation Serif"/>
          <w:sz w:val="28"/>
          <w:szCs w:val="28"/>
        </w:rPr>
      </w:pPr>
      <w:r w:rsidRPr="001E0D66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159385</wp:posOffset>
            </wp:positionV>
            <wp:extent cx="6457315" cy="4621046"/>
            <wp:effectExtent l="0" t="0" r="635" b="8255"/>
            <wp:wrapNone/>
            <wp:docPr id="15424135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315" cy="462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5FD1" w:rsidRPr="006F5FD1" w:rsidRDefault="006F5FD1" w:rsidP="006F5FD1">
      <w:pPr>
        <w:spacing w:before="100" w:beforeAutospacing="1" w:after="100" w:afterAutospacing="1"/>
        <w:rPr>
          <w:sz w:val="24"/>
          <w:szCs w:val="24"/>
        </w:rPr>
      </w:pPr>
    </w:p>
    <w:p w:rsidR="003C406B" w:rsidRDefault="003C406B" w:rsidP="00D96D60">
      <w:pPr>
        <w:ind w:left="-709"/>
        <w:jc w:val="both"/>
        <w:rPr>
          <w:rFonts w:ascii="Liberation Serif" w:hAnsi="Liberation Serif"/>
          <w:sz w:val="28"/>
          <w:szCs w:val="28"/>
        </w:rPr>
      </w:pPr>
    </w:p>
    <w:p w:rsidR="003C406B" w:rsidRDefault="003C406B" w:rsidP="003C406B"/>
    <w:sectPr w:rsidR="003C406B" w:rsidSect="003055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40C" w:rsidRDefault="0062140C" w:rsidP="00352CE2">
      <w:r>
        <w:separator/>
      </w:r>
    </w:p>
  </w:endnote>
  <w:endnote w:type="continuationSeparator" w:id="1">
    <w:p w:rsidR="0062140C" w:rsidRDefault="0062140C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40C" w:rsidRDefault="0062140C" w:rsidP="00352CE2">
      <w:r>
        <w:separator/>
      </w:r>
    </w:p>
  </w:footnote>
  <w:footnote w:type="continuationSeparator" w:id="1">
    <w:p w:rsidR="0062140C" w:rsidRDefault="0062140C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3C176E" w:rsidRDefault="003F69E8">
        <w:pPr>
          <w:pStyle w:val="a7"/>
          <w:jc w:val="center"/>
        </w:pPr>
        <w:r>
          <w:fldChar w:fldCharType="begin"/>
        </w:r>
        <w:r w:rsidR="00A3715E">
          <w:instrText>PAGE   \* MERGEFORMAT</w:instrText>
        </w:r>
        <w:r>
          <w:fldChar w:fldCharType="separate"/>
        </w:r>
        <w:r w:rsidR="002E56D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C176E" w:rsidRDefault="003C176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6E" w:rsidRDefault="003C176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1B2A"/>
    <w:rsid w:val="00015475"/>
    <w:rsid w:val="00026975"/>
    <w:rsid w:val="00031B18"/>
    <w:rsid w:val="00034998"/>
    <w:rsid w:val="00052C2C"/>
    <w:rsid w:val="000743A6"/>
    <w:rsid w:val="00093659"/>
    <w:rsid w:val="000A4556"/>
    <w:rsid w:val="000A73BD"/>
    <w:rsid w:val="000D6E04"/>
    <w:rsid w:val="00117D32"/>
    <w:rsid w:val="00133698"/>
    <w:rsid w:val="00141EFC"/>
    <w:rsid w:val="00143A13"/>
    <w:rsid w:val="00150FCF"/>
    <w:rsid w:val="0017214A"/>
    <w:rsid w:val="00175CD3"/>
    <w:rsid w:val="00192EB9"/>
    <w:rsid w:val="001D040D"/>
    <w:rsid w:val="001E0D66"/>
    <w:rsid w:val="00206C50"/>
    <w:rsid w:val="002251A3"/>
    <w:rsid w:val="002251EE"/>
    <w:rsid w:val="0023226A"/>
    <w:rsid w:val="00233FA0"/>
    <w:rsid w:val="002605A5"/>
    <w:rsid w:val="002D527E"/>
    <w:rsid w:val="002E56DF"/>
    <w:rsid w:val="00301773"/>
    <w:rsid w:val="00304E30"/>
    <w:rsid w:val="003055E9"/>
    <w:rsid w:val="00311136"/>
    <w:rsid w:val="00326CD2"/>
    <w:rsid w:val="00351EA7"/>
    <w:rsid w:val="00352B7E"/>
    <w:rsid w:val="00352CE2"/>
    <w:rsid w:val="00362A05"/>
    <w:rsid w:val="00365671"/>
    <w:rsid w:val="00374C89"/>
    <w:rsid w:val="00381A3B"/>
    <w:rsid w:val="00392A3A"/>
    <w:rsid w:val="003C176E"/>
    <w:rsid w:val="003C406B"/>
    <w:rsid w:val="003D6D1C"/>
    <w:rsid w:val="003F6459"/>
    <w:rsid w:val="003F69E8"/>
    <w:rsid w:val="00463E70"/>
    <w:rsid w:val="00482AEE"/>
    <w:rsid w:val="00492A7A"/>
    <w:rsid w:val="004A7019"/>
    <w:rsid w:val="004B0D4D"/>
    <w:rsid w:val="004C1E56"/>
    <w:rsid w:val="004C3D72"/>
    <w:rsid w:val="004F4246"/>
    <w:rsid w:val="005320DB"/>
    <w:rsid w:val="00536788"/>
    <w:rsid w:val="00536FAB"/>
    <w:rsid w:val="00552EB6"/>
    <w:rsid w:val="00564001"/>
    <w:rsid w:val="005868E9"/>
    <w:rsid w:val="00593BB6"/>
    <w:rsid w:val="005A070C"/>
    <w:rsid w:val="0060214B"/>
    <w:rsid w:val="00621409"/>
    <w:rsid w:val="0062140C"/>
    <w:rsid w:val="0062622E"/>
    <w:rsid w:val="00641586"/>
    <w:rsid w:val="00664F84"/>
    <w:rsid w:val="006710EF"/>
    <w:rsid w:val="00696470"/>
    <w:rsid w:val="006B33D7"/>
    <w:rsid w:val="006C6098"/>
    <w:rsid w:val="006C6C5E"/>
    <w:rsid w:val="006E0843"/>
    <w:rsid w:val="006F24AE"/>
    <w:rsid w:val="006F5FD1"/>
    <w:rsid w:val="00702165"/>
    <w:rsid w:val="00713EF2"/>
    <w:rsid w:val="00714405"/>
    <w:rsid w:val="00720985"/>
    <w:rsid w:val="00741E79"/>
    <w:rsid w:val="0076120E"/>
    <w:rsid w:val="007A5E29"/>
    <w:rsid w:val="007B78AD"/>
    <w:rsid w:val="007C0B8D"/>
    <w:rsid w:val="007D7586"/>
    <w:rsid w:val="00860609"/>
    <w:rsid w:val="00871148"/>
    <w:rsid w:val="00871F5B"/>
    <w:rsid w:val="0087793E"/>
    <w:rsid w:val="00896CBC"/>
    <w:rsid w:val="008A48A1"/>
    <w:rsid w:val="008C0D8E"/>
    <w:rsid w:val="008C0E41"/>
    <w:rsid w:val="008C38E2"/>
    <w:rsid w:val="008E645A"/>
    <w:rsid w:val="008E7E82"/>
    <w:rsid w:val="00900351"/>
    <w:rsid w:val="0090513C"/>
    <w:rsid w:val="009368F0"/>
    <w:rsid w:val="00946C9F"/>
    <w:rsid w:val="00954306"/>
    <w:rsid w:val="00954417"/>
    <w:rsid w:val="00956960"/>
    <w:rsid w:val="0096560D"/>
    <w:rsid w:val="00973E04"/>
    <w:rsid w:val="00975A1C"/>
    <w:rsid w:val="009B5F03"/>
    <w:rsid w:val="009E610E"/>
    <w:rsid w:val="00A05A7F"/>
    <w:rsid w:val="00A1076A"/>
    <w:rsid w:val="00A249C1"/>
    <w:rsid w:val="00A26589"/>
    <w:rsid w:val="00A3715E"/>
    <w:rsid w:val="00A41D5B"/>
    <w:rsid w:val="00A426A5"/>
    <w:rsid w:val="00A4299F"/>
    <w:rsid w:val="00A45A55"/>
    <w:rsid w:val="00A46712"/>
    <w:rsid w:val="00A513D5"/>
    <w:rsid w:val="00A53313"/>
    <w:rsid w:val="00A67D51"/>
    <w:rsid w:val="00A86A20"/>
    <w:rsid w:val="00AA4EDE"/>
    <w:rsid w:val="00AF435D"/>
    <w:rsid w:val="00AF4B16"/>
    <w:rsid w:val="00B22EFD"/>
    <w:rsid w:val="00B62DDB"/>
    <w:rsid w:val="00B7038E"/>
    <w:rsid w:val="00B95DBC"/>
    <w:rsid w:val="00BA5914"/>
    <w:rsid w:val="00BA61F3"/>
    <w:rsid w:val="00BA7870"/>
    <w:rsid w:val="00BC2EA1"/>
    <w:rsid w:val="00BC77AC"/>
    <w:rsid w:val="00BE034B"/>
    <w:rsid w:val="00BF3E9A"/>
    <w:rsid w:val="00BF4C5A"/>
    <w:rsid w:val="00BF6E52"/>
    <w:rsid w:val="00C049CC"/>
    <w:rsid w:val="00C55198"/>
    <w:rsid w:val="00C8290F"/>
    <w:rsid w:val="00C9729F"/>
    <w:rsid w:val="00CA14D7"/>
    <w:rsid w:val="00CC2D68"/>
    <w:rsid w:val="00CC39D0"/>
    <w:rsid w:val="00CF7251"/>
    <w:rsid w:val="00D30615"/>
    <w:rsid w:val="00D46873"/>
    <w:rsid w:val="00D921D5"/>
    <w:rsid w:val="00D92536"/>
    <w:rsid w:val="00D96D60"/>
    <w:rsid w:val="00DE4BE7"/>
    <w:rsid w:val="00DF37DE"/>
    <w:rsid w:val="00E12373"/>
    <w:rsid w:val="00E13858"/>
    <w:rsid w:val="00E5799D"/>
    <w:rsid w:val="00E9261A"/>
    <w:rsid w:val="00EA5B33"/>
    <w:rsid w:val="00EC0025"/>
    <w:rsid w:val="00EE03EC"/>
    <w:rsid w:val="00EE3BBE"/>
    <w:rsid w:val="00EE4587"/>
    <w:rsid w:val="00F60A86"/>
    <w:rsid w:val="00F77712"/>
    <w:rsid w:val="00F80BDA"/>
    <w:rsid w:val="00F90B67"/>
    <w:rsid w:val="00F944DC"/>
    <w:rsid w:val="00FA194B"/>
    <w:rsid w:val="00FA3C20"/>
    <w:rsid w:val="00FD4F0A"/>
    <w:rsid w:val="00FD7DEC"/>
    <w:rsid w:val="00FE224B"/>
    <w:rsid w:val="00FE7AC4"/>
    <w:rsid w:val="00FF0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6F24AE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6F24A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rsid w:val="006F24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EE3BBE"/>
    <w:pPr>
      <w:ind w:left="720"/>
      <w:contextualSpacing/>
    </w:pPr>
  </w:style>
  <w:style w:type="paragraph" w:styleId="ae">
    <w:name w:val="Body Text"/>
    <w:basedOn w:val="a"/>
    <w:link w:val="af"/>
    <w:semiHidden/>
    <w:unhideWhenUsed/>
    <w:rsid w:val="003C406B"/>
    <w:pPr>
      <w:spacing w:after="120"/>
    </w:pPr>
  </w:style>
  <w:style w:type="character" w:customStyle="1" w:styleId="af">
    <w:name w:val="Основной текст Знак"/>
    <w:basedOn w:val="a0"/>
    <w:link w:val="ae"/>
    <w:semiHidden/>
    <w:rsid w:val="003C40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6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5E3CA-81F0-4A53-B084-7AEBF1197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60</TotalTime>
  <Pages>5</Pages>
  <Words>910</Words>
  <Characters>6445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11</cp:revision>
  <cp:lastPrinted>2025-02-19T10:44:00Z</cp:lastPrinted>
  <dcterms:created xsi:type="dcterms:W3CDTF">2026-02-11T10:58:00Z</dcterms:created>
  <dcterms:modified xsi:type="dcterms:W3CDTF">2026-02-16T08:56:00Z</dcterms:modified>
</cp:coreProperties>
</file>