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1DBE" w:rsidRDefault="00183976" w:rsidP="00133698">
      <w:pPr>
        <w:pStyle w:val="1"/>
        <w:ind w:left="5387"/>
        <w:jc w:val="right"/>
        <w:rPr>
          <w:b w:val="0"/>
          <w:bCs/>
          <w:iCs w:val="0"/>
        </w:rPr>
      </w:pPr>
      <w:r w:rsidRPr="0018397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0.65pt;width:49.45pt;height:70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00671A" w:rsidRDefault="0000671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21DBE">
        <w:rPr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271ED2" w:rsidRPr="00024624" w:rsidRDefault="00271ED2" w:rsidP="00271ED2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271ED2" w:rsidRPr="00024624" w:rsidRDefault="00271ED2" w:rsidP="00271ED2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ГЛАВА КАМЕНСК-УРАЛЬСКОГО ГОРОДСКОГО ОКРУГА</w:t>
      </w:r>
    </w:p>
    <w:p w:rsidR="00133698" w:rsidRPr="00024624" w:rsidRDefault="00271ED2" w:rsidP="00271ED2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02462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3F3DBC" w:rsidRDefault="00183976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3F3DBC">
        <w:rPr>
          <w:rFonts w:ascii="Liberation Serif" w:hAnsi="Liberation Serif"/>
          <w:noProof/>
          <w:sz w:val="24"/>
          <w:szCs w:val="24"/>
        </w:rPr>
        <w:t xml:space="preserve">от </w:t>
      </w:r>
      <w:r w:rsidR="004B71E3">
        <w:rPr>
          <w:rFonts w:ascii="Liberation Serif" w:hAnsi="Liberation Serif"/>
          <w:noProof/>
          <w:sz w:val="24"/>
          <w:szCs w:val="24"/>
        </w:rPr>
        <w:t>19.02.2026</w:t>
      </w:r>
      <w:r w:rsidR="007F79D4" w:rsidRPr="003F3DBC">
        <w:rPr>
          <w:rFonts w:ascii="Liberation Serif" w:hAnsi="Liberation Serif"/>
          <w:noProof/>
          <w:sz w:val="24"/>
          <w:szCs w:val="24"/>
        </w:rPr>
        <w:t xml:space="preserve"> №</w:t>
      </w:r>
      <w:r w:rsidR="004B71E3">
        <w:rPr>
          <w:rFonts w:ascii="Liberation Serif" w:hAnsi="Liberation Serif"/>
          <w:noProof/>
          <w:sz w:val="24"/>
          <w:szCs w:val="24"/>
        </w:rPr>
        <w:t xml:space="preserve"> 19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C1487D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C1487D" w:rsidRPr="009F1115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9F1115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состав </w:t>
      </w:r>
      <w:r w:rsidRPr="009F1115">
        <w:rPr>
          <w:rFonts w:ascii="Liberation Serif" w:hAnsi="Liberation Serif"/>
          <w:b/>
          <w:sz w:val="28"/>
          <w:szCs w:val="28"/>
        </w:rPr>
        <w:t xml:space="preserve">антитеррористической комиссии </w:t>
      </w:r>
    </w:p>
    <w:p w:rsidR="00C1487D" w:rsidRPr="009F1115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9F1115">
        <w:rPr>
          <w:rFonts w:ascii="Liberation Serif" w:hAnsi="Liberation Serif"/>
          <w:b/>
          <w:sz w:val="28"/>
          <w:szCs w:val="28"/>
        </w:rPr>
        <w:t>Каменск-Уральско</w:t>
      </w:r>
      <w:r>
        <w:rPr>
          <w:rFonts w:ascii="Liberation Serif" w:hAnsi="Liberation Serif"/>
          <w:b/>
          <w:sz w:val="28"/>
          <w:szCs w:val="28"/>
        </w:rPr>
        <w:t xml:space="preserve">го </w:t>
      </w:r>
      <w:r w:rsidRPr="009F1115">
        <w:rPr>
          <w:rFonts w:ascii="Liberation Serif" w:hAnsi="Liberation Serif"/>
          <w:b/>
          <w:sz w:val="28"/>
          <w:szCs w:val="28"/>
        </w:rPr>
        <w:t>городско</w:t>
      </w:r>
      <w:r>
        <w:rPr>
          <w:rFonts w:ascii="Liberation Serif" w:hAnsi="Liberation Serif"/>
          <w:b/>
          <w:sz w:val="28"/>
          <w:szCs w:val="28"/>
        </w:rPr>
        <w:t>го</w:t>
      </w:r>
      <w:r w:rsidRPr="009F1115">
        <w:rPr>
          <w:rFonts w:ascii="Liberation Serif" w:hAnsi="Liberation Serif"/>
          <w:b/>
          <w:sz w:val="28"/>
          <w:szCs w:val="28"/>
        </w:rPr>
        <w:t xml:space="preserve"> округ</w:t>
      </w:r>
      <w:r>
        <w:rPr>
          <w:rFonts w:ascii="Liberation Serif" w:hAnsi="Liberation Serif"/>
          <w:b/>
          <w:sz w:val="28"/>
          <w:szCs w:val="28"/>
        </w:rPr>
        <w:t>а</w:t>
      </w:r>
      <w:r w:rsidRPr="009F1115">
        <w:rPr>
          <w:rFonts w:ascii="Liberation Serif" w:hAnsi="Liberation Serif"/>
          <w:b/>
          <w:sz w:val="28"/>
          <w:szCs w:val="28"/>
        </w:rPr>
        <w:t xml:space="preserve"> </w:t>
      </w:r>
    </w:p>
    <w:p w:rsidR="00C1487D" w:rsidRPr="009F1115" w:rsidRDefault="00C1487D" w:rsidP="00C1487D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1487D" w:rsidRPr="00AC1867" w:rsidRDefault="00C1487D" w:rsidP="00C1487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соответствии с ф</w:t>
      </w:r>
      <w:r w:rsidRPr="00271ED2">
        <w:rPr>
          <w:rFonts w:ascii="Liberation Serif" w:hAnsi="Liberation Serif"/>
          <w:sz w:val="28"/>
          <w:szCs w:val="28"/>
        </w:rPr>
        <w:t>едеральным</w:t>
      </w:r>
      <w:r>
        <w:rPr>
          <w:rFonts w:ascii="Liberation Serif" w:hAnsi="Liberation Serif"/>
          <w:sz w:val="28"/>
          <w:szCs w:val="28"/>
        </w:rPr>
        <w:t>и</w:t>
      </w:r>
      <w:r w:rsidRPr="00271ED2">
        <w:rPr>
          <w:rFonts w:ascii="Liberation Serif" w:hAnsi="Liberation Serif"/>
          <w:sz w:val="28"/>
          <w:szCs w:val="28"/>
        </w:rPr>
        <w:t xml:space="preserve"> </w:t>
      </w:r>
      <w:hyperlink r:id="rId9" w:history="1">
        <w:r>
          <w:rPr>
            <w:rFonts w:ascii="Liberation Serif" w:hAnsi="Liberation Serif"/>
            <w:sz w:val="28"/>
            <w:szCs w:val="28"/>
          </w:rPr>
          <w:t>закона</w:t>
        </w:r>
        <w:r w:rsidRPr="00271ED2">
          <w:rPr>
            <w:rFonts w:ascii="Liberation Serif" w:hAnsi="Liberation Serif"/>
            <w:sz w:val="28"/>
            <w:szCs w:val="28"/>
          </w:rPr>
          <w:t>м</w:t>
        </w:r>
      </w:hyperlink>
      <w:r w:rsidRPr="006F2E83">
        <w:rPr>
          <w:rFonts w:ascii="Liberation Serif" w:hAnsi="Liberation Serif"/>
          <w:sz w:val="28"/>
          <w:szCs w:val="28"/>
        </w:rPr>
        <w:t>и</w:t>
      </w:r>
      <w:r w:rsidRPr="00271ED2">
        <w:rPr>
          <w:rFonts w:ascii="Liberation Serif" w:hAnsi="Liberation Serif"/>
          <w:sz w:val="28"/>
          <w:szCs w:val="28"/>
        </w:rPr>
        <w:t xml:space="preserve"> от 06 октября 2003 года</w:t>
      </w:r>
      <w:r>
        <w:rPr>
          <w:rFonts w:ascii="Liberation Serif" w:hAnsi="Liberation Serif"/>
          <w:sz w:val="28"/>
          <w:szCs w:val="28"/>
        </w:rPr>
        <w:t xml:space="preserve">            </w:t>
      </w:r>
      <w:r w:rsidRPr="00271ED2">
        <w:rPr>
          <w:rFonts w:ascii="Liberation Serif" w:hAnsi="Liberation Serif"/>
          <w:sz w:val="28"/>
          <w:szCs w:val="28"/>
        </w:rPr>
        <w:t xml:space="preserve"> № 131-ФЗ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1ED2">
        <w:rPr>
          <w:rFonts w:ascii="Liberation Serif" w:hAnsi="Liberation Serif"/>
          <w:sz w:val="28"/>
          <w:szCs w:val="28"/>
        </w:rPr>
        <w:t xml:space="preserve">«Об общих принципах организации местного самоуправления </w:t>
      </w:r>
      <w:r>
        <w:rPr>
          <w:rFonts w:ascii="Liberation Serif" w:hAnsi="Liberation Serif"/>
          <w:sz w:val="28"/>
          <w:szCs w:val="28"/>
        </w:rPr>
        <w:t xml:space="preserve">              </w:t>
      </w:r>
      <w:r w:rsidRPr="00271ED2">
        <w:rPr>
          <w:rFonts w:ascii="Liberation Serif" w:hAnsi="Liberation Serif"/>
          <w:sz w:val="28"/>
          <w:szCs w:val="28"/>
        </w:rPr>
        <w:t>в Российской Федерации»,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1ED2">
        <w:rPr>
          <w:rFonts w:ascii="Liberation Serif" w:hAnsi="Liberation Serif"/>
          <w:sz w:val="28"/>
          <w:szCs w:val="28"/>
        </w:rPr>
        <w:t xml:space="preserve">от 06 марта 2006 года № 35-ФЗ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1ED2">
        <w:rPr>
          <w:rFonts w:ascii="Liberation Serif" w:hAnsi="Liberation Serif"/>
          <w:sz w:val="28"/>
          <w:szCs w:val="28"/>
        </w:rPr>
        <w:t>«О противодействии терроризму», решением председателя антитеррористической комиссии</w:t>
      </w:r>
      <w:r>
        <w:rPr>
          <w:rFonts w:ascii="Liberation Serif" w:hAnsi="Liberation Serif"/>
          <w:sz w:val="28"/>
          <w:szCs w:val="28"/>
        </w:rPr>
        <w:t xml:space="preserve">                   </w:t>
      </w:r>
      <w:r w:rsidRPr="00271ED2">
        <w:rPr>
          <w:rFonts w:ascii="Liberation Serif" w:hAnsi="Liberation Serif"/>
          <w:sz w:val="28"/>
          <w:szCs w:val="28"/>
        </w:rPr>
        <w:t xml:space="preserve">в Свердловской области от </w:t>
      </w:r>
      <w:r>
        <w:rPr>
          <w:rFonts w:ascii="Liberation Serif" w:hAnsi="Liberation Serif"/>
          <w:sz w:val="28"/>
          <w:szCs w:val="28"/>
        </w:rPr>
        <w:t>25.03.2025</w:t>
      </w:r>
      <w:r w:rsidRPr="00271ED2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1</w:t>
      </w:r>
      <w:r w:rsidRPr="00271ED2">
        <w:rPr>
          <w:rFonts w:ascii="Liberation Serif" w:hAnsi="Liberation Serif"/>
          <w:sz w:val="28"/>
          <w:szCs w:val="28"/>
        </w:rPr>
        <w:t xml:space="preserve"> «Об организации деятельности антитеррористических комиссий </w:t>
      </w:r>
      <w:r>
        <w:rPr>
          <w:rFonts w:ascii="Liberation Serif" w:hAnsi="Liberation Serif"/>
          <w:sz w:val="28"/>
          <w:szCs w:val="28"/>
        </w:rPr>
        <w:t>муниципальных образований</w:t>
      </w:r>
      <w:r w:rsidRPr="00271ED2">
        <w:rPr>
          <w:rFonts w:ascii="Liberation Serif" w:hAnsi="Liberation Serif"/>
          <w:sz w:val="28"/>
          <w:szCs w:val="28"/>
        </w:rPr>
        <w:t>, расположенных на территории Свердловской области»</w:t>
      </w:r>
      <w:r w:rsidRPr="00AC1867">
        <w:rPr>
          <w:rFonts w:ascii="Liberation Serif" w:hAnsi="Liberation Serif"/>
          <w:sz w:val="28"/>
          <w:szCs w:val="28"/>
        </w:rPr>
        <w:t xml:space="preserve">, </w:t>
      </w:r>
      <w:proofErr w:type="gramEnd"/>
    </w:p>
    <w:p w:rsidR="00C1487D" w:rsidRPr="00AC1867" w:rsidRDefault="00C1487D" w:rsidP="00C1487D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b/>
          <w:bCs/>
          <w:sz w:val="28"/>
          <w:szCs w:val="28"/>
        </w:rPr>
        <w:t>ПОСТАНОВЛЯ</w:t>
      </w:r>
      <w:r>
        <w:rPr>
          <w:rFonts w:ascii="Liberation Serif" w:hAnsi="Liberation Serif"/>
          <w:b/>
          <w:bCs/>
          <w:sz w:val="28"/>
          <w:szCs w:val="28"/>
        </w:rPr>
        <w:t>Ю</w:t>
      </w:r>
      <w:r w:rsidRPr="00AC1867">
        <w:rPr>
          <w:rFonts w:ascii="Liberation Serif" w:hAnsi="Liberation Serif"/>
          <w:b/>
          <w:bCs/>
          <w:sz w:val="28"/>
          <w:szCs w:val="28"/>
        </w:rPr>
        <w:t>:</w:t>
      </w:r>
    </w:p>
    <w:p w:rsidR="003F3DBC" w:rsidRPr="00B946E2" w:rsidRDefault="00C1487D" w:rsidP="003F3DBC">
      <w:pPr>
        <w:pStyle w:val="ab"/>
        <w:numPr>
          <w:ilvl w:val="2"/>
          <w:numId w:val="2"/>
        </w:numPr>
        <w:tabs>
          <w:tab w:val="clear" w:pos="2204"/>
          <w:tab w:val="num" w:pos="1134"/>
        </w:tabs>
        <w:spacing w:before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C1867">
        <w:rPr>
          <w:rFonts w:ascii="Liberation Serif" w:hAnsi="Liberation Serif"/>
          <w:sz w:val="28"/>
          <w:szCs w:val="28"/>
        </w:rPr>
        <w:t xml:space="preserve">Внести </w:t>
      </w:r>
      <w:r w:rsidR="00D10C8B">
        <w:rPr>
          <w:rFonts w:ascii="Liberation Serif" w:hAnsi="Liberation Serif"/>
          <w:sz w:val="28"/>
          <w:szCs w:val="28"/>
        </w:rPr>
        <w:t xml:space="preserve">изменения </w:t>
      </w:r>
      <w:r w:rsidRPr="00AC1867">
        <w:rPr>
          <w:rFonts w:ascii="Liberation Serif" w:hAnsi="Liberation Serif"/>
          <w:sz w:val="28"/>
          <w:szCs w:val="28"/>
        </w:rPr>
        <w:t xml:space="preserve">в состав </w:t>
      </w:r>
      <w:r>
        <w:rPr>
          <w:rFonts w:ascii="Liberation Serif" w:hAnsi="Liberation Serif"/>
          <w:sz w:val="28"/>
          <w:szCs w:val="28"/>
        </w:rPr>
        <w:t xml:space="preserve">антитеррористической комиссии </w:t>
      </w:r>
      <w:r w:rsidRPr="00AC1867">
        <w:rPr>
          <w:rFonts w:ascii="Liberation Serif" w:hAnsi="Liberation Serif"/>
          <w:sz w:val="28"/>
          <w:szCs w:val="28"/>
        </w:rPr>
        <w:t>Каменск-Уральско</w:t>
      </w:r>
      <w:r>
        <w:rPr>
          <w:rFonts w:ascii="Liberation Serif" w:hAnsi="Liberation Serif"/>
          <w:sz w:val="28"/>
          <w:szCs w:val="28"/>
        </w:rPr>
        <w:t>го</w:t>
      </w:r>
      <w:r w:rsidRPr="00AC1867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Pr="00AC1867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Pr="00AC1867">
        <w:rPr>
          <w:rFonts w:ascii="Liberation Serif" w:hAnsi="Liberation Serif"/>
          <w:sz w:val="28"/>
          <w:szCs w:val="28"/>
        </w:rPr>
        <w:t xml:space="preserve">, утвержденный постановлением </w:t>
      </w:r>
      <w:r>
        <w:rPr>
          <w:rFonts w:ascii="Liberation Serif" w:hAnsi="Liberation Serif"/>
          <w:sz w:val="28"/>
          <w:szCs w:val="28"/>
        </w:rPr>
        <w:t>главы Каменск</w:t>
      </w:r>
      <w:r w:rsidRPr="000B349D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>г</w:t>
      </w:r>
      <w:r w:rsidRPr="000B349D">
        <w:rPr>
          <w:rFonts w:ascii="Liberation Serif" w:hAnsi="Liberation Serif"/>
          <w:sz w:val="28"/>
          <w:szCs w:val="28"/>
        </w:rPr>
        <w:t xml:space="preserve">ородского округа от </w:t>
      </w:r>
      <w:r>
        <w:rPr>
          <w:rFonts w:ascii="Liberation Serif" w:hAnsi="Liberation Serif"/>
          <w:sz w:val="28"/>
          <w:szCs w:val="28"/>
        </w:rPr>
        <w:t>05.07.2024</w:t>
      </w:r>
      <w:r w:rsidRPr="000B349D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71</w:t>
      </w:r>
      <w:r w:rsidR="00D10C8B">
        <w:rPr>
          <w:rFonts w:ascii="Liberation Serif" w:hAnsi="Liberation Serif"/>
          <w:sz w:val="28"/>
          <w:szCs w:val="28"/>
        </w:rPr>
        <w:t xml:space="preserve"> (в редакции постановлений</w:t>
      </w:r>
      <w:r w:rsidR="00652CF8">
        <w:rPr>
          <w:rFonts w:ascii="Liberation Serif" w:hAnsi="Liberation Serif"/>
          <w:sz w:val="28"/>
          <w:szCs w:val="28"/>
        </w:rPr>
        <w:t xml:space="preserve"> главы Каменск-Уральского городского округа от 24.01.2025 № 5</w:t>
      </w:r>
      <w:r w:rsidR="00D10C8B">
        <w:rPr>
          <w:rFonts w:ascii="Liberation Serif" w:hAnsi="Liberation Serif"/>
          <w:sz w:val="28"/>
          <w:szCs w:val="28"/>
        </w:rPr>
        <w:t>, от 24.04.2025 № 45</w:t>
      </w:r>
      <w:r w:rsidR="003F3DBC">
        <w:rPr>
          <w:rFonts w:ascii="Liberation Serif" w:hAnsi="Liberation Serif"/>
          <w:sz w:val="28"/>
          <w:szCs w:val="28"/>
        </w:rPr>
        <w:t>, от 21.05.2025 № 62</w:t>
      </w:r>
      <w:r w:rsidR="00652CF8">
        <w:rPr>
          <w:rFonts w:ascii="Liberation Serif" w:hAnsi="Liberation Serif"/>
          <w:sz w:val="28"/>
          <w:szCs w:val="28"/>
        </w:rPr>
        <w:t>)</w:t>
      </w:r>
      <w:r w:rsidR="00652CF8" w:rsidRPr="000B349D">
        <w:rPr>
          <w:rFonts w:ascii="Liberation Serif" w:hAnsi="Liberation Serif"/>
          <w:sz w:val="28"/>
          <w:szCs w:val="28"/>
        </w:rPr>
        <w:t xml:space="preserve"> </w:t>
      </w:r>
      <w:r w:rsidRPr="000B349D">
        <w:rPr>
          <w:rFonts w:ascii="Liberation Serif" w:hAnsi="Liberation Serif"/>
          <w:sz w:val="28"/>
          <w:szCs w:val="28"/>
        </w:rPr>
        <w:t xml:space="preserve">«Об утверждении регламента и </w:t>
      </w:r>
      <w:r>
        <w:rPr>
          <w:rFonts w:ascii="Liberation Serif" w:hAnsi="Liberation Serif"/>
          <w:sz w:val="28"/>
          <w:szCs w:val="28"/>
        </w:rPr>
        <w:t>со</w:t>
      </w:r>
      <w:r w:rsidRPr="000B349D">
        <w:rPr>
          <w:rFonts w:ascii="Liberation Serif" w:hAnsi="Liberation Serif"/>
          <w:sz w:val="28"/>
          <w:szCs w:val="28"/>
        </w:rPr>
        <w:t>става антитеррористической комиссии Каменск-Уральско</w:t>
      </w:r>
      <w:r>
        <w:rPr>
          <w:rFonts w:ascii="Liberation Serif" w:hAnsi="Liberation Serif"/>
          <w:sz w:val="28"/>
          <w:szCs w:val="28"/>
        </w:rPr>
        <w:t>го</w:t>
      </w:r>
      <w:r w:rsidRPr="000B349D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Pr="000B349D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а,</w:t>
      </w:r>
      <w:r w:rsidR="00652CF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а </w:t>
      </w:r>
      <w:r w:rsidRPr="004470CE">
        <w:rPr>
          <w:rFonts w:ascii="Liberation Serif" w:hAnsi="Liberation Serif"/>
          <w:sz w:val="28"/>
          <w:szCs w:val="28"/>
        </w:rPr>
        <w:t>также определении структурного подразделения, ответственного</w:t>
      </w:r>
      <w:r w:rsidR="00652CF8">
        <w:rPr>
          <w:rFonts w:ascii="Liberation Serif" w:hAnsi="Liberation Serif"/>
          <w:sz w:val="28"/>
          <w:szCs w:val="28"/>
        </w:rPr>
        <w:t xml:space="preserve"> </w:t>
      </w:r>
      <w:r w:rsidRPr="004470CE">
        <w:rPr>
          <w:rFonts w:ascii="Liberation Serif" w:hAnsi="Liberation Serif"/>
          <w:sz w:val="28"/>
          <w:szCs w:val="28"/>
        </w:rPr>
        <w:t xml:space="preserve">за организационное и материально-техническое </w:t>
      </w:r>
      <w:r>
        <w:rPr>
          <w:rFonts w:ascii="Liberation Serif" w:hAnsi="Liberation Serif"/>
          <w:sz w:val="28"/>
          <w:szCs w:val="28"/>
        </w:rPr>
        <w:t>о</w:t>
      </w:r>
      <w:r w:rsidRPr="004470CE">
        <w:rPr>
          <w:rFonts w:ascii="Liberation Serif" w:hAnsi="Liberation Serif"/>
          <w:sz w:val="28"/>
          <w:szCs w:val="28"/>
        </w:rPr>
        <w:t>беспечение деятельност</w:t>
      </w:r>
      <w:r w:rsidR="003F3DBC">
        <w:rPr>
          <w:rFonts w:ascii="Liberation Serif" w:hAnsi="Liberation Serif"/>
          <w:sz w:val="28"/>
          <w:szCs w:val="28"/>
        </w:rPr>
        <w:t>и антитеррористической комиссии</w:t>
      </w:r>
      <w:r w:rsidR="00D10C8B">
        <w:rPr>
          <w:rFonts w:ascii="Liberation Serif" w:hAnsi="Liberation Serif"/>
          <w:sz w:val="28"/>
          <w:szCs w:val="28"/>
        </w:rPr>
        <w:t xml:space="preserve"> </w:t>
      </w:r>
      <w:r w:rsidRPr="004470CE">
        <w:rPr>
          <w:rFonts w:ascii="Liberation Serif" w:hAnsi="Liberation Serif"/>
          <w:sz w:val="28"/>
          <w:szCs w:val="28"/>
        </w:rPr>
        <w:t>Каменск-Уральско</w:t>
      </w:r>
      <w:r w:rsidR="00877833">
        <w:rPr>
          <w:rFonts w:ascii="Liberation Serif" w:hAnsi="Liberation Serif"/>
          <w:sz w:val="28"/>
          <w:szCs w:val="28"/>
        </w:rPr>
        <w:t>го</w:t>
      </w:r>
      <w:r w:rsidRPr="004470CE">
        <w:rPr>
          <w:rFonts w:ascii="Liberation Serif" w:hAnsi="Liberation Serif"/>
          <w:sz w:val="28"/>
          <w:szCs w:val="28"/>
        </w:rPr>
        <w:t xml:space="preserve"> городско</w:t>
      </w:r>
      <w:r w:rsidR="00877833">
        <w:rPr>
          <w:rFonts w:ascii="Liberation Serif" w:hAnsi="Liberation Serif"/>
          <w:sz w:val="28"/>
          <w:szCs w:val="28"/>
        </w:rPr>
        <w:t>го</w:t>
      </w:r>
      <w:proofErr w:type="gramEnd"/>
      <w:r w:rsidRPr="004470CE">
        <w:rPr>
          <w:rFonts w:ascii="Liberation Serif" w:hAnsi="Liberation Serif"/>
          <w:sz w:val="28"/>
          <w:szCs w:val="28"/>
        </w:rPr>
        <w:t xml:space="preserve"> округ</w:t>
      </w:r>
      <w:r w:rsidR="00877833">
        <w:rPr>
          <w:rFonts w:ascii="Liberation Serif" w:hAnsi="Liberation Serif"/>
          <w:sz w:val="28"/>
          <w:szCs w:val="28"/>
        </w:rPr>
        <w:t>а</w:t>
      </w:r>
      <w:r w:rsidRPr="000B349D">
        <w:rPr>
          <w:rFonts w:ascii="Liberation Serif" w:hAnsi="Liberation Serif"/>
          <w:sz w:val="28"/>
          <w:szCs w:val="28"/>
        </w:rPr>
        <w:t>»</w:t>
      </w:r>
      <w:r w:rsidR="00D10C8B">
        <w:rPr>
          <w:rFonts w:ascii="Liberation Serif" w:hAnsi="Liberation Serif"/>
          <w:sz w:val="28"/>
          <w:szCs w:val="28"/>
        </w:rPr>
        <w:t xml:space="preserve"> (далее – Комиссия)</w:t>
      </w:r>
      <w:r w:rsidRPr="00AC1867">
        <w:rPr>
          <w:rFonts w:ascii="Liberation Serif" w:hAnsi="Liberation Serif"/>
          <w:sz w:val="28"/>
          <w:szCs w:val="28"/>
        </w:rPr>
        <w:t xml:space="preserve">, </w:t>
      </w:r>
      <w:r w:rsidR="003F3DBC">
        <w:rPr>
          <w:rFonts w:ascii="Liberation Serif" w:hAnsi="Liberation Serif"/>
          <w:sz w:val="28"/>
          <w:szCs w:val="28"/>
        </w:rPr>
        <w:t>изложив его в новой редакции</w:t>
      </w:r>
      <w:r w:rsidR="003F3DBC" w:rsidRPr="00B946E2">
        <w:rPr>
          <w:rFonts w:ascii="Liberation Serif" w:hAnsi="Liberation Serif"/>
          <w:sz w:val="28"/>
          <w:szCs w:val="28"/>
        </w:rPr>
        <w:t xml:space="preserve"> согласно Приложению к настоящему постановлению.</w:t>
      </w:r>
    </w:p>
    <w:p w:rsidR="00C1487D" w:rsidRPr="003F3DBC" w:rsidRDefault="00C1487D" w:rsidP="003F3DBC">
      <w:pPr>
        <w:pStyle w:val="a8"/>
        <w:numPr>
          <w:ilvl w:val="2"/>
          <w:numId w:val="3"/>
        </w:numPr>
        <w:tabs>
          <w:tab w:val="clear" w:pos="216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F3DBC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3F3DBC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C1487D" w:rsidRPr="00AC1867" w:rsidRDefault="00C1487D" w:rsidP="00652CF8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C1867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C1867">
        <w:rPr>
          <w:rFonts w:ascii="Liberation Serif" w:hAnsi="Liberation Serif"/>
          <w:sz w:val="28"/>
          <w:szCs w:val="28"/>
        </w:rPr>
        <w:t xml:space="preserve"> выполнением</w:t>
      </w:r>
      <w:r w:rsidR="00652CF8">
        <w:rPr>
          <w:rFonts w:ascii="Liberation Serif" w:hAnsi="Liberation Serif"/>
          <w:sz w:val="28"/>
          <w:szCs w:val="28"/>
        </w:rPr>
        <w:t xml:space="preserve"> настоящего</w:t>
      </w:r>
      <w:r w:rsidRPr="00AC1867">
        <w:rPr>
          <w:rFonts w:ascii="Liberation Serif" w:hAnsi="Liberation Serif"/>
          <w:sz w:val="28"/>
          <w:szCs w:val="28"/>
        </w:rPr>
        <w:t xml:space="preserve"> постановления возложить </w:t>
      </w:r>
      <w:r w:rsidR="00652CF8">
        <w:rPr>
          <w:rFonts w:ascii="Liberation Serif" w:hAnsi="Liberation Serif"/>
          <w:sz w:val="28"/>
          <w:szCs w:val="28"/>
        </w:rPr>
        <w:t xml:space="preserve">                   </w:t>
      </w:r>
      <w:r w:rsidRPr="00AC1867">
        <w:rPr>
          <w:rFonts w:ascii="Liberation Serif" w:hAnsi="Liberation Serif"/>
          <w:sz w:val="28"/>
          <w:szCs w:val="28"/>
        </w:rPr>
        <w:t xml:space="preserve">на руководителя аппарата Администрации городского округа </w:t>
      </w:r>
      <w:proofErr w:type="spellStart"/>
      <w:r w:rsidRPr="00AC1867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AC1867">
        <w:rPr>
          <w:rFonts w:ascii="Liberation Serif" w:hAnsi="Liberation Serif"/>
          <w:sz w:val="28"/>
          <w:szCs w:val="28"/>
        </w:rPr>
        <w:t xml:space="preserve"> А.В.</w:t>
      </w:r>
    </w:p>
    <w:p w:rsidR="00440CAC" w:rsidRDefault="00440CAC" w:rsidP="003569B0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C1487D" w:rsidRDefault="00C1487D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E04FA4" w:rsidRDefault="00D10C8B" w:rsidP="00C1487D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94331A" w:rsidRPr="00B946E2">
        <w:rPr>
          <w:rFonts w:ascii="Liberation Serif" w:hAnsi="Liberation Serif"/>
          <w:sz w:val="28"/>
          <w:szCs w:val="28"/>
        </w:rPr>
        <w:t xml:space="preserve"> </w:t>
      </w:r>
      <w:r w:rsidR="0094331A" w:rsidRPr="00B946E2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  <w:t xml:space="preserve">       </w:t>
      </w:r>
      <w:r w:rsidR="002723BE">
        <w:rPr>
          <w:rFonts w:ascii="Liberation Serif" w:hAnsi="Liberation Serif"/>
          <w:sz w:val="28"/>
          <w:szCs w:val="28"/>
        </w:rPr>
        <w:t xml:space="preserve"> </w:t>
      </w:r>
      <w:r w:rsidR="00B946E2" w:rsidRPr="00B946E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3F3DBC" w:rsidRDefault="003F3DBC" w:rsidP="00C1487D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3F3DBC" w:rsidRDefault="003F3DBC" w:rsidP="00C1487D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3F3DBC" w:rsidRDefault="003F3DBC" w:rsidP="00C1487D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3F3DBC" w:rsidRDefault="003F3DBC" w:rsidP="00C1487D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3F3DBC" w:rsidRDefault="003F3DBC" w:rsidP="00C1487D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3F3DBC" w:rsidRDefault="003F3DBC" w:rsidP="00C1487D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7D1739" w:rsidRDefault="003F3DBC" w:rsidP="003F3DB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</w:t>
      </w:r>
      <w:r w:rsidR="007D1739">
        <w:rPr>
          <w:rFonts w:ascii="Liberation Serif" w:hAnsi="Liberation Serif"/>
          <w:sz w:val="28"/>
          <w:szCs w:val="28"/>
        </w:rPr>
        <w:t xml:space="preserve">е </w:t>
      </w:r>
    </w:p>
    <w:p w:rsidR="003F3DBC" w:rsidRPr="00B946E2" w:rsidRDefault="003F3DBC" w:rsidP="003F3DB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к постановлению </w:t>
      </w:r>
      <w:r>
        <w:rPr>
          <w:rFonts w:ascii="Liberation Serif" w:hAnsi="Liberation Serif"/>
          <w:sz w:val="28"/>
          <w:szCs w:val="28"/>
        </w:rPr>
        <w:t xml:space="preserve">главы </w:t>
      </w:r>
    </w:p>
    <w:p w:rsidR="003F3DBC" w:rsidRDefault="003F3DBC" w:rsidP="003F3DBC">
      <w:pPr>
        <w:ind w:right="-141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B946E2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3F3DBC" w:rsidRPr="00B946E2" w:rsidRDefault="003F3DBC" w:rsidP="003F3DBC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4B71E3">
        <w:rPr>
          <w:rFonts w:ascii="Liberation Serif" w:hAnsi="Liberation Serif"/>
          <w:sz w:val="28"/>
          <w:szCs w:val="28"/>
        </w:rPr>
        <w:t>19.02.2026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4B71E3">
        <w:rPr>
          <w:rFonts w:ascii="Liberation Serif" w:hAnsi="Liberation Serif"/>
          <w:sz w:val="28"/>
          <w:szCs w:val="28"/>
        </w:rPr>
        <w:t>19</w:t>
      </w:r>
    </w:p>
    <w:p w:rsidR="003F3DBC" w:rsidRPr="005C00EA" w:rsidRDefault="003F3DBC" w:rsidP="003F3DBC">
      <w:pPr>
        <w:ind w:left="5664" w:firstLine="708"/>
        <w:rPr>
          <w:rFonts w:ascii="Liberation Serif" w:hAnsi="Liberation Serif"/>
          <w:sz w:val="28"/>
          <w:szCs w:val="28"/>
        </w:rPr>
      </w:pPr>
    </w:p>
    <w:p w:rsidR="007D1739" w:rsidRDefault="007D1739" w:rsidP="007D1739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 xml:space="preserve">Состав </w:t>
      </w:r>
    </w:p>
    <w:p w:rsidR="007D1739" w:rsidRPr="0062392A" w:rsidRDefault="007D1739" w:rsidP="007D1739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 xml:space="preserve">антитеррористической комиссии </w:t>
      </w:r>
    </w:p>
    <w:p w:rsidR="007D1739" w:rsidRDefault="007D1739" w:rsidP="007D1739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>Каменск-Уральско</w:t>
      </w:r>
      <w:r>
        <w:rPr>
          <w:b/>
          <w:sz w:val="28"/>
          <w:szCs w:val="28"/>
        </w:rPr>
        <w:t>го</w:t>
      </w:r>
      <w:r w:rsidRPr="0062392A">
        <w:rPr>
          <w:b/>
          <w:sz w:val="28"/>
          <w:szCs w:val="28"/>
        </w:rPr>
        <w:t xml:space="preserve"> городско</w:t>
      </w:r>
      <w:r>
        <w:rPr>
          <w:b/>
          <w:sz w:val="28"/>
          <w:szCs w:val="28"/>
        </w:rPr>
        <w:t>го</w:t>
      </w:r>
      <w:r w:rsidRPr="0062392A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а</w:t>
      </w:r>
    </w:p>
    <w:p w:rsidR="007D1739" w:rsidRDefault="007D1739" w:rsidP="007D1739">
      <w:pPr>
        <w:shd w:val="clear" w:color="auto" w:fill="FFFFFF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747" w:type="dxa"/>
        <w:tblLook w:val="04A0"/>
      </w:tblPr>
      <w:tblGrid>
        <w:gridCol w:w="4361"/>
        <w:gridCol w:w="5386"/>
      </w:tblGrid>
      <w:tr w:rsidR="007D1739" w:rsidRPr="009F1115" w:rsidTr="00EC7D53">
        <w:tc>
          <w:tcPr>
            <w:tcW w:w="4361" w:type="dxa"/>
          </w:tcPr>
          <w:p w:rsidR="007D1739" w:rsidRPr="009F1115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Герасимов Алексей Алексеевич               </w:t>
            </w:r>
          </w:p>
        </w:tc>
        <w:tc>
          <w:tcPr>
            <w:tcW w:w="5386" w:type="dxa"/>
          </w:tcPr>
          <w:p w:rsidR="007D1739" w:rsidRPr="009F1115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7D1739" w:rsidRPr="009F1115" w:rsidTr="00EC7D53">
        <w:tc>
          <w:tcPr>
            <w:tcW w:w="4361" w:type="dxa"/>
          </w:tcPr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Pr="009F1115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Игорь</w:t>
            </w:r>
          </w:p>
          <w:p w:rsidR="007D1739" w:rsidRPr="009F1115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Pr="002D7A98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D7A98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Павел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Владимир Владимирович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Дробышев Сергей Александрович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            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Зиннатуллин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Радик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Ризванович</w:t>
            </w:r>
            <w:proofErr w:type="spellEnd"/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Клещев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Алексей Дмитриевич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259D5" w:rsidRDefault="003259D5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Лейла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Пермяков Валерий Иванович 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Радионова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Татьяна Николаевна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Суворов Сергей Васильевич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Сычев Антон Сергеевич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Тимонин Виталий Александрович</w:t>
            </w: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Хабибулин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Юрий Валерьевич           </w:t>
            </w: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Черепанова Полина Александровна</w:t>
            </w: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Чистякова Марина Александровна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Pr="009F1115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  <w:tc>
          <w:tcPr>
            <w:tcW w:w="5386" w:type="dxa"/>
          </w:tcPr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         с административными органами  Администрации Каменск-Уральского городского округа, </w:t>
            </w:r>
            <w:r>
              <w:rPr>
                <w:rFonts w:ascii="Liberation Serif" w:hAnsi="Liberation Serif"/>
                <w:sz w:val="28"/>
                <w:szCs w:val="28"/>
              </w:rPr>
              <w:t>секретарь комиссии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                             по физической культуре и спорту Каменск-Уральского городского округа»;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первый заместитель главы Администрации Каменск-Уральского городского округа;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Pr="009F1115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ОВО – филиала ФГКУ «УВО ВНГ России по Свердловской области»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7D1739" w:rsidRDefault="007D1739" w:rsidP="00EC7D5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специалист по пожарной безопасности и гражданской обороне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больница» (по согласованию);</w:t>
            </w:r>
          </w:p>
          <w:p w:rsidR="007D1739" w:rsidRDefault="007D1739" w:rsidP="00EC7D5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председатель органа местного самоуправления «Комитет по управлению имуществом Каменск-Уральского городского округа»;</w:t>
            </w:r>
          </w:p>
          <w:p w:rsidR="007D1739" w:rsidRDefault="007D1739" w:rsidP="00EC7D5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3259D5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врид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 отдела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 в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>. Каменске-Уральском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 УФСБ РФ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 xml:space="preserve">по Свердловской области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   </w:t>
            </w:r>
            <w:r w:rsidRPr="004D6AA5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7D1739" w:rsidRPr="009F111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образования Каменск-Уральского городского округа»;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председатель   Думы    Каменск-Уральского городского округа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органа местного самоуправления «Контрольно-счетный орган Каменск-Уральского городского округа»; 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ЛОП на ст. Каменск-Уральский ЛО МВД РФ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   на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ст. Екатеринбург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-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Пассажирский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 xml:space="preserve">63  </w:t>
            </w:r>
            <w:r>
              <w:rPr>
                <w:rFonts w:ascii="Liberation Serif" w:hAnsi="Liberation Serif"/>
                <w:sz w:val="28"/>
                <w:szCs w:val="28"/>
              </w:rPr>
              <w:t>пожарно-спасательного отряда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 xml:space="preserve"> ФПС ГПС Главного управления МЧС России по Свердловской области (по согласованию);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Pr="00EB228E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главный специалист отдела экономического и социального развития территорий Администрации Южного управленческого округа Свердловской 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 ФКУ Исправительная колония №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47 ГУ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ФСИН России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по Свердловской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(по согласованию);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Каменск-Уральский следственного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управления Следственного комитета Российской Федерации по Свердловской области (по согласованию);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культуры Каменск-Уральского городского округа»;</w:t>
            </w:r>
          </w:p>
          <w:p w:rsidR="007D1739" w:rsidRPr="009F1115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1739" w:rsidRPr="009F1115" w:rsidTr="00EC7D53">
        <w:trPr>
          <w:trHeight w:val="3432"/>
        </w:trPr>
        <w:tc>
          <w:tcPr>
            <w:tcW w:w="4361" w:type="dxa"/>
          </w:tcPr>
          <w:p w:rsidR="007D1739" w:rsidRDefault="007D1739" w:rsidP="00EC7D5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Шишарина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Надежда Александровна 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Щевелева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Ольга Ильинична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Юндин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Евгений Александрович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Юрков Сергей Николаевич</w:t>
            </w: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Pr="009F1115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   </w:t>
            </w:r>
          </w:p>
        </w:tc>
        <w:tc>
          <w:tcPr>
            <w:tcW w:w="5386" w:type="dxa"/>
          </w:tcPr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председателя органа местного самоуправления «Комитет по архитектуре и градостроительству Каменск-Уральского городского округа»; 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Pr="00AE36B2" w:rsidRDefault="007D1739" w:rsidP="00EC7D53">
            <w:pPr>
              <w:pStyle w:val="ab"/>
              <w:spacing w:before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 w:rsidRPr="00AE36B2">
              <w:rPr>
                <w:rFonts w:ascii="Liberation Serif" w:hAnsi="Liberation Serif"/>
                <w:sz w:val="28"/>
                <w:szCs w:val="28"/>
              </w:rPr>
              <w:t>Управления социальной политики Министерства социальной политики Свердловской области № 12 (по согласованию);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Pr="00EB228E" w:rsidRDefault="007D1739" w:rsidP="00EC7D5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врач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                      (по согласованию);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Pr="009F1115" w:rsidRDefault="007D1739" w:rsidP="00EC7D5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юридического отдела Администрации Каменск-Уральского городского округа;</w:t>
            </w:r>
          </w:p>
          <w:p w:rsidR="007D1739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739" w:rsidRPr="009F1115" w:rsidRDefault="007D1739" w:rsidP="00EC7D5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руководитель аппарата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7D1739" w:rsidRDefault="007D1739" w:rsidP="007D1739">
      <w:r>
        <w:t xml:space="preserve">       </w:t>
      </w:r>
    </w:p>
    <w:p w:rsidR="003F3DBC" w:rsidRPr="00B946E2" w:rsidRDefault="003F3DBC" w:rsidP="00C1487D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sectPr w:rsidR="003F3DBC" w:rsidRPr="00B946E2" w:rsidSect="00ED2C39">
      <w:headerReference w:type="default" r:id="rId10"/>
      <w:pgSz w:w="11906" w:h="16838"/>
      <w:pgMar w:top="993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469" w:rsidRDefault="00611469" w:rsidP="00782F01">
      <w:r>
        <w:separator/>
      </w:r>
    </w:p>
  </w:endnote>
  <w:endnote w:type="continuationSeparator" w:id="1">
    <w:p w:rsidR="00611469" w:rsidRDefault="00611469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469" w:rsidRDefault="00611469" w:rsidP="00782F01">
      <w:r>
        <w:separator/>
      </w:r>
    </w:p>
  </w:footnote>
  <w:footnote w:type="continuationSeparator" w:id="1">
    <w:p w:rsidR="00611469" w:rsidRDefault="00611469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21173"/>
      <w:docPartObj>
        <w:docPartGallery w:val="Page Numbers (Top of Page)"/>
        <w:docPartUnique/>
      </w:docPartObj>
    </w:sdtPr>
    <w:sdtContent>
      <w:p w:rsidR="0000671A" w:rsidRDefault="00183976">
        <w:pPr>
          <w:pStyle w:val="a9"/>
          <w:jc w:val="center"/>
        </w:pPr>
        <w:fldSimple w:instr=" PAGE   \* MERGEFORMAT ">
          <w:r w:rsidR="004B71E3">
            <w:rPr>
              <w:noProof/>
            </w:rPr>
            <w:t>2</w:t>
          </w:r>
        </w:fldSimple>
      </w:p>
    </w:sdtContent>
  </w:sdt>
  <w:p w:rsidR="0000671A" w:rsidRDefault="0000671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E4"/>
    <w:rsid w:val="0000671A"/>
    <w:rsid w:val="00013F76"/>
    <w:rsid w:val="00016788"/>
    <w:rsid w:val="00024624"/>
    <w:rsid w:val="00046E47"/>
    <w:rsid w:val="000601D3"/>
    <w:rsid w:val="000661CC"/>
    <w:rsid w:val="000B4365"/>
    <w:rsid w:val="000C32AB"/>
    <w:rsid w:val="0011200C"/>
    <w:rsid w:val="00114833"/>
    <w:rsid w:val="001219F8"/>
    <w:rsid w:val="00121DBE"/>
    <w:rsid w:val="00133698"/>
    <w:rsid w:val="0018257E"/>
    <w:rsid w:val="00183976"/>
    <w:rsid w:val="001A2BF6"/>
    <w:rsid w:val="001C4A77"/>
    <w:rsid w:val="001D7946"/>
    <w:rsid w:val="001E1048"/>
    <w:rsid w:val="00201EF4"/>
    <w:rsid w:val="002266C8"/>
    <w:rsid w:val="0023226A"/>
    <w:rsid w:val="00234738"/>
    <w:rsid w:val="00241082"/>
    <w:rsid w:val="002440F8"/>
    <w:rsid w:val="002511C4"/>
    <w:rsid w:val="00271ED2"/>
    <w:rsid w:val="002723BE"/>
    <w:rsid w:val="00283483"/>
    <w:rsid w:val="00294C11"/>
    <w:rsid w:val="002A1F93"/>
    <w:rsid w:val="002A4E1E"/>
    <w:rsid w:val="002C1D73"/>
    <w:rsid w:val="002D2E37"/>
    <w:rsid w:val="002E5AD9"/>
    <w:rsid w:val="002F060B"/>
    <w:rsid w:val="002F1F0A"/>
    <w:rsid w:val="00301773"/>
    <w:rsid w:val="00311136"/>
    <w:rsid w:val="003259D5"/>
    <w:rsid w:val="003263B9"/>
    <w:rsid w:val="00352B7E"/>
    <w:rsid w:val="003555C1"/>
    <w:rsid w:val="003569B0"/>
    <w:rsid w:val="003677EF"/>
    <w:rsid w:val="00374C89"/>
    <w:rsid w:val="00375CC4"/>
    <w:rsid w:val="003C3928"/>
    <w:rsid w:val="003D6041"/>
    <w:rsid w:val="003E24B6"/>
    <w:rsid w:val="003E2C43"/>
    <w:rsid w:val="003E4D84"/>
    <w:rsid w:val="003F3DBC"/>
    <w:rsid w:val="003F6459"/>
    <w:rsid w:val="0040348A"/>
    <w:rsid w:val="00412C9A"/>
    <w:rsid w:val="00421871"/>
    <w:rsid w:val="00432B2C"/>
    <w:rsid w:val="00440CAC"/>
    <w:rsid w:val="004A6636"/>
    <w:rsid w:val="004B4D40"/>
    <w:rsid w:val="004B71E3"/>
    <w:rsid w:val="004C3D72"/>
    <w:rsid w:val="004C4D90"/>
    <w:rsid w:val="004F1BF0"/>
    <w:rsid w:val="004F3836"/>
    <w:rsid w:val="004F4246"/>
    <w:rsid w:val="005243C2"/>
    <w:rsid w:val="00536788"/>
    <w:rsid w:val="00540094"/>
    <w:rsid w:val="005438A1"/>
    <w:rsid w:val="005439F9"/>
    <w:rsid w:val="00556716"/>
    <w:rsid w:val="005637D2"/>
    <w:rsid w:val="00585BD1"/>
    <w:rsid w:val="00593056"/>
    <w:rsid w:val="005D3ACA"/>
    <w:rsid w:val="005E3C93"/>
    <w:rsid w:val="006003F4"/>
    <w:rsid w:val="00611469"/>
    <w:rsid w:val="00631FBF"/>
    <w:rsid w:val="00652CF8"/>
    <w:rsid w:val="0066161C"/>
    <w:rsid w:val="006805BD"/>
    <w:rsid w:val="006854CF"/>
    <w:rsid w:val="00686174"/>
    <w:rsid w:val="006A2B4A"/>
    <w:rsid w:val="006A3BB2"/>
    <w:rsid w:val="006A7A0D"/>
    <w:rsid w:val="006B0AF3"/>
    <w:rsid w:val="006B460B"/>
    <w:rsid w:val="006C28B8"/>
    <w:rsid w:val="006C4DB1"/>
    <w:rsid w:val="006C66F1"/>
    <w:rsid w:val="006C6C5E"/>
    <w:rsid w:val="006E2378"/>
    <w:rsid w:val="006F2E83"/>
    <w:rsid w:val="00702165"/>
    <w:rsid w:val="007025B8"/>
    <w:rsid w:val="00720985"/>
    <w:rsid w:val="00721C6B"/>
    <w:rsid w:val="00746C78"/>
    <w:rsid w:val="0075431A"/>
    <w:rsid w:val="0077711E"/>
    <w:rsid w:val="00782F01"/>
    <w:rsid w:val="007B6D0B"/>
    <w:rsid w:val="007C153C"/>
    <w:rsid w:val="007C4A14"/>
    <w:rsid w:val="007D1739"/>
    <w:rsid w:val="007F7465"/>
    <w:rsid w:val="007F79D4"/>
    <w:rsid w:val="00800D93"/>
    <w:rsid w:val="008167CA"/>
    <w:rsid w:val="0083594B"/>
    <w:rsid w:val="00850B07"/>
    <w:rsid w:val="00867D24"/>
    <w:rsid w:val="00871148"/>
    <w:rsid w:val="00877833"/>
    <w:rsid w:val="00896CBC"/>
    <w:rsid w:val="008A0C56"/>
    <w:rsid w:val="008C0E41"/>
    <w:rsid w:val="008D55E9"/>
    <w:rsid w:val="008F3857"/>
    <w:rsid w:val="0094331A"/>
    <w:rsid w:val="00945AC8"/>
    <w:rsid w:val="00947E72"/>
    <w:rsid w:val="00956960"/>
    <w:rsid w:val="00975A1C"/>
    <w:rsid w:val="00991214"/>
    <w:rsid w:val="009A7815"/>
    <w:rsid w:val="009B2A83"/>
    <w:rsid w:val="009E4FB4"/>
    <w:rsid w:val="009E6B60"/>
    <w:rsid w:val="009F25AE"/>
    <w:rsid w:val="00A1076A"/>
    <w:rsid w:val="00A16C4C"/>
    <w:rsid w:val="00A23DEA"/>
    <w:rsid w:val="00A26589"/>
    <w:rsid w:val="00A33657"/>
    <w:rsid w:val="00A459AE"/>
    <w:rsid w:val="00AA29C1"/>
    <w:rsid w:val="00AD05A0"/>
    <w:rsid w:val="00AE36B2"/>
    <w:rsid w:val="00B11894"/>
    <w:rsid w:val="00B13C0A"/>
    <w:rsid w:val="00B21A1D"/>
    <w:rsid w:val="00B25015"/>
    <w:rsid w:val="00B26D29"/>
    <w:rsid w:val="00B344A2"/>
    <w:rsid w:val="00B67A81"/>
    <w:rsid w:val="00B7721C"/>
    <w:rsid w:val="00B946E2"/>
    <w:rsid w:val="00B95DBC"/>
    <w:rsid w:val="00BA7870"/>
    <w:rsid w:val="00BB2B2E"/>
    <w:rsid w:val="00BC77AC"/>
    <w:rsid w:val="00BF5F80"/>
    <w:rsid w:val="00BF6E52"/>
    <w:rsid w:val="00C047E1"/>
    <w:rsid w:val="00C049FA"/>
    <w:rsid w:val="00C1487D"/>
    <w:rsid w:val="00C40A23"/>
    <w:rsid w:val="00C441A9"/>
    <w:rsid w:val="00C55198"/>
    <w:rsid w:val="00C62DE2"/>
    <w:rsid w:val="00C8290F"/>
    <w:rsid w:val="00C90D1C"/>
    <w:rsid w:val="00C94E44"/>
    <w:rsid w:val="00CA14D7"/>
    <w:rsid w:val="00CA382D"/>
    <w:rsid w:val="00CA6EDF"/>
    <w:rsid w:val="00CF7251"/>
    <w:rsid w:val="00D004BC"/>
    <w:rsid w:val="00D10C8B"/>
    <w:rsid w:val="00D208F9"/>
    <w:rsid w:val="00D2525F"/>
    <w:rsid w:val="00D259BC"/>
    <w:rsid w:val="00D46873"/>
    <w:rsid w:val="00D47751"/>
    <w:rsid w:val="00D505C0"/>
    <w:rsid w:val="00D63353"/>
    <w:rsid w:val="00D65A98"/>
    <w:rsid w:val="00D73FCB"/>
    <w:rsid w:val="00D74BEF"/>
    <w:rsid w:val="00D83AF9"/>
    <w:rsid w:val="00D857C5"/>
    <w:rsid w:val="00D921D5"/>
    <w:rsid w:val="00DA06DE"/>
    <w:rsid w:val="00DA3F09"/>
    <w:rsid w:val="00DB11A6"/>
    <w:rsid w:val="00DB6500"/>
    <w:rsid w:val="00DE056D"/>
    <w:rsid w:val="00DE0F5F"/>
    <w:rsid w:val="00DE1FF8"/>
    <w:rsid w:val="00DE2DDE"/>
    <w:rsid w:val="00DE4BE7"/>
    <w:rsid w:val="00E04FA4"/>
    <w:rsid w:val="00E1087C"/>
    <w:rsid w:val="00E30B51"/>
    <w:rsid w:val="00E44E5E"/>
    <w:rsid w:val="00E530E4"/>
    <w:rsid w:val="00E66643"/>
    <w:rsid w:val="00E81188"/>
    <w:rsid w:val="00E81BB7"/>
    <w:rsid w:val="00EA6121"/>
    <w:rsid w:val="00EB1A51"/>
    <w:rsid w:val="00EC7BDD"/>
    <w:rsid w:val="00ED2C39"/>
    <w:rsid w:val="00ED4DA5"/>
    <w:rsid w:val="00EE4587"/>
    <w:rsid w:val="00F04FCF"/>
    <w:rsid w:val="00F06B0A"/>
    <w:rsid w:val="00F129BF"/>
    <w:rsid w:val="00F23185"/>
    <w:rsid w:val="00F54708"/>
    <w:rsid w:val="00F63F12"/>
    <w:rsid w:val="00F86CB4"/>
    <w:rsid w:val="00FA194B"/>
    <w:rsid w:val="00FA3C20"/>
    <w:rsid w:val="00FD0638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  <w:style w:type="paragraph" w:customStyle="1" w:styleId="ConsPlusNormal">
    <w:name w:val="ConsPlusNormal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571D6B17EF0E171CC9F3C811B1222FAAF3D1CFF153D4DD6FD0D13528B8D7E6591E592094F099032F22B8ADBG6qF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A76F4-1EB9-44E4-9D36-EC690DEFB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4</Pages>
  <Words>554</Words>
  <Characters>5591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2025-05-22T12:13:00Z</cp:lastPrinted>
  <dcterms:created xsi:type="dcterms:W3CDTF">2026-02-19T08:42:00Z</dcterms:created>
  <dcterms:modified xsi:type="dcterms:W3CDTF">2026-02-19T08:42:00Z</dcterms:modified>
</cp:coreProperties>
</file>