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94C1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94C1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BA3AD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94C17" w:rsidP="00133698">
      <w:pPr>
        <w:spacing w:before="400"/>
        <w:rPr>
          <w:rFonts w:ascii="Liberation Serif" w:hAnsi="Liberation Serif" w:cs="Liberation Serif"/>
          <w:sz w:val="24"/>
        </w:rPr>
      </w:pPr>
      <w:r w:rsidRPr="00A94C1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0070C">
        <w:rPr>
          <w:rFonts w:ascii="Liberation Serif" w:hAnsi="Liberation Serif" w:cs="Liberation Serif"/>
          <w:sz w:val="24"/>
        </w:rPr>
        <w:t>03.</w:t>
      </w:r>
      <w:r w:rsidR="00B36270">
        <w:rPr>
          <w:rFonts w:ascii="Liberation Serif" w:hAnsi="Liberation Serif" w:cs="Liberation Serif"/>
          <w:sz w:val="24"/>
        </w:rPr>
        <w:t>03.2026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B36270">
        <w:rPr>
          <w:rFonts w:ascii="Liberation Serif" w:hAnsi="Liberation Serif" w:cs="Liberation Serif"/>
          <w:sz w:val="24"/>
        </w:rPr>
        <w:t>135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82AEF" w:rsidRDefault="00AB0FEB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состав </w:t>
      </w:r>
      <w:r w:rsidR="003A3439" w:rsidRPr="001812AB">
        <w:rPr>
          <w:rFonts w:ascii="Liberation Serif" w:hAnsi="Liberation Serif" w:cs="Liberation Serif"/>
          <w:b/>
          <w:sz w:val="28"/>
          <w:szCs w:val="28"/>
        </w:rPr>
        <w:t xml:space="preserve">комиссии по вопросам безопасности дорожного движения на территории Каменск-Уральского </w:t>
      </w:r>
    </w:p>
    <w:p w:rsidR="00133698" w:rsidRPr="001812AB" w:rsidRDefault="003A3439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городского округа</w:t>
      </w:r>
    </w:p>
    <w:p w:rsidR="0028614D" w:rsidRPr="001812AB" w:rsidRDefault="0028614D" w:rsidP="0028614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0B2FE8" w:rsidRPr="001812AB" w:rsidRDefault="00D12F89" w:rsidP="000B2FE8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связи</w:t>
      </w:r>
      <w:r w:rsidR="00BD0C41">
        <w:rPr>
          <w:rFonts w:ascii="Liberation Serif" w:hAnsi="Liberation Serif" w:cs="Liberation Serif"/>
          <w:sz w:val="28"/>
          <w:szCs w:val="28"/>
        </w:rPr>
        <w:t xml:space="preserve"> с</w:t>
      </w:r>
      <w:bookmarkStart w:id="0" w:name="_GoBack"/>
      <w:bookmarkEnd w:id="0"/>
      <w:r w:rsidR="00985357">
        <w:rPr>
          <w:rFonts w:ascii="Liberation Serif" w:hAnsi="Liberation Serif" w:cs="Liberation Serif"/>
          <w:sz w:val="28"/>
          <w:szCs w:val="28"/>
        </w:rPr>
        <w:t xml:space="preserve"> </w:t>
      </w:r>
      <w:r w:rsidR="009C4C4A">
        <w:rPr>
          <w:rFonts w:ascii="Liberation Serif" w:hAnsi="Liberation Serif" w:cs="Liberation Serif"/>
          <w:sz w:val="28"/>
          <w:szCs w:val="28"/>
        </w:rPr>
        <w:t xml:space="preserve">необходимостью актуализации состава комиссии по вопросам безопасности дорожного движения на территории Каменск-Уральского городского округа </w:t>
      </w:r>
      <w:r w:rsidR="00BD0C41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812AB" w:rsidRDefault="004F1BF0" w:rsidP="003A3439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84368" w:rsidRDefault="001812AB" w:rsidP="00784368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812AB">
        <w:rPr>
          <w:rFonts w:ascii="Liberation Serif" w:hAnsi="Liberation Serif"/>
          <w:sz w:val="28"/>
          <w:szCs w:val="28"/>
        </w:rPr>
        <w:tab/>
      </w:r>
      <w:r w:rsidR="000B2FE8" w:rsidRPr="001812AB">
        <w:rPr>
          <w:rFonts w:ascii="Liberation Serif" w:hAnsi="Liberation Serif" w:cs="Times New Roman"/>
          <w:sz w:val="28"/>
          <w:szCs w:val="28"/>
        </w:rPr>
        <w:t xml:space="preserve">1. </w:t>
      </w:r>
      <w:proofErr w:type="gramStart"/>
      <w:r w:rsidR="00BD0C41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784368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BD0C41">
        <w:rPr>
          <w:rFonts w:ascii="Liberation Serif" w:hAnsi="Liberation Serif" w:cs="Liberation Serif"/>
          <w:sz w:val="28"/>
          <w:szCs w:val="28"/>
        </w:rPr>
        <w:t xml:space="preserve">изменения в состав комиссии по вопросам безопасности дорожного движения на территории Каменск-Уральского городского округа, утвержденный постановлением Администрации города Каменска-Уральского от 07.02.2013 № 130 </w:t>
      </w:r>
      <w:r w:rsidR="005609C6">
        <w:rPr>
          <w:rFonts w:ascii="Liberation Serif" w:hAnsi="Liberation Serif" w:cs="Liberation Serif"/>
          <w:sz w:val="28"/>
          <w:szCs w:val="28"/>
        </w:rPr>
        <w:t>(</w:t>
      </w:r>
      <w:r w:rsidR="00B15C21">
        <w:rPr>
          <w:rFonts w:ascii="Liberation Serif" w:hAnsi="Liberation Serif" w:cs="Liberation Serif"/>
          <w:sz w:val="28"/>
          <w:szCs w:val="28"/>
        </w:rPr>
        <w:t xml:space="preserve">в редакции постановлений Администрации города Каменска-Уральского от 23.01.2020 № 44, от 22.06.2020 № 457, </w:t>
      </w:r>
      <w:r w:rsidR="005609C6">
        <w:rPr>
          <w:rFonts w:ascii="Liberation Serif" w:hAnsi="Liberation Serif" w:cs="Liberation Serif"/>
          <w:sz w:val="28"/>
          <w:szCs w:val="28"/>
        </w:rPr>
        <w:t>в редакции постановлений Администра</w:t>
      </w:r>
      <w:r w:rsidR="00B15C21">
        <w:rPr>
          <w:rFonts w:ascii="Liberation Serif" w:hAnsi="Liberation Serif" w:cs="Liberation Serif"/>
          <w:sz w:val="28"/>
          <w:szCs w:val="28"/>
        </w:rPr>
        <w:t xml:space="preserve">ции </w:t>
      </w:r>
      <w:r w:rsidR="005609C6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985357">
        <w:rPr>
          <w:rFonts w:ascii="Liberation Serif" w:hAnsi="Liberation Serif" w:cs="Liberation Serif"/>
          <w:sz w:val="28"/>
          <w:szCs w:val="28"/>
        </w:rPr>
        <w:t xml:space="preserve"> </w:t>
      </w:r>
      <w:r w:rsidR="005609C6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B15C21">
        <w:rPr>
          <w:rFonts w:ascii="Liberation Serif" w:hAnsi="Liberation Serif" w:cs="Liberation Serif"/>
          <w:sz w:val="28"/>
          <w:szCs w:val="28"/>
        </w:rPr>
        <w:t xml:space="preserve">от 11.11.2020 № 841, </w:t>
      </w:r>
      <w:r w:rsidR="005609C6">
        <w:rPr>
          <w:rFonts w:ascii="Liberation Serif" w:hAnsi="Liberation Serif" w:cs="Liberation Serif"/>
          <w:sz w:val="28"/>
          <w:szCs w:val="28"/>
        </w:rPr>
        <w:t>от</w:t>
      </w:r>
      <w:r w:rsidR="00985357">
        <w:rPr>
          <w:rFonts w:ascii="Liberation Serif" w:hAnsi="Liberation Serif" w:cs="Liberation Serif"/>
          <w:sz w:val="28"/>
          <w:szCs w:val="28"/>
        </w:rPr>
        <w:t xml:space="preserve"> </w:t>
      </w:r>
      <w:r w:rsidR="00B15C21">
        <w:rPr>
          <w:rFonts w:ascii="Liberation Serif" w:hAnsi="Liberation Serif" w:cs="Liberation Serif"/>
          <w:color w:val="000000" w:themeColor="text1"/>
          <w:sz w:val="28"/>
          <w:szCs w:val="28"/>
        </w:rPr>
        <w:t>09.06.2021</w:t>
      </w:r>
      <w:r w:rsidR="0098535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hyperlink r:id="rId7" w:history="1">
        <w:r w:rsidR="005609C6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№</w:t>
        </w:r>
        <w:r w:rsidR="00985357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</w:t>
        </w:r>
        <w:r w:rsidR="005609C6" w:rsidRPr="00F514E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488</w:t>
        </w:r>
      </w:hyperlink>
      <w:r w:rsidR="005609C6">
        <w:t xml:space="preserve">, </w:t>
      </w:r>
      <w:r w:rsidR="005609C6" w:rsidRPr="00BD0C41">
        <w:rPr>
          <w:rFonts w:ascii="Liberation Serif" w:hAnsi="Liberation Serif"/>
          <w:sz w:val="28"/>
          <w:szCs w:val="28"/>
        </w:rPr>
        <w:t xml:space="preserve">от 23.08.2023 </w:t>
      </w:r>
      <w:r w:rsidR="00985357">
        <w:rPr>
          <w:rFonts w:ascii="Liberation Serif" w:hAnsi="Liberation Serif"/>
          <w:sz w:val="28"/>
          <w:szCs w:val="28"/>
        </w:rPr>
        <w:br/>
      </w:r>
      <w:r w:rsidR="005609C6" w:rsidRPr="00BD0C41">
        <w:rPr>
          <w:rFonts w:ascii="Liberation Serif" w:hAnsi="Liberation Serif"/>
          <w:sz w:val="28"/>
          <w:szCs w:val="28"/>
        </w:rPr>
        <w:t>№</w:t>
      </w:r>
      <w:r w:rsidR="00985357">
        <w:rPr>
          <w:rFonts w:ascii="Liberation Serif" w:hAnsi="Liberation Serif"/>
          <w:sz w:val="28"/>
          <w:szCs w:val="28"/>
        </w:rPr>
        <w:t xml:space="preserve"> </w:t>
      </w:r>
      <w:r w:rsidR="005609C6" w:rsidRPr="00BD0C41">
        <w:rPr>
          <w:rFonts w:ascii="Liberation Serif" w:hAnsi="Liberation Serif"/>
          <w:sz w:val="28"/>
          <w:szCs w:val="28"/>
        </w:rPr>
        <w:t>533</w:t>
      </w:r>
      <w:r w:rsidR="005609C6">
        <w:rPr>
          <w:rFonts w:ascii="Liberation Serif" w:hAnsi="Liberation Serif"/>
          <w:sz w:val="28"/>
          <w:szCs w:val="28"/>
        </w:rPr>
        <w:t>, от 06.12.2023 № 791</w:t>
      </w:r>
      <w:r w:rsidR="00C269BD">
        <w:rPr>
          <w:rFonts w:ascii="Liberation Serif" w:hAnsi="Liberation Serif"/>
          <w:sz w:val="28"/>
          <w:szCs w:val="28"/>
        </w:rPr>
        <w:t>, от 20.08.2024 № 558</w:t>
      </w:r>
      <w:r w:rsidR="00784368">
        <w:rPr>
          <w:rFonts w:ascii="Liberation Serif" w:hAnsi="Liberation Serif" w:cs="Liberation Serif"/>
          <w:color w:val="000000" w:themeColor="text1"/>
          <w:sz w:val="28"/>
          <w:szCs w:val="28"/>
        </w:rPr>
        <w:t>, от 06.08.2025</w:t>
      </w:r>
      <w:proofErr w:type="gramEnd"/>
      <w:r w:rsidR="0078436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651)</w:t>
      </w:r>
      <w:r w:rsidR="00985357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 xml:space="preserve"> </w:t>
      </w:r>
      <w:r w:rsidR="00BD0C41">
        <w:rPr>
          <w:rFonts w:ascii="Liberation Serif" w:hAnsi="Liberation Serif" w:cs="Liberation Serif"/>
          <w:sz w:val="28"/>
          <w:szCs w:val="28"/>
        </w:rPr>
        <w:t>«О комиссии по вопросам безопасности дорожного движения на территории Каменск-Уральского городского округа»</w:t>
      </w:r>
      <w:r w:rsidR="00784368">
        <w:rPr>
          <w:rFonts w:ascii="Liberation Serif" w:hAnsi="Liberation Serif" w:cs="Liberation Serif"/>
          <w:sz w:val="28"/>
          <w:szCs w:val="28"/>
        </w:rPr>
        <w:t>:</w:t>
      </w:r>
    </w:p>
    <w:p w:rsidR="00784368" w:rsidRPr="001812AB" w:rsidRDefault="00784368" w:rsidP="00784368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="0098535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заменить слова «</w:t>
      </w:r>
      <w:r w:rsidRPr="009C4C4A">
        <w:rPr>
          <w:rFonts w:ascii="Liberation Serif" w:hAnsi="Liberation Serif"/>
          <w:sz w:val="28"/>
          <w:szCs w:val="28"/>
        </w:rPr>
        <w:t>Морозов Алексей Васильевич</w:t>
      </w:r>
      <w:r w:rsidR="00B15C21">
        <w:rPr>
          <w:rFonts w:ascii="Liberation Serif" w:hAnsi="Liberation Serif"/>
          <w:sz w:val="28"/>
          <w:szCs w:val="28"/>
        </w:rPr>
        <w:t xml:space="preserve">- </w:t>
      </w:r>
      <w:r w:rsidRPr="009C4C4A">
        <w:rPr>
          <w:rFonts w:ascii="Liberation Serif" w:hAnsi="Liberation Serif"/>
          <w:sz w:val="28"/>
          <w:szCs w:val="28"/>
        </w:rPr>
        <w:t>началь</w:t>
      </w:r>
      <w:r w:rsidRPr="00AB30E2">
        <w:rPr>
          <w:rFonts w:ascii="Liberation Serif" w:hAnsi="Liberation Serif"/>
          <w:sz w:val="28"/>
          <w:szCs w:val="28"/>
        </w:rPr>
        <w:t>ник отдела Госавтоинспекции МО МВД России «Каменск-Уральский»</w:t>
      </w:r>
      <w:r w:rsidRPr="009C4C4A">
        <w:rPr>
          <w:rFonts w:ascii="Liberation Serif" w:hAnsi="Liberation Serif"/>
          <w:sz w:val="28"/>
          <w:szCs w:val="28"/>
        </w:rPr>
        <w:t xml:space="preserve"> (по согласованию)</w:t>
      </w:r>
      <w:r>
        <w:rPr>
          <w:rFonts w:ascii="Liberation Serif" w:hAnsi="Liberation Serif" w:cs="Liberation Serif"/>
          <w:sz w:val="28"/>
          <w:szCs w:val="28"/>
        </w:rPr>
        <w:t>» словами «</w:t>
      </w:r>
      <w:proofErr w:type="spellStart"/>
      <w:r>
        <w:rPr>
          <w:rFonts w:ascii="Liberation Serif" w:hAnsi="Liberation Serif"/>
          <w:sz w:val="28"/>
          <w:szCs w:val="28"/>
        </w:rPr>
        <w:t>Качалков</w:t>
      </w:r>
      <w:proofErr w:type="spellEnd"/>
      <w:r>
        <w:rPr>
          <w:rFonts w:ascii="Liberation Serif" w:hAnsi="Liberation Serif"/>
          <w:sz w:val="28"/>
          <w:szCs w:val="28"/>
        </w:rPr>
        <w:t xml:space="preserve"> Андрей Валентинович </w:t>
      </w:r>
      <w:r w:rsidR="00B15C21">
        <w:rPr>
          <w:rFonts w:ascii="Liberation Serif" w:hAnsi="Liberation Serif"/>
          <w:sz w:val="28"/>
          <w:szCs w:val="28"/>
        </w:rPr>
        <w:t xml:space="preserve">- </w:t>
      </w:r>
      <w:proofErr w:type="spellStart"/>
      <w:r>
        <w:rPr>
          <w:rFonts w:ascii="Liberation Serif" w:hAnsi="Liberation Serif"/>
          <w:sz w:val="28"/>
          <w:szCs w:val="28"/>
        </w:rPr>
        <w:t>Врио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r w:rsidRPr="009C4C4A">
        <w:rPr>
          <w:rFonts w:ascii="Liberation Serif" w:hAnsi="Liberation Serif"/>
          <w:sz w:val="28"/>
          <w:szCs w:val="28"/>
        </w:rPr>
        <w:t>началь</w:t>
      </w:r>
      <w:r w:rsidRPr="00AB30E2">
        <w:rPr>
          <w:rFonts w:ascii="Liberation Serif" w:hAnsi="Liberation Serif"/>
          <w:sz w:val="28"/>
          <w:szCs w:val="28"/>
        </w:rPr>
        <w:t>ник</w:t>
      </w:r>
      <w:r>
        <w:rPr>
          <w:rFonts w:ascii="Liberation Serif" w:hAnsi="Liberation Serif"/>
          <w:sz w:val="28"/>
          <w:szCs w:val="28"/>
        </w:rPr>
        <w:t>а</w:t>
      </w:r>
      <w:r w:rsidRPr="00AB30E2">
        <w:rPr>
          <w:rFonts w:ascii="Liberation Serif" w:hAnsi="Liberation Serif"/>
          <w:sz w:val="28"/>
          <w:szCs w:val="28"/>
        </w:rPr>
        <w:t xml:space="preserve"> отдела Госавтоинспекции МО МВД России «Каменск-Уральский»</w:t>
      </w:r>
      <w:r w:rsidRPr="009C4C4A">
        <w:rPr>
          <w:rFonts w:ascii="Liberation Serif" w:hAnsi="Liberation Serif"/>
          <w:sz w:val="28"/>
          <w:szCs w:val="28"/>
        </w:rPr>
        <w:t xml:space="preserve"> (по согласованию)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1812AB" w:rsidRPr="001812AB" w:rsidRDefault="00784368" w:rsidP="00784368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заменить слова «</w:t>
      </w:r>
      <w:r w:rsidRPr="00AB30E2">
        <w:rPr>
          <w:rFonts w:ascii="Liberation Serif" w:hAnsi="Liberation Serif"/>
          <w:sz w:val="28"/>
          <w:szCs w:val="28"/>
        </w:rPr>
        <w:t>Зубов</w:t>
      </w:r>
      <w:r w:rsidR="00985357">
        <w:rPr>
          <w:rFonts w:ascii="Liberation Serif" w:hAnsi="Liberation Serif"/>
          <w:sz w:val="28"/>
          <w:szCs w:val="28"/>
        </w:rPr>
        <w:t xml:space="preserve"> </w:t>
      </w:r>
      <w:r w:rsidRPr="00AB30E2">
        <w:rPr>
          <w:rFonts w:ascii="Liberation Serif" w:hAnsi="Liberation Serif"/>
          <w:sz w:val="28"/>
          <w:szCs w:val="28"/>
        </w:rPr>
        <w:t>Алексей</w:t>
      </w:r>
      <w:r w:rsidR="00985357">
        <w:rPr>
          <w:rFonts w:ascii="Liberation Serif" w:hAnsi="Liberation Serif"/>
          <w:sz w:val="28"/>
          <w:szCs w:val="28"/>
        </w:rPr>
        <w:t xml:space="preserve"> </w:t>
      </w:r>
      <w:r w:rsidRPr="00AB30E2">
        <w:rPr>
          <w:rFonts w:ascii="Liberation Serif" w:hAnsi="Liberation Serif"/>
          <w:sz w:val="28"/>
          <w:szCs w:val="28"/>
        </w:rPr>
        <w:t>Викторович</w:t>
      </w:r>
      <w:r>
        <w:rPr>
          <w:rFonts w:ascii="Liberation Serif" w:hAnsi="Liberation Serif" w:cs="Liberation Serif"/>
          <w:sz w:val="28"/>
          <w:szCs w:val="28"/>
        </w:rPr>
        <w:t>» словами «</w:t>
      </w:r>
      <w:proofErr w:type="spellStart"/>
      <w:r>
        <w:rPr>
          <w:rFonts w:ascii="Liberation Serif" w:hAnsi="Liberation Serif" w:cs="Liberation Serif"/>
          <w:sz w:val="28"/>
          <w:szCs w:val="28"/>
        </w:rPr>
        <w:t>Юндин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Евгений Александрович»</w:t>
      </w:r>
      <w:r w:rsidR="00673E5E">
        <w:rPr>
          <w:rFonts w:ascii="Liberation Serif" w:hAnsi="Liberation Serif" w:cs="Liberation Serif"/>
          <w:sz w:val="28"/>
          <w:szCs w:val="28"/>
        </w:rPr>
        <w:t>.</w:t>
      </w:r>
    </w:p>
    <w:p w:rsidR="000B2FE8" w:rsidRPr="001812AB" w:rsidRDefault="001812AB" w:rsidP="00F53693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1812AB">
        <w:rPr>
          <w:rFonts w:ascii="Liberation Serif" w:hAnsi="Liberation Serif" w:cs="Times New Roman"/>
          <w:sz w:val="28"/>
          <w:szCs w:val="28"/>
        </w:rPr>
        <w:tab/>
      </w:r>
      <w:r w:rsidR="000B2FE8" w:rsidRPr="001812AB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="000B2FE8" w:rsidRPr="001812AB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0B2FE8" w:rsidRPr="001812AB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 муниципального образования.</w:t>
      </w:r>
    </w:p>
    <w:p w:rsidR="003A3439" w:rsidRPr="001812AB" w:rsidRDefault="00673E5E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A3439" w:rsidRPr="001812A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</w:t>
      </w:r>
      <w:r w:rsidR="00F53693">
        <w:rPr>
          <w:rFonts w:ascii="Liberation Serif" w:hAnsi="Liberation Serif" w:cs="Liberation Serif"/>
          <w:sz w:val="28"/>
          <w:szCs w:val="28"/>
        </w:rPr>
        <w:t>А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BD0C41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proofErr w:type="spellStart"/>
      <w:r w:rsidR="00BD0C41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985357">
        <w:rPr>
          <w:rFonts w:ascii="Liberation Serif" w:hAnsi="Liberation Serif" w:cs="Liberation Serif"/>
          <w:sz w:val="28"/>
          <w:szCs w:val="28"/>
        </w:rPr>
        <w:t xml:space="preserve"> </w:t>
      </w:r>
      <w:r w:rsidR="00BD0C41">
        <w:rPr>
          <w:rFonts w:ascii="Liberation Serif" w:hAnsi="Liberation Serif" w:cs="Liberation Serif"/>
          <w:sz w:val="28"/>
          <w:szCs w:val="28"/>
        </w:rPr>
        <w:t>В</w:t>
      </w:r>
      <w:r w:rsidR="00F53693">
        <w:rPr>
          <w:rFonts w:ascii="Liberation Serif" w:hAnsi="Liberation Serif" w:cs="Liberation Serif"/>
          <w:sz w:val="28"/>
          <w:szCs w:val="28"/>
        </w:rPr>
        <w:t>.В.</w:t>
      </w: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BD0C41" w:rsidRDefault="00BD0C41" w:rsidP="003A3439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3A3439" w:rsidRPr="001812A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3A3439" w:rsidRPr="001812AB" w:rsidRDefault="002C4485" w:rsidP="00BD0C41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  <w:t xml:space="preserve">        А.А</w:t>
      </w:r>
      <w:r w:rsidR="002D36A2">
        <w:rPr>
          <w:rFonts w:ascii="Liberation Serif" w:hAnsi="Liberation Serif" w:cs="Liberation Serif"/>
          <w:sz w:val="28"/>
          <w:szCs w:val="28"/>
        </w:rPr>
        <w:t xml:space="preserve">. </w:t>
      </w:r>
      <w:r w:rsidR="00BD0C41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3A3439" w:rsidRPr="003A3439" w:rsidSect="00BB385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1CE" w:rsidRDefault="000B01CE" w:rsidP="003A3439">
      <w:r>
        <w:separator/>
      </w:r>
    </w:p>
  </w:endnote>
  <w:endnote w:type="continuationSeparator" w:id="1">
    <w:p w:rsidR="000B01CE" w:rsidRDefault="000B01CE" w:rsidP="003A3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1CE" w:rsidRDefault="000B01CE" w:rsidP="003A3439">
      <w:r>
        <w:separator/>
      </w:r>
    </w:p>
  </w:footnote>
  <w:footnote w:type="continuationSeparator" w:id="1">
    <w:p w:rsidR="000B01CE" w:rsidRDefault="000B01CE" w:rsidP="003A34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439" w:rsidRDefault="00A94C17">
    <w:pPr>
      <w:pStyle w:val="a7"/>
      <w:jc w:val="center"/>
    </w:pPr>
    <w:r>
      <w:fldChar w:fldCharType="begin"/>
    </w:r>
    <w:r w:rsidR="00783267">
      <w:instrText xml:space="preserve"> PAGE   \* MERGEFORMAT </w:instrText>
    </w:r>
    <w:r>
      <w:fldChar w:fldCharType="separate"/>
    </w:r>
    <w:r w:rsidR="00A161DF">
      <w:rPr>
        <w:noProof/>
      </w:rPr>
      <w:t>2</w:t>
    </w:r>
    <w:r>
      <w:rPr>
        <w:noProof/>
      </w:rPr>
      <w:fldChar w:fldCharType="end"/>
    </w:r>
  </w:p>
  <w:p w:rsidR="003A3439" w:rsidRDefault="003A343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439"/>
    <w:rsid w:val="0000070C"/>
    <w:rsid w:val="0003182E"/>
    <w:rsid w:val="000B01CE"/>
    <w:rsid w:val="000B2FE8"/>
    <w:rsid w:val="000C2A04"/>
    <w:rsid w:val="000F17A4"/>
    <w:rsid w:val="00133698"/>
    <w:rsid w:val="00146C63"/>
    <w:rsid w:val="00166250"/>
    <w:rsid w:val="001812AB"/>
    <w:rsid w:val="0023226A"/>
    <w:rsid w:val="00262FEE"/>
    <w:rsid w:val="00282A88"/>
    <w:rsid w:val="0028614D"/>
    <w:rsid w:val="002C4485"/>
    <w:rsid w:val="002C6003"/>
    <w:rsid w:val="002D36A2"/>
    <w:rsid w:val="002D5972"/>
    <w:rsid w:val="002E2C86"/>
    <w:rsid w:val="002E3F53"/>
    <w:rsid w:val="00301773"/>
    <w:rsid w:val="00311136"/>
    <w:rsid w:val="00323AB6"/>
    <w:rsid w:val="00352B7E"/>
    <w:rsid w:val="00374C89"/>
    <w:rsid w:val="003A3439"/>
    <w:rsid w:val="003B16AA"/>
    <w:rsid w:val="003B442A"/>
    <w:rsid w:val="003F6459"/>
    <w:rsid w:val="00404485"/>
    <w:rsid w:val="00421CCE"/>
    <w:rsid w:val="0042241B"/>
    <w:rsid w:val="00471B66"/>
    <w:rsid w:val="00473DA1"/>
    <w:rsid w:val="00482AEF"/>
    <w:rsid w:val="004C3D72"/>
    <w:rsid w:val="004F1BF0"/>
    <w:rsid w:val="004F4246"/>
    <w:rsid w:val="00536788"/>
    <w:rsid w:val="005609C6"/>
    <w:rsid w:val="00591F8D"/>
    <w:rsid w:val="005D4D4A"/>
    <w:rsid w:val="006425B1"/>
    <w:rsid w:val="00664637"/>
    <w:rsid w:val="00673E5E"/>
    <w:rsid w:val="00675FED"/>
    <w:rsid w:val="006A2F36"/>
    <w:rsid w:val="006C6C5E"/>
    <w:rsid w:val="006C6EF4"/>
    <w:rsid w:val="006E2BE1"/>
    <w:rsid w:val="00702165"/>
    <w:rsid w:val="00716D7B"/>
    <w:rsid w:val="00720985"/>
    <w:rsid w:val="00783267"/>
    <w:rsid w:val="00784368"/>
    <w:rsid w:val="007C29C1"/>
    <w:rsid w:val="007D4A43"/>
    <w:rsid w:val="007D6207"/>
    <w:rsid w:val="007F099A"/>
    <w:rsid w:val="0083594B"/>
    <w:rsid w:val="008556E0"/>
    <w:rsid w:val="00871148"/>
    <w:rsid w:val="00896CBC"/>
    <w:rsid w:val="008C0E41"/>
    <w:rsid w:val="00956960"/>
    <w:rsid w:val="00972465"/>
    <w:rsid w:val="00975A1C"/>
    <w:rsid w:val="00985357"/>
    <w:rsid w:val="009A22F0"/>
    <w:rsid w:val="009C4C4A"/>
    <w:rsid w:val="009E4753"/>
    <w:rsid w:val="00A1076A"/>
    <w:rsid w:val="00A161DF"/>
    <w:rsid w:val="00A26589"/>
    <w:rsid w:val="00A92D05"/>
    <w:rsid w:val="00A94C17"/>
    <w:rsid w:val="00AA10C1"/>
    <w:rsid w:val="00AB0FEB"/>
    <w:rsid w:val="00AB1B96"/>
    <w:rsid w:val="00AB30E2"/>
    <w:rsid w:val="00AB63AA"/>
    <w:rsid w:val="00B15C21"/>
    <w:rsid w:val="00B26817"/>
    <w:rsid w:val="00B36270"/>
    <w:rsid w:val="00B91D93"/>
    <w:rsid w:val="00B92573"/>
    <w:rsid w:val="00B95DBC"/>
    <w:rsid w:val="00BA3AD7"/>
    <w:rsid w:val="00BA51EB"/>
    <w:rsid w:val="00BA7870"/>
    <w:rsid w:val="00BB3858"/>
    <w:rsid w:val="00BC77AC"/>
    <w:rsid w:val="00BD0C41"/>
    <w:rsid w:val="00BF6E52"/>
    <w:rsid w:val="00C269BD"/>
    <w:rsid w:val="00C31359"/>
    <w:rsid w:val="00C55198"/>
    <w:rsid w:val="00C72A7A"/>
    <w:rsid w:val="00C8290F"/>
    <w:rsid w:val="00CA14D7"/>
    <w:rsid w:val="00CC0120"/>
    <w:rsid w:val="00CF7251"/>
    <w:rsid w:val="00D12F89"/>
    <w:rsid w:val="00D43CCE"/>
    <w:rsid w:val="00D46873"/>
    <w:rsid w:val="00D55D89"/>
    <w:rsid w:val="00D8263B"/>
    <w:rsid w:val="00D91DC8"/>
    <w:rsid w:val="00D921D5"/>
    <w:rsid w:val="00DE4BE7"/>
    <w:rsid w:val="00DE6F6F"/>
    <w:rsid w:val="00E00DBB"/>
    <w:rsid w:val="00E35683"/>
    <w:rsid w:val="00EC5B59"/>
    <w:rsid w:val="00ED4DA5"/>
    <w:rsid w:val="00EE4587"/>
    <w:rsid w:val="00F129BF"/>
    <w:rsid w:val="00F34E6F"/>
    <w:rsid w:val="00F53693"/>
    <w:rsid w:val="00F5708F"/>
    <w:rsid w:val="00F572D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34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3A343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3A343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3439"/>
  </w:style>
  <w:style w:type="paragraph" w:styleId="a9">
    <w:name w:val="footer"/>
    <w:basedOn w:val="a"/>
    <w:link w:val="aa"/>
    <w:rsid w:val="003A34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A3439"/>
  </w:style>
  <w:style w:type="character" w:styleId="ab">
    <w:name w:val="Hyperlink"/>
    <w:basedOn w:val="a0"/>
    <w:uiPriority w:val="99"/>
    <w:unhideWhenUsed/>
    <w:rsid w:val="002C44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9238D4415DA3E718DB686D2B257EFEA2D618D2E29EE469D87079282FCC8DE35E4AC3CD6D1273225E9D367F70BCAEF0CF0027EF533BAFABB0E11EDF8B2E6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315</TotalTime>
  <Pages>1</Pages>
  <Words>203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20</cp:revision>
  <cp:lastPrinted>2026-03-02T06:46:00Z</cp:lastPrinted>
  <dcterms:created xsi:type="dcterms:W3CDTF">2023-12-04T05:20:00Z</dcterms:created>
  <dcterms:modified xsi:type="dcterms:W3CDTF">2026-03-03T11:23:00Z</dcterms:modified>
</cp:coreProperties>
</file>