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B6AE3" w14:textId="67AB84BD" w:rsidR="00133698" w:rsidRPr="00133698" w:rsidRDefault="00F0412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FF8128" wp14:editId="7CBFDDC3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68FA4E" w14:textId="77777777" w:rsidR="00641922" w:rsidRDefault="0064192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549696" wp14:editId="2821D6FB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FF812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" filled="f" stroked="f">
                <v:textbox style="mso-fit-shape-to-text:t">
                  <w:txbxContent>
                    <w:p w14:paraId="3C68FA4E" w14:textId="77777777" w:rsidR="00641922" w:rsidRDefault="00641922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60549696" wp14:editId="2821D6FB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5A207F53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2BC16C8B" w14:textId="77777777" w:rsidR="00133698" w:rsidRDefault="00133698" w:rsidP="00133698">
      <w:pPr>
        <w:jc w:val="center"/>
        <w:rPr>
          <w:b/>
          <w:sz w:val="28"/>
        </w:rPr>
      </w:pPr>
    </w:p>
    <w:p w14:paraId="366DDEB9" w14:textId="77777777" w:rsidR="00956960" w:rsidRDefault="00956960" w:rsidP="00133698">
      <w:pPr>
        <w:jc w:val="center"/>
        <w:rPr>
          <w:b/>
          <w:sz w:val="24"/>
        </w:rPr>
      </w:pPr>
    </w:p>
    <w:p w14:paraId="30062AF6" w14:textId="77777777" w:rsidR="00956960" w:rsidRDefault="00956960" w:rsidP="00133698">
      <w:pPr>
        <w:jc w:val="center"/>
        <w:rPr>
          <w:b/>
          <w:sz w:val="24"/>
        </w:rPr>
      </w:pPr>
    </w:p>
    <w:p w14:paraId="77AAEB57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73136FD9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14:paraId="4BB6D2CA" w14:textId="77777777"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14:paraId="3FC16C12" w14:textId="30992105" w:rsidR="00BC7DA7" w:rsidRDefault="00F04122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 wp14:anchorId="5D0ACAB9" wp14:editId="5ACE1F7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C99D76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    <v:stroke linestyle="thinThick"/>
              </v:line>
            </w:pict>
          </mc:Fallback>
        </mc:AlternateConten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>
        <w:rPr>
          <w:sz w:val="24"/>
          <w:szCs w:val="24"/>
        </w:rPr>
        <w:t>03</w:t>
      </w:r>
      <w:r w:rsidR="00554282">
        <w:rPr>
          <w:sz w:val="24"/>
          <w:szCs w:val="24"/>
        </w:rPr>
        <w:t>.0</w:t>
      </w:r>
      <w:r>
        <w:rPr>
          <w:sz w:val="24"/>
          <w:szCs w:val="24"/>
        </w:rPr>
        <w:t>4</w:t>
      </w:r>
      <w:r w:rsidR="00554282">
        <w:rPr>
          <w:sz w:val="24"/>
          <w:szCs w:val="24"/>
        </w:rPr>
        <w:t>.2026</w:t>
      </w:r>
      <w:r w:rsidR="005544D6">
        <w:rPr>
          <w:sz w:val="24"/>
          <w:szCs w:val="24"/>
        </w:rPr>
        <w:t xml:space="preserve">  </w:t>
      </w:r>
      <w:r w:rsidR="00133698" w:rsidRPr="00BC7DA7">
        <w:rPr>
          <w:sz w:val="24"/>
          <w:szCs w:val="24"/>
        </w:rPr>
        <w:t xml:space="preserve"> №</w:t>
      </w:r>
      <w:r w:rsidR="007031DC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</w:p>
    <w:p w14:paraId="7A5BBC76" w14:textId="77777777"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14:paraId="2C59F779" w14:textId="77777777"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14:paraId="1277B97F" w14:textId="77777777"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14:paraId="1613FD21" w14:textId="77777777"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предназначенных для сдачи в аренду</w:t>
      </w:r>
    </w:p>
    <w:p w14:paraId="17E2931D" w14:textId="77777777"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14:paraId="0DBF3F24" w14:textId="77777777" w:rsidR="00F04122" w:rsidRDefault="00F04122" w:rsidP="00554282">
      <w:pPr>
        <w:ind w:firstLine="708"/>
        <w:jc w:val="both"/>
        <w:rPr>
          <w:sz w:val="24"/>
          <w:szCs w:val="24"/>
        </w:rPr>
      </w:pPr>
    </w:p>
    <w:p w14:paraId="6A3274E2" w14:textId="5BEDAF9A" w:rsidR="00554282" w:rsidRPr="009B6B19" w:rsidRDefault="00554282" w:rsidP="00554282">
      <w:pPr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В связи с принятием управленческого решения по распоряжению муниципальным имуществом, руководствуясь Положением об органе местного самоуправления «Комитет по управлению имуществом Каменск-Уральского городского округа», утвержденным решением Городской Думы города Каменска-Уральского от 25.02.2009 №55</w:t>
      </w:r>
      <w:r w:rsidR="00C87B59">
        <w:rPr>
          <w:sz w:val="24"/>
          <w:szCs w:val="24"/>
        </w:rPr>
        <w:t xml:space="preserve">, </w:t>
      </w:r>
      <w:r w:rsidR="00C87B59">
        <w:rPr>
          <w:sz w:val="24"/>
          <w:szCs w:val="24"/>
        </w:rPr>
        <w:t xml:space="preserve">принимая во внимание приказ органа местного самоуправления «Комитет по управлению имуществом Каменск-Уральского городского округа» от </w:t>
      </w:r>
      <w:r w:rsidR="00C87B59">
        <w:rPr>
          <w:sz w:val="24"/>
          <w:szCs w:val="24"/>
        </w:rPr>
        <w:t>11</w:t>
      </w:r>
      <w:r w:rsidR="00C87B59">
        <w:rPr>
          <w:sz w:val="24"/>
          <w:szCs w:val="24"/>
        </w:rPr>
        <w:t>.</w:t>
      </w:r>
      <w:r w:rsidR="00C87B59">
        <w:rPr>
          <w:sz w:val="24"/>
          <w:szCs w:val="24"/>
        </w:rPr>
        <w:t>03</w:t>
      </w:r>
      <w:r w:rsidR="00C87B59">
        <w:rPr>
          <w:sz w:val="24"/>
          <w:szCs w:val="24"/>
        </w:rPr>
        <w:t>.202</w:t>
      </w:r>
      <w:r w:rsidR="00C87B59">
        <w:rPr>
          <w:sz w:val="24"/>
          <w:szCs w:val="24"/>
        </w:rPr>
        <w:t>6</w:t>
      </w:r>
      <w:r w:rsidR="00C87B59">
        <w:rPr>
          <w:sz w:val="24"/>
          <w:szCs w:val="24"/>
        </w:rPr>
        <w:t>г. №</w:t>
      </w:r>
      <w:r w:rsidR="00C87B59">
        <w:rPr>
          <w:sz w:val="24"/>
          <w:szCs w:val="24"/>
        </w:rPr>
        <w:t>235</w:t>
      </w:r>
      <w:r w:rsidR="00C87B59">
        <w:rPr>
          <w:sz w:val="24"/>
          <w:szCs w:val="24"/>
        </w:rPr>
        <w:t xml:space="preserve"> «О расторжении договора аренды нежилого помещения, расположенного по адресу: г.</w:t>
      </w:r>
      <w:r w:rsidR="00C87B59">
        <w:rPr>
          <w:sz w:val="24"/>
          <w:szCs w:val="24"/>
        </w:rPr>
        <w:t xml:space="preserve"> </w:t>
      </w:r>
      <w:r w:rsidR="00C87B59">
        <w:rPr>
          <w:sz w:val="24"/>
          <w:szCs w:val="24"/>
        </w:rPr>
        <w:t xml:space="preserve">Каменск-Уральский, </w:t>
      </w:r>
      <w:r w:rsidR="00C87B59">
        <w:rPr>
          <w:sz w:val="24"/>
          <w:szCs w:val="24"/>
        </w:rPr>
        <w:t>ул.Челябинская,22</w:t>
      </w:r>
      <w:r w:rsidR="00C87B59">
        <w:rPr>
          <w:sz w:val="24"/>
          <w:szCs w:val="24"/>
        </w:rPr>
        <w:t xml:space="preserve">» и акт </w:t>
      </w:r>
      <w:r w:rsidR="00C87B59">
        <w:rPr>
          <w:sz w:val="24"/>
        </w:rPr>
        <w:t>сдачи-приемки нежилого помещения, расположенного по адресу: г.</w:t>
      </w:r>
      <w:r w:rsidR="00C87B59">
        <w:rPr>
          <w:sz w:val="24"/>
        </w:rPr>
        <w:t xml:space="preserve"> </w:t>
      </w:r>
      <w:r w:rsidR="00C87B59">
        <w:rPr>
          <w:sz w:val="24"/>
        </w:rPr>
        <w:t xml:space="preserve">Каменск-Уральский, </w:t>
      </w:r>
      <w:r w:rsidR="00C87B59">
        <w:rPr>
          <w:sz w:val="24"/>
        </w:rPr>
        <w:t>ул.Челябинская,22</w:t>
      </w:r>
      <w:r w:rsidR="00C87B59">
        <w:rPr>
          <w:sz w:val="24"/>
        </w:rPr>
        <w:t>, переданного по договору аренды №</w:t>
      </w:r>
      <w:r w:rsidR="00C87B59">
        <w:rPr>
          <w:sz w:val="24"/>
        </w:rPr>
        <w:t>102/2025</w:t>
      </w:r>
      <w:r w:rsidR="00C87B59">
        <w:rPr>
          <w:sz w:val="24"/>
        </w:rPr>
        <w:t xml:space="preserve"> от </w:t>
      </w:r>
      <w:r w:rsidR="00C87B59">
        <w:rPr>
          <w:sz w:val="24"/>
        </w:rPr>
        <w:t>24</w:t>
      </w:r>
      <w:r w:rsidR="00C87B59">
        <w:rPr>
          <w:sz w:val="24"/>
        </w:rPr>
        <w:t>.</w:t>
      </w:r>
      <w:r w:rsidR="00C87B59">
        <w:rPr>
          <w:sz w:val="24"/>
        </w:rPr>
        <w:t>1</w:t>
      </w:r>
      <w:r w:rsidR="00C87B59">
        <w:rPr>
          <w:sz w:val="24"/>
        </w:rPr>
        <w:t>1.20</w:t>
      </w:r>
      <w:r w:rsidR="00C87B59">
        <w:rPr>
          <w:sz w:val="24"/>
        </w:rPr>
        <w:t>2</w:t>
      </w:r>
      <w:r w:rsidR="00C87B59">
        <w:rPr>
          <w:sz w:val="24"/>
        </w:rPr>
        <w:t>5г</w:t>
      </w:r>
    </w:p>
    <w:p w14:paraId="2CBAE888" w14:textId="77777777" w:rsidR="003E1BAA" w:rsidRDefault="003E1BAA" w:rsidP="002B5CCE">
      <w:pPr>
        <w:ind w:firstLine="708"/>
        <w:jc w:val="both"/>
        <w:rPr>
          <w:sz w:val="24"/>
        </w:rPr>
      </w:pPr>
    </w:p>
    <w:p w14:paraId="2BA2EED5" w14:textId="70D9F7DA" w:rsidR="00F04122" w:rsidRDefault="00554282" w:rsidP="00C21CD0">
      <w:pPr>
        <w:pStyle w:val="aa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F04122">
        <w:rPr>
          <w:sz w:val="24"/>
          <w:szCs w:val="24"/>
        </w:rPr>
        <w:t>Включить</w:t>
      </w:r>
      <w:r w:rsidR="004E4F30" w:rsidRPr="00F04122">
        <w:rPr>
          <w:sz w:val="24"/>
          <w:szCs w:val="24"/>
        </w:rPr>
        <w:t xml:space="preserve"> </w:t>
      </w:r>
      <w:r w:rsidRPr="00F04122">
        <w:rPr>
          <w:sz w:val="24"/>
          <w:szCs w:val="24"/>
        </w:rPr>
        <w:t>в</w:t>
      </w:r>
      <w:r w:rsidR="004E4F30" w:rsidRPr="00F04122">
        <w:rPr>
          <w:sz w:val="24"/>
          <w:szCs w:val="24"/>
        </w:rPr>
        <w:t xml:space="preserve"> </w:t>
      </w:r>
      <w:r w:rsidR="00FC3372" w:rsidRPr="00F04122">
        <w:rPr>
          <w:sz w:val="24"/>
          <w:szCs w:val="24"/>
        </w:rPr>
        <w:t>П</w:t>
      </w:r>
      <w:r w:rsidR="004E4F30" w:rsidRPr="00F04122">
        <w:rPr>
          <w:sz w:val="24"/>
          <w:szCs w:val="24"/>
        </w:rPr>
        <w:t>ереч</w:t>
      </w:r>
      <w:r w:rsidRPr="00F04122">
        <w:rPr>
          <w:sz w:val="24"/>
          <w:szCs w:val="24"/>
        </w:rPr>
        <w:t>ень</w:t>
      </w:r>
      <w:r w:rsidR="004E4F30" w:rsidRPr="00F04122">
        <w:rPr>
          <w:sz w:val="24"/>
          <w:szCs w:val="24"/>
        </w:rPr>
        <w:t xml:space="preserve"> объектов недвижимости,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>предназначенных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для сдачи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в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аренду, </w:t>
      </w:r>
    </w:p>
    <w:p w14:paraId="19776880" w14:textId="6950B82F" w:rsidR="00FC3372" w:rsidRPr="00F04122" w:rsidRDefault="00FC3372" w:rsidP="00F04122">
      <w:pPr>
        <w:suppressAutoHyphens/>
        <w:jc w:val="both"/>
        <w:rPr>
          <w:sz w:val="24"/>
          <w:szCs w:val="24"/>
        </w:rPr>
      </w:pPr>
      <w:r w:rsidRPr="00F04122">
        <w:rPr>
          <w:sz w:val="24"/>
          <w:szCs w:val="24"/>
        </w:rPr>
        <w:t>нежилое помещение</w:t>
      </w:r>
      <w:r w:rsidR="00F04122" w:rsidRPr="00F04122">
        <w:rPr>
          <w:sz w:val="24"/>
          <w:szCs w:val="24"/>
        </w:rPr>
        <w:t xml:space="preserve"> №67</w:t>
      </w:r>
      <w:r w:rsidR="00554282" w:rsidRPr="00F04122">
        <w:rPr>
          <w:sz w:val="24"/>
          <w:szCs w:val="24"/>
        </w:rPr>
        <w:t xml:space="preserve">, </w:t>
      </w:r>
      <w:r w:rsidR="00F04122" w:rsidRPr="00F04122">
        <w:rPr>
          <w:sz w:val="24"/>
          <w:szCs w:val="24"/>
        </w:rPr>
        <w:t xml:space="preserve">общей площадью – 11,8 кв.м., </w:t>
      </w:r>
      <w:r w:rsidR="00554282" w:rsidRPr="00F04122">
        <w:rPr>
          <w:sz w:val="24"/>
          <w:szCs w:val="24"/>
        </w:rPr>
        <w:t>расположенное по адресу: г.</w:t>
      </w:r>
      <w:r w:rsidR="00F04122">
        <w:rPr>
          <w:sz w:val="24"/>
          <w:szCs w:val="24"/>
        </w:rPr>
        <w:t xml:space="preserve"> </w:t>
      </w:r>
      <w:r w:rsidR="00554282" w:rsidRPr="00F04122">
        <w:rPr>
          <w:sz w:val="24"/>
          <w:szCs w:val="24"/>
        </w:rPr>
        <w:t>Каменск-Уральский, ул.</w:t>
      </w:r>
      <w:r w:rsidR="00F04122" w:rsidRPr="00F04122">
        <w:rPr>
          <w:sz w:val="24"/>
          <w:szCs w:val="24"/>
        </w:rPr>
        <w:t>Челябинская,22</w:t>
      </w:r>
      <w:r w:rsidR="00F04122">
        <w:rPr>
          <w:sz w:val="24"/>
          <w:szCs w:val="24"/>
        </w:rPr>
        <w:t>.</w:t>
      </w:r>
      <w:r w:rsidR="00554282" w:rsidRPr="00F04122">
        <w:rPr>
          <w:sz w:val="24"/>
          <w:szCs w:val="24"/>
        </w:rPr>
        <w:t xml:space="preserve">  </w:t>
      </w:r>
    </w:p>
    <w:p w14:paraId="14F0A7BB" w14:textId="77777777" w:rsidR="00B67DC8" w:rsidRPr="009B6B19" w:rsidRDefault="003E1BAA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7DC8" w:rsidRPr="009B6B19">
        <w:rPr>
          <w:sz w:val="24"/>
          <w:szCs w:val="24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14:paraId="6F5F715F" w14:textId="77777777" w:rsidR="00B67DC8" w:rsidRPr="009B6B19" w:rsidRDefault="003E1BAA" w:rsidP="00B67DC8">
      <w:pPr>
        <w:pStyle w:val="a4"/>
        <w:rPr>
          <w:sz w:val="24"/>
        </w:rPr>
      </w:pPr>
      <w:r>
        <w:rPr>
          <w:sz w:val="24"/>
        </w:rPr>
        <w:t>3</w:t>
      </w:r>
      <w:r w:rsidR="00B67DC8" w:rsidRPr="009B6B19">
        <w:rPr>
          <w:sz w:val="24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</w:t>
      </w:r>
      <w:r w:rsidR="00EE7F9E">
        <w:rPr>
          <w:sz w:val="24"/>
        </w:rPr>
        <w:t xml:space="preserve"> </w:t>
      </w:r>
      <w:r w:rsidR="00B67DC8" w:rsidRPr="009B6B19">
        <w:rPr>
          <w:sz w:val="24"/>
        </w:rPr>
        <w:t>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14:paraId="3B8D2B72" w14:textId="77777777" w:rsidR="00133698" w:rsidRDefault="00133698" w:rsidP="00133698">
      <w:pPr>
        <w:jc w:val="both"/>
        <w:rPr>
          <w:sz w:val="24"/>
          <w:szCs w:val="24"/>
        </w:rPr>
      </w:pPr>
    </w:p>
    <w:p w14:paraId="463B8EA3" w14:textId="77777777" w:rsidR="00F04122" w:rsidRPr="009B6B19" w:rsidRDefault="00F04122" w:rsidP="00133698">
      <w:pPr>
        <w:jc w:val="both"/>
        <w:rPr>
          <w:sz w:val="24"/>
          <w:szCs w:val="24"/>
        </w:rPr>
      </w:pPr>
    </w:p>
    <w:p w14:paraId="31C8777A" w14:textId="77777777" w:rsidR="009B6B19" w:rsidRDefault="009B6B19" w:rsidP="00133698">
      <w:pPr>
        <w:jc w:val="both"/>
        <w:rPr>
          <w:sz w:val="24"/>
          <w:szCs w:val="24"/>
        </w:rPr>
      </w:pPr>
    </w:p>
    <w:p w14:paraId="729C4C99" w14:textId="77777777" w:rsidR="00B67DC8" w:rsidRPr="009B6B19" w:rsidRDefault="0091107D" w:rsidP="00133698">
      <w:p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67DE9" w:rsidRPr="009B6B19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2582D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</w:t>
      </w:r>
      <w:r w:rsidR="00554282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А.С. Зубарев</w:t>
      </w:r>
    </w:p>
    <w:p w14:paraId="71337C25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5F2E8D4D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17EFB88A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62873962" w14:textId="77777777" w:rsidR="007031DC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 w:rsidR="0000283D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</w:t>
      </w:r>
    </w:p>
    <w:p w14:paraId="78B147BB" w14:textId="77777777" w:rsidR="00EE7F9E" w:rsidRDefault="00EE7F9E" w:rsidP="009B6B19">
      <w:pPr>
        <w:jc w:val="both"/>
        <w:rPr>
          <w:sz w:val="22"/>
          <w:szCs w:val="22"/>
        </w:rPr>
      </w:pPr>
    </w:p>
    <w:p w14:paraId="4419B6B0" w14:textId="77777777" w:rsidR="003E1BAA" w:rsidRDefault="003E1BAA" w:rsidP="009B6B19">
      <w:pPr>
        <w:jc w:val="both"/>
        <w:rPr>
          <w:sz w:val="22"/>
          <w:szCs w:val="22"/>
        </w:rPr>
      </w:pPr>
    </w:p>
    <w:p w14:paraId="29824B31" w14:textId="77777777" w:rsidR="003E1BAA" w:rsidRDefault="003E1BAA" w:rsidP="009B6B19">
      <w:pPr>
        <w:jc w:val="both"/>
        <w:rPr>
          <w:sz w:val="22"/>
          <w:szCs w:val="22"/>
        </w:rPr>
      </w:pPr>
    </w:p>
    <w:p w14:paraId="068B54B2" w14:textId="77777777" w:rsidR="003E1BAA" w:rsidRDefault="003E1BAA" w:rsidP="009B6B19">
      <w:pPr>
        <w:jc w:val="both"/>
        <w:rPr>
          <w:sz w:val="22"/>
          <w:szCs w:val="22"/>
        </w:rPr>
      </w:pPr>
    </w:p>
    <w:p w14:paraId="2A3CE57D" w14:textId="77777777" w:rsidR="003E1BAA" w:rsidRDefault="003E1BAA" w:rsidP="009B6B19">
      <w:pPr>
        <w:jc w:val="both"/>
        <w:rPr>
          <w:sz w:val="22"/>
          <w:szCs w:val="22"/>
        </w:rPr>
      </w:pPr>
    </w:p>
    <w:p w14:paraId="7D3CC86B" w14:textId="77777777" w:rsidR="003E1BAA" w:rsidRDefault="003E1BAA" w:rsidP="009B6B19">
      <w:pPr>
        <w:jc w:val="both"/>
        <w:rPr>
          <w:sz w:val="22"/>
          <w:szCs w:val="22"/>
        </w:rPr>
      </w:pPr>
    </w:p>
    <w:p w14:paraId="1FE1B32C" w14:textId="77777777" w:rsidR="003E1BAA" w:rsidRDefault="003E1BAA" w:rsidP="009B6B19">
      <w:pPr>
        <w:jc w:val="both"/>
        <w:rPr>
          <w:sz w:val="22"/>
          <w:szCs w:val="22"/>
        </w:rPr>
      </w:pPr>
    </w:p>
    <w:p w14:paraId="30A37407" w14:textId="77777777" w:rsidR="003E1BAA" w:rsidRDefault="003E1BAA" w:rsidP="009B6B19">
      <w:pPr>
        <w:jc w:val="both"/>
        <w:rPr>
          <w:sz w:val="22"/>
          <w:szCs w:val="22"/>
        </w:rPr>
      </w:pPr>
    </w:p>
    <w:p w14:paraId="09A7109B" w14:textId="77777777" w:rsidR="003E1BAA" w:rsidRDefault="003E1BAA" w:rsidP="009B6B19">
      <w:pPr>
        <w:jc w:val="both"/>
        <w:rPr>
          <w:sz w:val="22"/>
          <w:szCs w:val="22"/>
        </w:rPr>
      </w:pPr>
    </w:p>
    <w:p w14:paraId="6934B88A" w14:textId="77777777" w:rsidR="003E1BAA" w:rsidRDefault="003E1BAA" w:rsidP="009B6B19">
      <w:pPr>
        <w:jc w:val="both"/>
        <w:rPr>
          <w:sz w:val="22"/>
          <w:szCs w:val="22"/>
        </w:rPr>
      </w:pPr>
    </w:p>
    <w:p w14:paraId="269862BF" w14:textId="77777777" w:rsidR="003E1BAA" w:rsidRDefault="003E1BAA" w:rsidP="009B6B19">
      <w:pPr>
        <w:jc w:val="both"/>
        <w:rPr>
          <w:sz w:val="22"/>
          <w:szCs w:val="22"/>
        </w:rPr>
      </w:pPr>
    </w:p>
    <w:p w14:paraId="3F110058" w14:textId="77777777" w:rsidR="003E1BAA" w:rsidRDefault="003E1BAA" w:rsidP="009B6B19">
      <w:pPr>
        <w:jc w:val="both"/>
        <w:rPr>
          <w:sz w:val="22"/>
          <w:szCs w:val="22"/>
        </w:rPr>
      </w:pPr>
    </w:p>
    <w:p w14:paraId="0A470A56" w14:textId="77777777" w:rsidR="003E1BAA" w:rsidRDefault="003E1BAA" w:rsidP="009B6B19">
      <w:pPr>
        <w:jc w:val="both"/>
        <w:rPr>
          <w:sz w:val="22"/>
          <w:szCs w:val="22"/>
        </w:rPr>
      </w:pPr>
    </w:p>
    <w:p w14:paraId="62643AF7" w14:textId="77777777" w:rsidR="00554282" w:rsidRDefault="007031DC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</w:t>
      </w:r>
    </w:p>
    <w:p w14:paraId="797FE031" w14:textId="77777777" w:rsidR="00554282" w:rsidRDefault="00554282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</w:t>
      </w:r>
    </w:p>
    <w:p w14:paraId="39C89E14" w14:textId="77777777" w:rsidR="00B67DC8" w:rsidRPr="009B6B19" w:rsidRDefault="00554282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</w:t>
      </w:r>
      <w:r w:rsidR="007031DC">
        <w:rPr>
          <w:sz w:val="22"/>
          <w:szCs w:val="22"/>
        </w:rPr>
        <w:t xml:space="preserve">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02"/>
        <w:gridCol w:w="2268"/>
        <w:gridCol w:w="3188"/>
      </w:tblGrid>
      <w:tr w:rsidR="00B67DC8" w:rsidRPr="009B6B19" w14:paraId="1BFA0C56" w14:textId="77777777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60653CDB" w14:textId="56595A59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554282">
              <w:rPr>
                <w:sz w:val="22"/>
                <w:szCs w:val="22"/>
              </w:rPr>
              <w:t xml:space="preserve"> </w:t>
            </w:r>
            <w:r w:rsidR="00081C95">
              <w:rPr>
                <w:sz w:val="22"/>
                <w:szCs w:val="22"/>
              </w:rPr>
              <w:t>о</w:t>
            </w:r>
            <w:r w:rsidRPr="009B6B19">
              <w:rPr>
                <w:sz w:val="22"/>
                <w:szCs w:val="22"/>
              </w:rPr>
              <w:t>т</w:t>
            </w:r>
            <w:r w:rsidR="00081C95">
              <w:rPr>
                <w:sz w:val="22"/>
                <w:szCs w:val="22"/>
              </w:rPr>
              <w:t xml:space="preserve"> </w:t>
            </w:r>
            <w:r w:rsidR="00F04122">
              <w:rPr>
                <w:sz w:val="22"/>
                <w:szCs w:val="22"/>
              </w:rPr>
              <w:t>0</w:t>
            </w:r>
            <w:r w:rsidR="00554282">
              <w:rPr>
                <w:sz w:val="22"/>
                <w:szCs w:val="22"/>
              </w:rPr>
              <w:t>3.0</w:t>
            </w:r>
            <w:r w:rsidR="00F04122">
              <w:rPr>
                <w:sz w:val="22"/>
                <w:szCs w:val="22"/>
              </w:rPr>
              <w:t>4</w:t>
            </w:r>
            <w:r w:rsidR="00554282">
              <w:rPr>
                <w:sz w:val="22"/>
                <w:szCs w:val="22"/>
              </w:rPr>
              <w:t xml:space="preserve">.2026 </w:t>
            </w:r>
            <w:r w:rsidRPr="009B6B19">
              <w:rPr>
                <w:sz w:val="22"/>
                <w:szCs w:val="22"/>
              </w:rPr>
              <w:t>№</w:t>
            </w:r>
            <w:r w:rsidR="00F04122">
              <w:rPr>
                <w:sz w:val="22"/>
                <w:szCs w:val="22"/>
              </w:rPr>
              <w:t>7</w:t>
            </w:r>
            <w:r w:rsidRPr="009B6B19">
              <w:rPr>
                <w:sz w:val="22"/>
                <w:szCs w:val="22"/>
              </w:rPr>
              <w:t xml:space="preserve"> 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14:paraId="26DC845D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74CE9F5A" w14:textId="77777777"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35C4290C" w14:textId="77777777"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416773D2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14:paraId="38D31D8D" w14:textId="77777777"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14:paraId="16217108" w14:textId="77777777"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14:paraId="4DF331B5" w14:textId="77777777" w:rsidTr="008A776F">
        <w:trPr>
          <w:trHeight w:val="476"/>
        </w:trPr>
        <w:tc>
          <w:tcPr>
            <w:tcW w:w="817" w:type="dxa"/>
          </w:tcPr>
          <w:p w14:paraId="62B7FD35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14:paraId="4779BC69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14:paraId="243DE00A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14:paraId="74C89594" w14:textId="77777777" w:rsidR="00B67DC8" w:rsidRPr="009B6B19" w:rsidRDefault="00B67DC8" w:rsidP="00176EDB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60368A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14:paraId="4E1F4693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14:paraId="20E36054" w14:textId="77777777"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14:paraId="29269453" w14:textId="77777777" w:rsidTr="008A776F">
        <w:trPr>
          <w:trHeight w:val="554"/>
        </w:trPr>
        <w:tc>
          <w:tcPr>
            <w:tcW w:w="817" w:type="dxa"/>
          </w:tcPr>
          <w:p w14:paraId="05C6D9A1" w14:textId="77777777"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14:paraId="3897A60B" w14:textId="77777777"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  <w:p w14:paraId="2CC9C273" w14:textId="77777777"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53357012" w14:textId="77777777"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44194884" w14:textId="77777777" w:rsidR="001F766D" w:rsidRPr="009B6B19" w:rsidRDefault="003E1BAA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33,3</w:t>
            </w:r>
          </w:p>
        </w:tc>
        <w:tc>
          <w:tcPr>
            <w:tcW w:w="3188" w:type="dxa"/>
          </w:tcPr>
          <w:p w14:paraId="18FFD1F6" w14:textId="77777777" w:rsidR="001F766D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14:paraId="0393371A" w14:textId="77777777" w:rsidTr="008A776F">
        <w:trPr>
          <w:trHeight w:val="476"/>
        </w:trPr>
        <w:tc>
          <w:tcPr>
            <w:tcW w:w="817" w:type="dxa"/>
          </w:tcPr>
          <w:p w14:paraId="4814F258" w14:textId="77777777" w:rsidR="00B67DC8" w:rsidRPr="009B6B19" w:rsidRDefault="00FC337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14:paraId="66A1EAAA" w14:textId="77777777"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бульвар Парижской Коммуны,39</w:t>
            </w:r>
          </w:p>
          <w:p w14:paraId="6CB46DA5" w14:textId="77777777"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60DF56BD" w14:textId="77777777"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30F7DFA" w14:textId="77777777"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14:paraId="3460E08C" w14:textId="77777777"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9B6B19" w14:paraId="6CEDAA87" w14:textId="77777777" w:rsidTr="008A776F">
        <w:trPr>
          <w:trHeight w:val="480"/>
        </w:trPr>
        <w:tc>
          <w:tcPr>
            <w:tcW w:w="817" w:type="dxa"/>
          </w:tcPr>
          <w:p w14:paraId="41B58490" w14:textId="77777777" w:rsidR="00B67DC8" w:rsidRPr="009B6B19" w:rsidRDefault="00FC337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14:paraId="6BAB50EA" w14:textId="77777777"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  <w:p w14:paraId="264C2196" w14:textId="77777777"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51B145A4" w14:textId="77777777"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8C98FBA" w14:textId="77777777" w:rsidR="00B67DC8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14:paraId="079BA2AC" w14:textId="77777777" w:rsidR="006E2013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14:paraId="78BC5AA0" w14:textId="77777777" w:rsidR="006E2013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554282" w:rsidRPr="009B6B19" w14:paraId="2B128339" w14:textId="77777777" w:rsidTr="00F04122">
        <w:trPr>
          <w:trHeight w:val="598"/>
        </w:trPr>
        <w:tc>
          <w:tcPr>
            <w:tcW w:w="817" w:type="dxa"/>
          </w:tcPr>
          <w:p w14:paraId="74B3E75D" w14:textId="77777777" w:rsidR="00554282" w:rsidRDefault="0055428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14:paraId="34BFD166" w14:textId="77777777" w:rsidR="00554282" w:rsidRDefault="00554282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ул.Алюминиевая,45</w:t>
            </w:r>
          </w:p>
          <w:p w14:paraId="376700EE" w14:textId="77777777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3DD0FE36" w14:textId="77777777" w:rsidR="00554282" w:rsidRPr="009B6B19" w:rsidRDefault="00554282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5B53463" w14:textId="77777777" w:rsidR="00554282" w:rsidRPr="009B6B19" w:rsidRDefault="00554282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3188" w:type="dxa"/>
          </w:tcPr>
          <w:p w14:paraId="63A77A7A" w14:textId="77777777" w:rsidR="00554282" w:rsidRPr="009B6B19" w:rsidRDefault="00554282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F04122" w:rsidRPr="009B6B19" w14:paraId="18101BC1" w14:textId="77777777" w:rsidTr="00F04122">
        <w:trPr>
          <w:trHeight w:val="634"/>
        </w:trPr>
        <w:tc>
          <w:tcPr>
            <w:tcW w:w="817" w:type="dxa"/>
          </w:tcPr>
          <w:p w14:paraId="38E53A73" w14:textId="3D0570B0" w:rsidR="00F04122" w:rsidRDefault="00F0412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14:paraId="362D1DD1" w14:textId="77777777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ул.Челябинская,22</w:t>
            </w:r>
          </w:p>
          <w:p w14:paraId="7F9E20B6" w14:textId="77777777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4D0013AF" w14:textId="77B26402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7000C79" w14:textId="135DDA52" w:rsidR="00F04122" w:rsidRDefault="00F04122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</w:tc>
        <w:tc>
          <w:tcPr>
            <w:tcW w:w="3188" w:type="dxa"/>
          </w:tcPr>
          <w:p w14:paraId="77EB4702" w14:textId="4BDE87E6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14:paraId="0040E093" w14:textId="77777777"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14:paraId="53F42A16" w14:textId="77777777"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2B5CCE">
      <w:pgSz w:w="11906" w:h="16838"/>
      <w:pgMar w:top="426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D1ED0"/>
    <w:multiLevelType w:val="hybridMultilevel"/>
    <w:tmpl w:val="C0E6E9DE"/>
    <w:lvl w:ilvl="0" w:tplc="EC16B0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7077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E9"/>
    <w:rsid w:val="0000283D"/>
    <w:rsid w:val="00041410"/>
    <w:rsid w:val="00046D96"/>
    <w:rsid w:val="000656E1"/>
    <w:rsid w:val="00081C95"/>
    <w:rsid w:val="000824CE"/>
    <w:rsid w:val="00085F5D"/>
    <w:rsid w:val="00097B0C"/>
    <w:rsid w:val="000B0DE4"/>
    <w:rsid w:val="000C26E8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76EDB"/>
    <w:rsid w:val="0018488A"/>
    <w:rsid w:val="001A0CF6"/>
    <w:rsid w:val="001A1801"/>
    <w:rsid w:val="001A5A78"/>
    <w:rsid w:val="001C3576"/>
    <w:rsid w:val="001C3948"/>
    <w:rsid w:val="001C3F1D"/>
    <w:rsid w:val="001D604C"/>
    <w:rsid w:val="001E0872"/>
    <w:rsid w:val="001E67D7"/>
    <w:rsid w:val="001F6B26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57A91"/>
    <w:rsid w:val="002844EA"/>
    <w:rsid w:val="002A3FD2"/>
    <w:rsid w:val="002B3E6E"/>
    <w:rsid w:val="002B5CCE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563C5"/>
    <w:rsid w:val="003700D5"/>
    <w:rsid w:val="0037262B"/>
    <w:rsid w:val="00374C89"/>
    <w:rsid w:val="00396E95"/>
    <w:rsid w:val="003B14D2"/>
    <w:rsid w:val="003D1091"/>
    <w:rsid w:val="003E1BAA"/>
    <w:rsid w:val="003F5F80"/>
    <w:rsid w:val="003F6459"/>
    <w:rsid w:val="003F6832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B6A6F"/>
    <w:rsid w:val="004C3D72"/>
    <w:rsid w:val="004C7A0E"/>
    <w:rsid w:val="004D4FC6"/>
    <w:rsid w:val="004E0759"/>
    <w:rsid w:val="004E3B54"/>
    <w:rsid w:val="004E4F30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282"/>
    <w:rsid w:val="005544D6"/>
    <w:rsid w:val="0055728A"/>
    <w:rsid w:val="00562CCA"/>
    <w:rsid w:val="00565AD5"/>
    <w:rsid w:val="00567DE9"/>
    <w:rsid w:val="005768D0"/>
    <w:rsid w:val="00592B4D"/>
    <w:rsid w:val="005A2FF3"/>
    <w:rsid w:val="005A663F"/>
    <w:rsid w:val="005B0E16"/>
    <w:rsid w:val="005B12D1"/>
    <w:rsid w:val="005C3013"/>
    <w:rsid w:val="005C4625"/>
    <w:rsid w:val="005C7A77"/>
    <w:rsid w:val="005E5010"/>
    <w:rsid w:val="005F2C80"/>
    <w:rsid w:val="005F3259"/>
    <w:rsid w:val="0060040F"/>
    <w:rsid w:val="006012DD"/>
    <w:rsid w:val="0060368A"/>
    <w:rsid w:val="00604BA3"/>
    <w:rsid w:val="00606A47"/>
    <w:rsid w:val="00612F69"/>
    <w:rsid w:val="00614C71"/>
    <w:rsid w:val="00617C9A"/>
    <w:rsid w:val="00641922"/>
    <w:rsid w:val="00665D34"/>
    <w:rsid w:val="00670E72"/>
    <w:rsid w:val="00671B98"/>
    <w:rsid w:val="006A44A6"/>
    <w:rsid w:val="006C14B5"/>
    <w:rsid w:val="006C1B5F"/>
    <w:rsid w:val="006C6C5E"/>
    <w:rsid w:val="006E2013"/>
    <w:rsid w:val="00702165"/>
    <w:rsid w:val="007031DC"/>
    <w:rsid w:val="0070687F"/>
    <w:rsid w:val="00720985"/>
    <w:rsid w:val="007362C2"/>
    <w:rsid w:val="00744155"/>
    <w:rsid w:val="007449AF"/>
    <w:rsid w:val="00744B44"/>
    <w:rsid w:val="00762DF5"/>
    <w:rsid w:val="00777042"/>
    <w:rsid w:val="0078663C"/>
    <w:rsid w:val="007B4448"/>
    <w:rsid w:val="007C6FF9"/>
    <w:rsid w:val="007D53C9"/>
    <w:rsid w:val="007D5911"/>
    <w:rsid w:val="007E2BD4"/>
    <w:rsid w:val="007E6918"/>
    <w:rsid w:val="007F0E28"/>
    <w:rsid w:val="008043F8"/>
    <w:rsid w:val="008109CA"/>
    <w:rsid w:val="00810B1A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1BD4"/>
    <w:rsid w:val="00886C4F"/>
    <w:rsid w:val="00896CBC"/>
    <w:rsid w:val="008A776F"/>
    <w:rsid w:val="008B3240"/>
    <w:rsid w:val="008C0E41"/>
    <w:rsid w:val="008D7ECC"/>
    <w:rsid w:val="008E022E"/>
    <w:rsid w:val="008E30F4"/>
    <w:rsid w:val="008F2DA8"/>
    <w:rsid w:val="008F5EE2"/>
    <w:rsid w:val="0091107D"/>
    <w:rsid w:val="00911CD4"/>
    <w:rsid w:val="00916EE3"/>
    <w:rsid w:val="009208BF"/>
    <w:rsid w:val="009220C0"/>
    <w:rsid w:val="00942FA8"/>
    <w:rsid w:val="009510C8"/>
    <w:rsid w:val="00956960"/>
    <w:rsid w:val="00962FB0"/>
    <w:rsid w:val="0097563B"/>
    <w:rsid w:val="00975A1C"/>
    <w:rsid w:val="00981976"/>
    <w:rsid w:val="00995803"/>
    <w:rsid w:val="009A2270"/>
    <w:rsid w:val="009A4E1D"/>
    <w:rsid w:val="009B6B19"/>
    <w:rsid w:val="009D5BFA"/>
    <w:rsid w:val="009E6A0F"/>
    <w:rsid w:val="00A00645"/>
    <w:rsid w:val="00A1076A"/>
    <w:rsid w:val="00A11644"/>
    <w:rsid w:val="00A12953"/>
    <w:rsid w:val="00A24ADF"/>
    <w:rsid w:val="00A26589"/>
    <w:rsid w:val="00A44769"/>
    <w:rsid w:val="00A45A81"/>
    <w:rsid w:val="00A7501C"/>
    <w:rsid w:val="00A75717"/>
    <w:rsid w:val="00A824B0"/>
    <w:rsid w:val="00A82E73"/>
    <w:rsid w:val="00A87CAC"/>
    <w:rsid w:val="00A9037C"/>
    <w:rsid w:val="00AA29BF"/>
    <w:rsid w:val="00AA43AF"/>
    <w:rsid w:val="00AE1AD7"/>
    <w:rsid w:val="00AF5AAE"/>
    <w:rsid w:val="00B11EAA"/>
    <w:rsid w:val="00B148C3"/>
    <w:rsid w:val="00B172A4"/>
    <w:rsid w:val="00B200DA"/>
    <w:rsid w:val="00B2582D"/>
    <w:rsid w:val="00B50AF1"/>
    <w:rsid w:val="00B60E2E"/>
    <w:rsid w:val="00B67DC8"/>
    <w:rsid w:val="00B81E7B"/>
    <w:rsid w:val="00B831BF"/>
    <w:rsid w:val="00B91AB1"/>
    <w:rsid w:val="00B95DBC"/>
    <w:rsid w:val="00BA1624"/>
    <w:rsid w:val="00BA3352"/>
    <w:rsid w:val="00BA56E4"/>
    <w:rsid w:val="00BA7870"/>
    <w:rsid w:val="00BB08E2"/>
    <w:rsid w:val="00BB2211"/>
    <w:rsid w:val="00BB2900"/>
    <w:rsid w:val="00BC403B"/>
    <w:rsid w:val="00BC68B9"/>
    <w:rsid w:val="00BC77AC"/>
    <w:rsid w:val="00BC7DA7"/>
    <w:rsid w:val="00BD58F1"/>
    <w:rsid w:val="00BD75F2"/>
    <w:rsid w:val="00BE1537"/>
    <w:rsid w:val="00BE23E5"/>
    <w:rsid w:val="00BF6E52"/>
    <w:rsid w:val="00C02F75"/>
    <w:rsid w:val="00C245DE"/>
    <w:rsid w:val="00C332F9"/>
    <w:rsid w:val="00C33800"/>
    <w:rsid w:val="00C36185"/>
    <w:rsid w:val="00C45603"/>
    <w:rsid w:val="00C55198"/>
    <w:rsid w:val="00C8290F"/>
    <w:rsid w:val="00C87B59"/>
    <w:rsid w:val="00CA14D7"/>
    <w:rsid w:val="00CB4908"/>
    <w:rsid w:val="00CB5396"/>
    <w:rsid w:val="00CB68EE"/>
    <w:rsid w:val="00CC4B49"/>
    <w:rsid w:val="00CD14DC"/>
    <w:rsid w:val="00CD5FC3"/>
    <w:rsid w:val="00CE5A68"/>
    <w:rsid w:val="00CF5AF0"/>
    <w:rsid w:val="00CF7251"/>
    <w:rsid w:val="00D26E57"/>
    <w:rsid w:val="00D33242"/>
    <w:rsid w:val="00D43CD6"/>
    <w:rsid w:val="00D46873"/>
    <w:rsid w:val="00D61201"/>
    <w:rsid w:val="00D77623"/>
    <w:rsid w:val="00D820DA"/>
    <w:rsid w:val="00D921D5"/>
    <w:rsid w:val="00D95FB7"/>
    <w:rsid w:val="00D971C7"/>
    <w:rsid w:val="00DA5AE8"/>
    <w:rsid w:val="00DB11E5"/>
    <w:rsid w:val="00DB60A4"/>
    <w:rsid w:val="00DC1DE6"/>
    <w:rsid w:val="00DC60A7"/>
    <w:rsid w:val="00DE2C3E"/>
    <w:rsid w:val="00DE41AF"/>
    <w:rsid w:val="00DE4BE7"/>
    <w:rsid w:val="00E00835"/>
    <w:rsid w:val="00E06DE8"/>
    <w:rsid w:val="00E16687"/>
    <w:rsid w:val="00E16B33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EE7F9E"/>
    <w:rsid w:val="00F04122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C71"/>
    <w:rsid w:val="00FA1D62"/>
    <w:rsid w:val="00FA3C20"/>
    <w:rsid w:val="00FA5CDE"/>
    <w:rsid w:val="00FA668C"/>
    <w:rsid w:val="00FB2919"/>
    <w:rsid w:val="00FC3372"/>
    <w:rsid w:val="00FD3EE1"/>
    <w:rsid w:val="00FD50AD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417D6"/>
  <w15:docId w15:val="{2C32EA81-30EA-4531-A392-99C2126B5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7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3A17D-14D8-4305-BA9C-E03547CC0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Work12</cp:lastModifiedBy>
  <cp:revision>4</cp:revision>
  <cp:lastPrinted>2026-04-03T09:40:00Z</cp:lastPrinted>
  <dcterms:created xsi:type="dcterms:W3CDTF">2026-04-03T09:34:00Z</dcterms:created>
  <dcterms:modified xsi:type="dcterms:W3CDTF">2026-04-03T09:40:00Z</dcterms:modified>
</cp:coreProperties>
</file>