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EA0DEC" w:rsidRDefault="0048099A" w:rsidP="00627E42">
      <w:pPr>
        <w:pStyle w:val="1"/>
        <w:rPr>
          <w:bCs/>
          <w:iCs w:val="0"/>
        </w:rPr>
      </w:pPr>
      <w:r w:rsidRPr="0048099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02BE0" w:rsidRDefault="00702BE0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FC0F8C" w:rsidRDefault="00133698" w:rsidP="00FC032C">
      <w:pPr>
        <w:spacing w:before="120"/>
        <w:jc w:val="center"/>
        <w:rPr>
          <w:rFonts w:ascii="Liberation Serif" w:hAnsi="Liberation Serif"/>
          <w:b/>
          <w:sz w:val="24"/>
        </w:rPr>
      </w:pPr>
      <w:r w:rsidRPr="00FC0F8C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FC0F8C" w:rsidRDefault="004F1BF0" w:rsidP="00FC032C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FC0F8C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FC0F8C" w:rsidRDefault="00133698" w:rsidP="00FC032C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FC0F8C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Default="0048099A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A139D">
        <w:rPr>
          <w:rFonts w:ascii="Liberation Serif" w:hAnsi="Liberation Serif"/>
          <w:sz w:val="28"/>
          <w:szCs w:val="28"/>
        </w:rPr>
        <w:t>от</w:t>
      </w:r>
      <w:r w:rsidR="006C7EAD">
        <w:rPr>
          <w:rFonts w:ascii="Liberation Serif" w:hAnsi="Liberation Serif"/>
          <w:sz w:val="28"/>
          <w:szCs w:val="28"/>
        </w:rPr>
        <w:t xml:space="preserve"> 30.04.2026</w:t>
      </w:r>
      <w:r w:rsidR="0029746D">
        <w:rPr>
          <w:rFonts w:ascii="Liberation Serif" w:hAnsi="Liberation Serif"/>
          <w:sz w:val="28"/>
          <w:szCs w:val="28"/>
        </w:rPr>
        <w:t xml:space="preserve"> </w:t>
      </w:r>
      <w:r w:rsidR="006C7EAD">
        <w:rPr>
          <w:rFonts w:ascii="Liberation Serif" w:hAnsi="Liberation Serif"/>
          <w:sz w:val="28"/>
          <w:szCs w:val="28"/>
        </w:rPr>
        <w:t>№ 288</w:t>
      </w:r>
    </w:p>
    <w:p w:rsidR="005A57D8" w:rsidRDefault="005A57D8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</w:p>
    <w:p w:rsidR="00FB4A74" w:rsidRPr="00FC0F8C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C0F8C">
        <w:rPr>
          <w:rFonts w:ascii="Liberation Serif" w:hAnsi="Liberation Serif"/>
          <w:b/>
        </w:rPr>
        <w:t xml:space="preserve">О внесении изменений в муниципальную программу «Развитие физической </w:t>
      </w:r>
      <w:r w:rsidR="00B27D65" w:rsidRPr="00FC0F8C">
        <w:rPr>
          <w:rFonts w:ascii="Liberation Serif" w:hAnsi="Liberation Serif"/>
          <w:b/>
        </w:rPr>
        <w:t xml:space="preserve">культуры </w:t>
      </w:r>
      <w:r w:rsidRPr="00FC0F8C">
        <w:rPr>
          <w:rFonts w:ascii="Liberation Serif" w:hAnsi="Liberation Serif"/>
          <w:b/>
        </w:rPr>
        <w:t>и спорта в Каменск-Уральском городском округе</w:t>
      </w:r>
    </w:p>
    <w:p w:rsidR="00026D9B" w:rsidRPr="00FC0F8C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C0F8C">
        <w:rPr>
          <w:rFonts w:ascii="Liberation Serif" w:hAnsi="Liberation Serif"/>
          <w:b/>
        </w:rPr>
        <w:t>на 202</w:t>
      </w:r>
      <w:r w:rsidR="00456997" w:rsidRPr="00FC0F8C">
        <w:rPr>
          <w:rFonts w:ascii="Liberation Serif" w:hAnsi="Liberation Serif"/>
          <w:b/>
        </w:rPr>
        <w:t>5</w:t>
      </w:r>
      <w:r w:rsidRPr="00FC0F8C">
        <w:rPr>
          <w:rFonts w:ascii="Liberation Serif" w:hAnsi="Liberation Serif"/>
          <w:b/>
        </w:rPr>
        <w:t>-20</w:t>
      </w:r>
      <w:r w:rsidR="00456997" w:rsidRPr="00FC0F8C">
        <w:rPr>
          <w:rFonts w:ascii="Liberation Serif" w:hAnsi="Liberation Serif"/>
          <w:b/>
        </w:rPr>
        <w:t>30</w:t>
      </w:r>
      <w:r w:rsidRPr="00FC0F8C">
        <w:rPr>
          <w:rFonts w:ascii="Liberation Serif" w:hAnsi="Liberation Serif"/>
          <w:b/>
        </w:rPr>
        <w:t xml:space="preserve"> годы»</w:t>
      </w:r>
      <w:bookmarkStart w:id="0" w:name="_GoBack"/>
      <w:bookmarkEnd w:id="0"/>
    </w:p>
    <w:p w:rsidR="003E0568" w:rsidRPr="00FC0F8C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7E30BF" w:rsidRPr="00FC0F8C" w:rsidRDefault="00D87EBF" w:rsidP="00564FF1">
      <w:pPr>
        <w:pStyle w:val="afb"/>
        <w:spacing w:before="0" w:beforeAutospacing="0" w:after="0" w:afterAutospacing="0" w:line="288" w:lineRule="atLeast"/>
        <w:jc w:val="both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          В соответствии с </w:t>
      </w:r>
      <w:r w:rsidR="00196868">
        <w:rPr>
          <w:rFonts w:ascii="Liberation Serif" w:hAnsi="Liberation Serif" w:cs="Liberation Serif"/>
          <w:color w:val="000000"/>
          <w:sz w:val="28"/>
          <w:szCs w:val="28"/>
        </w:rPr>
        <w:t>решением</w:t>
      </w:r>
      <w:r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 Думы Каменск-Уральского городского округа              от 17.12.2025 № 581 «О бюджете Каменск-Уральского городского округа на 2026 год и плановый период 2027 и 2028 годов»</w:t>
      </w:r>
      <w:r w:rsidR="00592082" w:rsidRPr="00FC0F8C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802419"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E30BF" w:rsidRPr="00FC0F8C">
        <w:rPr>
          <w:rFonts w:ascii="Liberation Serif" w:hAnsi="Liberation Serif" w:cs="Liberation Serif"/>
          <w:color w:val="000000"/>
          <w:sz w:val="28"/>
          <w:szCs w:val="28"/>
        </w:rPr>
        <w:t>в целях уточнения объемов фина</w:t>
      </w:r>
      <w:r w:rsidR="007E30BF" w:rsidRPr="00FC0F8C">
        <w:rPr>
          <w:rFonts w:ascii="Liberation Serif" w:hAnsi="Liberation Serif"/>
          <w:sz w:val="28"/>
          <w:szCs w:val="28"/>
        </w:rPr>
        <w:t>нсирования и корректировки мероприятий муниципальной программы «Развитие физической культуры и спорта в Каменск-Уральском городском округе на 202</w:t>
      </w:r>
      <w:r w:rsidR="00456997" w:rsidRPr="00FC0F8C">
        <w:rPr>
          <w:rFonts w:ascii="Liberation Serif" w:hAnsi="Liberation Serif"/>
          <w:sz w:val="28"/>
          <w:szCs w:val="28"/>
        </w:rPr>
        <w:t>5-2030</w:t>
      </w:r>
      <w:r w:rsidR="007E30BF" w:rsidRPr="00FC0F8C">
        <w:rPr>
          <w:rFonts w:ascii="Liberation Serif" w:hAnsi="Liberation Serif"/>
          <w:sz w:val="28"/>
          <w:szCs w:val="28"/>
        </w:rPr>
        <w:t xml:space="preserve"> годы», утвержденной поста</w:t>
      </w:r>
      <w:r w:rsidR="0010036F" w:rsidRPr="00FC0F8C">
        <w:rPr>
          <w:rFonts w:ascii="Liberation Serif" w:hAnsi="Liberation Serif"/>
          <w:sz w:val="28"/>
          <w:szCs w:val="28"/>
        </w:rPr>
        <w:t>новлением Администрации Каменск</w:t>
      </w:r>
      <w:r w:rsidR="007E30BF" w:rsidRPr="00FC0F8C">
        <w:rPr>
          <w:rFonts w:ascii="Liberation Serif" w:hAnsi="Liberation Serif"/>
          <w:sz w:val="28"/>
          <w:szCs w:val="28"/>
        </w:rPr>
        <w:t>-Уральского</w:t>
      </w:r>
      <w:r w:rsidR="00456997" w:rsidRPr="00FC0F8C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564FF1" w:rsidRPr="00FC0F8C">
        <w:rPr>
          <w:rFonts w:ascii="Liberation Serif" w:hAnsi="Liberation Serif"/>
          <w:sz w:val="28"/>
          <w:szCs w:val="28"/>
        </w:rPr>
        <w:t xml:space="preserve"> </w:t>
      </w:r>
      <w:r w:rsidR="007E30BF" w:rsidRPr="00FC0F8C">
        <w:rPr>
          <w:rFonts w:ascii="Liberation Serif" w:hAnsi="Liberation Serif"/>
          <w:sz w:val="28"/>
          <w:szCs w:val="28"/>
        </w:rPr>
        <w:t>от 1</w:t>
      </w:r>
      <w:r w:rsidR="00456997" w:rsidRPr="00FC0F8C">
        <w:rPr>
          <w:rFonts w:ascii="Liberation Serif" w:hAnsi="Liberation Serif"/>
          <w:sz w:val="28"/>
          <w:szCs w:val="28"/>
        </w:rPr>
        <w:t>5</w:t>
      </w:r>
      <w:r w:rsidR="007E30BF" w:rsidRPr="00FC0F8C">
        <w:rPr>
          <w:rFonts w:ascii="Liberation Serif" w:hAnsi="Liberation Serif"/>
          <w:sz w:val="28"/>
          <w:szCs w:val="28"/>
        </w:rPr>
        <w:t>.10.20</w:t>
      </w:r>
      <w:r w:rsidR="00456997" w:rsidRPr="00FC0F8C">
        <w:rPr>
          <w:rFonts w:ascii="Liberation Serif" w:hAnsi="Liberation Serif"/>
          <w:sz w:val="28"/>
          <w:szCs w:val="28"/>
        </w:rPr>
        <w:t>24</w:t>
      </w:r>
      <w:r w:rsidR="007E30BF" w:rsidRPr="00FC0F8C">
        <w:rPr>
          <w:rFonts w:ascii="Liberation Serif" w:hAnsi="Liberation Serif"/>
          <w:sz w:val="28"/>
          <w:szCs w:val="28"/>
        </w:rPr>
        <w:t xml:space="preserve"> № </w:t>
      </w:r>
      <w:r w:rsidR="00456997" w:rsidRPr="00FC0F8C">
        <w:rPr>
          <w:rFonts w:ascii="Liberation Serif" w:hAnsi="Liberation Serif"/>
          <w:sz w:val="28"/>
          <w:szCs w:val="28"/>
        </w:rPr>
        <w:t>725</w:t>
      </w:r>
      <w:r w:rsidR="00DB1DC6" w:rsidRPr="00FC0F8C">
        <w:rPr>
          <w:rFonts w:ascii="Liberation Serif" w:hAnsi="Liberation Serif"/>
          <w:sz w:val="28"/>
          <w:szCs w:val="28"/>
        </w:rPr>
        <w:t xml:space="preserve"> (в редакции постановлений Администрации Каменск-Уральского городского округа от 05.03.2025 № 170,</w:t>
      </w:r>
      <w:r w:rsidR="00B46245" w:rsidRPr="00FC0F8C">
        <w:rPr>
          <w:rFonts w:ascii="Liberation Serif" w:hAnsi="Liberation Serif"/>
          <w:sz w:val="28"/>
          <w:szCs w:val="28"/>
        </w:rPr>
        <w:t xml:space="preserve">              </w:t>
      </w:r>
      <w:r w:rsidR="00DB1DC6" w:rsidRPr="00FC0F8C">
        <w:rPr>
          <w:rFonts w:ascii="Liberation Serif" w:hAnsi="Liberation Serif"/>
          <w:sz w:val="28"/>
          <w:szCs w:val="28"/>
        </w:rPr>
        <w:t xml:space="preserve"> от 10.04.2025 № 281</w:t>
      </w:r>
      <w:r w:rsidRPr="00FC0F8C">
        <w:rPr>
          <w:rFonts w:ascii="Liberation Serif" w:hAnsi="Liberation Serif"/>
          <w:sz w:val="28"/>
          <w:szCs w:val="28"/>
        </w:rPr>
        <w:t>, от 14.07.2025 № 573, от 26.11.2025 № 929</w:t>
      </w:r>
      <w:r w:rsidR="00B5324B">
        <w:rPr>
          <w:rFonts w:ascii="Liberation Serif" w:hAnsi="Liberation Serif"/>
          <w:sz w:val="28"/>
          <w:szCs w:val="28"/>
        </w:rPr>
        <w:t xml:space="preserve">, от 17.03.2026 </w:t>
      </w:r>
      <w:r w:rsidR="00196868">
        <w:rPr>
          <w:rFonts w:ascii="Liberation Serif" w:hAnsi="Liberation Serif"/>
          <w:sz w:val="28"/>
          <w:szCs w:val="28"/>
        </w:rPr>
        <w:t xml:space="preserve">      </w:t>
      </w:r>
      <w:r w:rsidR="00B5324B">
        <w:rPr>
          <w:rFonts w:ascii="Liberation Serif" w:hAnsi="Liberation Serif"/>
          <w:sz w:val="28"/>
          <w:szCs w:val="28"/>
        </w:rPr>
        <w:t>№</w:t>
      </w:r>
      <w:r w:rsidR="00196868">
        <w:rPr>
          <w:rFonts w:ascii="Liberation Serif" w:hAnsi="Liberation Serif"/>
          <w:sz w:val="28"/>
          <w:szCs w:val="28"/>
        </w:rPr>
        <w:t xml:space="preserve"> </w:t>
      </w:r>
      <w:r w:rsidR="00B5324B">
        <w:rPr>
          <w:rFonts w:ascii="Liberation Serif" w:hAnsi="Liberation Serif"/>
          <w:sz w:val="28"/>
          <w:szCs w:val="28"/>
        </w:rPr>
        <w:t>170</w:t>
      </w:r>
      <w:r w:rsidR="00DB1DC6" w:rsidRPr="00FC0F8C">
        <w:rPr>
          <w:rFonts w:ascii="Liberation Serif" w:hAnsi="Liberation Serif"/>
          <w:sz w:val="28"/>
          <w:szCs w:val="28"/>
        </w:rPr>
        <w:t>)</w:t>
      </w:r>
      <w:r w:rsidR="007E30BF" w:rsidRPr="00FC0F8C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5C0271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Pr="00FC0F8C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>1. Внести в муниципальную программу «Развитие физической культуры                 и спорта в Каменск-Уральском городском округе на 202</w:t>
      </w:r>
      <w:r w:rsidR="00456997" w:rsidRPr="00FC0F8C">
        <w:rPr>
          <w:rFonts w:ascii="Liberation Serif" w:hAnsi="Liberation Serif"/>
        </w:rPr>
        <w:t>5</w:t>
      </w:r>
      <w:r w:rsidRPr="00FC0F8C">
        <w:rPr>
          <w:rFonts w:ascii="Liberation Serif" w:hAnsi="Liberation Serif"/>
        </w:rPr>
        <w:t>-20</w:t>
      </w:r>
      <w:r w:rsidR="00C031D9" w:rsidRPr="00FC0F8C">
        <w:rPr>
          <w:rFonts w:ascii="Liberation Serif" w:hAnsi="Liberation Serif"/>
        </w:rPr>
        <w:t>3</w:t>
      </w:r>
      <w:r w:rsidR="00456997" w:rsidRPr="00FC0F8C">
        <w:rPr>
          <w:rFonts w:ascii="Liberation Serif" w:hAnsi="Liberation Serif"/>
        </w:rPr>
        <w:t>0</w:t>
      </w:r>
      <w:r w:rsidR="00C031D9" w:rsidRPr="00FC0F8C">
        <w:rPr>
          <w:rFonts w:ascii="Liberation Serif" w:hAnsi="Liberation Serif"/>
        </w:rPr>
        <w:t xml:space="preserve"> </w:t>
      </w:r>
      <w:r w:rsidRPr="00FC0F8C">
        <w:rPr>
          <w:rFonts w:ascii="Liberation Serif" w:hAnsi="Liberation Serif"/>
        </w:rPr>
        <w:t xml:space="preserve">годы» (далее                    – муниципальная программа), утвержденную постановлением Администрации Каменск-Уральского </w:t>
      </w:r>
      <w:r w:rsidR="00456997" w:rsidRPr="00FC0F8C">
        <w:rPr>
          <w:rFonts w:ascii="Liberation Serif" w:hAnsi="Liberation Serif"/>
        </w:rPr>
        <w:t xml:space="preserve">городского округа </w:t>
      </w:r>
      <w:r w:rsidRPr="00FC0F8C">
        <w:rPr>
          <w:rFonts w:ascii="Liberation Serif" w:hAnsi="Liberation Serif"/>
        </w:rPr>
        <w:t xml:space="preserve">от </w:t>
      </w:r>
      <w:r w:rsidR="00456997" w:rsidRPr="00FC0F8C">
        <w:rPr>
          <w:rFonts w:ascii="Liberation Serif" w:hAnsi="Liberation Serif"/>
        </w:rPr>
        <w:t>15.10.2024 № 725</w:t>
      </w:r>
      <w:r w:rsidR="006827B2" w:rsidRPr="00FC0F8C">
        <w:rPr>
          <w:rFonts w:ascii="Liberation Serif" w:hAnsi="Liberation Serif"/>
        </w:rPr>
        <w:t xml:space="preserve"> (в редакции постановлени</w:t>
      </w:r>
      <w:r w:rsidR="001710C6" w:rsidRPr="00FC0F8C">
        <w:rPr>
          <w:rFonts w:ascii="Liberation Serif" w:hAnsi="Liberation Serif"/>
        </w:rPr>
        <w:t>й</w:t>
      </w:r>
      <w:r w:rsidR="006827B2" w:rsidRPr="00FC0F8C">
        <w:rPr>
          <w:rFonts w:ascii="Liberation Serif" w:hAnsi="Liberation Serif"/>
        </w:rPr>
        <w:t xml:space="preserve"> Администрации Каменск-Уральского городского округа </w:t>
      </w:r>
      <w:r w:rsidR="00564FF1" w:rsidRPr="00FC0F8C">
        <w:rPr>
          <w:rFonts w:ascii="Liberation Serif" w:hAnsi="Liberation Serif"/>
        </w:rPr>
        <w:t xml:space="preserve">                                </w:t>
      </w:r>
      <w:r w:rsidR="006827B2" w:rsidRPr="00FC0F8C">
        <w:rPr>
          <w:rFonts w:ascii="Liberation Serif" w:hAnsi="Liberation Serif"/>
        </w:rPr>
        <w:t>от 05.03.2025 № 170</w:t>
      </w:r>
      <w:r w:rsidR="004B0196" w:rsidRPr="00FC0F8C">
        <w:rPr>
          <w:rFonts w:ascii="Liberation Serif" w:hAnsi="Liberation Serif"/>
        </w:rPr>
        <w:t>, от 10.04.2025 №</w:t>
      </w:r>
      <w:r w:rsidR="001710C6" w:rsidRPr="00FC0F8C">
        <w:rPr>
          <w:rFonts w:ascii="Liberation Serif" w:hAnsi="Liberation Serif"/>
        </w:rPr>
        <w:t xml:space="preserve"> </w:t>
      </w:r>
      <w:r w:rsidR="004B0196" w:rsidRPr="00FC0F8C">
        <w:rPr>
          <w:rFonts w:ascii="Liberation Serif" w:hAnsi="Liberation Serif"/>
        </w:rPr>
        <w:t>281</w:t>
      </w:r>
      <w:r w:rsidR="005702D0" w:rsidRPr="00FC0F8C">
        <w:rPr>
          <w:rFonts w:ascii="Liberation Serif" w:hAnsi="Liberation Serif"/>
        </w:rPr>
        <w:t xml:space="preserve">, от 14.07.2025 № 573, от 26.11.2025 </w:t>
      </w:r>
      <w:r w:rsidR="00B46245" w:rsidRPr="00FC0F8C">
        <w:rPr>
          <w:rFonts w:ascii="Liberation Serif" w:hAnsi="Liberation Serif"/>
        </w:rPr>
        <w:t xml:space="preserve">               </w:t>
      </w:r>
      <w:r w:rsidR="005702D0" w:rsidRPr="00FC0F8C">
        <w:rPr>
          <w:rFonts w:ascii="Liberation Serif" w:hAnsi="Liberation Serif"/>
        </w:rPr>
        <w:t>№ 929</w:t>
      </w:r>
      <w:r w:rsidR="00B5324B">
        <w:rPr>
          <w:rFonts w:ascii="Liberation Serif" w:hAnsi="Liberation Serif"/>
        </w:rPr>
        <w:t>, от 17.03.2026 №</w:t>
      </w:r>
      <w:r w:rsidR="00196868">
        <w:rPr>
          <w:rFonts w:ascii="Liberation Serif" w:hAnsi="Liberation Serif"/>
        </w:rPr>
        <w:t xml:space="preserve"> </w:t>
      </w:r>
      <w:r w:rsidR="00B5324B">
        <w:rPr>
          <w:rFonts w:ascii="Liberation Serif" w:hAnsi="Liberation Serif"/>
        </w:rPr>
        <w:t>170</w:t>
      </w:r>
      <w:r w:rsidR="006827B2" w:rsidRPr="00FC0F8C">
        <w:rPr>
          <w:rFonts w:ascii="Liberation Serif" w:hAnsi="Liberation Serif"/>
        </w:rPr>
        <w:t>)</w:t>
      </w:r>
      <w:r w:rsidRPr="00FC0F8C">
        <w:rPr>
          <w:rFonts w:ascii="Liberation Serif" w:hAnsi="Liberation Serif"/>
        </w:rPr>
        <w:t xml:space="preserve">, следующие изменения: </w:t>
      </w:r>
    </w:p>
    <w:p w:rsidR="008A1B93" w:rsidRPr="00FC0F8C" w:rsidRDefault="00B62BD1" w:rsidP="008A1B93">
      <w:pPr>
        <w:pStyle w:val="ConsPlusCell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 xml:space="preserve">         </w:t>
      </w:r>
      <w:r w:rsidRPr="00FC0F8C">
        <w:rPr>
          <w:rFonts w:ascii="Liberation Serif" w:hAnsi="Liberation Serif"/>
        </w:rPr>
        <w:tab/>
      </w:r>
      <w:r w:rsidR="00AD17D0" w:rsidRPr="00FC0F8C">
        <w:rPr>
          <w:rFonts w:ascii="Liberation Serif" w:hAnsi="Liberation Serif"/>
        </w:rPr>
        <w:t>1) строку</w:t>
      </w:r>
      <w:r w:rsidR="00990153" w:rsidRPr="00FC0F8C">
        <w:rPr>
          <w:rFonts w:ascii="Liberation Serif" w:hAnsi="Liberation Serif"/>
        </w:rPr>
        <w:t xml:space="preserve"> </w:t>
      </w:r>
      <w:r w:rsidR="008A1B93" w:rsidRPr="00FC0F8C">
        <w:rPr>
          <w:rFonts w:ascii="Liberation Serif" w:hAnsi="Liberation Serif"/>
        </w:rPr>
        <w:t>«Объемы финансирования муниципальной программы, тыс. руб.» Паспорта муниципальной программы изложить в новой редакции согласно Приложению № 1 к настоящему постановлению;</w:t>
      </w:r>
    </w:p>
    <w:p w:rsidR="00371F40" w:rsidRPr="00FC0F8C" w:rsidRDefault="008A1B93" w:rsidP="006827B2">
      <w:pPr>
        <w:pStyle w:val="af8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 xml:space="preserve">         </w:t>
      </w:r>
      <w:r w:rsidR="00B62BD1" w:rsidRPr="00FC0F8C">
        <w:rPr>
          <w:rFonts w:ascii="Liberation Serif" w:hAnsi="Liberation Serif"/>
        </w:rPr>
        <w:tab/>
      </w:r>
      <w:r w:rsidR="00B5324B">
        <w:rPr>
          <w:rFonts w:ascii="Liberation Serif" w:hAnsi="Liberation Serif"/>
        </w:rPr>
        <w:t>2</w:t>
      </w:r>
      <w:r w:rsidR="004B268C" w:rsidRPr="00FC0F8C">
        <w:rPr>
          <w:rFonts w:ascii="Liberation Serif" w:hAnsi="Liberation Serif"/>
        </w:rPr>
        <w:t xml:space="preserve">) </w:t>
      </w:r>
      <w:r w:rsidR="00DD4E71" w:rsidRPr="00FC0F8C">
        <w:rPr>
          <w:rFonts w:ascii="Liberation Serif" w:hAnsi="Liberation Serif"/>
        </w:rPr>
        <w:t>Приложен</w:t>
      </w:r>
      <w:r w:rsidRPr="00FC0F8C">
        <w:rPr>
          <w:rFonts w:ascii="Liberation Serif" w:hAnsi="Liberation Serif"/>
        </w:rPr>
        <w:t>ие № 2</w:t>
      </w:r>
      <w:r w:rsidR="002631F5" w:rsidRPr="00FC0F8C">
        <w:rPr>
          <w:rFonts w:ascii="Liberation Serif" w:hAnsi="Liberation Serif"/>
        </w:rPr>
        <w:t xml:space="preserve"> </w:t>
      </w:r>
      <w:r w:rsidR="00802419" w:rsidRPr="00FC0F8C">
        <w:rPr>
          <w:rFonts w:ascii="Liberation Serif" w:hAnsi="Liberation Serif"/>
        </w:rPr>
        <w:t xml:space="preserve">к муниципальной программе </w:t>
      </w:r>
      <w:r w:rsidR="00DD4E71" w:rsidRPr="00FC0F8C">
        <w:rPr>
          <w:rFonts w:ascii="Liberation Serif" w:hAnsi="Liberation Serif"/>
        </w:rPr>
        <w:t xml:space="preserve">«План мероприятий </w:t>
      </w:r>
      <w:r w:rsidR="00564FF1" w:rsidRPr="00FC0F8C">
        <w:rPr>
          <w:rFonts w:ascii="Liberation Serif" w:hAnsi="Liberation Serif"/>
        </w:rPr>
        <w:t xml:space="preserve">                        </w:t>
      </w:r>
      <w:r w:rsidR="00DD4E71" w:rsidRPr="00FC0F8C">
        <w:rPr>
          <w:rFonts w:ascii="Liberation Serif" w:hAnsi="Liberation Serif"/>
        </w:rPr>
        <w:t xml:space="preserve">по выполнению муниципальной программы «Развитие физической культуры </w:t>
      </w:r>
      <w:r w:rsidR="00564FF1" w:rsidRPr="00FC0F8C">
        <w:rPr>
          <w:rFonts w:ascii="Liberation Serif" w:hAnsi="Liberation Serif"/>
        </w:rPr>
        <w:t xml:space="preserve">                         </w:t>
      </w:r>
      <w:r w:rsidR="00DD4E71" w:rsidRPr="00FC0F8C">
        <w:rPr>
          <w:rFonts w:ascii="Liberation Serif" w:hAnsi="Liberation Serif"/>
        </w:rPr>
        <w:t>и спорта в Каменск-Уральском городском округе на 202</w:t>
      </w:r>
      <w:r w:rsidR="00456997" w:rsidRPr="00FC0F8C">
        <w:rPr>
          <w:rFonts w:ascii="Liberation Serif" w:hAnsi="Liberation Serif"/>
        </w:rPr>
        <w:t>5</w:t>
      </w:r>
      <w:r w:rsidR="00DD4E71" w:rsidRPr="00FC0F8C">
        <w:rPr>
          <w:rFonts w:ascii="Liberation Serif" w:hAnsi="Liberation Serif"/>
        </w:rPr>
        <w:t>-20</w:t>
      </w:r>
      <w:r w:rsidR="00456997" w:rsidRPr="00FC0F8C">
        <w:rPr>
          <w:rFonts w:ascii="Liberation Serif" w:hAnsi="Liberation Serif"/>
        </w:rPr>
        <w:t>30</w:t>
      </w:r>
      <w:r w:rsidR="00DD4E71" w:rsidRPr="00FC0F8C">
        <w:rPr>
          <w:rFonts w:ascii="Liberation Serif" w:hAnsi="Liberation Serif"/>
        </w:rPr>
        <w:t xml:space="preserve"> годы»  изложить </w:t>
      </w:r>
      <w:r w:rsidR="00564FF1" w:rsidRPr="00FC0F8C">
        <w:rPr>
          <w:rFonts w:ascii="Liberation Serif" w:hAnsi="Liberation Serif"/>
        </w:rPr>
        <w:t xml:space="preserve">                     </w:t>
      </w:r>
      <w:r w:rsidR="002631F5" w:rsidRPr="00FC0F8C">
        <w:rPr>
          <w:rFonts w:ascii="Liberation Serif" w:hAnsi="Liberation Serif"/>
        </w:rPr>
        <w:t xml:space="preserve">в новой </w:t>
      </w:r>
      <w:r w:rsidR="007855AA" w:rsidRPr="00FC0F8C">
        <w:rPr>
          <w:rFonts w:ascii="Liberation Serif" w:hAnsi="Liberation Serif"/>
        </w:rPr>
        <w:t>редакции согласно Приложению № 2</w:t>
      </w:r>
      <w:r w:rsidR="00DD4E71" w:rsidRPr="00FC0F8C">
        <w:rPr>
          <w:rFonts w:ascii="Liberation Serif" w:hAnsi="Liberation Serif"/>
        </w:rPr>
        <w:t xml:space="preserve"> к настоящему постановлен</w:t>
      </w:r>
      <w:r w:rsidR="006827B2" w:rsidRPr="00FC0F8C">
        <w:rPr>
          <w:rFonts w:ascii="Liberation Serif" w:hAnsi="Liberation Serif"/>
        </w:rPr>
        <w:t>ию</w:t>
      </w:r>
      <w:r w:rsidR="00196868">
        <w:rPr>
          <w:rFonts w:ascii="Liberation Serif" w:hAnsi="Liberation Serif"/>
        </w:rPr>
        <w:t>.</w:t>
      </w:r>
    </w:p>
    <w:p w:rsidR="009B5583" w:rsidRPr="00FC0F8C" w:rsidRDefault="009B5583" w:rsidP="00F14946">
      <w:pPr>
        <w:pStyle w:val="af8"/>
        <w:ind w:firstLine="708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 xml:space="preserve">2. Опубликовать настоящее постановление в газете «Каменский рабочий» </w:t>
      </w:r>
      <w:r w:rsidR="00F667CA" w:rsidRPr="00FC0F8C">
        <w:rPr>
          <w:rFonts w:ascii="Liberation Serif" w:hAnsi="Liberation Serif"/>
        </w:rPr>
        <w:t xml:space="preserve">                </w:t>
      </w:r>
      <w:r w:rsidRPr="00FC0F8C">
        <w:rPr>
          <w:rFonts w:ascii="Liberation Serif" w:hAnsi="Liberation Serif"/>
        </w:rPr>
        <w:t xml:space="preserve">и разместить на официальном сайте муниципального образования. </w:t>
      </w:r>
    </w:p>
    <w:p w:rsidR="009B5583" w:rsidRPr="00FC0F8C" w:rsidRDefault="00F14946" w:rsidP="00F14946">
      <w:pPr>
        <w:tabs>
          <w:tab w:val="left" w:pos="709"/>
        </w:tabs>
        <w:jc w:val="both"/>
        <w:rPr>
          <w:rFonts w:ascii="Liberation Serif" w:hAnsi="Liberation Serif"/>
          <w:bCs/>
          <w:iCs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ab/>
      </w:r>
      <w:r w:rsidR="009B5583" w:rsidRPr="00FC0F8C">
        <w:rPr>
          <w:rFonts w:ascii="Liberation Serif" w:hAnsi="Liberation Serif"/>
          <w:sz w:val="28"/>
          <w:szCs w:val="28"/>
        </w:rPr>
        <w:t xml:space="preserve">3. Контроль за выполнением настоящего постановления возложить </w:t>
      </w:r>
      <w:r w:rsidR="00F667CA" w:rsidRPr="00FC0F8C">
        <w:rPr>
          <w:rFonts w:ascii="Liberation Serif" w:hAnsi="Liberation Serif"/>
          <w:sz w:val="28"/>
          <w:szCs w:val="28"/>
        </w:rPr>
        <w:t xml:space="preserve">                        </w:t>
      </w:r>
      <w:r w:rsidR="009B5583" w:rsidRPr="00FC0F8C">
        <w:rPr>
          <w:rFonts w:ascii="Liberation Serif" w:hAnsi="Liberation Serif"/>
          <w:sz w:val="28"/>
          <w:szCs w:val="28"/>
        </w:rPr>
        <w:t xml:space="preserve">на заместителя главы Администрации городского округа </w:t>
      </w:r>
      <w:r w:rsidR="009B5583" w:rsidRPr="00FC0F8C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104AFA" w:rsidRPr="00FC0F8C" w:rsidRDefault="00104AFA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AE0E45" w:rsidRDefault="007E30BF" w:rsidP="005A57D8">
      <w:pPr>
        <w:tabs>
          <w:tab w:val="center" w:pos="4818"/>
        </w:tabs>
        <w:jc w:val="both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>Гл</w:t>
      </w:r>
      <w:r w:rsidR="009B5583" w:rsidRPr="00FC0F8C">
        <w:rPr>
          <w:rFonts w:ascii="Liberation Serif" w:hAnsi="Liberation Serif"/>
          <w:sz w:val="28"/>
          <w:szCs w:val="28"/>
        </w:rPr>
        <w:t xml:space="preserve">ава </w:t>
      </w:r>
      <w:r w:rsidR="009B5583" w:rsidRPr="00FC0F8C">
        <w:rPr>
          <w:rFonts w:ascii="Liberation Serif" w:hAnsi="Liberation Serif"/>
          <w:sz w:val="28"/>
          <w:szCs w:val="28"/>
        </w:rPr>
        <w:tab/>
      </w:r>
      <w:r w:rsidR="009B5583" w:rsidRPr="00FC0F8C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                          </w:t>
      </w:r>
      <w:r w:rsidR="006C6FFE" w:rsidRPr="00FC0F8C">
        <w:rPr>
          <w:rFonts w:ascii="Liberation Serif" w:hAnsi="Liberation Serif"/>
          <w:sz w:val="28"/>
          <w:szCs w:val="28"/>
        </w:rPr>
        <w:t xml:space="preserve">     </w:t>
      </w:r>
      <w:r w:rsidR="009B5583" w:rsidRPr="00FC0F8C">
        <w:rPr>
          <w:rFonts w:ascii="Liberation Serif" w:hAnsi="Liberation Serif"/>
          <w:sz w:val="28"/>
          <w:szCs w:val="28"/>
        </w:rPr>
        <w:t xml:space="preserve">       </w:t>
      </w:r>
      <w:r w:rsidR="00FC0F8C">
        <w:rPr>
          <w:rFonts w:ascii="Liberation Serif" w:hAnsi="Liberation Serif"/>
          <w:sz w:val="28"/>
          <w:szCs w:val="28"/>
        </w:rPr>
        <w:t xml:space="preserve">     </w:t>
      </w:r>
      <w:r w:rsidR="009B5583" w:rsidRPr="00FC0F8C">
        <w:rPr>
          <w:rFonts w:ascii="Liberation Serif" w:hAnsi="Liberation Serif"/>
          <w:sz w:val="28"/>
          <w:szCs w:val="28"/>
        </w:rPr>
        <w:t xml:space="preserve"> </w:t>
      </w:r>
      <w:r w:rsidR="00DB15BC" w:rsidRPr="00FC0F8C">
        <w:rPr>
          <w:rFonts w:ascii="Liberation Serif" w:hAnsi="Liberation Serif"/>
          <w:sz w:val="28"/>
          <w:szCs w:val="28"/>
        </w:rPr>
        <w:t xml:space="preserve"> </w:t>
      </w:r>
      <w:r w:rsidR="009B5583" w:rsidRPr="00FC0F8C">
        <w:rPr>
          <w:rFonts w:ascii="Liberation Serif" w:hAnsi="Liberation Serif"/>
          <w:sz w:val="28"/>
          <w:szCs w:val="28"/>
        </w:rPr>
        <w:t>А.А. Герасимов</w:t>
      </w:r>
      <w:r w:rsidR="00DB15BC" w:rsidRPr="00FC0F8C">
        <w:rPr>
          <w:rFonts w:ascii="Liberation Serif" w:hAnsi="Liberation Serif"/>
          <w:sz w:val="28"/>
          <w:szCs w:val="28"/>
        </w:rPr>
        <w:t xml:space="preserve"> </w:t>
      </w:r>
    </w:p>
    <w:p w:rsidR="00FB4A74" w:rsidRPr="00FC0F8C" w:rsidRDefault="004B268C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lastRenderedPageBreak/>
        <w:t>П</w:t>
      </w:r>
      <w:r w:rsidR="00FB4A74" w:rsidRPr="00FC0F8C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FC0F8C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FC0F8C" w:rsidRDefault="00FB4A74" w:rsidP="00CE43A8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</w:rPr>
      </w:pPr>
      <w:r w:rsidRPr="00FC0F8C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CE43A8">
        <w:rPr>
          <w:rFonts w:ascii="Liberation Serif" w:hAnsi="Liberation Serif"/>
          <w:sz w:val="28"/>
          <w:szCs w:val="28"/>
        </w:rPr>
        <w:t xml:space="preserve"> </w:t>
      </w:r>
      <w:r w:rsidR="00491ABB" w:rsidRPr="00FC0F8C">
        <w:rPr>
          <w:rFonts w:ascii="Liberation Serif" w:hAnsi="Liberation Serif"/>
          <w:sz w:val="28"/>
          <w:szCs w:val="28"/>
        </w:rPr>
        <w:t>от</w:t>
      </w:r>
      <w:r w:rsidR="00CE43A8">
        <w:rPr>
          <w:rFonts w:ascii="Liberation Serif" w:hAnsi="Liberation Serif"/>
          <w:sz w:val="28"/>
          <w:szCs w:val="28"/>
        </w:rPr>
        <w:t xml:space="preserve"> 30.04.2026 </w:t>
      </w:r>
      <w:r w:rsidR="00595D72" w:rsidRPr="00FC0F8C">
        <w:rPr>
          <w:rFonts w:ascii="Liberation Serif" w:hAnsi="Liberation Serif"/>
          <w:sz w:val="28"/>
          <w:szCs w:val="28"/>
        </w:rPr>
        <w:t xml:space="preserve"> № </w:t>
      </w:r>
      <w:r w:rsidR="00CE43A8">
        <w:rPr>
          <w:rFonts w:ascii="Liberation Serif" w:hAnsi="Liberation Serif"/>
          <w:sz w:val="28"/>
          <w:szCs w:val="28"/>
        </w:rPr>
        <w:t>288</w:t>
      </w:r>
    </w:p>
    <w:p w:rsidR="00F667CA" w:rsidRPr="00FC0F8C" w:rsidRDefault="00F667CA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rPr>
          <w:rFonts w:ascii="Liberation Serif" w:hAnsi="Liberation Serif"/>
        </w:rPr>
      </w:pPr>
    </w:p>
    <w:p w:rsidR="00FB4A74" w:rsidRPr="00FC0F8C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rPr>
          <w:rFonts w:ascii="Liberation Serif" w:hAnsi="Liberation Serif"/>
        </w:rPr>
      </w:pPr>
    </w:p>
    <w:tbl>
      <w:tblPr>
        <w:tblW w:w="5000" w:type="pct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/>
      </w:tblPr>
      <w:tblGrid>
        <w:gridCol w:w="4198"/>
        <w:gridCol w:w="5873"/>
      </w:tblGrid>
      <w:tr w:rsidR="00456997" w:rsidRPr="00FC0F8C" w:rsidTr="00A84AF4">
        <w:trPr>
          <w:tblCellSpacing w:w="5" w:type="nil"/>
        </w:trPr>
        <w:tc>
          <w:tcPr>
            <w:tcW w:w="2084" w:type="pct"/>
          </w:tcPr>
          <w:p w:rsidR="00456997" w:rsidRPr="00FC0F8C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 xml:space="preserve">Объемы финансирования муниципальной программы, </w:t>
            </w:r>
          </w:p>
          <w:p w:rsidR="00456997" w:rsidRPr="00FC0F8C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 xml:space="preserve">тыс. руб.   </w:t>
            </w:r>
          </w:p>
        </w:tc>
        <w:tc>
          <w:tcPr>
            <w:tcW w:w="2916" w:type="pct"/>
            <w:shd w:val="clear" w:color="auto" w:fill="auto"/>
          </w:tcPr>
          <w:p w:rsidR="00AE5AA2" w:rsidRPr="00FC0F8C" w:rsidRDefault="00AE5AA2" w:rsidP="00A84AF4">
            <w:pPr>
              <w:pStyle w:val="ConsPlusCell"/>
              <w:rPr>
                <w:rFonts w:ascii="Liberation Serif" w:hAnsi="Liberation Serif"/>
                <w:color w:val="000000" w:themeColor="text1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ВСЕГО: </w:t>
            </w:r>
            <w:r w:rsidR="00FF263C" w:rsidRPr="00BB652F">
              <w:rPr>
                <w:rFonts w:ascii="Liberation Serif" w:hAnsi="Liberation Serif" w:cs="Liberation Serif"/>
              </w:rPr>
              <w:t>4 275 290,39</w:t>
            </w:r>
          </w:p>
          <w:p w:rsidR="00AE5AA2" w:rsidRPr="00FC0F8C" w:rsidRDefault="00AE5AA2" w:rsidP="00A84AF4">
            <w:pPr>
              <w:pStyle w:val="ConsPlusCell"/>
              <w:rPr>
                <w:rFonts w:ascii="Liberation Serif" w:hAnsi="Liberation Serif"/>
                <w:color w:val="000000" w:themeColor="text1"/>
              </w:rPr>
            </w:pPr>
            <w:r w:rsidRPr="00FC0F8C">
              <w:rPr>
                <w:rFonts w:ascii="Liberation Serif" w:hAnsi="Liberation Serif"/>
                <w:color w:val="000000" w:themeColor="text1"/>
              </w:rPr>
              <w:t>в том числе: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2025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9</w:t>
            </w:r>
            <w:r w:rsidR="00425E24">
              <w:rPr>
                <w:rFonts w:ascii="Liberation Serif" w:hAnsi="Liberation Serif"/>
                <w:color w:val="000000"/>
              </w:rPr>
              <w:t>0</w:t>
            </w:r>
            <w:r w:rsidR="00A52884" w:rsidRPr="00FC0F8C">
              <w:rPr>
                <w:rFonts w:ascii="Liberation Serif" w:hAnsi="Liberation Serif"/>
                <w:color w:val="000000"/>
              </w:rPr>
              <w:t>2</w:t>
            </w:r>
            <w:r w:rsidR="00152BEE">
              <w:rPr>
                <w:rFonts w:ascii="Liberation Serif" w:hAnsi="Liberation Serif"/>
                <w:color w:val="000000"/>
              </w:rPr>
              <w:t> 172,01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2026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835 684,07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2027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696 239,39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2028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688 052,84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2029 г. – 576 571,04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2030 г. – 576 571,04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из них:</w:t>
            </w:r>
            <w:r w:rsidRPr="00FC0F8C">
              <w:rPr>
                <w:rFonts w:ascii="Liberation Serif" w:hAnsi="Liberation Serif"/>
                <w:color w:val="000000"/>
              </w:rPr>
              <w:tab/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областной бюджет – </w:t>
            </w:r>
            <w:r w:rsidR="0024738D" w:rsidRPr="0024738D">
              <w:rPr>
                <w:rFonts w:ascii="Liberation Serif" w:hAnsi="Liberation Serif"/>
                <w:color w:val="000000"/>
              </w:rPr>
              <w:t>27 792,50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2025 г. – 21 686,0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2026 г. – </w:t>
            </w:r>
            <w:r w:rsidR="0024738D">
              <w:rPr>
                <w:rFonts w:ascii="Liberation Serif" w:hAnsi="Liberation Serif"/>
                <w:color w:val="000000"/>
              </w:rPr>
              <w:t>3 644,50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2027 г. – 0,00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2028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0,00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2029 г. – 1 231,00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2030 г. – 1 231,00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местный бюджет – </w:t>
            </w:r>
            <w:r w:rsidR="00196868" w:rsidRPr="0024738D">
              <w:rPr>
                <w:rFonts w:ascii="Liberation Serif" w:hAnsi="Liberation Serif" w:cs="Liberation Serif"/>
              </w:rPr>
              <w:t>3 936 641,50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2025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765 232,50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2026 г. – </w:t>
            </w:r>
            <w:r w:rsidR="00A52884" w:rsidRPr="00FC0F8C">
              <w:rPr>
                <w:rFonts w:ascii="Liberation Serif" w:hAnsi="Liberation Serif"/>
              </w:rPr>
              <w:t>792</w:t>
            </w:r>
            <w:r w:rsidR="0024738D">
              <w:rPr>
                <w:rFonts w:ascii="Liberation Serif" w:hAnsi="Liberation Serif"/>
              </w:rPr>
              <w:t xml:space="preserve"> 151,40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2027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655 655,50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2028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649 675,90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2029 г. – 536 963,10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2030 г. – 536 963,10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внебюджетные источники – </w:t>
            </w:r>
            <w:r w:rsidR="00152BEE">
              <w:rPr>
                <w:rFonts w:ascii="Liberation Serif" w:hAnsi="Liberation Serif"/>
                <w:color w:val="000000"/>
              </w:rPr>
              <w:t>3</w:t>
            </w:r>
            <w:r w:rsidR="00425E24">
              <w:rPr>
                <w:rFonts w:ascii="Liberation Serif" w:hAnsi="Liberation Serif"/>
                <w:color w:val="000000"/>
              </w:rPr>
              <w:t>1</w:t>
            </w:r>
            <w:r w:rsidR="00152BEE">
              <w:rPr>
                <w:rFonts w:ascii="Liberation Serif" w:hAnsi="Liberation Serif"/>
                <w:color w:val="000000"/>
              </w:rPr>
              <w:t>0 856,39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2025 г. – </w:t>
            </w:r>
            <w:r w:rsidR="00152BEE">
              <w:rPr>
                <w:rFonts w:ascii="Liberation Serif" w:hAnsi="Liberation Serif"/>
                <w:color w:val="000000"/>
              </w:rPr>
              <w:t>115 253,51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2026 г. – 39 888,17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2027 г. – 40 583,89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2028 г. – 38 376,94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2029 г. – 38 376,94</w:t>
            </w:r>
          </w:p>
          <w:p w:rsidR="00456997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2030 г. – 38 376,94</w:t>
            </w:r>
          </w:p>
        </w:tc>
      </w:tr>
    </w:tbl>
    <w:p w:rsidR="00366621" w:rsidRPr="00FC0F8C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Pr="00FC0F8C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DD4E71" w:rsidRPr="00FC0F8C" w:rsidSect="005A57D8">
          <w:headerReference w:type="even" r:id="rId9"/>
          <w:headerReference w:type="default" r:id="rId10"/>
          <w:headerReference w:type="first" r:id="rId11"/>
          <w:pgSz w:w="11906" w:h="16838" w:code="9"/>
          <w:pgMar w:top="567" w:right="567" w:bottom="567" w:left="1418" w:header="720" w:footer="442" w:gutter="0"/>
          <w:cols w:space="720"/>
          <w:titlePg/>
          <w:docGrid w:linePitch="381"/>
        </w:sectPr>
      </w:pPr>
    </w:p>
    <w:p w:rsidR="00E67C84" w:rsidRPr="00FC0F8C" w:rsidRDefault="0076166C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FC0F8C" w:rsidRDefault="00AE5AA2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</w:t>
      </w:r>
      <w:r w:rsidR="00E67C84" w:rsidRPr="00FC0F8C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6827B2" w:rsidRPr="00FC0F8C" w:rsidRDefault="00E67C84" w:rsidP="00CE43A8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CE43A8">
        <w:rPr>
          <w:rFonts w:ascii="Liberation Serif" w:hAnsi="Liberation Serif"/>
          <w:sz w:val="28"/>
          <w:szCs w:val="28"/>
        </w:rPr>
        <w:t xml:space="preserve"> </w:t>
      </w:r>
      <w:r w:rsidR="0029746D">
        <w:rPr>
          <w:rFonts w:ascii="Liberation Serif" w:hAnsi="Liberation Serif"/>
          <w:sz w:val="28"/>
          <w:szCs w:val="28"/>
        </w:rPr>
        <w:t xml:space="preserve">от </w:t>
      </w:r>
      <w:r w:rsidR="00CE43A8">
        <w:rPr>
          <w:rFonts w:ascii="Liberation Serif" w:hAnsi="Liberation Serif"/>
          <w:sz w:val="28"/>
          <w:szCs w:val="28"/>
        </w:rPr>
        <w:t xml:space="preserve">30.04.2026 </w:t>
      </w:r>
      <w:r w:rsidR="00595D72" w:rsidRPr="00FC0F8C">
        <w:rPr>
          <w:rFonts w:ascii="Liberation Serif" w:hAnsi="Liberation Serif"/>
          <w:sz w:val="28"/>
          <w:szCs w:val="28"/>
        </w:rPr>
        <w:t xml:space="preserve"> №</w:t>
      </w:r>
      <w:r w:rsidR="00CE43A8">
        <w:rPr>
          <w:rFonts w:ascii="Liberation Serif" w:hAnsi="Liberation Serif"/>
          <w:sz w:val="28"/>
          <w:szCs w:val="28"/>
        </w:rPr>
        <w:t xml:space="preserve"> 288</w:t>
      </w:r>
    </w:p>
    <w:p w:rsidR="00E67C84" w:rsidRPr="00FC0F8C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>и спорта в Каменск-Уральском городском округе</w:t>
      </w:r>
      <w:r w:rsidR="00371F40" w:rsidRPr="00FC0F8C">
        <w:rPr>
          <w:rFonts w:ascii="Liberation Serif" w:hAnsi="Liberation Serif"/>
          <w:sz w:val="28"/>
          <w:szCs w:val="28"/>
        </w:rPr>
        <w:t xml:space="preserve"> </w:t>
      </w:r>
      <w:r w:rsidRPr="00FC0F8C">
        <w:rPr>
          <w:rFonts w:ascii="Liberation Serif" w:hAnsi="Liberation Serif"/>
          <w:sz w:val="28"/>
          <w:szCs w:val="28"/>
        </w:rPr>
        <w:t>на 202</w:t>
      </w:r>
      <w:r w:rsidR="00E77218" w:rsidRPr="00FC0F8C">
        <w:rPr>
          <w:rFonts w:ascii="Liberation Serif" w:hAnsi="Liberation Serif"/>
          <w:sz w:val="28"/>
          <w:szCs w:val="28"/>
        </w:rPr>
        <w:t>5</w:t>
      </w:r>
      <w:r w:rsidRPr="00FC0F8C">
        <w:rPr>
          <w:rFonts w:ascii="Liberation Serif" w:hAnsi="Liberation Serif"/>
          <w:sz w:val="28"/>
          <w:szCs w:val="28"/>
        </w:rPr>
        <w:t>-20</w:t>
      </w:r>
      <w:r w:rsidR="00E77218" w:rsidRPr="00FC0F8C">
        <w:rPr>
          <w:rFonts w:ascii="Liberation Serif" w:hAnsi="Liberation Serif"/>
          <w:sz w:val="28"/>
          <w:szCs w:val="28"/>
        </w:rPr>
        <w:t>30</w:t>
      </w:r>
      <w:r w:rsidRPr="00FC0F8C">
        <w:rPr>
          <w:rFonts w:ascii="Liberation Serif" w:hAnsi="Liberation Serif"/>
          <w:sz w:val="28"/>
          <w:szCs w:val="28"/>
        </w:rPr>
        <w:t xml:space="preserve"> годы»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A09BD" w:rsidRPr="00FC0F8C" w:rsidRDefault="000A09BD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C0F8C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C0F8C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374FA9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C0F8C">
        <w:rPr>
          <w:rFonts w:ascii="Liberation Serif" w:hAnsi="Liberation Serif" w:cs="Liberation Serif"/>
          <w:sz w:val="28"/>
          <w:szCs w:val="28"/>
        </w:rPr>
        <w:t>«Развитие физической культуры и спорта в Каменск-Уральском городском округе  на 202</w:t>
      </w:r>
      <w:r w:rsidR="00E77218" w:rsidRPr="00FC0F8C">
        <w:rPr>
          <w:rFonts w:ascii="Liberation Serif" w:hAnsi="Liberation Serif" w:cs="Liberation Serif"/>
          <w:sz w:val="28"/>
          <w:szCs w:val="28"/>
        </w:rPr>
        <w:t>5-2030</w:t>
      </w:r>
      <w:r w:rsidRPr="00FC0F8C">
        <w:rPr>
          <w:rFonts w:ascii="Liberation Serif" w:hAnsi="Liberation Serif" w:cs="Liberation Serif"/>
          <w:sz w:val="28"/>
          <w:szCs w:val="28"/>
        </w:rPr>
        <w:t xml:space="preserve"> годы»</w:t>
      </w:r>
    </w:p>
    <w:p w:rsidR="0024738D" w:rsidRPr="00FC0F8C" w:rsidRDefault="0024738D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8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0"/>
        <w:gridCol w:w="2942"/>
        <w:gridCol w:w="78"/>
        <w:gridCol w:w="1240"/>
        <w:gridCol w:w="1260"/>
        <w:gridCol w:w="1400"/>
        <w:gridCol w:w="1440"/>
        <w:gridCol w:w="1180"/>
        <w:gridCol w:w="1180"/>
        <w:gridCol w:w="1240"/>
        <w:gridCol w:w="1960"/>
      </w:tblGrid>
      <w:tr w:rsidR="0024738D" w:rsidRPr="0024738D" w:rsidTr="00FB4957">
        <w:trPr>
          <w:trHeight w:val="645"/>
        </w:trPr>
        <w:tc>
          <w:tcPr>
            <w:tcW w:w="90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42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018" w:type="dxa"/>
            <w:gridSpan w:val="8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Объем финансирования, тыс. рублей</w:t>
            </w:r>
          </w:p>
        </w:tc>
        <w:tc>
          <w:tcPr>
            <w:tcW w:w="196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4738D">
              <w:rPr>
                <w:rFonts w:ascii="Liberation Serif" w:hAnsi="Liberation Serif" w:cs="Liberation Serif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24738D" w:rsidRPr="0024738D" w:rsidTr="00FB4957">
        <w:trPr>
          <w:trHeight w:val="230"/>
        </w:trPr>
        <w:tc>
          <w:tcPr>
            <w:tcW w:w="90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942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18" w:type="dxa"/>
            <w:gridSpan w:val="2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2025 год</w:t>
            </w:r>
          </w:p>
        </w:tc>
        <w:tc>
          <w:tcPr>
            <w:tcW w:w="140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2026 год</w:t>
            </w:r>
          </w:p>
        </w:tc>
        <w:tc>
          <w:tcPr>
            <w:tcW w:w="144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 xml:space="preserve">2027 год 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2028 год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2029 год</w:t>
            </w:r>
          </w:p>
        </w:tc>
        <w:tc>
          <w:tcPr>
            <w:tcW w:w="124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2030 год</w:t>
            </w:r>
          </w:p>
        </w:tc>
        <w:tc>
          <w:tcPr>
            <w:tcW w:w="196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4738D" w:rsidRPr="0024738D" w:rsidTr="00FB4957">
        <w:trPr>
          <w:trHeight w:val="390"/>
        </w:trPr>
        <w:tc>
          <w:tcPr>
            <w:tcW w:w="90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942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18" w:type="dxa"/>
            <w:gridSpan w:val="2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4738D">
              <w:rPr>
                <w:rFonts w:ascii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4738D">
              <w:rPr>
                <w:rFonts w:ascii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4738D">
              <w:rPr>
                <w:rFonts w:ascii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4738D">
              <w:rPr>
                <w:rFonts w:ascii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4738D">
              <w:rPr>
                <w:rFonts w:ascii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4738D">
              <w:rPr>
                <w:rFonts w:ascii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4738D">
              <w:rPr>
                <w:rFonts w:ascii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4738D">
              <w:rPr>
                <w:rFonts w:ascii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4738D">
              <w:rPr>
                <w:rFonts w:ascii="Liberation Serif" w:hAnsi="Liberation Serif" w:cs="Liberation Serif"/>
                <w:sz w:val="18"/>
                <w:szCs w:val="18"/>
              </w:rPr>
              <w:t>9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4738D">
              <w:rPr>
                <w:rFonts w:ascii="Liberation Serif" w:hAnsi="Liberation Serif" w:cs="Liberation Serif"/>
                <w:sz w:val="18"/>
                <w:szCs w:val="18"/>
              </w:rPr>
              <w:t>10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942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Всего по муниципальной программе, в том числе</w:t>
            </w:r>
          </w:p>
        </w:tc>
        <w:tc>
          <w:tcPr>
            <w:tcW w:w="1318" w:type="dxa"/>
            <w:gridSpan w:val="2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4 275 290,39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902 172,01</w:t>
            </w:r>
          </w:p>
        </w:tc>
        <w:tc>
          <w:tcPr>
            <w:tcW w:w="140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835 684,07</w:t>
            </w:r>
          </w:p>
        </w:tc>
        <w:tc>
          <w:tcPr>
            <w:tcW w:w="144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696 239,39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688 052,84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24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96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690"/>
        </w:trPr>
        <w:tc>
          <w:tcPr>
            <w:tcW w:w="90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942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1318" w:type="dxa"/>
            <w:gridSpan w:val="2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3 936 641,50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765 232,50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792 151,40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655 655,50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649 675,90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27 792,50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21 686,00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3 644,50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36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310 856,39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115 253,51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39 888,17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40 583,89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255"/>
        </w:trPr>
        <w:tc>
          <w:tcPr>
            <w:tcW w:w="14820" w:type="dxa"/>
            <w:gridSpan w:val="11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24738D">
              <w:rPr>
                <w:rFonts w:ascii="Liberation Serif" w:hAnsi="Liberation Serif" w:cs="Liberation Serif"/>
                <w:b/>
                <w:bCs/>
              </w:rPr>
              <w:t>Прочие нужды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942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318" w:type="dxa"/>
            <w:gridSpan w:val="2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3 734 970,49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747 046,71</w:t>
            </w:r>
          </w:p>
        </w:tc>
        <w:tc>
          <w:tcPr>
            <w:tcW w:w="140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602 254,07</w:t>
            </w:r>
          </w:p>
        </w:tc>
        <w:tc>
          <w:tcPr>
            <w:tcW w:w="144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544 474,79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688 052,84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24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960" w:type="dxa"/>
            <w:vMerge w:val="restart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705"/>
        </w:trPr>
        <w:tc>
          <w:tcPr>
            <w:tcW w:w="90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942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1318" w:type="dxa"/>
            <w:gridSpan w:val="2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</w:rPr>
            </w:pP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3 446 321,60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660 107,20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558 721,40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503 890,90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649 675,90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33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27 792,50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21 686,00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3 644,50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33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260 856,39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65 253,51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39 888,17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40 583,89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61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>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2 522 650,65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473 552,68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421 609,63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383 500,35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531 139,13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356 424,43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356 424,43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10,13,14,15,16,17</w:t>
            </w:r>
          </w:p>
        </w:tc>
      </w:tr>
      <w:tr w:rsidR="0024738D" w:rsidRPr="0024738D" w:rsidTr="00FB4957">
        <w:trPr>
          <w:trHeight w:val="39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2 412 286,60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449 082,00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405 561,20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367 428,10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513 214,90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338 500,20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338 500,20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31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110 364,05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24 470,68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16 048,43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16 072,25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17 924,23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17 924,23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17 924,23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3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>Государственная поддержка организаций, входящих в систему спортивной подготовки, на условиях софинансирования из федерального бюджета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5 056,70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1 126,60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958,30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1 485,90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1 485,90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13, 14,15,16,17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1 517,10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338,00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287,50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445,80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445,80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3 539,60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788,60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670,80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1 040,10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1 040,10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10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>Государственная поддержка муниципальных организаций, реализующих дополнительные образовательные программы спортивной подготовки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8 386,20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4 387,50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3 998,70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13,14,15,16,17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2 515,90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1 316,30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1 199,60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 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5 870,30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3 071,20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2 799,10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 </w:t>
            </w:r>
          </w:p>
        </w:tc>
      </w:tr>
      <w:tr w:rsidR="0024738D" w:rsidRPr="0024738D" w:rsidTr="00FB4957">
        <w:trPr>
          <w:trHeight w:val="246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lastRenderedPageBreak/>
              <w:t>18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>Развитие объектов, предназначенных для организации досуга жителей муниципальных образований, расположенных на территории Свердловской области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7 388,70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7 388,70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1,2,3,4,5,6,7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738,90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738,90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6 649,80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6 649,80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150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>Внедрение механизмов инициативного бюджетирования на территории Свердловской области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1 180,00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1 180,00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13,15,16,17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840,00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840,00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340,00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340,00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14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896 420,04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190 669,53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121 209,44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113 645,84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109 586,01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180 654,61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180 654,61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7,8,11</w:t>
            </w:r>
          </w:p>
        </w:tc>
      </w:tr>
      <w:tr w:rsidR="0024738D" w:rsidRPr="0024738D" w:rsidTr="00FB4957">
        <w:trPr>
          <w:trHeight w:val="28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25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745 927,70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149 886,70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97 369,70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89 134,20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89 133,30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160 201,90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160 201,90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26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150 492,34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40 782,83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23 839,74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24 511,64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20 452,71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20 452,71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20 452,71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10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27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481,20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106,90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111,70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131,30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131,30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9,1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28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144,40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32,10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33,50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39,40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39,40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lastRenderedPageBreak/>
              <w:t>29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336,80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74,80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78,20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91,90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91,90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53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30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>Содержание общественных территорий, благоустроенных в рамках национального проекта «Жилье и городская среда»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9 153,40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1 600,00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3 400,00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1,2,3,4,5,6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31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9 153,40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1 600,00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3 400,00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120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32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>Развитие общественных территорий в целях обустройства туристского центра города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13 270,00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13 270,00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1,2,3,4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33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13 270,00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13 270,00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34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336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35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 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28 034,90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14 134,90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3 500,00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12</w:t>
            </w:r>
          </w:p>
        </w:tc>
      </w:tr>
      <w:tr w:rsidR="0024738D" w:rsidRPr="0024738D" w:rsidTr="00FB4957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36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17 372,30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3 472,30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3 500,00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37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10 662,60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10 662,60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80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lastRenderedPageBreak/>
              <w:t>38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>Реализация мероприятий 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562,20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141,50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137,70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141,50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141,50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11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39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168,80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42,50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41,30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42,50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42,50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FB4957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40</w:t>
            </w:r>
          </w:p>
        </w:tc>
        <w:tc>
          <w:tcPr>
            <w:tcW w:w="2942" w:type="dxa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18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393,40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99,00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96,40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99,00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99,00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510"/>
        </w:trPr>
        <w:tc>
          <w:tcPr>
            <w:tcW w:w="14820" w:type="dxa"/>
            <w:gridSpan w:val="11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24738D">
              <w:rPr>
                <w:rFonts w:ascii="Liberation Serif" w:hAnsi="Liberation Serif" w:cs="Liberation Serif"/>
                <w:b/>
                <w:bCs/>
              </w:rPr>
              <w:t xml:space="preserve">Общепрограммные расходы </w:t>
            </w:r>
          </w:p>
        </w:tc>
      </w:tr>
      <w:tr w:rsidR="0024738D" w:rsidRPr="0024738D" w:rsidTr="0024738D">
        <w:trPr>
          <w:trHeight w:val="900"/>
        </w:trPr>
        <w:tc>
          <w:tcPr>
            <w:tcW w:w="900" w:type="dxa"/>
            <w:shd w:val="clear" w:color="auto" w:fill="auto"/>
            <w:noWrap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41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>Всего по общепрограммным расходам, в том числе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242 386,50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39 488,40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47 328,60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47 328,60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47 327,70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42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242 386,50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39 488,40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47 328,60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47 328,60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47 327,70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2700"/>
        </w:trPr>
        <w:tc>
          <w:tcPr>
            <w:tcW w:w="900" w:type="dxa"/>
            <w:shd w:val="clear" w:color="auto" w:fill="auto"/>
            <w:noWrap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43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162 997,00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26 208,20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19,20</w:t>
            </w:r>
          </w:p>
        </w:tc>
      </w:tr>
      <w:tr w:rsidR="0024738D" w:rsidRPr="0024738D" w:rsidTr="0024738D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44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162 997,00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26 208,20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1395"/>
        </w:trPr>
        <w:tc>
          <w:tcPr>
            <w:tcW w:w="900" w:type="dxa"/>
            <w:shd w:val="clear" w:color="auto" w:fill="auto"/>
            <w:noWrap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45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79 389,50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13 280,20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14 512,40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14 512,40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14 511,50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19,20</w:t>
            </w:r>
          </w:p>
        </w:tc>
      </w:tr>
      <w:tr w:rsidR="0024738D" w:rsidRPr="0024738D" w:rsidTr="0024738D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46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79 389,50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13 280,20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14 512,40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14 512,40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14 511,50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255"/>
        </w:trPr>
        <w:tc>
          <w:tcPr>
            <w:tcW w:w="14820" w:type="dxa"/>
            <w:gridSpan w:val="11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24738D">
              <w:rPr>
                <w:rFonts w:ascii="Liberation Serif" w:hAnsi="Liberation Serif" w:cs="Liberation Serif"/>
                <w:b/>
                <w:bCs/>
              </w:rPr>
              <w:t xml:space="preserve">Капитальные вложения </w:t>
            </w:r>
          </w:p>
        </w:tc>
      </w:tr>
      <w:tr w:rsidR="0024738D" w:rsidRPr="0024738D" w:rsidTr="0024738D">
        <w:trPr>
          <w:trHeight w:val="60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lastRenderedPageBreak/>
              <w:t>47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540 319,90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155 125,30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233 430,00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151 764,60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48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490 319,90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105 125,30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233 430,00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151 764,60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49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50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240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51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177 743,00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162 545,00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15 198,00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1,2,3,4,5,6,7,8,13,18</w:t>
            </w:r>
          </w:p>
        </w:tc>
      </w:tr>
      <w:tr w:rsidR="0024738D" w:rsidRPr="0024738D" w:rsidTr="0024738D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52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177 743,00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162 545,00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15 198,00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53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2400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54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4738D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196868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</w:t>
            </w:r>
            <w:r w:rsidR="00196868">
              <w:rPr>
                <w:rFonts w:ascii="Liberation Serif" w:hAnsi="Liberation Serif" w:cs="Liberation Serif"/>
              </w:rPr>
              <w:t>6</w:t>
            </w:r>
            <w:r w:rsidRPr="0024738D">
              <w:rPr>
                <w:rFonts w:ascii="Liberation Serif" w:hAnsi="Liberation Serif" w:cs="Liberation Serif"/>
              </w:rPr>
              <w:t>2 576,90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196868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</w:t>
            </w:r>
            <w:r w:rsidR="00196868">
              <w:rPr>
                <w:rFonts w:ascii="Liberation Serif" w:hAnsi="Liberation Serif" w:cs="Liberation Serif"/>
              </w:rPr>
              <w:t>5</w:t>
            </w:r>
            <w:r w:rsidRPr="0024738D">
              <w:rPr>
                <w:rFonts w:ascii="Liberation Serif" w:hAnsi="Liberation Serif" w:cs="Liberation Serif"/>
              </w:rPr>
              <w:t>5 125,30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70 885,00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136 566,60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1,2,3,4,5,6,7,8,13,18</w:t>
            </w:r>
          </w:p>
        </w:tc>
      </w:tr>
      <w:tr w:rsidR="0024738D" w:rsidRPr="0024738D" w:rsidTr="0024738D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55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312 576,90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105 125,30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70 885,00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136 566,60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56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  <w:tr w:rsidR="0024738D" w:rsidRPr="0024738D" w:rsidTr="0024738D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57</w:t>
            </w:r>
          </w:p>
        </w:tc>
        <w:tc>
          <w:tcPr>
            <w:tcW w:w="3020" w:type="dxa"/>
            <w:gridSpan w:val="2"/>
            <w:shd w:val="clear" w:color="auto" w:fill="auto"/>
            <w:hideMark/>
          </w:tcPr>
          <w:p w:rsidR="0024738D" w:rsidRPr="0024738D" w:rsidRDefault="0024738D" w:rsidP="0024738D">
            <w:pPr>
              <w:ind w:firstLineChars="200" w:firstLine="400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26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40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24738D" w:rsidRPr="0024738D" w:rsidRDefault="0024738D" w:rsidP="0024738D">
            <w:pPr>
              <w:jc w:val="right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24738D" w:rsidRPr="0024738D" w:rsidRDefault="0024738D" w:rsidP="0024738D">
            <w:pPr>
              <w:jc w:val="center"/>
              <w:rPr>
                <w:rFonts w:ascii="Liberation Serif" w:hAnsi="Liberation Serif" w:cs="Liberation Serif"/>
              </w:rPr>
            </w:pPr>
            <w:r w:rsidRPr="0024738D">
              <w:rPr>
                <w:rFonts w:ascii="Liberation Serif" w:hAnsi="Liberation Serif" w:cs="Liberation Serif"/>
              </w:rPr>
              <w:t>х</w:t>
            </w:r>
          </w:p>
        </w:tc>
      </w:tr>
    </w:tbl>
    <w:p w:rsidR="00B42AAF" w:rsidRPr="00FC0F8C" w:rsidRDefault="00B42AAF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sectPr w:rsidR="00B42AAF" w:rsidRPr="00FC0F8C" w:rsidSect="0024738D">
      <w:headerReference w:type="default" r:id="rId12"/>
      <w:pgSz w:w="16838" w:h="11906" w:orient="landscape" w:code="9"/>
      <w:pgMar w:top="709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7C34" w:rsidRDefault="00957C34" w:rsidP="00955101">
      <w:r>
        <w:separator/>
      </w:r>
    </w:p>
  </w:endnote>
  <w:endnote w:type="continuationSeparator" w:id="1">
    <w:p w:rsidR="00957C34" w:rsidRDefault="00957C34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7C34" w:rsidRDefault="00957C34" w:rsidP="00955101">
      <w:r>
        <w:separator/>
      </w:r>
    </w:p>
  </w:footnote>
  <w:footnote w:type="continuationSeparator" w:id="1">
    <w:p w:rsidR="00957C34" w:rsidRDefault="00957C34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702BE0" w:rsidRDefault="0048099A">
        <w:pPr>
          <w:pStyle w:val="aa"/>
          <w:jc w:val="center"/>
        </w:pPr>
        <w:fldSimple w:instr="PAGE   \* MERGEFORMAT">
          <w:r w:rsidR="00702BE0">
            <w:rPr>
              <w:noProof/>
            </w:rPr>
            <w:t>4</w:t>
          </w:r>
        </w:fldSimple>
      </w:p>
    </w:sdtContent>
  </w:sdt>
  <w:p w:rsidR="00702BE0" w:rsidRDefault="00702BE0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Liberation Serif" w:hAnsi="Liberation Serif" w:cs="Liberation Serif"/>
        <w:sz w:val="20"/>
        <w:szCs w:val="20"/>
      </w:rPr>
      <w:id w:val="1662838547"/>
      <w:docPartObj>
        <w:docPartGallery w:val="Page Numbers (Top of Page)"/>
        <w:docPartUnique/>
      </w:docPartObj>
    </w:sdtPr>
    <w:sdtContent>
      <w:p w:rsidR="00702BE0" w:rsidRPr="003E45D8" w:rsidRDefault="0048099A">
        <w:pPr>
          <w:pStyle w:val="aa"/>
          <w:jc w:val="center"/>
          <w:rPr>
            <w:rFonts w:ascii="Liberation Serif" w:hAnsi="Liberation Serif" w:cs="Liberation Serif"/>
            <w:sz w:val="20"/>
            <w:szCs w:val="20"/>
          </w:rPr>
        </w:pPr>
        <w:r w:rsidRPr="003E45D8">
          <w:rPr>
            <w:rFonts w:ascii="Liberation Serif" w:hAnsi="Liberation Serif" w:cs="Liberation Serif"/>
            <w:sz w:val="20"/>
            <w:szCs w:val="20"/>
          </w:rPr>
          <w:fldChar w:fldCharType="begin"/>
        </w:r>
        <w:r w:rsidR="00702BE0" w:rsidRPr="003E45D8">
          <w:rPr>
            <w:rFonts w:ascii="Liberation Serif" w:hAnsi="Liberation Serif" w:cs="Liberation Serif"/>
            <w:sz w:val="20"/>
            <w:szCs w:val="20"/>
          </w:rPr>
          <w:instrText xml:space="preserve"> PAGE   \* MERGEFORMAT </w:instrTex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separate"/>
        </w:r>
        <w:r w:rsidR="00CE43A8">
          <w:rPr>
            <w:rFonts w:ascii="Liberation Serif" w:hAnsi="Liberation Serif" w:cs="Liberation Serif"/>
            <w:noProof/>
            <w:sz w:val="20"/>
            <w:szCs w:val="20"/>
          </w:rPr>
          <w:t>2</w: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BE0" w:rsidRDefault="00702BE0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BE0" w:rsidRPr="006C71C5" w:rsidRDefault="0048099A" w:rsidP="006C71C5">
    <w:pPr>
      <w:pStyle w:val="aa"/>
      <w:jc w:val="center"/>
      <w:rPr>
        <w:rFonts w:ascii="Liberation Serif" w:hAnsi="Liberation Serif"/>
        <w:sz w:val="20"/>
        <w:szCs w:val="20"/>
      </w:rPr>
    </w:pPr>
    <w:r w:rsidRPr="006C71C5">
      <w:rPr>
        <w:rFonts w:ascii="Liberation Serif" w:hAnsi="Liberation Serif"/>
        <w:sz w:val="20"/>
        <w:szCs w:val="20"/>
      </w:rPr>
      <w:fldChar w:fldCharType="begin"/>
    </w:r>
    <w:r w:rsidR="00702BE0" w:rsidRPr="006C71C5">
      <w:rPr>
        <w:rFonts w:ascii="Liberation Serif" w:hAnsi="Liberation Serif"/>
        <w:sz w:val="20"/>
        <w:szCs w:val="20"/>
      </w:rPr>
      <w:instrText xml:space="preserve"> PAGE   \* MERGEFORMAT </w:instrText>
    </w:r>
    <w:r w:rsidRPr="006C71C5">
      <w:rPr>
        <w:rFonts w:ascii="Liberation Serif" w:hAnsi="Liberation Serif"/>
        <w:sz w:val="20"/>
        <w:szCs w:val="20"/>
      </w:rPr>
      <w:fldChar w:fldCharType="separate"/>
    </w:r>
    <w:r w:rsidR="00CE43A8">
      <w:rPr>
        <w:rFonts w:ascii="Liberation Serif" w:hAnsi="Liberation Serif"/>
        <w:noProof/>
        <w:sz w:val="20"/>
        <w:szCs w:val="20"/>
      </w:rPr>
      <w:t>3</w:t>
    </w:r>
    <w:r w:rsidRPr="006C71C5">
      <w:rPr>
        <w:rFonts w:ascii="Liberation Serif" w:hAnsi="Liberation Serif"/>
        <w:sz w:val="20"/>
        <w:szCs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400386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1824"/>
    <w:rsid w:val="00002D25"/>
    <w:rsid w:val="00004B7D"/>
    <w:rsid w:val="0001103D"/>
    <w:rsid w:val="000126DE"/>
    <w:rsid w:val="000229AE"/>
    <w:rsid w:val="000237E1"/>
    <w:rsid w:val="00026D9B"/>
    <w:rsid w:val="00033D8E"/>
    <w:rsid w:val="00034650"/>
    <w:rsid w:val="0003625F"/>
    <w:rsid w:val="0004091B"/>
    <w:rsid w:val="00044805"/>
    <w:rsid w:val="0004515C"/>
    <w:rsid w:val="00045FB7"/>
    <w:rsid w:val="00051647"/>
    <w:rsid w:val="00051D30"/>
    <w:rsid w:val="000524D0"/>
    <w:rsid w:val="00054B24"/>
    <w:rsid w:val="0005773A"/>
    <w:rsid w:val="000616A3"/>
    <w:rsid w:val="00061FF2"/>
    <w:rsid w:val="00072CF5"/>
    <w:rsid w:val="000755F9"/>
    <w:rsid w:val="000765A4"/>
    <w:rsid w:val="000766C7"/>
    <w:rsid w:val="0008703E"/>
    <w:rsid w:val="0008707A"/>
    <w:rsid w:val="000870CC"/>
    <w:rsid w:val="000919A7"/>
    <w:rsid w:val="000A09BD"/>
    <w:rsid w:val="000A15E3"/>
    <w:rsid w:val="000A2FFA"/>
    <w:rsid w:val="000A5443"/>
    <w:rsid w:val="000A6FD1"/>
    <w:rsid w:val="000A714B"/>
    <w:rsid w:val="000B50A6"/>
    <w:rsid w:val="000B6138"/>
    <w:rsid w:val="000C08DB"/>
    <w:rsid w:val="000C22A6"/>
    <w:rsid w:val="000C6284"/>
    <w:rsid w:val="000C7718"/>
    <w:rsid w:val="000D6D4D"/>
    <w:rsid w:val="000E1683"/>
    <w:rsid w:val="000E3209"/>
    <w:rsid w:val="000F3034"/>
    <w:rsid w:val="000F4F77"/>
    <w:rsid w:val="000F7FB2"/>
    <w:rsid w:val="0010036F"/>
    <w:rsid w:val="001032B9"/>
    <w:rsid w:val="0010369E"/>
    <w:rsid w:val="00104AFA"/>
    <w:rsid w:val="00104DC6"/>
    <w:rsid w:val="00106E04"/>
    <w:rsid w:val="00112A54"/>
    <w:rsid w:val="00112EAF"/>
    <w:rsid w:val="001179D2"/>
    <w:rsid w:val="00117B05"/>
    <w:rsid w:val="001259D9"/>
    <w:rsid w:val="00126109"/>
    <w:rsid w:val="001267AB"/>
    <w:rsid w:val="00130589"/>
    <w:rsid w:val="00133698"/>
    <w:rsid w:val="00134BD4"/>
    <w:rsid w:val="00137954"/>
    <w:rsid w:val="00140266"/>
    <w:rsid w:val="00140D38"/>
    <w:rsid w:val="001414BD"/>
    <w:rsid w:val="001415A4"/>
    <w:rsid w:val="0014390A"/>
    <w:rsid w:val="001440A5"/>
    <w:rsid w:val="00147C22"/>
    <w:rsid w:val="00152BEE"/>
    <w:rsid w:val="00157EF8"/>
    <w:rsid w:val="00160DC2"/>
    <w:rsid w:val="001611FE"/>
    <w:rsid w:val="00161CFA"/>
    <w:rsid w:val="001710C6"/>
    <w:rsid w:val="001712EB"/>
    <w:rsid w:val="00173E61"/>
    <w:rsid w:val="00176502"/>
    <w:rsid w:val="00177E9A"/>
    <w:rsid w:val="00180C68"/>
    <w:rsid w:val="00186C24"/>
    <w:rsid w:val="00190C9C"/>
    <w:rsid w:val="001913CF"/>
    <w:rsid w:val="00193897"/>
    <w:rsid w:val="00195E83"/>
    <w:rsid w:val="00196868"/>
    <w:rsid w:val="001A2EB1"/>
    <w:rsid w:val="001B1377"/>
    <w:rsid w:val="001C0180"/>
    <w:rsid w:val="001C19CC"/>
    <w:rsid w:val="001C2EFC"/>
    <w:rsid w:val="001C536C"/>
    <w:rsid w:val="001D27AF"/>
    <w:rsid w:val="001D3D7A"/>
    <w:rsid w:val="001D4B92"/>
    <w:rsid w:val="001D547D"/>
    <w:rsid w:val="001E1047"/>
    <w:rsid w:val="001E11E6"/>
    <w:rsid w:val="001E1C4C"/>
    <w:rsid w:val="001E3347"/>
    <w:rsid w:val="001E44AE"/>
    <w:rsid w:val="001E5539"/>
    <w:rsid w:val="001F2F4F"/>
    <w:rsid w:val="001F3F63"/>
    <w:rsid w:val="001F59F7"/>
    <w:rsid w:val="001F5B4D"/>
    <w:rsid w:val="001F6343"/>
    <w:rsid w:val="001F6ADA"/>
    <w:rsid w:val="00202E3F"/>
    <w:rsid w:val="0020334F"/>
    <w:rsid w:val="00205CE6"/>
    <w:rsid w:val="0020792C"/>
    <w:rsid w:val="002113FE"/>
    <w:rsid w:val="00215D89"/>
    <w:rsid w:val="00217B07"/>
    <w:rsid w:val="002302BD"/>
    <w:rsid w:val="0023226A"/>
    <w:rsid w:val="002355C1"/>
    <w:rsid w:val="002442C2"/>
    <w:rsid w:val="00244DA1"/>
    <w:rsid w:val="00246C43"/>
    <w:rsid w:val="0024738D"/>
    <w:rsid w:val="00256A33"/>
    <w:rsid w:val="002631F5"/>
    <w:rsid w:val="00264625"/>
    <w:rsid w:val="00265047"/>
    <w:rsid w:val="0027016A"/>
    <w:rsid w:val="00270F01"/>
    <w:rsid w:val="00275219"/>
    <w:rsid w:val="00276449"/>
    <w:rsid w:val="002855CA"/>
    <w:rsid w:val="00286EB8"/>
    <w:rsid w:val="00292085"/>
    <w:rsid w:val="00296DCE"/>
    <w:rsid w:val="00297422"/>
    <w:rsid w:val="0029746D"/>
    <w:rsid w:val="002A34EB"/>
    <w:rsid w:val="002A639D"/>
    <w:rsid w:val="002B3963"/>
    <w:rsid w:val="002B4CAD"/>
    <w:rsid w:val="002C132B"/>
    <w:rsid w:val="002C1B4C"/>
    <w:rsid w:val="002C2617"/>
    <w:rsid w:val="002C3E4A"/>
    <w:rsid w:val="002C426C"/>
    <w:rsid w:val="002D257E"/>
    <w:rsid w:val="002D2CB2"/>
    <w:rsid w:val="002D52FA"/>
    <w:rsid w:val="002E06D6"/>
    <w:rsid w:val="002E12B9"/>
    <w:rsid w:val="002E4EEF"/>
    <w:rsid w:val="002E52C8"/>
    <w:rsid w:val="002E6C8F"/>
    <w:rsid w:val="002F0BE5"/>
    <w:rsid w:val="002F55FF"/>
    <w:rsid w:val="002F6DA7"/>
    <w:rsid w:val="002F6EE7"/>
    <w:rsid w:val="00301773"/>
    <w:rsid w:val="003052C0"/>
    <w:rsid w:val="00306DB1"/>
    <w:rsid w:val="00311136"/>
    <w:rsid w:val="00312A26"/>
    <w:rsid w:val="00321640"/>
    <w:rsid w:val="00330F0C"/>
    <w:rsid w:val="00330F77"/>
    <w:rsid w:val="00332D21"/>
    <w:rsid w:val="00345167"/>
    <w:rsid w:val="0034740C"/>
    <w:rsid w:val="0035001E"/>
    <w:rsid w:val="00352B7E"/>
    <w:rsid w:val="003562A7"/>
    <w:rsid w:val="0035663C"/>
    <w:rsid w:val="00360490"/>
    <w:rsid w:val="00361D1C"/>
    <w:rsid w:val="00361F7C"/>
    <w:rsid w:val="00365A86"/>
    <w:rsid w:val="00366621"/>
    <w:rsid w:val="00366ADA"/>
    <w:rsid w:val="00371F40"/>
    <w:rsid w:val="0037266A"/>
    <w:rsid w:val="00374C89"/>
    <w:rsid w:val="00374FA9"/>
    <w:rsid w:val="00385E86"/>
    <w:rsid w:val="00385E9C"/>
    <w:rsid w:val="00393C65"/>
    <w:rsid w:val="0039489B"/>
    <w:rsid w:val="00395192"/>
    <w:rsid w:val="0039566E"/>
    <w:rsid w:val="003A295C"/>
    <w:rsid w:val="003A75FD"/>
    <w:rsid w:val="003B61B5"/>
    <w:rsid w:val="003B7648"/>
    <w:rsid w:val="003C3C57"/>
    <w:rsid w:val="003C4347"/>
    <w:rsid w:val="003D200F"/>
    <w:rsid w:val="003D272E"/>
    <w:rsid w:val="003D548A"/>
    <w:rsid w:val="003E0568"/>
    <w:rsid w:val="003E0950"/>
    <w:rsid w:val="003E2839"/>
    <w:rsid w:val="003E2D74"/>
    <w:rsid w:val="003E45D8"/>
    <w:rsid w:val="003E7273"/>
    <w:rsid w:val="003F11E1"/>
    <w:rsid w:val="003F2658"/>
    <w:rsid w:val="003F3C69"/>
    <w:rsid w:val="003F4C21"/>
    <w:rsid w:val="003F6459"/>
    <w:rsid w:val="00405EC2"/>
    <w:rsid w:val="00410BB5"/>
    <w:rsid w:val="004120CB"/>
    <w:rsid w:val="004142A0"/>
    <w:rsid w:val="0041438A"/>
    <w:rsid w:val="004169EB"/>
    <w:rsid w:val="004204DB"/>
    <w:rsid w:val="0042054C"/>
    <w:rsid w:val="00425E24"/>
    <w:rsid w:val="004266AE"/>
    <w:rsid w:val="00433884"/>
    <w:rsid w:val="0043504E"/>
    <w:rsid w:val="004417FC"/>
    <w:rsid w:val="00447658"/>
    <w:rsid w:val="00451CE4"/>
    <w:rsid w:val="00454071"/>
    <w:rsid w:val="004548C3"/>
    <w:rsid w:val="0045594B"/>
    <w:rsid w:val="00456997"/>
    <w:rsid w:val="00460A7B"/>
    <w:rsid w:val="00461631"/>
    <w:rsid w:val="004658D8"/>
    <w:rsid w:val="0046731C"/>
    <w:rsid w:val="00467333"/>
    <w:rsid w:val="0048099A"/>
    <w:rsid w:val="0048104D"/>
    <w:rsid w:val="00487683"/>
    <w:rsid w:val="004878E5"/>
    <w:rsid w:val="00491ABB"/>
    <w:rsid w:val="00492010"/>
    <w:rsid w:val="0049640A"/>
    <w:rsid w:val="004A3CFB"/>
    <w:rsid w:val="004A3E0A"/>
    <w:rsid w:val="004A4893"/>
    <w:rsid w:val="004A7D0B"/>
    <w:rsid w:val="004B0196"/>
    <w:rsid w:val="004B23B8"/>
    <w:rsid w:val="004B268C"/>
    <w:rsid w:val="004B31AD"/>
    <w:rsid w:val="004B3903"/>
    <w:rsid w:val="004B40A6"/>
    <w:rsid w:val="004B4675"/>
    <w:rsid w:val="004B4A80"/>
    <w:rsid w:val="004B525F"/>
    <w:rsid w:val="004B5949"/>
    <w:rsid w:val="004B5AE8"/>
    <w:rsid w:val="004B5E80"/>
    <w:rsid w:val="004B7F82"/>
    <w:rsid w:val="004C2FB7"/>
    <w:rsid w:val="004C37CE"/>
    <w:rsid w:val="004C3D72"/>
    <w:rsid w:val="004C75EC"/>
    <w:rsid w:val="004D6CF2"/>
    <w:rsid w:val="004E7827"/>
    <w:rsid w:val="004F0278"/>
    <w:rsid w:val="004F1BF0"/>
    <w:rsid w:val="004F4165"/>
    <w:rsid w:val="004F4246"/>
    <w:rsid w:val="00500BFD"/>
    <w:rsid w:val="00501E88"/>
    <w:rsid w:val="00502E48"/>
    <w:rsid w:val="00506788"/>
    <w:rsid w:val="005133C8"/>
    <w:rsid w:val="00516071"/>
    <w:rsid w:val="0052249A"/>
    <w:rsid w:val="00523DDA"/>
    <w:rsid w:val="005269F0"/>
    <w:rsid w:val="00527B06"/>
    <w:rsid w:val="0053029E"/>
    <w:rsid w:val="0053199D"/>
    <w:rsid w:val="00532434"/>
    <w:rsid w:val="005351FA"/>
    <w:rsid w:val="00536788"/>
    <w:rsid w:val="005419C4"/>
    <w:rsid w:val="005421A2"/>
    <w:rsid w:val="00546449"/>
    <w:rsid w:val="00551A3B"/>
    <w:rsid w:val="00552AD3"/>
    <w:rsid w:val="005631FA"/>
    <w:rsid w:val="00564FF1"/>
    <w:rsid w:val="005702D0"/>
    <w:rsid w:val="005729FC"/>
    <w:rsid w:val="00574DAE"/>
    <w:rsid w:val="0058294D"/>
    <w:rsid w:val="0058455E"/>
    <w:rsid w:val="0058491B"/>
    <w:rsid w:val="00584A71"/>
    <w:rsid w:val="005857A7"/>
    <w:rsid w:val="00585C8D"/>
    <w:rsid w:val="0059119D"/>
    <w:rsid w:val="00592082"/>
    <w:rsid w:val="0059253F"/>
    <w:rsid w:val="00595AE3"/>
    <w:rsid w:val="00595D72"/>
    <w:rsid w:val="0059625C"/>
    <w:rsid w:val="005A57D8"/>
    <w:rsid w:val="005B4DC7"/>
    <w:rsid w:val="005B539D"/>
    <w:rsid w:val="005C0271"/>
    <w:rsid w:val="005C279A"/>
    <w:rsid w:val="005C5B39"/>
    <w:rsid w:val="005D17D0"/>
    <w:rsid w:val="005D38EE"/>
    <w:rsid w:val="005D49F8"/>
    <w:rsid w:val="005D74C4"/>
    <w:rsid w:val="005E2AE3"/>
    <w:rsid w:val="005E556B"/>
    <w:rsid w:val="005E5AE3"/>
    <w:rsid w:val="005F0CF1"/>
    <w:rsid w:val="005F5DE4"/>
    <w:rsid w:val="005F6A12"/>
    <w:rsid w:val="006054A8"/>
    <w:rsid w:val="00605E6C"/>
    <w:rsid w:val="006062CB"/>
    <w:rsid w:val="00607211"/>
    <w:rsid w:val="006112EF"/>
    <w:rsid w:val="00611FE8"/>
    <w:rsid w:val="0061643E"/>
    <w:rsid w:val="006218EF"/>
    <w:rsid w:val="00627E42"/>
    <w:rsid w:val="00632506"/>
    <w:rsid w:val="006338C4"/>
    <w:rsid w:val="006372D5"/>
    <w:rsid w:val="00643236"/>
    <w:rsid w:val="0064337A"/>
    <w:rsid w:val="00644A2C"/>
    <w:rsid w:val="00645C5A"/>
    <w:rsid w:val="00646D96"/>
    <w:rsid w:val="00647E23"/>
    <w:rsid w:val="00651869"/>
    <w:rsid w:val="00651C5C"/>
    <w:rsid w:val="0065512B"/>
    <w:rsid w:val="0066188F"/>
    <w:rsid w:val="00662061"/>
    <w:rsid w:val="00662F9A"/>
    <w:rsid w:val="0067279F"/>
    <w:rsid w:val="00681E3C"/>
    <w:rsid w:val="006827B2"/>
    <w:rsid w:val="00683351"/>
    <w:rsid w:val="00683981"/>
    <w:rsid w:val="00684BFE"/>
    <w:rsid w:val="00684C5C"/>
    <w:rsid w:val="00686B38"/>
    <w:rsid w:val="006B15B7"/>
    <w:rsid w:val="006B393A"/>
    <w:rsid w:val="006C2C1E"/>
    <w:rsid w:val="006C31F2"/>
    <w:rsid w:val="006C5819"/>
    <w:rsid w:val="006C6C5E"/>
    <w:rsid w:val="006C6FFE"/>
    <w:rsid w:val="006C71C5"/>
    <w:rsid w:val="006C7EAD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02BE0"/>
    <w:rsid w:val="00713C2E"/>
    <w:rsid w:val="00715F63"/>
    <w:rsid w:val="00720985"/>
    <w:rsid w:val="00721596"/>
    <w:rsid w:val="00726527"/>
    <w:rsid w:val="00730E65"/>
    <w:rsid w:val="00731DF1"/>
    <w:rsid w:val="00736711"/>
    <w:rsid w:val="00736798"/>
    <w:rsid w:val="007375CD"/>
    <w:rsid w:val="00737EA7"/>
    <w:rsid w:val="00740EDE"/>
    <w:rsid w:val="00741D45"/>
    <w:rsid w:val="007463CD"/>
    <w:rsid w:val="00747B92"/>
    <w:rsid w:val="0075343B"/>
    <w:rsid w:val="0075479B"/>
    <w:rsid w:val="007556F2"/>
    <w:rsid w:val="00757E81"/>
    <w:rsid w:val="0076166C"/>
    <w:rsid w:val="00761920"/>
    <w:rsid w:val="0077420B"/>
    <w:rsid w:val="00774BCB"/>
    <w:rsid w:val="00776686"/>
    <w:rsid w:val="00776FA3"/>
    <w:rsid w:val="0078057D"/>
    <w:rsid w:val="007855AA"/>
    <w:rsid w:val="00785716"/>
    <w:rsid w:val="00794F67"/>
    <w:rsid w:val="007A0BE3"/>
    <w:rsid w:val="007A3689"/>
    <w:rsid w:val="007A706F"/>
    <w:rsid w:val="007B1F25"/>
    <w:rsid w:val="007B4B59"/>
    <w:rsid w:val="007B6CEB"/>
    <w:rsid w:val="007D384A"/>
    <w:rsid w:val="007D40BF"/>
    <w:rsid w:val="007D5D21"/>
    <w:rsid w:val="007D6CD7"/>
    <w:rsid w:val="007E0E76"/>
    <w:rsid w:val="007E30BF"/>
    <w:rsid w:val="007E4DB9"/>
    <w:rsid w:val="007E5A49"/>
    <w:rsid w:val="007E7563"/>
    <w:rsid w:val="007F1006"/>
    <w:rsid w:val="007F1B3A"/>
    <w:rsid w:val="00802419"/>
    <w:rsid w:val="0080491B"/>
    <w:rsid w:val="00805B80"/>
    <w:rsid w:val="00806059"/>
    <w:rsid w:val="00806F09"/>
    <w:rsid w:val="00807A8B"/>
    <w:rsid w:val="00810A38"/>
    <w:rsid w:val="00816033"/>
    <w:rsid w:val="008261E9"/>
    <w:rsid w:val="008304BA"/>
    <w:rsid w:val="00830925"/>
    <w:rsid w:val="00833B1D"/>
    <w:rsid w:val="0083594B"/>
    <w:rsid w:val="00836242"/>
    <w:rsid w:val="008362B2"/>
    <w:rsid w:val="00840555"/>
    <w:rsid w:val="00840E3D"/>
    <w:rsid w:val="00844DBB"/>
    <w:rsid w:val="00853880"/>
    <w:rsid w:val="00856904"/>
    <w:rsid w:val="00865D93"/>
    <w:rsid w:val="00866351"/>
    <w:rsid w:val="00871032"/>
    <w:rsid w:val="00871148"/>
    <w:rsid w:val="00885F20"/>
    <w:rsid w:val="00890153"/>
    <w:rsid w:val="008905E3"/>
    <w:rsid w:val="00894D0D"/>
    <w:rsid w:val="00896CBC"/>
    <w:rsid w:val="008A01D8"/>
    <w:rsid w:val="008A1B93"/>
    <w:rsid w:val="008A2BE4"/>
    <w:rsid w:val="008A2E98"/>
    <w:rsid w:val="008A70B0"/>
    <w:rsid w:val="008B0484"/>
    <w:rsid w:val="008B08AA"/>
    <w:rsid w:val="008B60B8"/>
    <w:rsid w:val="008B78CC"/>
    <w:rsid w:val="008C0BF3"/>
    <w:rsid w:val="008C0E41"/>
    <w:rsid w:val="008C28E3"/>
    <w:rsid w:val="008C4C23"/>
    <w:rsid w:val="008D18CB"/>
    <w:rsid w:val="008D5130"/>
    <w:rsid w:val="008D6854"/>
    <w:rsid w:val="008D73F5"/>
    <w:rsid w:val="008E532A"/>
    <w:rsid w:val="008E7B72"/>
    <w:rsid w:val="008F03E4"/>
    <w:rsid w:val="008F4227"/>
    <w:rsid w:val="008F4E28"/>
    <w:rsid w:val="0090040F"/>
    <w:rsid w:val="00901BDE"/>
    <w:rsid w:val="0090441C"/>
    <w:rsid w:val="009129A2"/>
    <w:rsid w:val="0092043D"/>
    <w:rsid w:val="009220AE"/>
    <w:rsid w:val="00930F91"/>
    <w:rsid w:val="00934CBA"/>
    <w:rsid w:val="00940C93"/>
    <w:rsid w:val="009465F2"/>
    <w:rsid w:val="00947823"/>
    <w:rsid w:val="00947CF7"/>
    <w:rsid w:val="00947F39"/>
    <w:rsid w:val="00953597"/>
    <w:rsid w:val="009539DD"/>
    <w:rsid w:val="00954A38"/>
    <w:rsid w:val="00955101"/>
    <w:rsid w:val="00955A39"/>
    <w:rsid w:val="00956960"/>
    <w:rsid w:val="009575C2"/>
    <w:rsid w:val="00957C34"/>
    <w:rsid w:val="00964F22"/>
    <w:rsid w:val="00974F89"/>
    <w:rsid w:val="00975A1C"/>
    <w:rsid w:val="00975DB1"/>
    <w:rsid w:val="00977886"/>
    <w:rsid w:val="00980DE4"/>
    <w:rsid w:val="00986ACD"/>
    <w:rsid w:val="00987C51"/>
    <w:rsid w:val="00990153"/>
    <w:rsid w:val="00993E7D"/>
    <w:rsid w:val="0099471B"/>
    <w:rsid w:val="009A074A"/>
    <w:rsid w:val="009A1C1E"/>
    <w:rsid w:val="009A2676"/>
    <w:rsid w:val="009A2966"/>
    <w:rsid w:val="009B1E62"/>
    <w:rsid w:val="009B5583"/>
    <w:rsid w:val="009C57B4"/>
    <w:rsid w:val="009C6A39"/>
    <w:rsid w:val="009D2FE9"/>
    <w:rsid w:val="009E099F"/>
    <w:rsid w:val="009E0EDC"/>
    <w:rsid w:val="009F3CB4"/>
    <w:rsid w:val="009F3FB2"/>
    <w:rsid w:val="009F4045"/>
    <w:rsid w:val="009F5604"/>
    <w:rsid w:val="00A03280"/>
    <w:rsid w:val="00A0471C"/>
    <w:rsid w:val="00A05E42"/>
    <w:rsid w:val="00A1076A"/>
    <w:rsid w:val="00A11E3F"/>
    <w:rsid w:val="00A153B4"/>
    <w:rsid w:val="00A16CF5"/>
    <w:rsid w:val="00A201F6"/>
    <w:rsid w:val="00A23946"/>
    <w:rsid w:val="00A26589"/>
    <w:rsid w:val="00A301F4"/>
    <w:rsid w:val="00A30753"/>
    <w:rsid w:val="00A330B5"/>
    <w:rsid w:val="00A3416F"/>
    <w:rsid w:val="00A353F4"/>
    <w:rsid w:val="00A3624F"/>
    <w:rsid w:val="00A36884"/>
    <w:rsid w:val="00A42270"/>
    <w:rsid w:val="00A52721"/>
    <w:rsid w:val="00A52884"/>
    <w:rsid w:val="00A535B9"/>
    <w:rsid w:val="00A55DCD"/>
    <w:rsid w:val="00A611F3"/>
    <w:rsid w:val="00A62534"/>
    <w:rsid w:val="00A6344A"/>
    <w:rsid w:val="00A65784"/>
    <w:rsid w:val="00A66641"/>
    <w:rsid w:val="00A67269"/>
    <w:rsid w:val="00A677EB"/>
    <w:rsid w:val="00A72FB2"/>
    <w:rsid w:val="00A75DE8"/>
    <w:rsid w:val="00A76C45"/>
    <w:rsid w:val="00A81B92"/>
    <w:rsid w:val="00A81D24"/>
    <w:rsid w:val="00A82551"/>
    <w:rsid w:val="00A839F1"/>
    <w:rsid w:val="00A84AF4"/>
    <w:rsid w:val="00A85D75"/>
    <w:rsid w:val="00A911B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C52B5"/>
    <w:rsid w:val="00AC6A04"/>
    <w:rsid w:val="00AD002A"/>
    <w:rsid w:val="00AD17D0"/>
    <w:rsid w:val="00AD3C1B"/>
    <w:rsid w:val="00AD552D"/>
    <w:rsid w:val="00AE0E45"/>
    <w:rsid w:val="00AE1B4F"/>
    <w:rsid w:val="00AE217B"/>
    <w:rsid w:val="00AE29C9"/>
    <w:rsid w:val="00AE2EEE"/>
    <w:rsid w:val="00AE5AA2"/>
    <w:rsid w:val="00AE766A"/>
    <w:rsid w:val="00AF114B"/>
    <w:rsid w:val="00AF3CBB"/>
    <w:rsid w:val="00AF3CD4"/>
    <w:rsid w:val="00AF568F"/>
    <w:rsid w:val="00AF6E98"/>
    <w:rsid w:val="00B00453"/>
    <w:rsid w:val="00B017E6"/>
    <w:rsid w:val="00B0223C"/>
    <w:rsid w:val="00B03B28"/>
    <w:rsid w:val="00B07289"/>
    <w:rsid w:val="00B07F23"/>
    <w:rsid w:val="00B12AF2"/>
    <w:rsid w:val="00B12C0F"/>
    <w:rsid w:val="00B12FE6"/>
    <w:rsid w:val="00B147E5"/>
    <w:rsid w:val="00B163B2"/>
    <w:rsid w:val="00B1650A"/>
    <w:rsid w:val="00B21F53"/>
    <w:rsid w:val="00B25C70"/>
    <w:rsid w:val="00B2709E"/>
    <w:rsid w:val="00B27D65"/>
    <w:rsid w:val="00B36C7E"/>
    <w:rsid w:val="00B408B2"/>
    <w:rsid w:val="00B4104D"/>
    <w:rsid w:val="00B428C2"/>
    <w:rsid w:val="00B42AAF"/>
    <w:rsid w:val="00B46245"/>
    <w:rsid w:val="00B5324B"/>
    <w:rsid w:val="00B55621"/>
    <w:rsid w:val="00B61C24"/>
    <w:rsid w:val="00B62BD1"/>
    <w:rsid w:val="00B663FD"/>
    <w:rsid w:val="00B71AD0"/>
    <w:rsid w:val="00B759C1"/>
    <w:rsid w:val="00B8118D"/>
    <w:rsid w:val="00B820F4"/>
    <w:rsid w:val="00B93B41"/>
    <w:rsid w:val="00B94396"/>
    <w:rsid w:val="00B950BB"/>
    <w:rsid w:val="00B95DBC"/>
    <w:rsid w:val="00B97173"/>
    <w:rsid w:val="00B9732A"/>
    <w:rsid w:val="00B977C6"/>
    <w:rsid w:val="00BA7870"/>
    <w:rsid w:val="00BB652F"/>
    <w:rsid w:val="00BB6B22"/>
    <w:rsid w:val="00BB6FBA"/>
    <w:rsid w:val="00BB7CC0"/>
    <w:rsid w:val="00BC4AB7"/>
    <w:rsid w:val="00BC5F2B"/>
    <w:rsid w:val="00BC7707"/>
    <w:rsid w:val="00BC77AC"/>
    <w:rsid w:val="00BD09C1"/>
    <w:rsid w:val="00BD1DFE"/>
    <w:rsid w:val="00BD2E3C"/>
    <w:rsid w:val="00BE1F8B"/>
    <w:rsid w:val="00BE2892"/>
    <w:rsid w:val="00BE379F"/>
    <w:rsid w:val="00BE6253"/>
    <w:rsid w:val="00BF0346"/>
    <w:rsid w:val="00BF6DFD"/>
    <w:rsid w:val="00BF6E52"/>
    <w:rsid w:val="00C00710"/>
    <w:rsid w:val="00C031D9"/>
    <w:rsid w:val="00C0730B"/>
    <w:rsid w:val="00C1096B"/>
    <w:rsid w:val="00C121ED"/>
    <w:rsid w:val="00C1225A"/>
    <w:rsid w:val="00C125D7"/>
    <w:rsid w:val="00C2541F"/>
    <w:rsid w:val="00C26BCC"/>
    <w:rsid w:val="00C35770"/>
    <w:rsid w:val="00C36431"/>
    <w:rsid w:val="00C36D32"/>
    <w:rsid w:val="00C3746C"/>
    <w:rsid w:val="00C43D14"/>
    <w:rsid w:val="00C4644D"/>
    <w:rsid w:val="00C518D4"/>
    <w:rsid w:val="00C51ABF"/>
    <w:rsid w:val="00C55198"/>
    <w:rsid w:val="00C5676B"/>
    <w:rsid w:val="00C61DF3"/>
    <w:rsid w:val="00C61E1C"/>
    <w:rsid w:val="00C64107"/>
    <w:rsid w:val="00C7230D"/>
    <w:rsid w:val="00C72DBF"/>
    <w:rsid w:val="00C80C6D"/>
    <w:rsid w:val="00C8290F"/>
    <w:rsid w:val="00C83BCA"/>
    <w:rsid w:val="00C8536D"/>
    <w:rsid w:val="00C85CA2"/>
    <w:rsid w:val="00C87364"/>
    <w:rsid w:val="00C90096"/>
    <w:rsid w:val="00C90268"/>
    <w:rsid w:val="00C9267E"/>
    <w:rsid w:val="00C961C4"/>
    <w:rsid w:val="00C9714A"/>
    <w:rsid w:val="00CA12C2"/>
    <w:rsid w:val="00CA14D7"/>
    <w:rsid w:val="00CA66B6"/>
    <w:rsid w:val="00CA7828"/>
    <w:rsid w:val="00CB15E2"/>
    <w:rsid w:val="00CB49B0"/>
    <w:rsid w:val="00CB6FE7"/>
    <w:rsid w:val="00CB71A3"/>
    <w:rsid w:val="00CC1263"/>
    <w:rsid w:val="00CC16B5"/>
    <w:rsid w:val="00CC3426"/>
    <w:rsid w:val="00CC4149"/>
    <w:rsid w:val="00CE09DA"/>
    <w:rsid w:val="00CE0E0B"/>
    <w:rsid w:val="00CE1DF9"/>
    <w:rsid w:val="00CE2A66"/>
    <w:rsid w:val="00CE43A8"/>
    <w:rsid w:val="00CF1EFE"/>
    <w:rsid w:val="00CF487D"/>
    <w:rsid w:val="00CF6950"/>
    <w:rsid w:val="00CF7251"/>
    <w:rsid w:val="00CF77AF"/>
    <w:rsid w:val="00D00907"/>
    <w:rsid w:val="00D0209C"/>
    <w:rsid w:val="00D02906"/>
    <w:rsid w:val="00D05D68"/>
    <w:rsid w:val="00D079D9"/>
    <w:rsid w:val="00D13931"/>
    <w:rsid w:val="00D141E0"/>
    <w:rsid w:val="00D143C3"/>
    <w:rsid w:val="00D15074"/>
    <w:rsid w:val="00D17FCF"/>
    <w:rsid w:val="00D239C4"/>
    <w:rsid w:val="00D23CCB"/>
    <w:rsid w:val="00D32A36"/>
    <w:rsid w:val="00D33887"/>
    <w:rsid w:val="00D34834"/>
    <w:rsid w:val="00D44F97"/>
    <w:rsid w:val="00D46873"/>
    <w:rsid w:val="00D46AB5"/>
    <w:rsid w:val="00D55F63"/>
    <w:rsid w:val="00D5709E"/>
    <w:rsid w:val="00D5770E"/>
    <w:rsid w:val="00D67854"/>
    <w:rsid w:val="00D709EE"/>
    <w:rsid w:val="00D71454"/>
    <w:rsid w:val="00D833B3"/>
    <w:rsid w:val="00D841BB"/>
    <w:rsid w:val="00D84FD7"/>
    <w:rsid w:val="00D87EBF"/>
    <w:rsid w:val="00D921D5"/>
    <w:rsid w:val="00D92849"/>
    <w:rsid w:val="00DA20F8"/>
    <w:rsid w:val="00DA3E1B"/>
    <w:rsid w:val="00DA590F"/>
    <w:rsid w:val="00DA59BE"/>
    <w:rsid w:val="00DA6DD1"/>
    <w:rsid w:val="00DB15BC"/>
    <w:rsid w:val="00DB1DC6"/>
    <w:rsid w:val="00DB2AF3"/>
    <w:rsid w:val="00DC1329"/>
    <w:rsid w:val="00DD49FD"/>
    <w:rsid w:val="00DD4E71"/>
    <w:rsid w:val="00DD56CA"/>
    <w:rsid w:val="00DE25E8"/>
    <w:rsid w:val="00DE43A0"/>
    <w:rsid w:val="00DE4BE7"/>
    <w:rsid w:val="00DE5749"/>
    <w:rsid w:val="00DF0184"/>
    <w:rsid w:val="00DF507F"/>
    <w:rsid w:val="00DF58AA"/>
    <w:rsid w:val="00DF66E4"/>
    <w:rsid w:val="00DF7658"/>
    <w:rsid w:val="00E00863"/>
    <w:rsid w:val="00E017F9"/>
    <w:rsid w:val="00E0427C"/>
    <w:rsid w:val="00E1327C"/>
    <w:rsid w:val="00E14FC2"/>
    <w:rsid w:val="00E15667"/>
    <w:rsid w:val="00E164E2"/>
    <w:rsid w:val="00E16D25"/>
    <w:rsid w:val="00E21EE2"/>
    <w:rsid w:val="00E252A8"/>
    <w:rsid w:val="00E315E3"/>
    <w:rsid w:val="00E35D8D"/>
    <w:rsid w:val="00E37AC6"/>
    <w:rsid w:val="00E40822"/>
    <w:rsid w:val="00E4159B"/>
    <w:rsid w:val="00E432C0"/>
    <w:rsid w:val="00E45371"/>
    <w:rsid w:val="00E45F1B"/>
    <w:rsid w:val="00E47951"/>
    <w:rsid w:val="00E503B1"/>
    <w:rsid w:val="00E513C4"/>
    <w:rsid w:val="00E53328"/>
    <w:rsid w:val="00E5334D"/>
    <w:rsid w:val="00E605A7"/>
    <w:rsid w:val="00E654CA"/>
    <w:rsid w:val="00E6568B"/>
    <w:rsid w:val="00E66B21"/>
    <w:rsid w:val="00E67C84"/>
    <w:rsid w:val="00E715FE"/>
    <w:rsid w:val="00E77218"/>
    <w:rsid w:val="00E8154A"/>
    <w:rsid w:val="00E84366"/>
    <w:rsid w:val="00E8614C"/>
    <w:rsid w:val="00E878E5"/>
    <w:rsid w:val="00E90954"/>
    <w:rsid w:val="00E92944"/>
    <w:rsid w:val="00E92BA4"/>
    <w:rsid w:val="00E92D53"/>
    <w:rsid w:val="00E9500D"/>
    <w:rsid w:val="00EA0DEC"/>
    <w:rsid w:val="00EA0EC8"/>
    <w:rsid w:val="00EA19AD"/>
    <w:rsid w:val="00EA2EBD"/>
    <w:rsid w:val="00EA3008"/>
    <w:rsid w:val="00EA6DF7"/>
    <w:rsid w:val="00EC1FC8"/>
    <w:rsid w:val="00EC3946"/>
    <w:rsid w:val="00EC5CFC"/>
    <w:rsid w:val="00EC5E10"/>
    <w:rsid w:val="00EC672C"/>
    <w:rsid w:val="00ED310C"/>
    <w:rsid w:val="00ED4586"/>
    <w:rsid w:val="00ED4DA5"/>
    <w:rsid w:val="00ED79CD"/>
    <w:rsid w:val="00EE4587"/>
    <w:rsid w:val="00EE5B42"/>
    <w:rsid w:val="00EF350D"/>
    <w:rsid w:val="00EF4B26"/>
    <w:rsid w:val="00F04047"/>
    <w:rsid w:val="00F051CF"/>
    <w:rsid w:val="00F06C03"/>
    <w:rsid w:val="00F1298E"/>
    <w:rsid w:val="00F129BF"/>
    <w:rsid w:val="00F1427F"/>
    <w:rsid w:val="00F14946"/>
    <w:rsid w:val="00F1525C"/>
    <w:rsid w:val="00F177AF"/>
    <w:rsid w:val="00F22BCC"/>
    <w:rsid w:val="00F23B9A"/>
    <w:rsid w:val="00F25082"/>
    <w:rsid w:val="00F2606F"/>
    <w:rsid w:val="00F26E9B"/>
    <w:rsid w:val="00F31C96"/>
    <w:rsid w:val="00F3678E"/>
    <w:rsid w:val="00F404A4"/>
    <w:rsid w:val="00F44EF0"/>
    <w:rsid w:val="00F454F0"/>
    <w:rsid w:val="00F4553D"/>
    <w:rsid w:val="00F47946"/>
    <w:rsid w:val="00F47CE2"/>
    <w:rsid w:val="00F53034"/>
    <w:rsid w:val="00F5356F"/>
    <w:rsid w:val="00F56E99"/>
    <w:rsid w:val="00F6272B"/>
    <w:rsid w:val="00F62BB2"/>
    <w:rsid w:val="00F632AB"/>
    <w:rsid w:val="00F63AF5"/>
    <w:rsid w:val="00F65E23"/>
    <w:rsid w:val="00F667CA"/>
    <w:rsid w:val="00F6762F"/>
    <w:rsid w:val="00F70662"/>
    <w:rsid w:val="00F7429F"/>
    <w:rsid w:val="00F772AC"/>
    <w:rsid w:val="00F80124"/>
    <w:rsid w:val="00F8057E"/>
    <w:rsid w:val="00F8248E"/>
    <w:rsid w:val="00F913ED"/>
    <w:rsid w:val="00FA01E6"/>
    <w:rsid w:val="00FA139D"/>
    <w:rsid w:val="00FA194B"/>
    <w:rsid w:val="00FA3C20"/>
    <w:rsid w:val="00FA6355"/>
    <w:rsid w:val="00FA6C65"/>
    <w:rsid w:val="00FA74CE"/>
    <w:rsid w:val="00FB17CB"/>
    <w:rsid w:val="00FB2A73"/>
    <w:rsid w:val="00FB4957"/>
    <w:rsid w:val="00FB4A74"/>
    <w:rsid w:val="00FB5CFB"/>
    <w:rsid w:val="00FC032C"/>
    <w:rsid w:val="00FC0F8C"/>
    <w:rsid w:val="00FC3421"/>
    <w:rsid w:val="00FC42CC"/>
    <w:rsid w:val="00FD1980"/>
    <w:rsid w:val="00FD3A6F"/>
    <w:rsid w:val="00FD4364"/>
    <w:rsid w:val="00FD5FA7"/>
    <w:rsid w:val="00FD7DEC"/>
    <w:rsid w:val="00FE224B"/>
    <w:rsid w:val="00FE27C9"/>
    <w:rsid w:val="00FE3FC6"/>
    <w:rsid w:val="00FE7AC4"/>
    <w:rsid w:val="00FF263C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0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B2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qFormat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paragraph" w:styleId="afb">
    <w:name w:val="Normal (Web)"/>
    <w:basedOn w:val="a"/>
    <w:uiPriority w:val="99"/>
    <w:unhideWhenUsed/>
    <w:rsid w:val="006827B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67F20-4801-44DA-A37D-CE71C4053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805</TotalTime>
  <Pages>8</Pages>
  <Words>1553</Words>
  <Characters>8856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Пользователь Windows</cp:lastModifiedBy>
  <cp:revision>93</cp:revision>
  <cp:lastPrinted>2026-04-17T07:21:00Z</cp:lastPrinted>
  <dcterms:created xsi:type="dcterms:W3CDTF">2025-07-02T05:22:00Z</dcterms:created>
  <dcterms:modified xsi:type="dcterms:W3CDTF">2026-05-05T10:49:00Z</dcterms:modified>
</cp:coreProperties>
</file>