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3201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3201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34634" w:rsidRDefault="0013463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3201B" w:rsidP="00133698">
      <w:pPr>
        <w:spacing w:before="400"/>
        <w:rPr>
          <w:rFonts w:ascii="Liberation Serif" w:hAnsi="Liberation Serif" w:cs="Liberation Serif"/>
          <w:sz w:val="24"/>
        </w:rPr>
      </w:pPr>
      <w:r w:rsidRPr="0023201B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7E0D92">
        <w:rPr>
          <w:rFonts w:ascii="Liberation Serif" w:hAnsi="Liberation Serif" w:cs="Liberation Serif"/>
          <w:sz w:val="24"/>
        </w:rPr>
        <w:t>23.12.2024</w:t>
      </w:r>
      <w:r w:rsidR="00134634">
        <w:rPr>
          <w:rFonts w:ascii="Liberation Serif" w:hAnsi="Liberation Serif" w:cs="Liberation Serif"/>
          <w:sz w:val="24"/>
        </w:rPr>
        <w:t xml:space="preserve"> </w:t>
      </w:r>
      <w:r w:rsidR="00F4156A">
        <w:rPr>
          <w:rFonts w:ascii="Liberation Serif" w:hAnsi="Liberation Serif" w:cs="Liberation Serif"/>
          <w:sz w:val="24"/>
        </w:rPr>
        <w:t xml:space="preserve">№ </w:t>
      </w:r>
      <w:r w:rsidR="007E0D92">
        <w:rPr>
          <w:rFonts w:ascii="Liberation Serif" w:hAnsi="Liberation Serif" w:cs="Liberation Serif"/>
          <w:sz w:val="24"/>
        </w:rPr>
        <w:t>955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О проведении капитального ремонта общего имущества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в многоквартирных домах, расположенных на территории </w:t>
      </w:r>
    </w:p>
    <w:p w:rsidR="00BE0266" w:rsidRPr="00DC33B6" w:rsidRDefault="00BE026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 в 202</w:t>
      </w:r>
      <w:r w:rsidR="00F4156A">
        <w:rPr>
          <w:rFonts w:ascii="Liberation Serif" w:hAnsi="Liberation Serif" w:cs="Liberation Serif"/>
          <w:b/>
          <w:sz w:val="28"/>
          <w:szCs w:val="28"/>
        </w:rPr>
        <w:t>5</w:t>
      </w:r>
      <w:r w:rsidRPr="00DC33B6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</w:p>
    <w:p w:rsidR="00133698" w:rsidRPr="00DC33B6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BE0266" w:rsidRPr="00DC33B6" w:rsidRDefault="0061459F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C33B6">
        <w:rPr>
          <w:rFonts w:ascii="Liberation Serif" w:hAnsi="Liberation Serif" w:cs="Liberation Serif"/>
          <w:sz w:val="28"/>
          <w:szCs w:val="28"/>
        </w:rPr>
        <w:t xml:space="preserve">В соответствии с частью 6 </w:t>
      </w:r>
      <w:hyperlink r:id="rId8" w:history="1">
        <w:r w:rsidRPr="00DC33B6">
          <w:rPr>
            <w:rFonts w:ascii="Liberation Serif" w:hAnsi="Liberation Serif" w:cs="Liberation Serif"/>
            <w:sz w:val="28"/>
            <w:szCs w:val="28"/>
          </w:rPr>
          <w:t>статьи 189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Федерации, пунктом 5 статьи 6 </w:t>
      </w:r>
      <w:hyperlink r:id="rId9" w:history="1">
        <w:r w:rsidRPr="00DC33B6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Pr="00DC33B6">
        <w:rPr>
          <w:rFonts w:ascii="Liberation Serif" w:hAnsi="Liberation Serif" w:cs="Liberation Serif"/>
          <w:sz w:val="28"/>
          <w:szCs w:val="28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 апреля 2014 года № 306-ПП «Об утверждении Региональной программы капитального ремонта общего имущества в многоквартирных домах Свердловской</w:t>
      </w:r>
      <w:proofErr w:type="gramEnd"/>
      <w:r w:rsidRPr="00DC33B6">
        <w:rPr>
          <w:rFonts w:ascii="Liberation Serif" w:hAnsi="Liberation Serif" w:cs="Liberation Serif"/>
          <w:sz w:val="28"/>
          <w:szCs w:val="28"/>
        </w:rPr>
        <w:t xml:space="preserve"> области на 2015-20</w:t>
      </w:r>
      <w:r w:rsidR="00134634">
        <w:rPr>
          <w:rFonts w:ascii="Liberation Serif" w:hAnsi="Liberation Serif" w:cs="Liberation Serif"/>
          <w:sz w:val="28"/>
          <w:szCs w:val="28"/>
        </w:rPr>
        <w:t>53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 годы» (далее – Региональная программа), учитывая предложени</w:t>
      </w:r>
      <w:r w:rsidR="00134634">
        <w:rPr>
          <w:rFonts w:ascii="Liberation Serif" w:hAnsi="Liberation Serif" w:cs="Liberation Serif"/>
          <w:sz w:val="28"/>
          <w:szCs w:val="28"/>
        </w:rPr>
        <w:t>е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 Регионального Фонда содействия капитальному ремонту общего имущества в многоквартирных домах Свердловской области</w:t>
      </w:r>
      <w:r w:rsidR="00B9708A">
        <w:rPr>
          <w:rFonts w:ascii="Liberation Serif" w:hAnsi="Liberation Serif" w:cs="Liberation Serif"/>
          <w:sz w:val="28"/>
          <w:szCs w:val="28"/>
        </w:rPr>
        <w:t xml:space="preserve"> (далее – региональный оператор)</w:t>
      </w:r>
      <w:r w:rsidRPr="00DC33B6">
        <w:rPr>
          <w:rFonts w:ascii="Liberation Serif" w:hAnsi="Liberation Serif" w:cs="Liberation Serif"/>
          <w:sz w:val="28"/>
          <w:szCs w:val="28"/>
        </w:rPr>
        <w:t xml:space="preserve">, Администрация Каменск-Уральского городского округа </w:t>
      </w:r>
    </w:p>
    <w:p w:rsidR="004F1BF0" w:rsidRPr="00DC33B6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C33B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285E8A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C33B6">
        <w:rPr>
          <w:rFonts w:ascii="Liberation Serif" w:hAnsi="Liberation Serif" w:cs="Liberation Serif"/>
          <w:sz w:val="28"/>
          <w:szCs w:val="28"/>
        </w:rPr>
        <w:t>1.</w:t>
      </w:r>
      <w:r w:rsidR="00285E8A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E6024A" w:rsidRPr="00DC33B6">
        <w:rPr>
          <w:rFonts w:ascii="Liberation Serif" w:hAnsi="Liberation Serif" w:cs="Liberation Serif"/>
          <w:sz w:val="28"/>
          <w:szCs w:val="28"/>
        </w:rPr>
        <w:t>П</w:t>
      </w:r>
      <w:r w:rsidR="000C4BD9" w:rsidRPr="00DC33B6">
        <w:rPr>
          <w:rFonts w:ascii="Liberation Serif" w:hAnsi="Liberation Serif" w:cs="Liberation Serif"/>
          <w:sz w:val="28"/>
          <w:szCs w:val="28"/>
        </w:rPr>
        <w:t>ровес</w:t>
      </w:r>
      <w:r w:rsidR="00190EB3">
        <w:rPr>
          <w:rFonts w:ascii="Liberation Serif" w:hAnsi="Liberation Serif" w:cs="Liberation Serif"/>
          <w:sz w:val="28"/>
          <w:szCs w:val="28"/>
        </w:rPr>
        <w:t>ти в 202</w:t>
      </w:r>
      <w:r w:rsidR="00F4156A">
        <w:rPr>
          <w:rFonts w:ascii="Liberation Serif" w:hAnsi="Liberation Serif" w:cs="Liberation Serif"/>
          <w:sz w:val="28"/>
          <w:szCs w:val="28"/>
        </w:rPr>
        <w:t>5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году, в соответствии с Региональной программой и предложени</w:t>
      </w:r>
      <w:r w:rsidR="00134634">
        <w:rPr>
          <w:rFonts w:ascii="Liberation Serif" w:hAnsi="Liberation Serif" w:cs="Liberation Serif"/>
          <w:sz w:val="28"/>
          <w:szCs w:val="28"/>
        </w:rPr>
        <w:t>е</w:t>
      </w:r>
      <w:r w:rsidR="0061459F" w:rsidRPr="00DC33B6">
        <w:rPr>
          <w:rFonts w:ascii="Liberation Serif" w:hAnsi="Liberation Serif" w:cs="Liberation Serif"/>
          <w:sz w:val="28"/>
          <w:szCs w:val="28"/>
        </w:rPr>
        <w:t>м регионального оператора, капитальный ремонт общего имущества в многоквартирных домах, расположенных на территории Каменск-Уральского городского округа,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 капитального</w:t>
      </w:r>
      <w:proofErr w:type="gramEnd"/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ремонта общего имущества в этом многоквартирном доме, согласно приложени</w:t>
      </w:r>
      <w:r w:rsidR="004A5486">
        <w:rPr>
          <w:rFonts w:ascii="Liberation Serif" w:hAnsi="Liberation Serif" w:cs="Liberation Serif"/>
          <w:sz w:val="28"/>
          <w:szCs w:val="28"/>
        </w:rPr>
        <w:t>ю</w:t>
      </w:r>
      <w:r w:rsidR="0061459F" w:rsidRPr="00DC33B6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A84044" w:rsidRPr="00DC33B6">
        <w:rPr>
          <w:rFonts w:ascii="Liberation Serif" w:hAnsi="Liberation Serif" w:cs="Liberation Serif"/>
          <w:sz w:val="28"/>
          <w:szCs w:val="28"/>
        </w:rPr>
        <w:t>.</w:t>
      </w:r>
    </w:p>
    <w:p w:rsidR="00B3493D" w:rsidRPr="00DC33B6" w:rsidRDefault="00B3493D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B9708A">
        <w:rPr>
          <w:rFonts w:ascii="Liberation Serif" w:hAnsi="Liberation Serif" w:cs="Liberation Serif"/>
          <w:sz w:val="28"/>
          <w:szCs w:val="28"/>
        </w:rPr>
        <w:t xml:space="preserve">Отраслевому органу Администрации Каменск-Уральского городского округа по жилищному хозяйству (Дегтярев Ю.П.) </w:t>
      </w:r>
      <w:proofErr w:type="gramStart"/>
      <w:r w:rsidRPr="00B9708A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B9708A">
        <w:rPr>
          <w:rFonts w:ascii="Liberation Serif" w:hAnsi="Liberation Serif" w:cs="Liberation Serif"/>
          <w:sz w:val="28"/>
          <w:szCs w:val="28"/>
        </w:rPr>
        <w:t xml:space="preserve"> настоящее постановление в государственной информационной системе жилищно-коммунального хозяйства</w:t>
      </w:r>
      <w:r w:rsidR="00B9708A" w:rsidRPr="00B9708A"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DC33B6" w:rsidRDefault="00B3493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26FBC" w:rsidRPr="00DC33B6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DC33B6" w:rsidRDefault="00B3493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DC33B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4634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134634">
        <w:rPr>
          <w:rFonts w:ascii="Liberation Serif" w:hAnsi="Liberation Serif" w:cs="Liberation Serif"/>
          <w:sz w:val="28"/>
          <w:szCs w:val="28"/>
        </w:rPr>
        <w:t xml:space="preserve"> В</w:t>
      </w:r>
      <w:r w:rsidR="00DC33B6">
        <w:rPr>
          <w:rFonts w:ascii="Liberation Serif" w:hAnsi="Liberation Serif" w:cs="Liberation Serif"/>
          <w:sz w:val="28"/>
          <w:szCs w:val="28"/>
        </w:rPr>
        <w:t>.В</w:t>
      </w:r>
      <w:r w:rsidR="00726FBC" w:rsidRPr="00DC33B6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DC33B6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ED095F" w:rsidRPr="00DC33B6" w:rsidRDefault="00ED095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37BD7" w:rsidRDefault="00937BD7" w:rsidP="00B3493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B5247" w:rsidRPr="00B3493D" w:rsidRDefault="00133698" w:rsidP="00B3493D">
      <w:pPr>
        <w:jc w:val="both"/>
        <w:rPr>
          <w:rFonts w:ascii="Liberation Serif" w:hAnsi="Liberation Serif" w:cs="Liberation Serif"/>
          <w:sz w:val="26"/>
          <w:szCs w:val="26"/>
        </w:rPr>
      </w:pPr>
      <w:r w:rsidRPr="00DC33B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C33B6">
        <w:rPr>
          <w:rFonts w:ascii="Liberation Serif" w:hAnsi="Liberation Serif" w:cs="Liberation Serif"/>
          <w:sz w:val="28"/>
          <w:szCs w:val="28"/>
        </w:rPr>
        <w:br/>
      </w:r>
      <w:r w:rsidR="00720985" w:rsidRPr="00DC33B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C33B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C33B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DC33B6">
        <w:rPr>
          <w:rFonts w:ascii="Liberation Serif" w:hAnsi="Liberation Serif" w:cs="Liberation Serif"/>
          <w:sz w:val="28"/>
          <w:szCs w:val="28"/>
        </w:rPr>
        <w:tab/>
      </w:r>
      <w:r w:rsidR="006B5247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DC33B6">
        <w:rPr>
          <w:rFonts w:ascii="Liberation Serif" w:hAnsi="Liberation Serif" w:cs="Liberation Serif"/>
          <w:sz w:val="28"/>
          <w:szCs w:val="28"/>
        </w:rPr>
        <w:t>А</w:t>
      </w:r>
      <w:r w:rsidRPr="00DC33B6">
        <w:rPr>
          <w:rFonts w:ascii="Liberation Serif" w:hAnsi="Liberation Serif" w:cs="Liberation Serif"/>
          <w:sz w:val="28"/>
          <w:szCs w:val="28"/>
        </w:rPr>
        <w:t>.</w:t>
      </w:r>
      <w:r w:rsidR="000C4BD9" w:rsidRPr="00DC33B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937BD7" w:rsidRDefault="00937BD7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lastRenderedPageBreak/>
        <w:t xml:space="preserve">Приложение  к постановлению 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Администрации </w:t>
      </w:r>
      <w:r w:rsidR="005C1AB6" w:rsidRPr="006B5247">
        <w:rPr>
          <w:rFonts w:ascii="Liberation Serif" w:hAnsi="Liberation Serif"/>
          <w:color w:val="000000"/>
          <w:sz w:val="28"/>
          <w:szCs w:val="28"/>
        </w:rPr>
        <w:t>Каменск</w:t>
      </w:r>
      <w:r w:rsidRPr="006B5247">
        <w:rPr>
          <w:rFonts w:ascii="Liberation Serif" w:hAnsi="Liberation Serif"/>
          <w:color w:val="000000"/>
          <w:sz w:val="28"/>
          <w:szCs w:val="28"/>
        </w:rPr>
        <w:t>-Уральского</w:t>
      </w:r>
    </w:p>
    <w:p w:rsidR="00BC40C8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городского округа  </w:t>
      </w:r>
    </w:p>
    <w:p w:rsidR="00131060" w:rsidRPr="006B5247" w:rsidRDefault="00BC40C8" w:rsidP="00BC40C8">
      <w:pPr>
        <w:ind w:left="4"/>
        <w:jc w:val="right"/>
        <w:rPr>
          <w:rFonts w:ascii="Liberation Serif" w:hAnsi="Liberation Serif"/>
          <w:color w:val="000000"/>
          <w:sz w:val="28"/>
          <w:szCs w:val="28"/>
        </w:rPr>
      </w:pPr>
      <w:r w:rsidRPr="006B5247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7E0D92">
        <w:rPr>
          <w:rFonts w:ascii="Liberation Serif" w:hAnsi="Liberation Serif"/>
          <w:color w:val="000000"/>
          <w:sz w:val="28"/>
          <w:szCs w:val="28"/>
        </w:rPr>
        <w:t>23.12.2024</w:t>
      </w:r>
      <w:r w:rsidR="00F5374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7E0D92">
        <w:rPr>
          <w:rFonts w:ascii="Liberation Serif" w:hAnsi="Liberation Serif"/>
          <w:color w:val="000000"/>
          <w:sz w:val="28"/>
          <w:szCs w:val="28"/>
        </w:rPr>
        <w:t>955</w:t>
      </w:r>
      <w:r w:rsidRPr="006B5247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67132E" w:rsidRPr="006B5247" w:rsidRDefault="0067132E" w:rsidP="00BC40C8">
      <w:pPr>
        <w:jc w:val="center"/>
        <w:rPr>
          <w:rFonts w:ascii="Liberation Serif" w:hAnsi="Liberation Serif"/>
          <w:sz w:val="28"/>
          <w:szCs w:val="28"/>
        </w:rPr>
      </w:pPr>
    </w:p>
    <w:p w:rsidR="00BC40C8" w:rsidRPr="006B524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Перечень</w:t>
      </w:r>
    </w:p>
    <w:p w:rsidR="00656477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 xml:space="preserve">многоквартирных домов, расположенных на территории Каменск-Уральского городского округа, в отношении которых принято решение о проведении </w:t>
      </w:r>
    </w:p>
    <w:p w:rsidR="0067132E" w:rsidRDefault="00BC40C8" w:rsidP="00BC40C8">
      <w:pPr>
        <w:jc w:val="center"/>
        <w:rPr>
          <w:rFonts w:ascii="Liberation Serif" w:hAnsi="Liberation Serif"/>
          <w:sz w:val="28"/>
          <w:szCs w:val="28"/>
        </w:rPr>
      </w:pPr>
      <w:r w:rsidRPr="006B5247">
        <w:rPr>
          <w:rFonts w:ascii="Liberation Serif" w:hAnsi="Liberation Serif"/>
          <w:sz w:val="28"/>
          <w:szCs w:val="28"/>
        </w:rPr>
        <w:t>капитального ремонта общего имущества в 202</w:t>
      </w:r>
      <w:r w:rsidR="00F4156A">
        <w:rPr>
          <w:rFonts w:ascii="Liberation Serif" w:hAnsi="Liberation Serif"/>
          <w:sz w:val="28"/>
          <w:szCs w:val="28"/>
        </w:rPr>
        <w:t>5</w:t>
      </w:r>
      <w:r w:rsidRPr="006B5247">
        <w:rPr>
          <w:rFonts w:ascii="Liberation Serif" w:hAnsi="Liberation Serif"/>
          <w:sz w:val="28"/>
          <w:szCs w:val="28"/>
        </w:rPr>
        <w:t xml:space="preserve"> году</w:t>
      </w:r>
    </w:p>
    <w:p w:rsidR="00656477" w:rsidRDefault="00656477" w:rsidP="00BC40C8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8740" w:type="dxa"/>
        <w:tblInd w:w="91" w:type="dxa"/>
        <w:tblLook w:val="04A0"/>
      </w:tblPr>
      <w:tblGrid>
        <w:gridCol w:w="594"/>
        <w:gridCol w:w="2540"/>
        <w:gridCol w:w="5606"/>
      </w:tblGrid>
      <w:tr w:rsidR="008E16F8" w:rsidRPr="008E16F8" w:rsidTr="008E16F8">
        <w:trPr>
          <w:trHeight w:val="124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/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Адрес многоквартирного дома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Виды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Авиаторов, д. 7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11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30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32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33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34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35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62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Алюминиевая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72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lastRenderedPageBreak/>
              <w:t>10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Бугарева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11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Бугарева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12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Бугарева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13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Бугарева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14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Бугарева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Войкова, д. 29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Войкова, д. 31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Войкова, д. 33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Гладкова, д. 3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19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Дзержинского, д. 36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Дзержинского, д. 38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Зои Космодемьянской, д. 8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Исетская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44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Карла Маркса, д. 46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Карла Маркса, д. 69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б-р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 Комсомольский, д. 39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или замена лифтового оборудования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Ленинградская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Ленинградская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Ленинградская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28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29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Ленинградская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35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Лермонтова, д. 20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Лечебная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Лечебная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Московская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Набережная, д. 3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Набережная, д. 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Набережная, д. 19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О. Кошевого, д. 14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О. Кошевого, д. 15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39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О. Кошевого, д. 16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О. Кошевого, д. 20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Октябрьская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92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б-р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 Парижской Коммуны, д. 4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пр-кт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 Победы, д. 3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44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пр-кт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 Победы, д. 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45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пр-кт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 Победы, д. 6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46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пр-кт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 Победы, д. 10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47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</w:t>
            </w:r>
            <w:proofErr w:type="spellStart"/>
            <w:r w:rsidRPr="008E16F8">
              <w:rPr>
                <w:rFonts w:ascii="Liberation Serif" w:hAnsi="Liberation Serif" w:cs="Arial"/>
                <w:sz w:val="28"/>
                <w:szCs w:val="28"/>
              </w:rPr>
              <w:t>пр-кт</w:t>
            </w:r>
            <w:proofErr w:type="spellEnd"/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 Победы, д. 34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48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Серова, д. 5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49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г. Каменск-Уральский, ул. Строителей, д. 7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50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Трубная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17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покрытия (крыша)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51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Уральская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40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холодного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горячего водоснабжения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водоотведения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52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Центральная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50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фасада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подвальных помещений, относящихся к общему имуществу в многоквартирном доме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электроснабжения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jc w:val="center"/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53</w:t>
            </w:r>
          </w:p>
        </w:tc>
        <w:tc>
          <w:tcPr>
            <w:tcW w:w="8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 xml:space="preserve">г. Каменск-Уральский, ул. </w:t>
            </w:r>
            <w:proofErr w:type="gramStart"/>
            <w:r w:rsidRPr="008E16F8">
              <w:rPr>
                <w:rFonts w:ascii="Liberation Serif" w:hAnsi="Liberation Serif" w:cs="Arial"/>
                <w:sz w:val="28"/>
                <w:szCs w:val="28"/>
              </w:rPr>
              <w:t>Школьная</w:t>
            </w:r>
            <w:proofErr w:type="gramEnd"/>
            <w:r w:rsidRPr="008E16F8">
              <w:rPr>
                <w:rFonts w:ascii="Liberation Serif" w:hAnsi="Liberation Serif" w:cs="Arial"/>
                <w:sz w:val="28"/>
                <w:szCs w:val="28"/>
              </w:rPr>
              <w:t>, д. 17</w:t>
            </w:r>
          </w:p>
        </w:tc>
      </w:tr>
      <w:tr w:rsidR="008E16F8" w:rsidRPr="008E16F8" w:rsidTr="008E16F8">
        <w:trPr>
          <w:trHeight w:val="36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Ремонт системы теплоснабжения</w:t>
            </w:r>
          </w:p>
        </w:tc>
      </w:tr>
      <w:tr w:rsidR="008E16F8" w:rsidRPr="008E16F8" w:rsidTr="008E16F8">
        <w:trPr>
          <w:trHeight w:val="10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</w:p>
        </w:tc>
        <w:tc>
          <w:tcPr>
            <w:tcW w:w="2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 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16F8" w:rsidRPr="008E16F8" w:rsidRDefault="008E16F8" w:rsidP="008E16F8">
            <w:pPr>
              <w:rPr>
                <w:rFonts w:ascii="Liberation Serif" w:hAnsi="Liberation Serif" w:cs="Arial"/>
                <w:sz w:val="28"/>
                <w:szCs w:val="28"/>
              </w:rPr>
            </w:pPr>
            <w:r w:rsidRPr="008E16F8">
              <w:rPr>
                <w:rFonts w:ascii="Liberation Serif" w:hAnsi="Liberation Serif" w:cs="Arial"/>
                <w:sz w:val="28"/>
                <w:szCs w:val="28"/>
              </w:rPr>
              <w:t>Услуги по строительному контролю, проводимому в процессе оказания и (или) выполнения услуг и (или) работ</w:t>
            </w:r>
          </w:p>
        </w:tc>
      </w:tr>
    </w:tbl>
    <w:p w:rsidR="00F4156A" w:rsidRDefault="00F4156A" w:rsidP="00BC40C8">
      <w:pPr>
        <w:jc w:val="center"/>
        <w:rPr>
          <w:rFonts w:ascii="Liberation Serif" w:hAnsi="Liberation Serif"/>
          <w:sz w:val="28"/>
          <w:szCs w:val="28"/>
        </w:rPr>
      </w:pPr>
    </w:p>
    <w:sectPr w:rsidR="00F4156A" w:rsidSect="00937BD7">
      <w:headerReference w:type="default" r:id="rId10"/>
      <w:pgSz w:w="11906" w:h="16838"/>
      <w:pgMar w:top="28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FE4" w:rsidRDefault="005D1FE4" w:rsidP="00EA006A">
      <w:r>
        <w:separator/>
      </w:r>
    </w:p>
  </w:endnote>
  <w:endnote w:type="continuationSeparator" w:id="0">
    <w:p w:rsidR="005D1FE4" w:rsidRDefault="005D1FE4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FE4" w:rsidRDefault="005D1FE4" w:rsidP="00EA006A">
      <w:r>
        <w:separator/>
      </w:r>
    </w:p>
  </w:footnote>
  <w:footnote w:type="continuationSeparator" w:id="0">
    <w:p w:rsidR="005D1FE4" w:rsidRDefault="005D1FE4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134634" w:rsidRDefault="0023201B">
        <w:pPr>
          <w:pStyle w:val="a7"/>
          <w:jc w:val="center"/>
        </w:pPr>
        <w:fldSimple w:instr=" PAGE   \* MERGEFORMAT ">
          <w:r w:rsidR="007E0D92">
            <w:rPr>
              <w:noProof/>
            </w:rPr>
            <w:t>2</w:t>
          </w:r>
        </w:fldSimple>
      </w:p>
    </w:sdtContent>
  </w:sdt>
  <w:p w:rsidR="00134634" w:rsidRDefault="0013463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10608"/>
    <w:rsid w:val="00022CB0"/>
    <w:rsid w:val="00024929"/>
    <w:rsid w:val="000250FD"/>
    <w:rsid w:val="00030FD6"/>
    <w:rsid w:val="0003636C"/>
    <w:rsid w:val="00055205"/>
    <w:rsid w:val="00071D94"/>
    <w:rsid w:val="000B3416"/>
    <w:rsid w:val="000C4BD9"/>
    <w:rsid w:val="00131060"/>
    <w:rsid w:val="00133698"/>
    <w:rsid w:val="00134634"/>
    <w:rsid w:val="00177AA5"/>
    <w:rsid w:val="00190EB3"/>
    <w:rsid w:val="001D5368"/>
    <w:rsid w:val="001D7D5A"/>
    <w:rsid w:val="001E7CB9"/>
    <w:rsid w:val="002102E2"/>
    <w:rsid w:val="00220034"/>
    <w:rsid w:val="0023201B"/>
    <w:rsid w:val="0023226A"/>
    <w:rsid w:val="00261EE0"/>
    <w:rsid w:val="00262FEE"/>
    <w:rsid w:val="00273E19"/>
    <w:rsid w:val="00277F08"/>
    <w:rsid w:val="00285E8A"/>
    <w:rsid w:val="00286B42"/>
    <w:rsid w:val="002B1D8E"/>
    <w:rsid w:val="002F0160"/>
    <w:rsid w:val="002F3717"/>
    <w:rsid w:val="00301773"/>
    <w:rsid w:val="00311136"/>
    <w:rsid w:val="00347A5F"/>
    <w:rsid w:val="00352B7E"/>
    <w:rsid w:val="00357A56"/>
    <w:rsid w:val="00363F56"/>
    <w:rsid w:val="00374C89"/>
    <w:rsid w:val="00377B73"/>
    <w:rsid w:val="003A2818"/>
    <w:rsid w:val="003D3BB8"/>
    <w:rsid w:val="003F6459"/>
    <w:rsid w:val="00452873"/>
    <w:rsid w:val="00483273"/>
    <w:rsid w:val="004A5486"/>
    <w:rsid w:val="004C3D72"/>
    <w:rsid w:val="004E3744"/>
    <w:rsid w:val="004E3DA2"/>
    <w:rsid w:val="004E466A"/>
    <w:rsid w:val="004E4CA6"/>
    <w:rsid w:val="004F1BF0"/>
    <w:rsid w:val="004F4246"/>
    <w:rsid w:val="005077A2"/>
    <w:rsid w:val="005266E9"/>
    <w:rsid w:val="00530F74"/>
    <w:rsid w:val="00536788"/>
    <w:rsid w:val="00555F3F"/>
    <w:rsid w:val="00591E8E"/>
    <w:rsid w:val="005C1AB6"/>
    <w:rsid w:val="005D1FE4"/>
    <w:rsid w:val="0060730D"/>
    <w:rsid w:val="0061459F"/>
    <w:rsid w:val="0062263A"/>
    <w:rsid w:val="0062684B"/>
    <w:rsid w:val="00656477"/>
    <w:rsid w:val="00660A86"/>
    <w:rsid w:val="0067132E"/>
    <w:rsid w:val="006A528D"/>
    <w:rsid w:val="006B5247"/>
    <w:rsid w:val="006C6C5E"/>
    <w:rsid w:val="006D032C"/>
    <w:rsid w:val="006E2BE1"/>
    <w:rsid w:val="00702165"/>
    <w:rsid w:val="00711509"/>
    <w:rsid w:val="00711D40"/>
    <w:rsid w:val="00720985"/>
    <w:rsid w:val="00726FBC"/>
    <w:rsid w:val="00761552"/>
    <w:rsid w:val="007A163A"/>
    <w:rsid w:val="007E0D92"/>
    <w:rsid w:val="00831C59"/>
    <w:rsid w:val="0083594B"/>
    <w:rsid w:val="008556E0"/>
    <w:rsid w:val="00871148"/>
    <w:rsid w:val="00877102"/>
    <w:rsid w:val="00885F7A"/>
    <w:rsid w:val="00896CBC"/>
    <w:rsid w:val="00897F0F"/>
    <w:rsid w:val="008C0E41"/>
    <w:rsid w:val="008E16F8"/>
    <w:rsid w:val="008F6F85"/>
    <w:rsid w:val="00937BD7"/>
    <w:rsid w:val="00956342"/>
    <w:rsid w:val="00956960"/>
    <w:rsid w:val="0096181B"/>
    <w:rsid w:val="00975A1C"/>
    <w:rsid w:val="00A1076A"/>
    <w:rsid w:val="00A26589"/>
    <w:rsid w:val="00A44E05"/>
    <w:rsid w:val="00A54A75"/>
    <w:rsid w:val="00A81877"/>
    <w:rsid w:val="00A84044"/>
    <w:rsid w:val="00A973FB"/>
    <w:rsid w:val="00AB04B4"/>
    <w:rsid w:val="00AD5C91"/>
    <w:rsid w:val="00AF45F6"/>
    <w:rsid w:val="00B17FF4"/>
    <w:rsid w:val="00B3493D"/>
    <w:rsid w:val="00B42DBB"/>
    <w:rsid w:val="00B91D93"/>
    <w:rsid w:val="00B95DBC"/>
    <w:rsid w:val="00B9708A"/>
    <w:rsid w:val="00BA7870"/>
    <w:rsid w:val="00BB21D5"/>
    <w:rsid w:val="00BB44EC"/>
    <w:rsid w:val="00BC40C8"/>
    <w:rsid w:val="00BC77AC"/>
    <w:rsid w:val="00BD4BBA"/>
    <w:rsid w:val="00BE0266"/>
    <w:rsid w:val="00BF4038"/>
    <w:rsid w:val="00BF6872"/>
    <w:rsid w:val="00BF6E52"/>
    <w:rsid w:val="00C06B50"/>
    <w:rsid w:val="00C55198"/>
    <w:rsid w:val="00C8089C"/>
    <w:rsid w:val="00C823EE"/>
    <w:rsid w:val="00C8290F"/>
    <w:rsid w:val="00C95824"/>
    <w:rsid w:val="00C962D7"/>
    <w:rsid w:val="00CA14D7"/>
    <w:rsid w:val="00CC0163"/>
    <w:rsid w:val="00CD11A6"/>
    <w:rsid w:val="00CE4792"/>
    <w:rsid w:val="00CF7251"/>
    <w:rsid w:val="00D16D41"/>
    <w:rsid w:val="00D25A62"/>
    <w:rsid w:val="00D4306F"/>
    <w:rsid w:val="00D46873"/>
    <w:rsid w:val="00D86245"/>
    <w:rsid w:val="00D921D5"/>
    <w:rsid w:val="00DC33B6"/>
    <w:rsid w:val="00DC69F8"/>
    <w:rsid w:val="00DE4BE7"/>
    <w:rsid w:val="00E103E1"/>
    <w:rsid w:val="00E176FE"/>
    <w:rsid w:val="00E32019"/>
    <w:rsid w:val="00E50A92"/>
    <w:rsid w:val="00E53EDB"/>
    <w:rsid w:val="00E574D6"/>
    <w:rsid w:val="00E6024A"/>
    <w:rsid w:val="00E9260C"/>
    <w:rsid w:val="00EA006A"/>
    <w:rsid w:val="00EA10D4"/>
    <w:rsid w:val="00ED095F"/>
    <w:rsid w:val="00ED4DA5"/>
    <w:rsid w:val="00EE4587"/>
    <w:rsid w:val="00EE468D"/>
    <w:rsid w:val="00F129BF"/>
    <w:rsid w:val="00F15A1B"/>
    <w:rsid w:val="00F4156A"/>
    <w:rsid w:val="00F43C93"/>
    <w:rsid w:val="00F50B8A"/>
    <w:rsid w:val="00F5374F"/>
    <w:rsid w:val="00F63AAC"/>
    <w:rsid w:val="00F70ABD"/>
    <w:rsid w:val="00FA194B"/>
    <w:rsid w:val="00FA3C20"/>
    <w:rsid w:val="00FD7DEC"/>
    <w:rsid w:val="00FE224B"/>
    <w:rsid w:val="00FE4D72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  <w:style w:type="paragraph" w:styleId="ab">
    <w:name w:val="Body Text"/>
    <w:basedOn w:val="a"/>
    <w:link w:val="ac"/>
    <w:rsid w:val="00377B73"/>
    <w:pPr>
      <w:spacing w:after="120"/>
    </w:pPr>
  </w:style>
  <w:style w:type="character" w:customStyle="1" w:styleId="ac">
    <w:name w:val="Основной текст Знак"/>
    <w:basedOn w:val="a0"/>
    <w:link w:val="ab"/>
    <w:rsid w:val="00377B73"/>
  </w:style>
  <w:style w:type="character" w:styleId="ad">
    <w:name w:val="Hyperlink"/>
    <w:basedOn w:val="a0"/>
    <w:uiPriority w:val="99"/>
    <w:unhideWhenUsed/>
    <w:rsid w:val="00131060"/>
    <w:rPr>
      <w:color w:val="0563C1"/>
      <w:u w:val="single"/>
    </w:rPr>
  </w:style>
  <w:style w:type="character" w:styleId="ae">
    <w:name w:val="FollowedHyperlink"/>
    <w:basedOn w:val="a0"/>
    <w:uiPriority w:val="99"/>
    <w:unhideWhenUsed/>
    <w:rsid w:val="00131060"/>
    <w:rPr>
      <w:color w:val="954F72"/>
      <w:u w:val="single"/>
    </w:rPr>
  </w:style>
  <w:style w:type="paragraph" w:customStyle="1" w:styleId="xl78">
    <w:name w:val="xl78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9">
    <w:name w:val="xl79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0">
    <w:name w:val="xl80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1">
    <w:name w:val="xl81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2">
    <w:name w:val="xl82"/>
    <w:basedOn w:val="a"/>
    <w:rsid w:val="0013106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3">
    <w:name w:val="xl83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4">
    <w:name w:val="xl84"/>
    <w:basedOn w:val="a"/>
    <w:rsid w:val="0013106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85">
    <w:name w:val="xl85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6">
    <w:name w:val="xl86"/>
    <w:basedOn w:val="a"/>
    <w:rsid w:val="0013106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87">
    <w:name w:val="xl87"/>
    <w:basedOn w:val="a"/>
    <w:rsid w:val="0013106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76">
    <w:name w:val="xl76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6"/>
      <w:szCs w:val="26"/>
    </w:rPr>
  </w:style>
  <w:style w:type="paragraph" w:customStyle="1" w:styleId="xl77">
    <w:name w:val="xl77"/>
    <w:basedOn w:val="a"/>
    <w:rsid w:val="003A2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6"/>
      <w:szCs w:val="26"/>
    </w:rPr>
  </w:style>
  <w:style w:type="paragraph" w:customStyle="1" w:styleId="xl65">
    <w:name w:val="xl65"/>
    <w:basedOn w:val="a"/>
    <w:rsid w:val="002102E2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7">
    <w:name w:val="xl67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8">
    <w:name w:val="xl68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9">
    <w:name w:val="xl69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2102E2"/>
    <w:pP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2102E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72">
    <w:name w:val="xl72"/>
    <w:basedOn w:val="a"/>
    <w:rsid w:val="002102E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3">
    <w:name w:val="xl63"/>
    <w:basedOn w:val="a"/>
    <w:rsid w:val="00656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8"/>
      <w:szCs w:val="28"/>
    </w:rPr>
  </w:style>
  <w:style w:type="paragraph" w:customStyle="1" w:styleId="xl64">
    <w:name w:val="xl64"/>
    <w:basedOn w:val="a"/>
    <w:rsid w:val="006564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1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9DF01A9B80A9AF24C529367CC504F1C465CD1C5CD042F725B5789FA5DFA4C0B354E72E0FC6FA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373B6AA95AFBC46691125AD24BA779E87EC8FA8FA295F3C1F4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E8B2C-C16A-43DC-9C37-13E64E28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588</TotalTime>
  <Pages>14</Pages>
  <Words>2911</Words>
  <Characters>16595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19468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61</cp:revision>
  <cp:lastPrinted>2023-12-27T07:04:00Z</cp:lastPrinted>
  <dcterms:created xsi:type="dcterms:W3CDTF">2020-10-27T05:48:00Z</dcterms:created>
  <dcterms:modified xsi:type="dcterms:W3CDTF">2024-12-24T03:44:00Z</dcterms:modified>
</cp:coreProperties>
</file>