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C2243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C2243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C22433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F0A47">
        <w:rPr>
          <w:rFonts w:ascii="Liberation Serif" w:hAnsi="Liberation Serif"/>
          <w:noProof/>
          <w:sz w:val="24"/>
          <w:szCs w:val="24"/>
        </w:rPr>
        <w:t xml:space="preserve">от 26.05.2026 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CF0A47">
        <w:rPr>
          <w:rFonts w:ascii="Liberation Serif" w:hAnsi="Liberation Serif"/>
          <w:noProof/>
          <w:sz w:val="24"/>
          <w:szCs w:val="24"/>
        </w:rPr>
        <w:t>349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71674" w:rsidRPr="00915D52" w:rsidRDefault="00A71674" w:rsidP="00A71674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915D52">
        <w:rPr>
          <w:rFonts w:ascii="Liberation Serif" w:hAnsi="Liberation Serif"/>
          <w:b/>
          <w:sz w:val="28"/>
          <w:szCs w:val="28"/>
        </w:rPr>
        <w:t>О внесении изменений в Состав межведомственной комиссии по обследованию мест массового пребывания людей на территории</w:t>
      </w:r>
    </w:p>
    <w:p w:rsidR="0094331A" w:rsidRPr="005E40FD" w:rsidRDefault="00A71674" w:rsidP="00A71674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915D52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>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6D6B13">
        <w:rPr>
          <w:rFonts w:ascii="Liberation Serif" w:hAnsi="Liberation Serif"/>
          <w:sz w:val="28"/>
          <w:szCs w:val="28"/>
        </w:rPr>
        <w:t xml:space="preserve">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416D08" w:rsidRPr="005B2604" w:rsidRDefault="00B8422A" w:rsidP="00A71674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F3E20" w:rsidRPr="005B2604">
        <w:rPr>
          <w:rFonts w:ascii="Liberation Serif" w:hAnsi="Liberation Serif"/>
          <w:sz w:val="28"/>
          <w:szCs w:val="28"/>
        </w:rPr>
        <w:t>.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003CE4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="00A71674" w:rsidRPr="005B2604">
          <w:rPr>
            <w:rFonts w:ascii="Liberation Serif" w:hAnsi="Liberation Serif"/>
            <w:sz w:val="28"/>
            <w:szCs w:val="28"/>
          </w:rPr>
          <w:t>Состав</w:t>
        </w:r>
      </w:hyperlink>
      <w:r w:rsidR="00A71674" w:rsidRPr="005B2604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A71674">
        <w:rPr>
          <w:rFonts w:ascii="Liberation Serif" w:hAnsi="Liberation Serif"/>
          <w:sz w:val="28"/>
          <w:szCs w:val="28"/>
        </w:rPr>
        <w:t xml:space="preserve">                                </w:t>
      </w:r>
      <w:r w:rsidR="00A71674" w:rsidRPr="005B2604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  <w:r w:rsidR="00A71674">
        <w:rPr>
          <w:rFonts w:ascii="Liberation Serif" w:hAnsi="Liberation Serif"/>
          <w:sz w:val="28"/>
          <w:szCs w:val="28"/>
        </w:rPr>
        <w:t xml:space="preserve">                           </w:t>
      </w:r>
      <w:r w:rsidR="00A71674" w:rsidRPr="005B2604">
        <w:rPr>
          <w:rFonts w:ascii="Liberation Serif" w:hAnsi="Liberation Serif"/>
          <w:sz w:val="28"/>
          <w:szCs w:val="28"/>
        </w:rPr>
        <w:t>Каменск-Уральского городского округа, утвержденный</w:t>
      </w:r>
      <w:r w:rsidR="00A71674">
        <w:rPr>
          <w:rFonts w:ascii="Liberation Serif" w:hAnsi="Liberation Serif"/>
          <w:sz w:val="28"/>
          <w:szCs w:val="28"/>
        </w:rPr>
        <w:t xml:space="preserve"> </w:t>
      </w:r>
      <w:r w:rsidR="00003CE4">
        <w:rPr>
          <w:rFonts w:ascii="Liberation Serif" w:hAnsi="Liberation Serif"/>
          <w:sz w:val="28"/>
          <w:szCs w:val="28"/>
        </w:rPr>
        <w:t>постановление</w:t>
      </w:r>
      <w:r w:rsidR="00A71674">
        <w:rPr>
          <w:rFonts w:ascii="Liberation Serif" w:hAnsi="Liberation Serif"/>
          <w:sz w:val="28"/>
          <w:szCs w:val="28"/>
        </w:rPr>
        <w:t>м</w:t>
      </w:r>
      <w:r w:rsidR="00003CE4">
        <w:rPr>
          <w:rFonts w:ascii="Liberation Serif" w:hAnsi="Liberation Serif"/>
          <w:sz w:val="28"/>
          <w:szCs w:val="28"/>
        </w:rPr>
        <w:t xml:space="preserve"> Администрации</w:t>
      </w:r>
      <w:r w:rsidR="00A71674">
        <w:rPr>
          <w:rFonts w:ascii="Liberation Serif" w:hAnsi="Liberation Serif"/>
          <w:sz w:val="28"/>
          <w:szCs w:val="28"/>
        </w:rPr>
        <w:t xml:space="preserve"> </w:t>
      </w:r>
      <w:r w:rsidR="00003CE4" w:rsidRPr="00B3510D">
        <w:rPr>
          <w:rFonts w:ascii="Liberation Serif" w:hAnsi="Liberation Serif"/>
          <w:sz w:val="28"/>
          <w:szCs w:val="28"/>
        </w:rPr>
        <w:t>Каменск-Уральского</w:t>
      </w:r>
      <w:r w:rsidR="00003CE4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003CE4" w:rsidRPr="00B3510D">
        <w:rPr>
          <w:rFonts w:ascii="Liberation Serif" w:hAnsi="Liberation Serif"/>
          <w:sz w:val="28"/>
          <w:szCs w:val="28"/>
        </w:rPr>
        <w:t xml:space="preserve">от </w:t>
      </w:r>
      <w:r w:rsidR="00003CE4">
        <w:rPr>
          <w:rFonts w:ascii="Liberation Serif" w:hAnsi="Liberation Serif"/>
          <w:sz w:val="28"/>
          <w:szCs w:val="28"/>
        </w:rPr>
        <w:t xml:space="preserve">26.12.2024 </w:t>
      </w:r>
      <w:r w:rsidR="00003CE4" w:rsidRPr="00B3510D">
        <w:rPr>
          <w:rFonts w:ascii="Liberation Serif" w:hAnsi="Liberation Serif"/>
          <w:sz w:val="28"/>
          <w:szCs w:val="28"/>
        </w:rPr>
        <w:t xml:space="preserve">№ </w:t>
      </w:r>
      <w:r w:rsidR="00003CE4">
        <w:rPr>
          <w:rFonts w:ascii="Liberation Serif" w:hAnsi="Liberation Serif"/>
          <w:sz w:val="28"/>
          <w:szCs w:val="28"/>
        </w:rPr>
        <w:t xml:space="preserve">971 </w:t>
      </w:r>
      <w:r w:rsidR="004303ED">
        <w:rPr>
          <w:rFonts w:ascii="Liberation Serif" w:hAnsi="Liberation Serif"/>
          <w:sz w:val="28"/>
          <w:szCs w:val="28"/>
        </w:rPr>
        <w:t xml:space="preserve">                </w:t>
      </w:r>
      <w:r w:rsidR="00003CE4">
        <w:rPr>
          <w:rFonts w:ascii="Liberation Serif" w:hAnsi="Liberation Serif"/>
          <w:sz w:val="28"/>
          <w:szCs w:val="28"/>
        </w:rPr>
        <w:t>(в редакции постановлени</w:t>
      </w:r>
      <w:r w:rsidR="00CD2E74">
        <w:rPr>
          <w:rFonts w:ascii="Liberation Serif" w:hAnsi="Liberation Serif"/>
          <w:sz w:val="28"/>
          <w:szCs w:val="28"/>
        </w:rPr>
        <w:t>й</w:t>
      </w:r>
      <w:r w:rsidR="00003CE4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31.01.2025 № 72</w:t>
      </w:r>
      <w:r w:rsidR="00A71674">
        <w:rPr>
          <w:rFonts w:ascii="Liberation Serif" w:hAnsi="Liberation Serif"/>
          <w:sz w:val="28"/>
          <w:szCs w:val="28"/>
        </w:rPr>
        <w:t xml:space="preserve">, от 23.06.2025 № 495, от </w:t>
      </w:r>
      <w:r w:rsidR="00A71674" w:rsidRPr="00A71674">
        <w:rPr>
          <w:rFonts w:ascii="Liberation Serif" w:hAnsi="Liberation Serif"/>
          <w:sz w:val="28"/>
          <w:szCs w:val="28"/>
        </w:rPr>
        <w:t>06.08.2025 № 650</w:t>
      </w:r>
      <w:r w:rsidR="00003CE4">
        <w:rPr>
          <w:rFonts w:ascii="Liberation Serif" w:hAnsi="Liberation Serif"/>
          <w:sz w:val="28"/>
          <w:szCs w:val="28"/>
        </w:rPr>
        <w:t xml:space="preserve">) </w:t>
      </w:r>
      <w:r w:rsidR="004303ED">
        <w:rPr>
          <w:rFonts w:ascii="Liberation Serif" w:hAnsi="Liberation Serif"/>
          <w:sz w:val="28"/>
          <w:szCs w:val="28"/>
        </w:rPr>
        <w:t xml:space="preserve">                      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r w:rsidR="00003CE4" w:rsidRPr="00B3510D">
        <w:rPr>
          <w:rFonts w:ascii="Liberation Serif" w:hAnsi="Liberation Serif"/>
          <w:sz w:val="28"/>
          <w:szCs w:val="28"/>
        </w:rPr>
        <w:t>«О выполнении требований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r w:rsidR="00003CE4" w:rsidRPr="00B3510D">
        <w:rPr>
          <w:rFonts w:ascii="Liberation Serif" w:hAnsi="Liberation Serif"/>
          <w:sz w:val="28"/>
          <w:szCs w:val="28"/>
        </w:rPr>
        <w:t>ан</w:t>
      </w:r>
      <w:r w:rsidR="00003CE4">
        <w:rPr>
          <w:rFonts w:ascii="Liberation Serif" w:hAnsi="Liberation Serif"/>
          <w:sz w:val="28"/>
          <w:szCs w:val="28"/>
        </w:rPr>
        <w:t xml:space="preserve">титеррористической защищенности </w:t>
      </w:r>
      <w:r w:rsidR="00003CE4" w:rsidRPr="00B3510D">
        <w:rPr>
          <w:rFonts w:ascii="Liberation Serif" w:hAnsi="Liberation Serif"/>
          <w:sz w:val="28"/>
          <w:szCs w:val="28"/>
        </w:rPr>
        <w:t>мест массового пребывания людей на территории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r w:rsidR="00A71674">
        <w:rPr>
          <w:rFonts w:ascii="Liberation Serif" w:hAnsi="Liberation Serif"/>
          <w:sz w:val="28"/>
          <w:szCs w:val="28"/>
        </w:rPr>
        <w:t xml:space="preserve"> </w:t>
      </w:r>
      <w:r w:rsidR="00003CE4">
        <w:rPr>
          <w:rFonts w:ascii="Liberation Serif" w:hAnsi="Liberation Serif"/>
          <w:sz w:val="28"/>
          <w:szCs w:val="28"/>
        </w:rPr>
        <w:t xml:space="preserve"> Каменск-</w:t>
      </w:r>
      <w:r w:rsidR="00003CE4" w:rsidRPr="00B3510D">
        <w:rPr>
          <w:rFonts w:ascii="Liberation Serif" w:hAnsi="Liberation Serif"/>
          <w:sz w:val="28"/>
          <w:szCs w:val="28"/>
        </w:rPr>
        <w:t>Уральского городского округа</w:t>
      </w:r>
      <w:r w:rsidR="00A71674">
        <w:rPr>
          <w:rFonts w:ascii="Liberation Serif" w:hAnsi="Liberation Serif"/>
          <w:sz w:val="28"/>
          <w:szCs w:val="28"/>
        </w:rPr>
        <w:t>»</w:t>
      </w:r>
      <w:r w:rsidR="00416D08">
        <w:rPr>
          <w:rFonts w:ascii="Liberation Serif" w:hAnsi="Liberation Serif"/>
          <w:sz w:val="28"/>
          <w:szCs w:val="28"/>
        </w:rPr>
        <w:t xml:space="preserve">, </w:t>
      </w:r>
      <w:r w:rsidR="00416D08" w:rsidRPr="005B2604">
        <w:rPr>
          <w:rFonts w:ascii="Liberation Serif" w:hAnsi="Liberation Serif"/>
          <w:sz w:val="28"/>
          <w:szCs w:val="28"/>
        </w:rPr>
        <w:t>изложив его</w:t>
      </w:r>
      <w:r w:rsidR="00416D08">
        <w:rPr>
          <w:rFonts w:ascii="Liberation Serif" w:hAnsi="Liberation Serif"/>
          <w:sz w:val="28"/>
          <w:szCs w:val="28"/>
        </w:rPr>
        <w:t xml:space="preserve"> </w:t>
      </w:r>
      <w:r w:rsidR="00416D08" w:rsidRPr="005B2604">
        <w:rPr>
          <w:rFonts w:ascii="Liberation Serif" w:hAnsi="Liberation Serif"/>
          <w:sz w:val="28"/>
          <w:szCs w:val="28"/>
        </w:rPr>
        <w:t>в новой</w:t>
      </w:r>
      <w:proofErr w:type="gramEnd"/>
      <w:r w:rsidR="00416D08" w:rsidRPr="005B2604">
        <w:rPr>
          <w:rFonts w:ascii="Liberation Serif" w:hAnsi="Liberation Serif"/>
          <w:sz w:val="28"/>
          <w:szCs w:val="28"/>
        </w:rPr>
        <w:t xml:space="preserve"> редакции согласно </w:t>
      </w:r>
      <w:r w:rsidR="00416D08">
        <w:rPr>
          <w:rFonts w:ascii="Liberation Serif" w:hAnsi="Liberation Serif"/>
          <w:sz w:val="28"/>
          <w:szCs w:val="28"/>
        </w:rPr>
        <w:t>П</w:t>
      </w:r>
      <w:r w:rsidR="00416D08" w:rsidRPr="005B2604">
        <w:rPr>
          <w:rFonts w:ascii="Liberation Serif" w:hAnsi="Liberation Serif"/>
          <w:sz w:val="28"/>
          <w:szCs w:val="28"/>
        </w:rPr>
        <w:t>риложению</w:t>
      </w:r>
      <w:r w:rsidR="00416D08">
        <w:rPr>
          <w:rFonts w:ascii="Liberation Serif" w:hAnsi="Liberation Serif"/>
          <w:sz w:val="28"/>
          <w:szCs w:val="28"/>
        </w:rPr>
        <w:t xml:space="preserve"> </w:t>
      </w:r>
      <w:r w:rsidR="00416D08" w:rsidRPr="005B2604">
        <w:rPr>
          <w:rFonts w:ascii="Liberation Serif" w:hAnsi="Liberation Serif"/>
          <w:sz w:val="28"/>
          <w:szCs w:val="28"/>
        </w:rPr>
        <w:t xml:space="preserve">к настоящему постановлению. </w:t>
      </w:r>
    </w:p>
    <w:p w:rsidR="0094331A" w:rsidRDefault="00A7167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B0C2E" w:rsidRPr="005B260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5B2604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5B2604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A7167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03CE4" w:rsidRPr="005E40FD" w:rsidRDefault="00003CE4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003CE4" w:rsidRDefault="0094331A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  <w:t xml:space="preserve">        </w:t>
      </w: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396B74" w:rsidRDefault="00396B74" w:rsidP="00003CE4">
      <w:pPr>
        <w:pStyle w:val="ab"/>
        <w:spacing w:before="0"/>
        <w:ind w:firstLine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  <w:r w:rsidR="00CD2E74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 xml:space="preserve">аменск-Уральского городского округа </w:t>
      </w:r>
    </w:p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CF0A47">
        <w:rPr>
          <w:rFonts w:ascii="Liberation Serif" w:hAnsi="Liberation Serif"/>
          <w:sz w:val="28"/>
          <w:szCs w:val="28"/>
        </w:rPr>
        <w:t>26.05.2026</w:t>
      </w:r>
      <w:r w:rsidR="00316BF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CF0A47">
        <w:rPr>
          <w:rFonts w:ascii="Liberation Serif" w:hAnsi="Liberation Serif"/>
          <w:sz w:val="28"/>
          <w:szCs w:val="28"/>
        </w:rPr>
        <w:t>349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CD2E74" w:rsidRDefault="00CD2E74" w:rsidP="00CD2E74">
      <w:pPr>
        <w:ind w:left="4820"/>
        <w:jc w:val="both"/>
        <w:rPr>
          <w:rFonts w:ascii="Liberation Serif" w:hAnsi="Liberation Serif"/>
          <w:sz w:val="28"/>
          <w:szCs w:val="28"/>
        </w:rPr>
      </w:pPr>
    </w:p>
    <w:p w:rsidR="00396B74" w:rsidRPr="00B3510D" w:rsidRDefault="00CF0A47" w:rsidP="00396B74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96B74" w:rsidRPr="00B3510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по обследованию мест массового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3510D">
        <w:rPr>
          <w:rFonts w:ascii="Liberation Serif" w:hAnsi="Liberation Serif"/>
          <w:sz w:val="28"/>
          <w:szCs w:val="28"/>
        </w:rPr>
        <w:t xml:space="preserve">пребывания людей на территории 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396B74" w:rsidRPr="00B3510D" w:rsidTr="00EE3CEF">
        <w:trPr>
          <w:trHeight w:val="810"/>
        </w:trPr>
        <w:tc>
          <w:tcPr>
            <w:tcW w:w="4255" w:type="dxa"/>
            <w:hideMark/>
          </w:tcPr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</w:t>
            </w:r>
          </w:p>
        </w:tc>
        <w:tc>
          <w:tcPr>
            <w:tcW w:w="5599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96B74" w:rsidRPr="00B3510D" w:rsidTr="00EE3CEF">
        <w:trPr>
          <w:trHeight w:val="780"/>
        </w:trPr>
        <w:tc>
          <w:tcPr>
            <w:tcW w:w="4255" w:type="dxa"/>
            <w:hideMark/>
          </w:tcPr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396B74" w:rsidRPr="00B3510D" w:rsidTr="00EE3CEF">
        <w:trPr>
          <w:trHeight w:val="1560"/>
        </w:trPr>
        <w:tc>
          <w:tcPr>
            <w:tcW w:w="4255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9E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003CE4" w:rsidRPr="006A69E6" w:rsidRDefault="00003CE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03CE4" w:rsidRDefault="00003CE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</w:t>
            </w:r>
            <w:r w:rsidR="00EE3C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Каменского городского округа Главного управления МЧС России по Свердловской области        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3CEF" w:rsidRPr="00B3510D" w:rsidTr="00EE3CEF">
        <w:trPr>
          <w:trHeight w:val="680"/>
        </w:trPr>
        <w:tc>
          <w:tcPr>
            <w:tcW w:w="4255" w:type="dxa"/>
          </w:tcPr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директор муниципального казенного учреждения  «Управление городского хозяйства» (в случае обследования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следующих территорий: </w:t>
            </w:r>
            <w:proofErr w:type="gramEnd"/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 погибшим воинам (рабочим Каменск-Уральского завода по обработке цветных металлов)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Мемориальный комплекс «Каменцам, погибшим в годы Великой Отечественной войны в 1941-1945 гг.»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Территория, прилегающая к Храму Александра Невского Каменской епархии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«Территория перед зданием 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Муниципального автономного учреждения культуры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«Дворец культуры «Металлург»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Pr="001D55F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  <w:r>
              <w:rPr>
                <w:rFonts w:ascii="Liberation Serif" w:hAnsi="Liberation Serif"/>
                <w:sz w:val="28"/>
                <w:szCs w:val="28"/>
              </w:rPr>
              <w:t>»)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1D55F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начальник органа местного самоуправления «Управление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по физической культуре и спорту Каменск-Уральского городского округа» (в случае обследования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территории: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1674" w:rsidRDefault="00A71674" w:rsidP="00EE3CE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</w:p>
          <w:p w:rsidR="00A71674" w:rsidRDefault="00A716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1674" w:rsidRDefault="00A716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1674" w:rsidRDefault="00A716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Ельцова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Светлана Геннадьевна</w:t>
            </w: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Карелин Алексей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Николаевич</w:t>
            </w: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9F2C0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</w:t>
            </w:r>
            <w:r w:rsidR="00A71674">
              <w:rPr>
                <w:rFonts w:ascii="Liberation Serif" w:hAnsi="Liberation Serif"/>
                <w:sz w:val="28"/>
                <w:szCs w:val="28"/>
              </w:rPr>
              <w:t>ещев</w:t>
            </w:r>
            <w:proofErr w:type="spellEnd"/>
            <w:r w:rsidR="00A71674">
              <w:rPr>
                <w:rFonts w:ascii="Liberation Serif" w:hAnsi="Liberation Serif"/>
                <w:sz w:val="28"/>
                <w:szCs w:val="28"/>
              </w:rPr>
              <w:t xml:space="preserve"> Алек</w:t>
            </w:r>
            <w:r w:rsidR="00CD2E74">
              <w:rPr>
                <w:rFonts w:ascii="Liberation Serif" w:hAnsi="Liberation Serif"/>
                <w:sz w:val="28"/>
                <w:szCs w:val="28"/>
              </w:rPr>
              <w:t>с</w:t>
            </w:r>
            <w:r w:rsidR="00A71674">
              <w:rPr>
                <w:rFonts w:ascii="Liberation Serif" w:hAnsi="Liberation Serif"/>
                <w:sz w:val="28"/>
                <w:szCs w:val="28"/>
              </w:rPr>
              <w:t>ей Дмитриевич</w:t>
            </w: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1674" w:rsidRDefault="00A716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ОВО – филиала ФГКУ «УВО ВНГ России по Свердловской области»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(по согласованию);                       </w:t>
            </w:r>
          </w:p>
          <w:p w:rsidR="00A71674" w:rsidRDefault="00A716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униципального автономного учреждения культуры «Дворец культуры «Юность»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(в случае обследования территории места массового пребывания людей –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r w:rsidRPr="00C94C96">
              <w:rPr>
                <w:rFonts w:ascii="Liberation Serif" w:hAnsi="Liberation Serif"/>
                <w:bCs/>
                <w:sz w:val="28"/>
                <w:szCs w:val="28"/>
              </w:rPr>
              <w:t>органа местного самоуправления «Комитет по управлению имуществом Каменска-Уральского городского округа»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  (в случае обследования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территории - 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>мест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 массового пребывания людей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на период проведения 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>ярмарки)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9F2C0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контроля и режимов </w:t>
            </w:r>
            <w:r w:rsidR="00CD2E74"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АО </w:t>
            </w:r>
            <w:r w:rsidR="00CD2E74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«ТМК» </w:t>
            </w:r>
            <w:proofErr w:type="spell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Син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трубный завод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(в случае обследования территорий: т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ерритория 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огоднего городка парка культуры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и отдыха АО «</w:t>
            </w: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  «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  <w:r>
              <w:rPr>
                <w:rFonts w:ascii="Liberation Serif" w:hAnsi="Liberation Serif"/>
                <w:sz w:val="28"/>
                <w:szCs w:val="28"/>
              </w:rPr>
              <w:t>) (по согласованию);</w:t>
            </w:r>
            <w:proofErr w:type="gramEnd"/>
          </w:p>
          <w:p w:rsidR="009F2C0F" w:rsidRDefault="009F2C0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2C0F" w:rsidRDefault="009F2C0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 (по согласованию);</w:t>
            </w:r>
          </w:p>
          <w:p w:rsidR="009F2C0F" w:rsidRDefault="009F2C0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C94C9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C94C96">
              <w:rPr>
                <w:rFonts w:ascii="Liberation Serif" w:hAnsi="Liberation Serif"/>
                <w:sz w:val="28"/>
                <w:szCs w:val="28"/>
              </w:rPr>
              <w:t>. Каменске-Уральском УФСБ России по Свердловской области  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3CEF" w:rsidRPr="00B3510D" w:rsidTr="00003CE4">
        <w:trPr>
          <w:trHeight w:val="396"/>
        </w:trPr>
        <w:tc>
          <w:tcPr>
            <w:tcW w:w="4255" w:type="dxa"/>
          </w:tcPr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Лештаева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Анна Александровна</w:t>
            </w: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1659B8" w:rsidRDefault="001659B8" w:rsidP="00EE3CE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Селиверстов Евгений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Александрович</w:t>
            </w:r>
          </w:p>
        </w:tc>
        <w:tc>
          <w:tcPr>
            <w:tcW w:w="5599" w:type="dxa"/>
          </w:tcPr>
          <w:p w:rsidR="001659B8" w:rsidRDefault="001659B8" w:rsidP="00EE3CEF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директор </w:t>
            </w:r>
            <w:r w:rsidRPr="004F7C06">
              <w:rPr>
                <w:rFonts w:ascii="Liberation Serif" w:hAnsi="Liberation Serif"/>
                <w:sz w:val="28"/>
                <w:szCs w:val="28"/>
              </w:rPr>
              <w:t xml:space="preserve">Муниципального фонда «Фонд поддержки предпринимательства Каменск-Уральского городского округа» (в случае обследования места массового пребывания людей – </w:t>
            </w:r>
            <w:r>
              <w:rPr>
                <w:rFonts w:ascii="Liberation Serif" w:hAnsi="Liberation Serif"/>
                <w:sz w:val="28"/>
                <w:szCs w:val="28"/>
              </w:rPr>
              <w:t>т</w:t>
            </w:r>
            <w:r w:rsidRPr="004F7C06">
              <w:rPr>
                <w:rFonts w:ascii="Liberation Serif" w:hAnsi="Liberation Serif"/>
                <w:sz w:val="28"/>
                <w:szCs w:val="28"/>
              </w:rPr>
              <w:t>ерритория, прилегающая к зданию Муниципального фонда «Фон</w:t>
            </w:r>
            <w:r>
              <w:rPr>
                <w:rFonts w:ascii="Liberation Serif" w:hAnsi="Liberation Serif"/>
                <w:sz w:val="28"/>
                <w:szCs w:val="28"/>
              </w:rPr>
              <w:t>д поддержки предпринимательства К</w:t>
            </w:r>
            <w:r w:rsidRPr="004F7C06">
              <w:rPr>
                <w:rFonts w:ascii="Liberation Serif" w:hAnsi="Liberation Serif"/>
                <w:sz w:val="28"/>
                <w:szCs w:val="28"/>
              </w:rPr>
              <w:t>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1659B8" w:rsidRDefault="001659B8" w:rsidP="00EE3CEF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EE3CEF" w:rsidRPr="00B3510D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штаба ГО и ЧС филиал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«РУСАЛ Каменск-Уральский» АО «РУСАЛ УРАЛ»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(в случае обследования территории - 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 xml:space="preserve"> (по согласованию).</w:t>
            </w:r>
            <w:proofErr w:type="gramEnd"/>
          </w:p>
        </w:tc>
      </w:tr>
    </w:tbl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DC5C6D" w:rsidRDefault="00DC5C6D" w:rsidP="00EA1D7C">
      <w:pPr>
        <w:ind w:left="4820"/>
        <w:rPr>
          <w:rFonts w:ascii="Liberation Serif" w:hAnsi="Liberation Serif"/>
          <w:sz w:val="28"/>
          <w:szCs w:val="28"/>
        </w:rPr>
      </w:pPr>
    </w:p>
    <w:sectPr w:rsidR="00DC5C6D" w:rsidSect="00003CE4">
      <w:headerReference w:type="default" r:id="rId10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F17" w:rsidRDefault="00D83F17" w:rsidP="00100AB0">
      <w:r>
        <w:separator/>
      </w:r>
    </w:p>
  </w:endnote>
  <w:endnote w:type="continuationSeparator" w:id="1">
    <w:p w:rsidR="00D83F17" w:rsidRDefault="00D83F17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F17" w:rsidRDefault="00D83F17" w:rsidP="00100AB0">
      <w:r>
        <w:separator/>
      </w:r>
    </w:p>
  </w:footnote>
  <w:footnote w:type="continuationSeparator" w:id="1">
    <w:p w:rsidR="00D83F17" w:rsidRDefault="00D83F17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C22433">
        <w:pPr>
          <w:pStyle w:val="a9"/>
          <w:jc w:val="center"/>
        </w:pPr>
        <w:fldSimple w:instr=" PAGE   \* MERGEFORMAT ">
          <w:r w:rsidR="00CF0A47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659B8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5D95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F6459"/>
    <w:rsid w:val="00406FA0"/>
    <w:rsid w:val="00416D08"/>
    <w:rsid w:val="00426E3C"/>
    <w:rsid w:val="004303ED"/>
    <w:rsid w:val="00452A72"/>
    <w:rsid w:val="00466227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503E60"/>
    <w:rsid w:val="005347E8"/>
    <w:rsid w:val="005361B7"/>
    <w:rsid w:val="00536788"/>
    <w:rsid w:val="00560F0F"/>
    <w:rsid w:val="005672D4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6161C"/>
    <w:rsid w:val="00662168"/>
    <w:rsid w:val="00663DC2"/>
    <w:rsid w:val="00664FE5"/>
    <w:rsid w:val="0069113F"/>
    <w:rsid w:val="006A69E6"/>
    <w:rsid w:val="006B30C2"/>
    <w:rsid w:val="006C3B52"/>
    <w:rsid w:val="006C4DB1"/>
    <w:rsid w:val="006C6C5E"/>
    <w:rsid w:val="006D3C28"/>
    <w:rsid w:val="006D6B13"/>
    <w:rsid w:val="00702165"/>
    <w:rsid w:val="00720985"/>
    <w:rsid w:val="00736486"/>
    <w:rsid w:val="0077711E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3594B"/>
    <w:rsid w:val="00871148"/>
    <w:rsid w:val="00896CBC"/>
    <w:rsid w:val="008C0E41"/>
    <w:rsid w:val="008D104B"/>
    <w:rsid w:val="008E4C6C"/>
    <w:rsid w:val="008F3857"/>
    <w:rsid w:val="0090429F"/>
    <w:rsid w:val="00926F9F"/>
    <w:rsid w:val="0094331A"/>
    <w:rsid w:val="00944D90"/>
    <w:rsid w:val="00947E72"/>
    <w:rsid w:val="00956960"/>
    <w:rsid w:val="00973CE1"/>
    <w:rsid w:val="00975A1C"/>
    <w:rsid w:val="009922CA"/>
    <w:rsid w:val="0099432E"/>
    <w:rsid w:val="009A7815"/>
    <w:rsid w:val="009B25BA"/>
    <w:rsid w:val="009E4FB4"/>
    <w:rsid w:val="009F2C0F"/>
    <w:rsid w:val="00A01169"/>
    <w:rsid w:val="00A1076A"/>
    <w:rsid w:val="00A140AF"/>
    <w:rsid w:val="00A25C23"/>
    <w:rsid w:val="00A26589"/>
    <w:rsid w:val="00A33657"/>
    <w:rsid w:val="00A667C7"/>
    <w:rsid w:val="00A71674"/>
    <w:rsid w:val="00A9091C"/>
    <w:rsid w:val="00A92692"/>
    <w:rsid w:val="00AA753C"/>
    <w:rsid w:val="00AB0C2E"/>
    <w:rsid w:val="00AC0218"/>
    <w:rsid w:val="00AC061C"/>
    <w:rsid w:val="00AD4384"/>
    <w:rsid w:val="00AE23FE"/>
    <w:rsid w:val="00AE5039"/>
    <w:rsid w:val="00AE6DCD"/>
    <w:rsid w:val="00AF3E20"/>
    <w:rsid w:val="00B02FCF"/>
    <w:rsid w:val="00B13C0A"/>
    <w:rsid w:val="00B15CEB"/>
    <w:rsid w:val="00B26D29"/>
    <w:rsid w:val="00B4127A"/>
    <w:rsid w:val="00B67544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22433"/>
    <w:rsid w:val="00C335B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D2E74"/>
    <w:rsid w:val="00CE4842"/>
    <w:rsid w:val="00CF0A47"/>
    <w:rsid w:val="00CF3A33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3F17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31BC3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4773"/>
    <w:rsid w:val="00F129BF"/>
    <w:rsid w:val="00F169EB"/>
    <w:rsid w:val="00F4042A"/>
    <w:rsid w:val="00F50431"/>
    <w:rsid w:val="00F67888"/>
    <w:rsid w:val="00F74506"/>
    <w:rsid w:val="00F85480"/>
    <w:rsid w:val="00F85F86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B7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DD6D8-4BFE-4A5D-80CF-2CECAAE72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5</Pages>
  <Words>749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2026-05-26T06:11:00Z</cp:lastPrinted>
  <dcterms:created xsi:type="dcterms:W3CDTF">2026-05-26T06:32:00Z</dcterms:created>
  <dcterms:modified xsi:type="dcterms:W3CDTF">2026-05-26T06:32:00Z</dcterms:modified>
</cp:coreProperties>
</file>