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915E71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915E7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A81668" w:rsidRDefault="00A8166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15E71" w:rsidP="00133698">
      <w:pPr>
        <w:spacing w:before="400"/>
        <w:rPr>
          <w:rFonts w:ascii="Liberation Serif" w:hAnsi="Liberation Serif" w:cs="Liberation Serif"/>
          <w:sz w:val="24"/>
        </w:rPr>
      </w:pPr>
      <w:r w:rsidRPr="00915E71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B489F">
        <w:rPr>
          <w:rFonts w:ascii="Liberation Serif" w:hAnsi="Liberation Serif" w:cs="Liberation Serif"/>
          <w:sz w:val="24"/>
        </w:rPr>
        <w:t>03.06.2026</w:t>
      </w:r>
      <w:r w:rsidR="00ED30B9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ED30B9">
        <w:rPr>
          <w:rFonts w:ascii="Liberation Serif" w:hAnsi="Liberation Serif" w:cs="Liberation Serif"/>
          <w:sz w:val="24"/>
        </w:rPr>
        <w:t xml:space="preserve"> </w:t>
      </w:r>
      <w:r w:rsidR="00CB489F">
        <w:rPr>
          <w:rFonts w:ascii="Liberation Serif" w:hAnsi="Liberation Serif" w:cs="Liberation Serif"/>
          <w:sz w:val="24"/>
        </w:rPr>
        <w:t>384</w:t>
      </w:r>
      <w:bookmarkStart w:id="0" w:name="_GoBack"/>
      <w:bookmarkEnd w:id="0"/>
    </w:p>
    <w:p w:rsidR="0040589A" w:rsidRDefault="0040589A" w:rsidP="00133698">
      <w:pPr>
        <w:rPr>
          <w:rFonts w:ascii="Liberation Serif" w:hAnsi="Liberation Serif" w:cs="Liberation Serif"/>
          <w:sz w:val="28"/>
          <w:szCs w:val="28"/>
        </w:rPr>
      </w:pPr>
    </w:p>
    <w:p w:rsidR="002C6AEC" w:rsidRDefault="002C6AEC" w:rsidP="00133698">
      <w:pPr>
        <w:rPr>
          <w:rFonts w:ascii="Liberation Serif" w:hAnsi="Liberation Serif" w:cs="Liberation Serif"/>
          <w:sz w:val="28"/>
          <w:szCs w:val="28"/>
        </w:rPr>
      </w:pPr>
    </w:p>
    <w:p w:rsidR="000F3796" w:rsidRDefault="007D2D91" w:rsidP="002C6AEC">
      <w:pPr>
        <w:shd w:val="clear" w:color="auto" w:fill="FFFFFF"/>
        <w:tabs>
          <w:tab w:val="left" w:pos="1134"/>
        </w:tabs>
        <w:jc w:val="center"/>
        <w:rPr>
          <w:rFonts w:ascii="Liberation Serif" w:hAnsi="Liberation Serif"/>
          <w:b/>
          <w:sz w:val="28"/>
        </w:rPr>
      </w:pPr>
      <w:r w:rsidRPr="007D2D91">
        <w:rPr>
          <w:rFonts w:ascii="Liberation Serif" w:hAnsi="Liberation Serif"/>
          <w:b/>
          <w:sz w:val="28"/>
          <w:szCs w:val="28"/>
        </w:rPr>
        <w:t xml:space="preserve">О присвоении </w:t>
      </w:r>
      <w:proofErr w:type="gramStart"/>
      <w:r w:rsidR="00AF71DF">
        <w:rPr>
          <w:rFonts w:ascii="Liberation Serif" w:hAnsi="Liberation Serif"/>
          <w:b/>
          <w:sz w:val="28"/>
        </w:rPr>
        <w:t>муниципальному</w:t>
      </w:r>
      <w:proofErr w:type="gramEnd"/>
      <w:r w:rsidR="00AF71DF">
        <w:rPr>
          <w:rFonts w:ascii="Liberation Serif" w:hAnsi="Liberation Serif"/>
          <w:b/>
          <w:sz w:val="28"/>
        </w:rPr>
        <w:t xml:space="preserve"> автономному </w:t>
      </w:r>
    </w:p>
    <w:p w:rsidR="000F3796" w:rsidRPr="000F3796" w:rsidRDefault="00AF71DF" w:rsidP="000F3796">
      <w:pPr>
        <w:shd w:val="clear" w:color="auto" w:fill="FFFFFF"/>
        <w:tabs>
          <w:tab w:val="left" w:pos="1134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</w:rPr>
        <w:t>общеобразовательному учреждению</w:t>
      </w:r>
      <w:r w:rsidR="007D2D91" w:rsidRPr="007D2D91">
        <w:rPr>
          <w:rFonts w:ascii="Liberation Serif" w:hAnsi="Liberation Serif"/>
          <w:b/>
          <w:sz w:val="28"/>
        </w:rPr>
        <w:t xml:space="preserve"> «Средняя общеобразовательная школа № 38»</w:t>
      </w:r>
      <w:r w:rsidR="00ED30B9">
        <w:rPr>
          <w:rFonts w:ascii="Liberation Serif" w:hAnsi="Liberation Serif"/>
          <w:b/>
          <w:sz w:val="28"/>
        </w:rPr>
        <w:t xml:space="preserve"> </w:t>
      </w:r>
      <w:r w:rsidR="000F3796" w:rsidRPr="007D2D91">
        <w:rPr>
          <w:rFonts w:ascii="Liberation Serif" w:hAnsi="Liberation Serif"/>
          <w:b/>
          <w:sz w:val="28"/>
          <w:szCs w:val="28"/>
        </w:rPr>
        <w:t xml:space="preserve">имени </w:t>
      </w:r>
      <w:r w:rsidR="000F3796" w:rsidRPr="007D2D91">
        <w:rPr>
          <w:rFonts w:ascii="Liberation Serif" w:hAnsi="Liberation Serif"/>
          <w:b/>
          <w:sz w:val="28"/>
        </w:rPr>
        <w:t xml:space="preserve">Героя Российской Федерации генерала армии </w:t>
      </w:r>
    </w:p>
    <w:p w:rsidR="002C6AEC" w:rsidRPr="007D2D91" w:rsidRDefault="000F3796" w:rsidP="002C6AEC">
      <w:pPr>
        <w:shd w:val="clear" w:color="auto" w:fill="FFFFFF"/>
        <w:tabs>
          <w:tab w:val="left" w:pos="1134"/>
        </w:tabs>
        <w:jc w:val="center"/>
        <w:rPr>
          <w:rFonts w:ascii="Liberation Serif" w:hAnsi="Liberation Serif"/>
          <w:b/>
          <w:sz w:val="28"/>
          <w:szCs w:val="28"/>
        </w:rPr>
      </w:pPr>
      <w:r w:rsidRPr="007D2D91">
        <w:rPr>
          <w:rFonts w:ascii="Liberation Serif" w:hAnsi="Liberation Serif"/>
          <w:b/>
          <w:sz w:val="28"/>
        </w:rPr>
        <w:t xml:space="preserve">Виктора Петровича </w:t>
      </w:r>
      <w:proofErr w:type="spellStart"/>
      <w:r w:rsidRPr="007D2D91">
        <w:rPr>
          <w:rFonts w:ascii="Liberation Serif" w:hAnsi="Liberation Serif"/>
          <w:b/>
          <w:sz w:val="28"/>
        </w:rPr>
        <w:t>Дубынина</w:t>
      </w:r>
      <w:proofErr w:type="spellEnd"/>
    </w:p>
    <w:p w:rsidR="002C6AEC" w:rsidRPr="002C6AEC" w:rsidRDefault="002C6AEC" w:rsidP="002C6AEC">
      <w:pPr>
        <w:shd w:val="clear" w:color="auto" w:fill="FFFFFF"/>
        <w:tabs>
          <w:tab w:val="left" w:pos="1134"/>
        </w:tabs>
        <w:ind w:left="851"/>
        <w:jc w:val="center"/>
        <w:rPr>
          <w:rFonts w:ascii="Liberation Serif" w:hAnsi="Liberation Serif"/>
          <w:sz w:val="28"/>
          <w:szCs w:val="28"/>
        </w:rPr>
      </w:pPr>
    </w:p>
    <w:p w:rsidR="002C6AEC" w:rsidRPr="002C6AEC" w:rsidRDefault="002C6AEC" w:rsidP="002C6AEC">
      <w:pPr>
        <w:shd w:val="clear" w:color="auto" w:fill="FFFFFF"/>
        <w:tabs>
          <w:tab w:val="left" w:pos="1134"/>
        </w:tabs>
        <w:ind w:left="851"/>
        <w:jc w:val="center"/>
        <w:rPr>
          <w:rFonts w:ascii="Liberation Serif" w:hAnsi="Liberation Serif"/>
          <w:i/>
          <w:sz w:val="28"/>
          <w:szCs w:val="28"/>
        </w:rPr>
      </w:pPr>
    </w:p>
    <w:p w:rsidR="002C6AEC" w:rsidRPr="002C6AEC" w:rsidRDefault="002C6AEC" w:rsidP="002C6AE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 xml:space="preserve">В соответствии с </w:t>
      </w:r>
      <w:proofErr w:type="gramStart"/>
      <w:r w:rsidRPr="002C6AEC">
        <w:rPr>
          <w:rFonts w:ascii="Liberation Serif" w:hAnsi="Liberation Serif"/>
          <w:sz w:val="28"/>
          <w:szCs w:val="28"/>
        </w:rPr>
        <w:t>П</w:t>
      </w:r>
      <w:proofErr w:type="gramEnd"/>
      <w:r w:rsidR="00915E71" w:rsidRPr="002C6AEC">
        <w:rPr>
          <w:rFonts w:ascii="Liberation Serif" w:hAnsi="Liberation Serif"/>
          <w:sz w:val="28"/>
          <w:szCs w:val="28"/>
        </w:rPr>
        <w:fldChar w:fldCharType="begin"/>
      </w:r>
      <w:r w:rsidRPr="002C6AEC">
        <w:rPr>
          <w:rFonts w:ascii="Liberation Serif" w:hAnsi="Liberation Serif"/>
          <w:sz w:val="28"/>
          <w:szCs w:val="28"/>
        </w:rPr>
        <w:instrText>HYPERLINK \l "Par33"</w:instrText>
      </w:r>
      <w:r w:rsidR="00915E71" w:rsidRPr="002C6AEC">
        <w:rPr>
          <w:rFonts w:ascii="Liberation Serif" w:hAnsi="Liberation Serif"/>
          <w:sz w:val="28"/>
          <w:szCs w:val="28"/>
        </w:rPr>
        <w:fldChar w:fldCharType="separate"/>
      </w:r>
      <w:r w:rsidRPr="002C6AEC">
        <w:rPr>
          <w:rFonts w:ascii="Liberation Serif" w:hAnsi="Liberation Serif"/>
          <w:sz w:val="28"/>
          <w:szCs w:val="28"/>
        </w:rPr>
        <w:t>оложение</w:t>
      </w:r>
      <w:r w:rsidR="00915E71" w:rsidRPr="002C6AEC">
        <w:rPr>
          <w:rFonts w:ascii="Liberation Serif" w:hAnsi="Liberation Serif"/>
          <w:sz w:val="28"/>
          <w:szCs w:val="28"/>
        </w:rPr>
        <w:fldChar w:fldCharType="end"/>
      </w:r>
      <w:r w:rsidRPr="002C6AEC">
        <w:rPr>
          <w:rFonts w:ascii="Liberation Serif" w:hAnsi="Liberation Serif"/>
          <w:sz w:val="28"/>
          <w:szCs w:val="28"/>
        </w:rPr>
        <w:t xml:space="preserve">м о порядке наименования и переименования городских объектов, установки памятников, памятных знаков, мемориальных </w:t>
      </w:r>
      <w:r w:rsidRPr="002C6AEC">
        <w:rPr>
          <w:rFonts w:ascii="Liberation Serif" w:hAnsi="Liberation Serif"/>
          <w:sz w:val="28"/>
          <w:szCs w:val="28"/>
        </w:rPr>
        <w:br/>
        <w:t>и охранных досок на территории города Каменска-Уральского, утвержденным постановлением главы города Каменска-Уральского от 15.05.2006 № 721                   (в редакции постановления Администрации города Каменска-Уральского от 13.11.2009 № 1181),</w:t>
      </w:r>
      <w:r w:rsidR="00ED30B9">
        <w:rPr>
          <w:rFonts w:ascii="Liberation Serif" w:hAnsi="Liberation Serif"/>
          <w:sz w:val="28"/>
          <w:szCs w:val="28"/>
        </w:rPr>
        <w:t xml:space="preserve"> </w:t>
      </w:r>
      <w:r w:rsidRPr="002C6AEC">
        <w:rPr>
          <w:rFonts w:ascii="Liberation Serif" w:hAnsi="Liberation Serif"/>
          <w:sz w:val="28"/>
          <w:szCs w:val="28"/>
        </w:rPr>
        <w:t xml:space="preserve">на основании протокола заседания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 № </w:t>
      </w:r>
      <w:r w:rsidR="00AF71DF">
        <w:rPr>
          <w:rFonts w:ascii="Liberation Serif" w:hAnsi="Liberation Serif"/>
          <w:sz w:val="28"/>
          <w:szCs w:val="28"/>
        </w:rPr>
        <w:t>2</w:t>
      </w:r>
      <w:r w:rsidRPr="002C6AEC">
        <w:rPr>
          <w:rFonts w:ascii="Liberation Serif" w:hAnsi="Liberation Serif"/>
          <w:sz w:val="28"/>
          <w:szCs w:val="28"/>
        </w:rPr>
        <w:t xml:space="preserve"> от </w:t>
      </w:r>
      <w:r w:rsidR="000F3796">
        <w:rPr>
          <w:rFonts w:ascii="Liberation Serif" w:hAnsi="Liberation Serif"/>
          <w:sz w:val="28"/>
          <w:szCs w:val="28"/>
        </w:rPr>
        <w:t>29</w:t>
      </w:r>
      <w:r w:rsidR="002948CC">
        <w:rPr>
          <w:rFonts w:ascii="Liberation Serif" w:hAnsi="Liberation Serif"/>
          <w:sz w:val="28"/>
          <w:szCs w:val="28"/>
        </w:rPr>
        <w:t>.05.2026</w:t>
      </w:r>
      <w:r w:rsidRPr="002C6AEC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2C6AEC" w:rsidRPr="002C6AEC" w:rsidRDefault="002C6AEC" w:rsidP="00762F96">
      <w:pPr>
        <w:shd w:val="clear" w:color="auto" w:fill="FFFFFF"/>
        <w:jc w:val="both"/>
        <w:rPr>
          <w:rFonts w:ascii="Liberation Serif" w:hAnsi="Liberation Serif"/>
          <w:b/>
          <w:sz w:val="28"/>
          <w:szCs w:val="28"/>
        </w:rPr>
      </w:pPr>
      <w:r w:rsidRPr="002C6AEC">
        <w:rPr>
          <w:rFonts w:ascii="Liberation Serif" w:hAnsi="Liberation Serif"/>
          <w:b/>
          <w:sz w:val="28"/>
          <w:szCs w:val="28"/>
        </w:rPr>
        <w:t>ПОСТАНОВЛЯЕТ:</w:t>
      </w:r>
    </w:p>
    <w:p w:rsidR="007E5EC0" w:rsidRDefault="002C6AEC" w:rsidP="007E5EC0">
      <w:pPr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ab/>
      </w:r>
      <w:r w:rsidRPr="00596F03">
        <w:rPr>
          <w:rFonts w:ascii="Liberation Serif" w:hAnsi="Liberation Serif"/>
          <w:sz w:val="28"/>
          <w:szCs w:val="28"/>
        </w:rPr>
        <w:t>1.</w:t>
      </w:r>
      <w:r w:rsidR="007E5EC0" w:rsidRPr="00596F03">
        <w:rPr>
          <w:rFonts w:ascii="Liberation Serif" w:hAnsi="Liberation Serif"/>
          <w:sz w:val="28"/>
          <w:szCs w:val="28"/>
        </w:rPr>
        <w:t xml:space="preserve"> Присвоить муниципальному автономному общеобразовательному учреждению «Средняя общеобразовательная школа № 38»</w:t>
      </w:r>
      <w:r w:rsidR="00ED30B9">
        <w:rPr>
          <w:rFonts w:ascii="Liberation Serif" w:hAnsi="Liberation Serif"/>
          <w:sz w:val="28"/>
          <w:szCs w:val="28"/>
        </w:rPr>
        <w:t xml:space="preserve"> </w:t>
      </w:r>
      <w:r w:rsidR="00494DA6" w:rsidRPr="00596F03">
        <w:rPr>
          <w:rFonts w:ascii="Liberation Serif" w:hAnsi="Liberation Serif"/>
          <w:sz w:val="28"/>
          <w:szCs w:val="28"/>
        </w:rPr>
        <w:t xml:space="preserve">имя </w:t>
      </w:r>
      <w:proofErr w:type="gramStart"/>
      <w:r w:rsidR="00494DA6" w:rsidRPr="00596F03">
        <w:rPr>
          <w:rFonts w:ascii="Liberation Serif" w:hAnsi="Liberation Serif"/>
          <w:sz w:val="28"/>
          <w:szCs w:val="28"/>
        </w:rPr>
        <w:t>Героя Российской Федерации генерала армии Виктора Петровича</w:t>
      </w:r>
      <w:proofErr w:type="gramEnd"/>
      <w:r w:rsidR="00ED30B9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494DA6" w:rsidRPr="00596F03">
        <w:rPr>
          <w:rFonts w:ascii="Liberation Serif" w:hAnsi="Liberation Serif"/>
          <w:sz w:val="28"/>
          <w:szCs w:val="28"/>
        </w:rPr>
        <w:t>Дубынина</w:t>
      </w:r>
      <w:proofErr w:type="spellEnd"/>
      <w:r w:rsidR="00494DA6">
        <w:rPr>
          <w:rFonts w:ascii="Liberation Serif" w:hAnsi="Liberation Serif"/>
          <w:sz w:val="28"/>
          <w:szCs w:val="28"/>
        </w:rPr>
        <w:t>.</w:t>
      </w:r>
    </w:p>
    <w:p w:rsidR="00494DA6" w:rsidRPr="00596F03" w:rsidRDefault="00494DA6" w:rsidP="00494DA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>2. Переименовать м</w:t>
      </w:r>
      <w:r w:rsidRPr="00494DA6">
        <w:rPr>
          <w:rFonts w:ascii="Liberation Serif" w:hAnsi="Liberation Serif"/>
          <w:sz w:val="28"/>
          <w:szCs w:val="28"/>
        </w:rPr>
        <w:t>униципальное автономное общеобразовательное учреждение «</w:t>
      </w:r>
      <w:r>
        <w:rPr>
          <w:rFonts w:ascii="Liberation Serif" w:hAnsi="Liberation Serif"/>
          <w:sz w:val="28"/>
          <w:szCs w:val="28"/>
        </w:rPr>
        <w:t>Средняя общеобразовательная школа № 38</w:t>
      </w:r>
      <w:r w:rsidRPr="00494DA6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>в м</w:t>
      </w:r>
      <w:r w:rsidRPr="00494DA6">
        <w:rPr>
          <w:rFonts w:ascii="Liberation Serif" w:hAnsi="Liberation Serif"/>
          <w:sz w:val="28"/>
          <w:szCs w:val="28"/>
        </w:rPr>
        <w:t>униципальное автономное общеобразовательное учреждение «</w:t>
      </w:r>
      <w:r>
        <w:rPr>
          <w:rFonts w:ascii="Liberation Serif" w:hAnsi="Liberation Serif"/>
          <w:sz w:val="28"/>
          <w:szCs w:val="28"/>
        </w:rPr>
        <w:t>Средняя общеобразовательная школа № 38</w:t>
      </w:r>
      <w:r w:rsidRPr="00494DA6">
        <w:rPr>
          <w:rFonts w:ascii="Liberation Serif" w:hAnsi="Liberation Serif"/>
          <w:sz w:val="28"/>
          <w:szCs w:val="28"/>
        </w:rPr>
        <w:t xml:space="preserve"> имени Героя </w:t>
      </w:r>
      <w:r>
        <w:rPr>
          <w:rFonts w:ascii="Liberation Serif" w:hAnsi="Liberation Serif"/>
          <w:sz w:val="28"/>
          <w:szCs w:val="28"/>
        </w:rPr>
        <w:t xml:space="preserve">Российской Федерации </w:t>
      </w:r>
      <w:r w:rsidRPr="00494DA6">
        <w:rPr>
          <w:rFonts w:ascii="Liberation Serif" w:hAnsi="Liberation Serif"/>
          <w:sz w:val="28"/>
          <w:szCs w:val="28"/>
        </w:rPr>
        <w:t xml:space="preserve">генерала армии </w:t>
      </w:r>
      <w:r w:rsidR="00ED30B9">
        <w:rPr>
          <w:rFonts w:ascii="Liberation Serif" w:hAnsi="Liberation Serif"/>
          <w:sz w:val="28"/>
          <w:szCs w:val="28"/>
        </w:rPr>
        <w:br/>
      </w:r>
      <w:r w:rsidRPr="00494DA6">
        <w:rPr>
          <w:rFonts w:ascii="Liberation Serif" w:hAnsi="Liberation Serif"/>
          <w:sz w:val="28"/>
          <w:szCs w:val="28"/>
        </w:rPr>
        <w:t xml:space="preserve">В.П. </w:t>
      </w:r>
      <w:proofErr w:type="spellStart"/>
      <w:r w:rsidRPr="00494DA6">
        <w:rPr>
          <w:rFonts w:ascii="Liberation Serif" w:hAnsi="Liberation Serif"/>
          <w:sz w:val="28"/>
          <w:szCs w:val="28"/>
        </w:rPr>
        <w:t>Дубынина</w:t>
      </w:r>
      <w:proofErr w:type="spellEnd"/>
      <w:r w:rsidRPr="00494DA6">
        <w:rPr>
          <w:rFonts w:ascii="Liberation Serif" w:hAnsi="Liberation Serif"/>
          <w:sz w:val="28"/>
          <w:szCs w:val="28"/>
        </w:rPr>
        <w:t>».</w:t>
      </w:r>
    </w:p>
    <w:p w:rsidR="002C6AEC" w:rsidRPr="00596F03" w:rsidRDefault="00494DA6" w:rsidP="002C6AE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3</w:t>
      </w:r>
      <w:r w:rsidR="002C6AEC" w:rsidRPr="00596F03">
        <w:rPr>
          <w:rFonts w:ascii="Liberation Serif" w:hAnsi="Liberation Serif"/>
          <w:sz w:val="28"/>
          <w:szCs w:val="28"/>
        </w:rPr>
        <w:t>.</w:t>
      </w:r>
      <w:r w:rsidR="00596F03" w:rsidRPr="00596F03">
        <w:rPr>
          <w:rFonts w:ascii="Liberation Serif" w:hAnsi="Liberation Serif"/>
          <w:spacing w:val="-3"/>
          <w:sz w:val="28"/>
          <w:szCs w:val="28"/>
        </w:rPr>
        <w:t xml:space="preserve"> Опубликовать настоящее постановление в газете «Каменский рабочий» </w:t>
      </w:r>
      <w:r w:rsidR="00596F03" w:rsidRPr="00596F03">
        <w:rPr>
          <w:rFonts w:ascii="Liberation Serif" w:hAnsi="Liberation Serif"/>
          <w:spacing w:val="-3"/>
          <w:sz w:val="28"/>
          <w:szCs w:val="28"/>
        </w:rPr>
        <w:br/>
        <w:t>и разместить на официальном сайте муниципального образования</w:t>
      </w:r>
      <w:r w:rsidR="002C6AEC" w:rsidRPr="00596F03">
        <w:rPr>
          <w:rFonts w:ascii="Liberation Serif" w:hAnsi="Liberation Serif"/>
          <w:sz w:val="28"/>
          <w:szCs w:val="28"/>
        </w:rPr>
        <w:t>.</w:t>
      </w:r>
    </w:p>
    <w:p w:rsidR="002C6AEC" w:rsidRPr="002C6AEC" w:rsidRDefault="00494DA6" w:rsidP="002C6AEC">
      <w:pPr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</w:rPr>
        <w:tab/>
        <w:t>4</w:t>
      </w:r>
      <w:r w:rsidR="002C6AEC" w:rsidRPr="00596F0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C6AEC" w:rsidRPr="00596F03">
        <w:rPr>
          <w:rFonts w:ascii="Liberation Serif" w:hAnsi="Liberation Serif"/>
          <w:sz w:val="28"/>
          <w:szCs w:val="28"/>
          <w:lang w:eastAsia="ar-SA"/>
        </w:rPr>
        <w:t>Контроль за</w:t>
      </w:r>
      <w:proofErr w:type="gramEnd"/>
      <w:r w:rsidR="002C6AEC" w:rsidRPr="00596F03">
        <w:rPr>
          <w:rFonts w:ascii="Liberation Serif" w:hAnsi="Liberation Serif"/>
          <w:sz w:val="28"/>
          <w:szCs w:val="28"/>
          <w:lang w:eastAsia="ar-SA"/>
        </w:rPr>
        <w:t xml:space="preserve"> исполнением</w:t>
      </w:r>
      <w:r w:rsidR="002C6AEC" w:rsidRPr="002C6AEC">
        <w:rPr>
          <w:rFonts w:ascii="Liberation Serif" w:hAnsi="Liberation Serif"/>
          <w:sz w:val="28"/>
          <w:szCs w:val="28"/>
          <w:lang w:eastAsia="ar-SA"/>
        </w:rPr>
        <w:t xml:space="preserve"> настоящего постановления возложить </w:t>
      </w:r>
      <w:r w:rsidR="002C6AEC" w:rsidRPr="002C6AEC">
        <w:rPr>
          <w:rFonts w:ascii="Liberation Serif" w:hAnsi="Liberation Serif"/>
          <w:sz w:val="28"/>
          <w:szCs w:val="28"/>
          <w:lang w:eastAsia="ar-SA"/>
        </w:rPr>
        <w:br/>
        <w:t>на заместителя главы Администрации городского округа Нестерова Д.Н.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  <w:lang w:eastAsia="ar-SA"/>
        </w:rPr>
      </w:pPr>
    </w:p>
    <w:p w:rsidR="002C6AEC" w:rsidRPr="002C6AEC" w:rsidRDefault="002C6AEC" w:rsidP="002C6AEC">
      <w:pPr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</w:p>
    <w:p w:rsidR="002C6AEC" w:rsidRPr="002C6AEC" w:rsidRDefault="006E5D46" w:rsidP="002C6AEC">
      <w:pPr>
        <w:suppressAutoHyphens/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  <w:r>
        <w:rPr>
          <w:rFonts w:ascii="Liberation Serif" w:hAnsi="Liberation Serif" w:cs="Liberation Serif"/>
          <w:sz w:val="28"/>
          <w:szCs w:val="28"/>
          <w:lang w:eastAsia="ar-SA"/>
        </w:rPr>
        <w:t>Глава</w:t>
      </w:r>
    </w:p>
    <w:p w:rsidR="002C6AEC" w:rsidRPr="003F1566" w:rsidRDefault="002C6AEC" w:rsidP="002C6AEC">
      <w:pPr>
        <w:rPr>
          <w:rFonts w:ascii="Liberation Serif" w:hAnsi="Liberation Serif" w:cs="Liberation Serif"/>
          <w:sz w:val="28"/>
          <w:szCs w:val="28"/>
        </w:rPr>
      </w:pPr>
      <w:r w:rsidRPr="003F1566">
        <w:rPr>
          <w:rFonts w:ascii="Liberation Serif" w:hAnsi="Liberation Serif" w:cs="Liberation Serif"/>
          <w:sz w:val="28"/>
          <w:szCs w:val="28"/>
          <w:lang w:eastAsia="ar-SA"/>
        </w:rPr>
        <w:t xml:space="preserve">Каменск-Уральского </w:t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>городского округа</w:t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="00ED30B9">
        <w:rPr>
          <w:rFonts w:ascii="Liberation Serif" w:hAnsi="Liberation Serif" w:cs="Liberation Serif"/>
          <w:sz w:val="28"/>
          <w:szCs w:val="28"/>
          <w:lang w:eastAsia="ar-SA"/>
        </w:rPr>
        <w:t xml:space="preserve">         </w:t>
      </w:r>
      <w:r w:rsidR="006E5D46">
        <w:rPr>
          <w:rFonts w:ascii="Liberation Serif" w:hAnsi="Liberation Serif" w:cs="Liberation Serif"/>
          <w:sz w:val="28"/>
          <w:szCs w:val="28"/>
          <w:lang w:eastAsia="ar-SA"/>
        </w:rPr>
        <w:t>А.А. Герасимов</w:t>
      </w:r>
    </w:p>
    <w:sectPr w:rsidR="002C6AEC" w:rsidRPr="003F1566" w:rsidSect="002C6AEC">
      <w:pgSz w:w="11906" w:h="16838"/>
      <w:pgMar w:top="426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136" w:rsidRDefault="00E67136" w:rsidP="00484AD3">
      <w:r>
        <w:separator/>
      </w:r>
    </w:p>
  </w:endnote>
  <w:endnote w:type="continuationSeparator" w:id="1">
    <w:p w:rsidR="00E67136" w:rsidRDefault="00E67136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136" w:rsidRDefault="00E67136" w:rsidP="00484AD3">
      <w:r>
        <w:separator/>
      </w:r>
    </w:p>
  </w:footnote>
  <w:footnote w:type="continuationSeparator" w:id="1">
    <w:p w:rsidR="00E67136" w:rsidRDefault="00E67136" w:rsidP="00484A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30A9"/>
    <w:multiLevelType w:val="multilevel"/>
    <w:tmpl w:val="E31C5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4A072A"/>
    <w:multiLevelType w:val="hybridMultilevel"/>
    <w:tmpl w:val="AA2035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5D75689"/>
    <w:multiLevelType w:val="hybridMultilevel"/>
    <w:tmpl w:val="20466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A24A16"/>
    <w:multiLevelType w:val="hybridMultilevel"/>
    <w:tmpl w:val="E3F4C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D0020"/>
    <w:multiLevelType w:val="hybridMultilevel"/>
    <w:tmpl w:val="ECAAC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0EC3808"/>
    <w:multiLevelType w:val="hybridMultilevel"/>
    <w:tmpl w:val="7B90BD5C"/>
    <w:lvl w:ilvl="0" w:tplc="96CCBE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880735A"/>
    <w:multiLevelType w:val="hybridMultilevel"/>
    <w:tmpl w:val="393E7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F635F"/>
    <w:multiLevelType w:val="hybridMultilevel"/>
    <w:tmpl w:val="A6C2E48E"/>
    <w:lvl w:ilvl="0" w:tplc="E86CFF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D64656"/>
    <w:multiLevelType w:val="hybridMultilevel"/>
    <w:tmpl w:val="2324A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713FE0"/>
    <w:multiLevelType w:val="hybridMultilevel"/>
    <w:tmpl w:val="6F94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5E2B46"/>
    <w:multiLevelType w:val="hybridMultilevel"/>
    <w:tmpl w:val="B45CB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1"/>
  </w:num>
  <w:num w:numId="6">
    <w:abstractNumId w:val="7"/>
  </w:num>
  <w:num w:numId="7">
    <w:abstractNumId w:val="0"/>
  </w:num>
  <w:num w:numId="8">
    <w:abstractNumId w:val="9"/>
  </w:num>
  <w:num w:numId="9">
    <w:abstractNumId w:val="5"/>
  </w:num>
  <w:num w:numId="10">
    <w:abstractNumId w:val="10"/>
  </w:num>
  <w:num w:numId="11">
    <w:abstractNumId w:val="12"/>
  </w:num>
  <w:num w:numId="12">
    <w:abstractNumId w:val="8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attachedTemplate r:id="rId1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11C47"/>
    <w:rsid w:val="000162AC"/>
    <w:rsid w:val="00024F65"/>
    <w:rsid w:val="00025861"/>
    <w:rsid w:val="00027FC4"/>
    <w:rsid w:val="00035FF6"/>
    <w:rsid w:val="000479E9"/>
    <w:rsid w:val="00050D4D"/>
    <w:rsid w:val="000521C8"/>
    <w:rsid w:val="00052E77"/>
    <w:rsid w:val="00057323"/>
    <w:rsid w:val="00057583"/>
    <w:rsid w:val="00061240"/>
    <w:rsid w:val="000619C2"/>
    <w:rsid w:val="00067033"/>
    <w:rsid w:val="00070D76"/>
    <w:rsid w:val="0007735B"/>
    <w:rsid w:val="00083D6C"/>
    <w:rsid w:val="000B3A5E"/>
    <w:rsid w:val="000C1487"/>
    <w:rsid w:val="000C2669"/>
    <w:rsid w:val="000D43C8"/>
    <w:rsid w:val="000D5CD5"/>
    <w:rsid w:val="000E5ECB"/>
    <w:rsid w:val="000E7E1C"/>
    <w:rsid w:val="000F3796"/>
    <w:rsid w:val="0010489F"/>
    <w:rsid w:val="00111F49"/>
    <w:rsid w:val="00114389"/>
    <w:rsid w:val="00116523"/>
    <w:rsid w:val="00116E97"/>
    <w:rsid w:val="0012041C"/>
    <w:rsid w:val="00124748"/>
    <w:rsid w:val="001278B7"/>
    <w:rsid w:val="0013110F"/>
    <w:rsid w:val="00133698"/>
    <w:rsid w:val="00135C1E"/>
    <w:rsid w:val="00136F22"/>
    <w:rsid w:val="00137DA0"/>
    <w:rsid w:val="00145409"/>
    <w:rsid w:val="001657C3"/>
    <w:rsid w:val="00170416"/>
    <w:rsid w:val="001718CF"/>
    <w:rsid w:val="001725B7"/>
    <w:rsid w:val="00180689"/>
    <w:rsid w:val="00184712"/>
    <w:rsid w:val="00192578"/>
    <w:rsid w:val="0019312D"/>
    <w:rsid w:val="001934B8"/>
    <w:rsid w:val="00196A14"/>
    <w:rsid w:val="001A061B"/>
    <w:rsid w:val="001C12ED"/>
    <w:rsid w:val="001C4718"/>
    <w:rsid w:val="001C4C4D"/>
    <w:rsid w:val="001D2553"/>
    <w:rsid w:val="001D60B2"/>
    <w:rsid w:val="001D6153"/>
    <w:rsid w:val="001D6D62"/>
    <w:rsid w:val="001D7099"/>
    <w:rsid w:val="001D7759"/>
    <w:rsid w:val="001D7770"/>
    <w:rsid w:val="001F6159"/>
    <w:rsid w:val="001F71A1"/>
    <w:rsid w:val="00200427"/>
    <w:rsid w:val="002029DD"/>
    <w:rsid w:val="00206793"/>
    <w:rsid w:val="00214D7A"/>
    <w:rsid w:val="002204DA"/>
    <w:rsid w:val="002226C8"/>
    <w:rsid w:val="00223B42"/>
    <w:rsid w:val="002261DC"/>
    <w:rsid w:val="00231A3B"/>
    <w:rsid w:val="0023226A"/>
    <w:rsid w:val="00246796"/>
    <w:rsid w:val="00247492"/>
    <w:rsid w:val="00250A86"/>
    <w:rsid w:val="00255EEC"/>
    <w:rsid w:val="00260B67"/>
    <w:rsid w:val="0026112E"/>
    <w:rsid w:val="0026198A"/>
    <w:rsid w:val="00262B11"/>
    <w:rsid w:val="00262FEE"/>
    <w:rsid w:val="0027407B"/>
    <w:rsid w:val="00275515"/>
    <w:rsid w:val="00282CFE"/>
    <w:rsid w:val="002852F6"/>
    <w:rsid w:val="00285EC7"/>
    <w:rsid w:val="00291CCA"/>
    <w:rsid w:val="002926F1"/>
    <w:rsid w:val="002948CC"/>
    <w:rsid w:val="002A0109"/>
    <w:rsid w:val="002A4500"/>
    <w:rsid w:val="002A5371"/>
    <w:rsid w:val="002B143E"/>
    <w:rsid w:val="002B42E6"/>
    <w:rsid w:val="002C0534"/>
    <w:rsid w:val="002C1915"/>
    <w:rsid w:val="002C6AEC"/>
    <w:rsid w:val="002D34C7"/>
    <w:rsid w:val="002E17FE"/>
    <w:rsid w:val="002E5A2C"/>
    <w:rsid w:val="002F1D7F"/>
    <w:rsid w:val="002F2188"/>
    <w:rsid w:val="002F3D0D"/>
    <w:rsid w:val="00301773"/>
    <w:rsid w:val="003057F8"/>
    <w:rsid w:val="00311136"/>
    <w:rsid w:val="00312FF5"/>
    <w:rsid w:val="00313F16"/>
    <w:rsid w:val="00321EA6"/>
    <w:rsid w:val="0032666F"/>
    <w:rsid w:val="00327891"/>
    <w:rsid w:val="00331521"/>
    <w:rsid w:val="0033292F"/>
    <w:rsid w:val="0033309A"/>
    <w:rsid w:val="0033329D"/>
    <w:rsid w:val="00343924"/>
    <w:rsid w:val="00344C17"/>
    <w:rsid w:val="003463B9"/>
    <w:rsid w:val="003470E4"/>
    <w:rsid w:val="0035065B"/>
    <w:rsid w:val="00352B7E"/>
    <w:rsid w:val="00353B05"/>
    <w:rsid w:val="003657EF"/>
    <w:rsid w:val="003747AF"/>
    <w:rsid w:val="00374C89"/>
    <w:rsid w:val="003774B3"/>
    <w:rsid w:val="00381271"/>
    <w:rsid w:val="00382917"/>
    <w:rsid w:val="00382E5F"/>
    <w:rsid w:val="00383B57"/>
    <w:rsid w:val="003875CD"/>
    <w:rsid w:val="003933D9"/>
    <w:rsid w:val="003960B2"/>
    <w:rsid w:val="003A08AA"/>
    <w:rsid w:val="003A105D"/>
    <w:rsid w:val="003A1FA0"/>
    <w:rsid w:val="003A220D"/>
    <w:rsid w:val="003A58E4"/>
    <w:rsid w:val="003B1483"/>
    <w:rsid w:val="003B5BD2"/>
    <w:rsid w:val="003D7254"/>
    <w:rsid w:val="003E2C08"/>
    <w:rsid w:val="003E46D8"/>
    <w:rsid w:val="003E5B65"/>
    <w:rsid w:val="003F1566"/>
    <w:rsid w:val="003F6459"/>
    <w:rsid w:val="0040589A"/>
    <w:rsid w:val="00413E11"/>
    <w:rsid w:val="004176C0"/>
    <w:rsid w:val="004265AD"/>
    <w:rsid w:val="00433AA5"/>
    <w:rsid w:val="00436E0F"/>
    <w:rsid w:val="004427DA"/>
    <w:rsid w:val="004479C5"/>
    <w:rsid w:val="004523B5"/>
    <w:rsid w:val="0046267B"/>
    <w:rsid w:val="004800D6"/>
    <w:rsid w:val="00481B18"/>
    <w:rsid w:val="00481F00"/>
    <w:rsid w:val="00482126"/>
    <w:rsid w:val="004846A9"/>
    <w:rsid w:val="00484AD3"/>
    <w:rsid w:val="004851E0"/>
    <w:rsid w:val="00485FC8"/>
    <w:rsid w:val="004911C2"/>
    <w:rsid w:val="00491B0E"/>
    <w:rsid w:val="00492356"/>
    <w:rsid w:val="00494DA6"/>
    <w:rsid w:val="004A252F"/>
    <w:rsid w:val="004A513C"/>
    <w:rsid w:val="004B2CA7"/>
    <w:rsid w:val="004B304A"/>
    <w:rsid w:val="004C23F0"/>
    <w:rsid w:val="004C2DBC"/>
    <w:rsid w:val="004C3D72"/>
    <w:rsid w:val="004D1008"/>
    <w:rsid w:val="004D7FD9"/>
    <w:rsid w:val="004E298C"/>
    <w:rsid w:val="004E5F20"/>
    <w:rsid w:val="004F1BF0"/>
    <w:rsid w:val="004F264F"/>
    <w:rsid w:val="004F3110"/>
    <w:rsid w:val="004F4246"/>
    <w:rsid w:val="0050293F"/>
    <w:rsid w:val="00504883"/>
    <w:rsid w:val="00506A61"/>
    <w:rsid w:val="00506D1C"/>
    <w:rsid w:val="005113C0"/>
    <w:rsid w:val="00512699"/>
    <w:rsid w:val="00522BC2"/>
    <w:rsid w:val="0052384C"/>
    <w:rsid w:val="00527335"/>
    <w:rsid w:val="0052765B"/>
    <w:rsid w:val="00530CD7"/>
    <w:rsid w:val="005316F6"/>
    <w:rsid w:val="00534316"/>
    <w:rsid w:val="00535658"/>
    <w:rsid w:val="00535BA1"/>
    <w:rsid w:val="00536788"/>
    <w:rsid w:val="00541258"/>
    <w:rsid w:val="00543803"/>
    <w:rsid w:val="005461B6"/>
    <w:rsid w:val="00550322"/>
    <w:rsid w:val="0055591A"/>
    <w:rsid w:val="00557CD8"/>
    <w:rsid w:val="0056359A"/>
    <w:rsid w:val="00563B55"/>
    <w:rsid w:val="00570EEE"/>
    <w:rsid w:val="00575867"/>
    <w:rsid w:val="00576043"/>
    <w:rsid w:val="00582C0B"/>
    <w:rsid w:val="00583E15"/>
    <w:rsid w:val="00587B95"/>
    <w:rsid w:val="00596F03"/>
    <w:rsid w:val="0059748C"/>
    <w:rsid w:val="005975F7"/>
    <w:rsid w:val="00597A83"/>
    <w:rsid w:val="00597DC0"/>
    <w:rsid w:val="005A0290"/>
    <w:rsid w:val="005A06A4"/>
    <w:rsid w:val="005A137B"/>
    <w:rsid w:val="005A14BF"/>
    <w:rsid w:val="005A5971"/>
    <w:rsid w:val="005A7443"/>
    <w:rsid w:val="005B3CAD"/>
    <w:rsid w:val="005D0AF8"/>
    <w:rsid w:val="005D4FE4"/>
    <w:rsid w:val="005E0483"/>
    <w:rsid w:val="005E2B09"/>
    <w:rsid w:val="005F0D52"/>
    <w:rsid w:val="00600B72"/>
    <w:rsid w:val="0061071B"/>
    <w:rsid w:val="00612CCC"/>
    <w:rsid w:val="0062070B"/>
    <w:rsid w:val="006271ED"/>
    <w:rsid w:val="00636EA2"/>
    <w:rsid w:val="00647563"/>
    <w:rsid w:val="00651800"/>
    <w:rsid w:val="00651860"/>
    <w:rsid w:val="006570A9"/>
    <w:rsid w:val="00663705"/>
    <w:rsid w:val="006638A0"/>
    <w:rsid w:val="00664E89"/>
    <w:rsid w:val="006742C9"/>
    <w:rsid w:val="00680557"/>
    <w:rsid w:val="00690F1A"/>
    <w:rsid w:val="0069104F"/>
    <w:rsid w:val="006A4871"/>
    <w:rsid w:val="006B1331"/>
    <w:rsid w:val="006C6C5E"/>
    <w:rsid w:val="006D1711"/>
    <w:rsid w:val="006E2BE1"/>
    <w:rsid w:val="006E47AA"/>
    <w:rsid w:val="006E5D46"/>
    <w:rsid w:val="006F1932"/>
    <w:rsid w:val="006F7635"/>
    <w:rsid w:val="00702165"/>
    <w:rsid w:val="00704232"/>
    <w:rsid w:val="00712906"/>
    <w:rsid w:val="00720985"/>
    <w:rsid w:val="007468BE"/>
    <w:rsid w:val="00760538"/>
    <w:rsid w:val="00761552"/>
    <w:rsid w:val="007626A4"/>
    <w:rsid w:val="00762F96"/>
    <w:rsid w:val="00781CD5"/>
    <w:rsid w:val="007872CA"/>
    <w:rsid w:val="0079208F"/>
    <w:rsid w:val="00796897"/>
    <w:rsid w:val="007A0125"/>
    <w:rsid w:val="007A0AF6"/>
    <w:rsid w:val="007A7BEE"/>
    <w:rsid w:val="007B0C95"/>
    <w:rsid w:val="007B168F"/>
    <w:rsid w:val="007B2E82"/>
    <w:rsid w:val="007C61A5"/>
    <w:rsid w:val="007D2D91"/>
    <w:rsid w:val="007D3CC7"/>
    <w:rsid w:val="007D4D6D"/>
    <w:rsid w:val="007D7EC1"/>
    <w:rsid w:val="007E5EC0"/>
    <w:rsid w:val="007E783D"/>
    <w:rsid w:val="007F0A87"/>
    <w:rsid w:val="007F245F"/>
    <w:rsid w:val="007F58A6"/>
    <w:rsid w:val="007F71E6"/>
    <w:rsid w:val="00802E00"/>
    <w:rsid w:val="0080321D"/>
    <w:rsid w:val="00805669"/>
    <w:rsid w:val="00805994"/>
    <w:rsid w:val="008144EB"/>
    <w:rsid w:val="008154F8"/>
    <w:rsid w:val="00824861"/>
    <w:rsid w:val="008303BA"/>
    <w:rsid w:val="0083594B"/>
    <w:rsid w:val="00840B51"/>
    <w:rsid w:val="008556E0"/>
    <w:rsid w:val="008573ED"/>
    <w:rsid w:val="008615C1"/>
    <w:rsid w:val="0086423D"/>
    <w:rsid w:val="00864E4D"/>
    <w:rsid w:val="0087089E"/>
    <w:rsid w:val="00870CF2"/>
    <w:rsid w:val="00871148"/>
    <w:rsid w:val="00873B25"/>
    <w:rsid w:val="00875098"/>
    <w:rsid w:val="00877E33"/>
    <w:rsid w:val="00891C49"/>
    <w:rsid w:val="00896CBC"/>
    <w:rsid w:val="008A2A3D"/>
    <w:rsid w:val="008A4AEC"/>
    <w:rsid w:val="008A58A0"/>
    <w:rsid w:val="008B17B2"/>
    <w:rsid w:val="008C0E41"/>
    <w:rsid w:val="008C1E50"/>
    <w:rsid w:val="008C32A1"/>
    <w:rsid w:val="008C7C96"/>
    <w:rsid w:val="008D50FC"/>
    <w:rsid w:val="008E0CC0"/>
    <w:rsid w:val="008E6A29"/>
    <w:rsid w:val="008E719C"/>
    <w:rsid w:val="008F3D6F"/>
    <w:rsid w:val="00910E24"/>
    <w:rsid w:val="00915E71"/>
    <w:rsid w:val="009306A6"/>
    <w:rsid w:val="0094287F"/>
    <w:rsid w:val="00950F77"/>
    <w:rsid w:val="00950FDE"/>
    <w:rsid w:val="00954EDA"/>
    <w:rsid w:val="00956960"/>
    <w:rsid w:val="00960BB7"/>
    <w:rsid w:val="00961134"/>
    <w:rsid w:val="00971B6D"/>
    <w:rsid w:val="009744AF"/>
    <w:rsid w:val="00975A1C"/>
    <w:rsid w:val="00997644"/>
    <w:rsid w:val="009A4FF4"/>
    <w:rsid w:val="009B48BF"/>
    <w:rsid w:val="009B6568"/>
    <w:rsid w:val="009C4435"/>
    <w:rsid w:val="009C61BA"/>
    <w:rsid w:val="009D080C"/>
    <w:rsid w:val="009E04CA"/>
    <w:rsid w:val="009E3FB7"/>
    <w:rsid w:val="009E4BF9"/>
    <w:rsid w:val="009E535B"/>
    <w:rsid w:val="00A02B6A"/>
    <w:rsid w:val="00A1076A"/>
    <w:rsid w:val="00A201F2"/>
    <w:rsid w:val="00A22F64"/>
    <w:rsid w:val="00A26589"/>
    <w:rsid w:val="00A274BD"/>
    <w:rsid w:val="00A34DA1"/>
    <w:rsid w:val="00A4097B"/>
    <w:rsid w:val="00A45E49"/>
    <w:rsid w:val="00A50287"/>
    <w:rsid w:val="00A57D5A"/>
    <w:rsid w:val="00A670A3"/>
    <w:rsid w:val="00A76C69"/>
    <w:rsid w:val="00A80015"/>
    <w:rsid w:val="00A81668"/>
    <w:rsid w:val="00A82726"/>
    <w:rsid w:val="00A85D09"/>
    <w:rsid w:val="00A9215E"/>
    <w:rsid w:val="00AA0D78"/>
    <w:rsid w:val="00AA567C"/>
    <w:rsid w:val="00AA6D86"/>
    <w:rsid w:val="00AB0EFC"/>
    <w:rsid w:val="00AB1256"/>
    <w:rsid w:val="00AB50E9"/>
    <w:rsid w:val="00AB637D"/>
    <w:rsid w:val="00AD7FD3"/>
    <w:rsid w:val="00AE0ADE"/>
    <w:rsid w:val="00AE485F"/>
    <w:rsid w:val="00AF71DF"/>
    <w:rsid w:val="00AF761E"/>
    <w:rsid w:val="00B01715"/>
    <w:rsid w:val="00B04D8B"/>
    <w:rsid w:val="00B07526"/>
    <w:rsid w:val="00B15CB7"/>
    <w:rsid w:val="00B21BF4"/>
    <w:rsid w:val="00B33630"/>
    <w:rsid w:val="00B33719"/>
    <w:rsid w:val="00B373B9"/>
    <w:rsid w:val="00B47C7E"/>
    <w:rsid w:val="00B52FD5"/>
    <w:rsid w:val="00B53C4D"/>
    <w:rsid w:val="00B6379C"/>
    <w:rsid w:val="00B75CD8"/>
    <w:rsid w:val="00B86C5E"/>
    <w:rsid w:val="00B91D93"/>
    <w:rsid w:val="00B95DBC"/>
    <w:rsid w:val="00BA237A"/>
    <w:rsid w:val="00BA7870"/>
    <w:rsid w:val="00BB6391"/>
    <w:rsid w:val="00BB774A"/>
    <w:rsid w:val="00BC1ABD"/>
    <w:rsid w:val="00BC5071"/>
    <w:rsid w:val="00BC77AC"/>
    <w:rsid w:val="00BC7A42"/>
    <w:rsid w:val="00BD167C"/>
    <w:rsid w:val="00BD3238"/>
    <w:rsid w:val="00BD47C8"/>
    <w:rsid w:val="00BD5F07"/>
    <w:rsid w:val="00BE3D38"/>
    <w:rsid w:val="00BE64DE"/>
    <w:rsid w:val="00BF36DA"/>
    <w:rsid w:val="00BF6E52"/>
    <w:rsid w:val="00BF70B2"/>
    <w:rsid w:val="00C06524"/>
    <w:rsid w:val="00C072FF"/>
    <w:rsid w:val="00C10516"/>
    <w:rsid w:val="00C11928"/>
    <w:rsid w:val="00C126D9"/>
    <w:rsid w:val="00C24D40"/>
    <w:rsid w:val="00C26509"/>
    <w:rsid w:val="00C302B7"/>
    <w:rsid w:val="00C40FC9"/>
    <w:rsid w:val="00C5102C"/>
    <w:rsid w:val="00C528E0"/>
    <w:rsid w:val="00C52C4A"/>
    <w:rsid w:val="00C52E6C"/>
    <w:rsid w:val="00C55198"/>
    <w:rsid w:val="00C60D95"/>
    <w:rsid w:val="00C8290F"/>
    <w:rsid w:val="00C8567B"/>
    <w:rsid w:val="00C92DC9"/>
    <w:rsid w:val="00C940AC"/>
    <w:rsid w:val="00C94A0A"/>
    <w:rsid w:val="00CA14D7"/>
    <w:rsid w:val="00CA35C8"/>
    <w:rsid w:val="00CA53DF"/>
    <w:rsid w:val="00CA72E9"/>
    <w:rsid w:val="00CB1527"/>
    <w:rsid w:val="00CB4191"/>
    <w:rsid w:val="00CB489F"/>
    <w:rsid w:val="00CB789C"/>
    <w:rsid w:val="00CC0A1B"/>
    <w:rsid w:val="00CC2BD6"/>
    <w:rsid w:val="00CC4A81"/>
    <w:rsid w:val="00CC54D1"/>
    <w:rsid w:val="00CC5782"/>
    <w:rsid w:val="00CD11A6"/>
    <w:rsid w:val="00CD1B8B"/>
    <w:rsid w:val="00CE43DE"/>
    <w:rsid w:val="00CF07FA"/>
    <w:rsid w:val="00CF0DA3"/>
    <w:rsid w:val="00CF4177"/>
    <w:rsid w:val="00CF7251"/>
    <w:rsid w:val="00D0243D"/>
    <w:rsid w:val="00D17932"/>
    <w:rsid w:val="00D247AB"/>
    <w:rsid w:val="00D30904"/>
    <w:rsid w:val="00D3787E"/>
    <w:rsid w:val="00D46873"/>
    <w:rsid w:val="00D63EF0"/>
    <w:rsid w:val="00D669B5"/>
    <w:rsid w:val="00D80A2B"/>
    <w:rsid w:val="00D921D5"/>
    <w:rsid w:val="00D929EF"/>
    <w:rsid w:val="00DA1213"/>
    <w:rsid w:val="00DA33C1"/>
    <w:rsid w:val="00DA55C1"/>
    <w:rsid w:val="00DB1710"/>
    <w:rsid w:val="00DC5FAD"/>
    <w:rsid w:val="00DC6C05"/>
    <w:rsid w:val="00DD72EF"/>
    <w:rsid w:val="00DE2D0B"/>
    <w:rsid w:val="00DE4BE7"/>
    <w:rsid w:val="00DE4CB0"/>
    <w:rsid w:val="00DE6220"/>
    <w:rsid w:val="00E14B8A"/>
    <w:rsid w:val="00E20635"/>
    <w:rsid w:val="00E26C9D"/>
    <w:rsid w:val="00E31FE4"/>
    <w:rsid w:val="00E348CA"/>
    <w:rsid w:val="00E36BD1"/>
    <w:rsid w:val="00E50637"/>
    <w:rsid w:val="00E51A4D"/>
    <w:rsid w:val="00E533CB"/>
    <w:rsid w:val="00E67136"/>
    <w:rsid w:val="00E712C1"/>
    <w:rsid w:val="00E902C0"/>
    <w:rsid w:val="00E93C92"/>
    <w:rsid w:val="00E944A5"/>
    <w:rsid w:val="00E97CDF"/>
    <w:rsid w:val="00EA019A"/>
    <w:rsid w:val="00EA5526"/>
    <w:rsid w:val="00EB3C14"/>
    <w:rsid w:val="00EB6514"/>
    <w:rsid w:val="00EC24E3"/>
    <w:rsid w:val="00EC2FE6"/>
    <w:rsid w:val="00EC7DCC"/>
    <w:rsid w:val="00ED30B9"/>
    <w:rsid w:val="00ED3E8E"/>
    <w:rsid w:val="00ED49B6"/>
    <w:rsid w:val="00ED4DA5"/>
    <w:rsid w:val="00ED55B7"/>
    <w:rsid w:val="00ED79CE"/>
    <w:rsid w:val="00EE00FA"/>
    <w:rsid w:val="00EE2AEB"/>
    <w:rsid w:val="00EE4587"/>
    <w:rsid w:val="00EE6C8F"/>
    <w:rsid w:val="00EF1440"/>
    <w:rsid w:val="00EF5C50"/>
    <w:rsid w:val="00F0078B"/>
    <w:rsid w:val="00F04321"/>
    <w:rsid w:val="00F129BF"/>
    <w:rsid w:val="00F17FB9"/>
    <w:rsid w:val="00F245B8"/>
    <w:rsid w:val="00F3501D"/>
    <w:rsid w:val="00F3783E"/>
    <w:rsid w:val="00F37AF2"/>
    <w:rsid w:val="00F44DAF"/>
    <w:rsid w:val="00F55DFA"/>
    <w:rsid w:val="00F571BD"/>
    <w:rsid w:val="00F60363"/>
    <w:rsid w:val="00F6201B"/>
    <w:rsid w:val="00F63B41"/>
    <w:rsid w:val="00F71AF9"/>
    <w:rsid w:val="00F777A0"/>
    <w:rsid w:val="00F84707"/>
    <w:rsid w:val="00F87203"/>
    <w:rsid w:val="00F910FA"/>
    <w:rsid w:val="00F9388B"/>
    <w:rsid w:val="00FA046F"/>
    <w:rsid w:val="00FA194B"/>
    <w:rsid w:val="00FA3C20"/>
    <w:rsid w:val="00FA622D"/>
    <w:rsid w:val="00FA6EC6"/>
    <w:rsid w:val="00FA767A"/>
    <w:rsid w:val="00FC0A64"/>
    <w:rsid w:val="00FC3EB2"/>
    <w:rsid w:val="00FC7B66"/>
    <w:rsid w:val="00FD0209"/>
    <w:rsid w:val="00FD064D"/>
    <w:rsid w:val="00FD1A40"/>
    <w:rsid w:val="00FD5267"/>
    <w:rsid w:val="00FD7DEC"/>
    <w:rsid w:val="00FE108F"/>
    <w:rsid w:val="00FE224B"/>
    <w:rsid w:val="00FE7AC4"/>
    <w:rsid w:val="00FF2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84AD3"/>
  </w:style>
  <w:style w:type="character" w:styleId="ae">
    <w:name w:val="Hyperlink"/>
    <w:basedOn w:val="a0"/>
    <w:uiPriority w:val="99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uiPriority w:val="99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uiPriority w:val="99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uiPriority w:val="99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960BB7"/>
  </w:style>
  <w:style w:type="paragraph" w:customStyle="1" w:styleId="ConsPlusNonformat">
    <w:name w:val="ConsPlusNonformat"/>
    <w:uiPriority w:val="99"/>
    <w:rsid w:val="00960BB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960BB7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11">
    <w:name w:val="Заголовок1"/>
    <w:basedOn w:val="a"/>
    <w:next w:val="af2"/>
    <w:uiPriority w:val="99"/>
    <w:rsid w:val="00960BB7"/>
    <w:pPr>
      <w:keepNext/>
      <w:suppressAutoHyphens/>
      <w:spacing w:before="240" w:after="120"/>
    </w:pPr>
    <w:rPr>
      <w:rFonts w:ascii="Nimbus Sans L" w:hAnsi="Nimbus Sans L" w:cs="DejaVu Sans"/>
      <w:sz w:val="28"/>
      <w:szCs w:val="28"/>
      <w:lang w:eastAsia="ar-SA"/>
    </w:rPr>
  </w:style>
  <w:style w:type="table" w:customStyle="1" w:styleId="12">
    <w:name w:val="Сетка таблицы1"/>
    <w:basedOn w:val="a1"/>
    <w:next w:val="af4"/>
    <w:locked/>
    <w:rsid w:val="00960BB7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 Spacing"/>
    <w:uiPriority w:val="1"/>
    <w:qFormat/>
    <w:rsid w:val="00960BB7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60BB7"/>
    <w:pPr>
      <w:spacing w:before="100" w:beforeAutospacing="1" w:after="119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84AD3"/>
  </w:style>
  <w:style w:type="character" w:styleId="ae">
    <w:name w:val="Hyperlink"/>
    <w:basedOn w:val="a0"/>
    <w:uiPriority w:val="99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uiPriority w:val="99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uiPriority w:val="99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uiPriority w:val="99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960BB7"/>
  </w:style>
  <w:style w:type="paragraph" w:customStyle="1" w:styleId="ConsPlusNonformat">
    <w:name w:val="ConsPlusNonformat"/>
    <w:uiPriority w:val="99"/>
    <w:rsid w:val="00960BB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960BB7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11">
    <w:name w:val="Заголовок1"/>
    <w:basedOn w:val="a"/>
    <w:next w:val="af2"/>
    <w:uiPriority w:val="99"/>
    <w:rsid w:val="00960BB7"/>
    <w:pPr>
      <w:keepNext/>
      <w:suppressAutoHyphens/>
      <w:spacing w:before="240" w:after="120"/>
    </w:pPr>
    <w:rPr>
      <w:rFonts w:ascii="Nimbus Sans L" w:hAnsi="Nimbus Sans L" w:cs="DejaVu Sans"/>
      <w:sz w:val="28"/>
      <w:szCs w:val="28"/>
      <w:lang w:eastAsia="ar-SA"/>
    </w:rPr>
  </w:style>
  <w:style w:type="table" w:customStyle="1" w:styleId="12">
    <w:name w:val="Сетка таблицы1"/>
    <w:basedOn w:val="a1"/>
    <w:next w:val="af4"/>
    <w:locked/>
    <w:rsid w:val="00960BB7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 Spacing"/>
    <w:uiPriority w:val="1"/>
    <w:qFormat/>
    <w:rsid w:val="00960BB7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60BB7"/>
    <w:pPr>
      <w:spacing w:before="100" w:beforeAutospacing="1" w:after="119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899D4-2C83-4A38-B0E3-A510F4178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1692</TotalTime>
  <Pages>1</Pages>
  <Words>190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Пользователь Windows</cp:lastModifiedBy>
  <cp:revision>52</cp:revision>
  <cp:lastPrinted>2026-05-28T05:15:00Z</cp:lastPrinted>
  <dcterms:created xsi:type="dcterms:W3CDTF">2023-05-23T07:12:00Z</dcterms:created>
  <dcterms:modified xsi:type="dcterms:W3CDTF">2026-06-03T11:50:00Z</dcterms:modified>
</cp:coreProperties>
</file>