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766C5C" w:rsidP="00133698">
      <w:pPr>
        <w:pStyle w:val="1"/>
        <w:ind w:left="5387"/>
        <w:jc w:val="right"/>
        <w:rPr>
          <w:bCs/>
          <w:iCs w:val="0"/>
        </w:rPr>
      </w:pPr>
      <w:r w:rsidRPr="00766C5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2050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B96C73" w:rsidRDefault="00B96C7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075FEB" w:rsidRDefault="00766C5C" w:rsidP="00075FEB">
      <w:pPr>
        <w:spacing w:before="400" w:after="1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line id="Line 3" o:spid="_x0000_s2051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75FEB">
        <w:rPr>
          <w:rFonts w:ascii="Liberation Serif" w:hAnsi="Liberation Serif"/>
          <w:sz w:val="28"/>
          <w:szCs w:val="28"/>
        </w:rPr>
        <w:t>от</w:t>
      </w:r>
      <w:r w:rsidR="00075FEB" w:rsidRPr="00075FEB">
        <w:rPr>
          <w:rFonts w:ascii="Liberation Serif" w:hAnsi="Liberation Serif"/>
          <w:sz w:val="28"/>
          <w:szCs w:val="28"/>
        </w:rPr>
        <w:t xml:space="preserve"> 10.06.2026</w:t>
      </w:r>
      <w:r w:rsidR="00B96C73">
        <w:rPr>
          <w:rFonts w:ascii="Liberation Serif" w:hAnsi="Liberation Serif"/>
          <w:sz w:val="28"/>
          <w:szCs w:val="28"/>
        </w:rPr>
        <w:t xml:space="preserve"> </w:t>
      </w:r>
      <w:r w:rsidR="00075FEB" w:rsidRPr="00075FEB">
        <w:rPr>
          <w:rFonts w:ascii="Liberation Serif" w:hAnsi="Liberation Serif"/>
          <w:sz w:val="28"/>
          <w:szCs w:val="28"/>
        </w:rPr>
        <w:t xml:space="preserve"> №</w:t>
      </w:r>
      <w:r w:rsidR="00B96C73">
        <w:rPr>
          <w:rFonts w:ascii="Liberation Serif" w:hAnsi="Liberation Serif"/>
          <w:sz w:val="28"/>
          <w:szCs w:val="28"/>
        </w:rPr>
        <w:t xml:space="preserve"> </w:t>
      </w:r>
      <w:r w:rsidR="00075FEB" w:rsidRPr="00075FEB">
        <w:rPr>
          <w:rFonts w:ascii="Liberation Serif" w:hAnsi="Liberation Serif"/>
          <w:sz w:val="28"/>
          <w:szCs w:val="28"/>
        </w:rPr>
        <w:t>401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09776D" w:rsidRDefault="0009776D" w:rsidP="0009776D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О проведении городских мероприятий,</w:t>
      </w:r>
    </w:p>
    <w:p w:rsidR="0009776D" w:rsidRPr="005F1790" w:rsidRDefault="0009776D" w:rsidP="0009776D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proofErr w:type="gramStart"/>
      <w:r w:rsidRPr="005F1790">
        <w:rPr>
          <w:rFonts w:ascii="Liberation Serif" w:hAnsi="Liberation Serif"/>
          <w:b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b/>
          <w:sz w:val="28"/>
          <w:szCs w:val="28"/>
        </w:rPr>
        <w:t xml:space="preserve"> Дню молодежи, в 202</w:t>
      </w:r>
      <w:r w:rsidR="00725F1F">
        <w:rPr>
          <w:rFonts w:ascii="Liberation Serif" w:hAnsi="Liberation Serif"/>
          <w:b/>
          <w:sz w:val="28"/>
          <w:szCs w:val="28"/>
        </w:rPr>
        <w:t>6</w:t>
      </w:r>
      <w:r w:rsidRPr="005F1790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09776D" w:rsidRPr="005F1790" w:rsidRDefault="0009776D" w:rsidP="0009776D">
      <w:pPr>
        <w:tabs>
          <w:tab w:val="left" w:pos="851"/>
        </w:tabs>
        <w:ind w:firstLine="567"/>
        <w:jc w:val="center"/>
        <w:rPr>
          <w:b/>
          <w:bCs/>
          <w:sz w:val="28"/>
          <w:szCs w:val="28"/>
        </w:rPr>
      </w:pPr>
    </w:p>
    <w:p w:rsidR="0009776D" w:rsidRPr="005F1790" w:rsidRDefault="0009776D" w:rsidP="0009776D">
      <w:pPr>
        <w:shd w:val="clear" w:color="auto" w:fill="FFFFFF"/>
        <w:tabs>
          <w:tab w:val="left" w:pos="-1701"/>
          <w:tab w:val="left" w:pos="-1560"/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5F1790">
        <w:rPr>
          <w:sz w:val="28"/>
          <w:szCs w:val="28"/>
        </w:rPr>
        <w:tab/>
      </w:r>
      <w:proofErr w:type="gramStart"/>
      <w:r w:rsidRPr="005F1790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06 октября 2003 года № 131-ФЗ «Об общих принципах организации местного самоуправления в Российской Федерации», </w:t>
      </w:r>
      <w:r w:rsidRPr="005F1790">
        <w:rPr>
          <w:rFonts w:ascii="Liberation Serif" w:hAnsi="Liberation Serif"/>
          <w:bCs/>
          <w:sz w:val="28"/>
          <w:szCs w:val="28"/>
        </w:rPr>
        <w:t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</w:t>
      </w:r>
      <w:r w:rsidRPr="005F1790">
        <w:rPr>
          <w:rFonts w:ascii="Liberation Serif" w:hAnsi="Liberation Serif"/>
          <w:sz w:val="28"/>
          <w:szCs w:val="28"/>
        </w:rPr>
        <w:t xml:space="preserve"> целях координации деятельности по организации и проведению </w:t>
      </w:r>
      <w:r w:rsidRPr="005F1790">
        <w:rPr>
          <w:rFonts w:ascii="Liberation Serif" w:hAnsi="Liberation Serif"/>
          <w:bCs/>
          <w:sz w:val="28"/>
          <w:szCs w:val="28"/>
        </w:rPr>
        <w:t>городских массовых мероприятий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, посвященных Дню молодежи, </w:t>
      </w:r>
      <w:r w:rsidRPr="005F1790">
        <w:rPr>
          <w:rFonts w:ascii="Liberation Serif" w:hAnsi="Liberation Serif"/>
          <w:bCs/>
          <w:sz w:val="28"/>
          <w:szCs w:val="28"/>
        </w:rPr>
        <w:t>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09776D" w:rsidRPr="005F1790" w:rsidRDefault="0009776D" w:rsidP="0009776D">
      <w:pPr>
        <w:jc w:val="both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ПОСТАНОВЛЯЕТ: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Утвердить План городских мероприятий, посвященных Дню молодежи, в 202</w:t>
      </w:r>
      <w:r w:rsidR="00675ED0">
        <w:rPr>
          <w:rFonts w:ascii="Liberation Serif" w:hAnsi="Liberation Serif"/>
          <w:sz w:val="28"/>
          <w:szCs w:val="28"/>
        </w:rPr>
        <w:t>6</w:t>
      </w:r>
      <w:r w:rsidRPr="005F1790">
        <w:rPr>
          <w:rFonts w:ascii="Liberation Serif" w:hAnsi="Liberation Serif"/>
          <w:sz w:val="28"/>
          <w:szCs w:val="28"/>
        </w:rPr>
        <w:t xml:space="preserve"> году (далее – План, прилагается).</w:t>
      </w:r>
    </w:p>
    <w:p w:rsidR="0009776D" w:rsidRPr="0009776D" w:rsidRDefault="0009776D" w:rsidP="0009776D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Муниципальному </w:t>
      </w:r>
      <w:r w:rsidR="00AC4FD6">
        <w:rPr>
          <w:rFonts w:ascii="Liberation Serif" w:hAnsi="Liberation Serif"/>
          <w:sz w:val="28"/>
          <w:szCs w:val="28"/>
        </w:rPr>
        <w:t>автономному учреждению дополнительного образования «Центр дополнительного образования» (</w:t>
      </w:r>
      <w:proofErr w:type="spellStart"/>
      <w:r w:rsidR="00AC4FD6">
        <w:rPr>
          <w:rFonts w:ascii="Liberation Serif" w:hAnsi="Liberation Serif"/>
          <w:sz w:val="28"/>
          <w:szCs w:val="28"/>
        </w:rPr>
        <w:t>Войтющенко</w:t>
      </w:r>
      <w:proofErr w:type="spellEnd"/>
      <w:r w:rsidR="00AC4FD6">
        <w:rPr>
          <w:rFonts w:ascii="Liberation Serif" w:hAnsi="Liberation Serif"/>
          <w:sz w:val="28"/>
          <w:szCs w:val="28"/>
        </w:rPr>
        <w:t xml:space="preserve"> Г.Ф.)</w:t>
      </w:r>
      <w:r w:rsidRPr="005F1790">
        <w:rPr>
          <w:rFonts w:ascii="Liberation Serif" w:hAnsi="Liberation Serif"/>
          <w:sz w:val="28"/>
          <w:szCs w:val="28"/>
        </w:rPr>
        <w:t xml:space="preserve"> организовать </w:t>
      </w:r>
      <w:r w:rsidRPr="005F1790">
        <w:rPr>
          <w:rFonts w:ascii="Liberation Serif" w:hAnsi="Liberation Serif"/>
          <w:bCs/>
          <w:sz w:val="28"/>
          <w:szCs w:val="28"/>
        </w:rPr>
        <w:t xml:space="preserve">и провести городские мероприятия, посвященные Дню молодежи, в соответствии с Планом. </w:t>
      </w:r>
    </w:p>
    <w:p w:rsidR="0009776D" w:rsidRPr="0009776D" w:rsidRDefault="0009776D" w:rsidP="0009776D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09776D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местам проведения мероприятий, указанных в Плане, обеспечить исполнение </w:t>
      </w:r>
      <w:r w:rsidRPr="0009776D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09776D" w:rsidRPr="005F1790" w:rsidRDefault="0009776D" w:rsidP="0009776D">
      <w:pPr>
        <w:pStyle w:val="ab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Отделу развития потребительского рынка, предпринимательства </w:t>
      </w:r>
      <w:r w:rsidR="003E2760">
        <w:rPr>
          <w:rFonts w:ascii="Liberation Serif" w:hAnsi="Liberation Serif"/>
          <w:sz w:val="28"/>
          <w:szCs w:val="28"/>
        </w:rPr>
        <w:br/>
      </w:r>
      <w:r w:rsidRPr="005F1790">
        <w:rPr>
          <w:rFonts w:ascii="Liberation Serif" w:hAnsi="Liberation Serif"/>
          <w:sz w:val="28"/>
          <w:szCs w:val="28"/>
        </w:rPr>
        <w:t xml:space="preserve">и туризма Администрации Каменск-Уральского городского округа </w:t>
      </w:r>
      <w:r w:rsidR="00B96C73">
        <w:rPr>
          <w:rFonts w:ascii="Liberation Serif" w:hAnsi="Liberation Serif"/>
          <w:sz w:val="28"/>
          <w:szCs w:val="28"/>
        </w:rPr>
        <w:br/>
      </w:r>
      <w:r w:rsidRPr="005F1790">
        <w:rPr>
          <w:rFonts w:ascii="Liberation Serif" w:hAnsi="Liberation Serif"/>
          <w:sz w:val="28"/>
          <w:szCs w:val="28"/>
        </w:rPr>
        <w:t>(</w:t>
      </w:r>
      <w:proofErr w:type="spellStart"/>
      <w:r w:rsidRPr="005F1790">
        <w:rPr>
          <w:rFonts w:ascii="Liberation Serif" w:hAnsi="Liberation Serif"/>
          <w:sz w:val="28"/>
          <w:szCs w:val="28"/>
        </w:rPr>
        <w:t>Афонина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Т.К.</w:t>
      </w:r>
      <w:r w:rsidRPr="005F1790">
        <w:rPr>
          <w:rFonts w:ascii="Liberation Serif" w:hAnsi="Liberation Serif"/>
          <w:sz w:val="28"/>
          <w:szCs w:val="28"/>
        </w:rPr>
        <w:t>):</w:t>
      </w:r>
    </w:p>
    <w:p w:rsidR="0009776D" w:rsidRPr="005F1790" w:rsidRDefault="0009776D" w:rsidP="0009776D">
      <w:pPr>
        <w:pStyle w:val="ab"/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мероприятий, указанных в Плане;</w:t>
      </w:r>
    </w:p>
    <w:p w:rsidR="0009776D" w:rsidRDefault="0009776D" w:rsidP="0009776D">
      <w:pPr>
        <w:pStyle w:val="ab"/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</w:t>
      </w:r>
      <w:r w:rsidRPr="005F1790">
        <w:rPr>
          <w:rFonts w:ascii="Liberation Serif" w:hAnsi="Liberation Serif"/>
          <w:sz w:val="28"/>
          <w:szCs w:val="28"/>
        </w:rPr>
        <w:lastRenderedPageBreak/>
        <w:t xml:space="preserve">статьи 5-1 </w:t>
      </w:r>
      <w:r w:rsidRPr="005F1790">
        <w:rPr>
          <w:rFonts w:ascii="Liberation Serif" w:hAnsi="Liberation Serif"/>
          <w:bCs/>
          <w:sz w:val="28"/>
          <w:szCs w:val="28"/>
        </w:rPr>
        <w:t xml:space="preserve">Закона Свердловской области от 29 октября 2013 года № 103-ОЗ </w:t>
      </w:r>
      <w:r w:rsidR="003E2760">
        <w:rPr>
          <w:rFonts w:ascii="Liberation Serif" w:hAnsi="Liberation Serif"/>
          <w:bCs/>
          <w:sz w:val="28"/>
          <w:szCs w:val="28"/>
        </w:rPr>
        <w:br/>
      </w:r>
      <w:r w:rsidRPr="005F1790">
        <w:rPr>
          <w:rFonts w:ascii="Liberation Serif" w:hAnsi="Liberation Serif"/>
          <w:bCs/>
          <w:sz w:val="28"/>
          <w:szCs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Pr="005F1790">
        <w:rPr>
          <w:rFonts w:ascii="Liberation Serif" w:hAnsi="Liberation Serif"/>
          <w:sz w:val="28"/>
          <w:szCs w:val="28"/>
        </w:rPr>
        <w:t xml:space="preserve">. 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Рекомендовать МО МВД России «Каменск-Уральский» (</w:t>
      </w:r>
      <w:proofErr w:type="spellStart"/>
      <w:r w:rsidR="005343BC">
        <w:rPr>
          <w:rFonts w:ascii="Liberation Serif" w:hAnsi="Liberation Serif"/>
          <w:sz w:val="28"/>
          <w:szCs w:val="28"/>
        </w:rPr>
        <w:t>Каркавин</w:t>
      </w:r>
      <w:proofErr w:type="spellEnd"/>
      <w:r w:rsidR="005343BC">
        <w:rPr>
          <w:rFonts w:ascii="Liberation Serif" w:hAnsi="Liberation Serif"/>
          <w:sz w:val="28"/>
          <w:szCs w:val="28"/>
        </w:rPr>
        <w:t xml:space="preserve"> И.С.)</w:t>
      </w:r>
      <w:r w:rsidRPr="005F1790">
        <w:rPr>
          <w:rFonts w:ascii="Liberation Serif" w:hAnsi="Liberation Serif"/>
          <w:sz w:val="28"/>
          <w:szCs w:val="28"/>
        </w:rPr>
        <w:t xml:space="preserve"> обеспечить наличие нарядов дорожно-патрульной и патрульно-постовой службы в местах массового пребывания людей в период проведения мероприятий Плана.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426"/>
          <w:tab w:val="left" w:pos="851"/>
          <w:tab w:val="left" w:pos="993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Отделу информационно-аналитической работы и взаимодействия </w:t>
      </w:r>
      <w:r w:rsidR="003E2760">
        <w:rPr>
          <w:rFonts w:ascii="Liberation Serif" w:hAnsi="Liberation Serif"/>
          <w:sz w:val="28"/>
          <w:szCs w:val="28"/>
        </w:rPr>
        <w:br/>
      </w:r>
      <w:r w:rsidRPr="005F1790">
        <w:rPr>
          <w:rFonts w:ascii="Liberation Serif" w:hAnsi="Liberation Serif"/>
          <w:sz w:val="28"/>
          <w:szCs w:val="28"/>
        </w:rPr>
        <w:t>со средствами массовой информации Администрации Каменск-Ураль</w:t>
      </w:r>
      <w:r w:rsidR="00AC4FD6">
        <w:rPr>
          <w:rFonts w:ascii="Liberation Serif" w:hAnsi="Liberation Serif"/>
          <w:sz w:val="28"/>
          <w:szCs w:val="28"/>
        </w:rPr>
        <w:t>ского городского округа (</w:t>
      </w:r>
      <w:r w:rsidR="003E2760">
        <w:rPr>
          <w:rFonts w:ascii="Liberation Serif" w:hAnsi="Liberation Serif" w:cs="Liberation Serif"/>
          <w:sz w:val="28"/>
          <w:szCs w:val="28"/>
        </w:rPr>
        <w:t>Мельник-Кара О.В.</w:t>
      </w:r>
      <w:r w:rsidRPr="005F1790">
        <w:rPr>
          <w:rFonts w:ascii="Liberation Serif" w:hAnsi="Liberation Serif"/>
          <w:sz w:val="28"/>
          <w:szCs w:val="28"/>
        </w:rPr>
        <w:t xml:space="preserve">) обеспечить размещение информации </w:t>
      </w:r>
      <w:r w:rsidR="003E2760">
        <w:rPr>
          <w:rFonts w:ascii="Liberation Serif" w:hAnsi="Liberation Serif"/>
          <w:sz w:val="28"/>
          <w:szCs w:val="28"/>
        </w:rPr>
        <w:br/>
      </w:r>
      <w:r w:rsidRPr="005F1790">
        <w:rPr>
          <w:rFonts w:ascii="Liberation Serif" w:hAnsi="Liberation Serif"/>
          <w:sz w:val="28"/>
          <w:szCs w:val="28"/>
        </w:rPr>
        <w:t xml:space="preserve">о проведении мероприятий, указанных в Плане, в средствах массовой информации. 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426"/>
          <w:tab w:val="left" w:pos="851"/>
          <w:tab w:val="left" w:pos="993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-5812"/>
          <w:tab w:val="left" w:pos="426"/>
          <w:tab w:val="left" w:pos="851"/>
          <w:tab w:val="left" w:pos="993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</w:t>
      </w:r>
      <w:proofErr w:type="spellStart"/>
      <w:r w:rsidRPr="005F1790">
        <w:rPr>
          <w:rFonts w:ascii="Liberation Serif" w:hAnsi="Liberation Serif"/>
          <w:sz w:val="28"/>
          <w:szCs w:val="28"/>
        </w:rPr>
        <w:t>Нестеров</w:t>
      </w:r>
      <w:r w:rsidR="000E4655">
        <w:rPr>
          <w:rFonts w:ascii="Liberation Serif" w:hAnsi="Liberation Serif"/>
          <w:sz w:val="28"/>
          <w:szCs w:val="28"/>
        </w:rPr>
        <w:t>а</w:t>
      </w:r>
      <w:r w:rsidRPr="005F1790">
        <w:rPr>
          <w:rFonts w:ascii="Liberation Serif" w:hAnsi="Liberation Serif"/>
          <w:sz w:val="28"/>
          <w:szCs w:val="28"/>
        </w:rPr>
        <w:t>Д.Н</w:t>
      </w:r>
      <w:proofErr w:type="spellEnd"/>
      <w:r w:rsidRPr="005F1790">
        <w:rPr>
          <w:rFonts w:ascii="Liberation Serif" w:hAnsi="Liberation Serif"/>
          <w:sz w:val="28"/>
          <w:szCs w:val="28"/>
        </w:rPr>
        <w:t>.</w:t>
      </w:r>
    </w:p>
    <w:p w:rsidR="0009776D" w:rsidRDefault="0009776D" w:rsidP="000D3A70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B96C7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B96C73">
        <w:rPr>
          <w:rFonts w:ascii="Liberation Serif" w:hAnsi="Liberation Serif"/>
          <w:sz w:val="28"/>
          <w:szCs w:val="28"/>
        </w:rPr>
        <w:t xml:space="preserve"> 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</w:p>
    <w:p w:rsidR="0009776D" w:rsidRPr="005F1790" w:rsidRDefault="00075FEB" w:rsidP="0009776D">
      <w:pPr>
        <w:shd w:val="clear" w:color="auto" w:fill="FFFFFF"/>
        <w:tabs>
          <w:tab w:val="left" w:pos="851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3E276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10.06.2026 </w:t>
      </w:r>
      <w:r w:rsidR="0009776D" w:rsidRPr="005F1790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401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«О проведении городских мероприятий,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 w:rsidR="003E2760">
        <w:rPr>
          <w:rFonts w:ascii="Liberation Serif" w:hAnsi="Liberation Serif"/>
          <w:sz w:val="28"/>
          <w:szCs w:val="28"/>
        </w:rPr>
        <w:t>6</w:t>
      </w:r>
      <w:r w:rsidRPr="005F1790">
        <w:rPr>
          <w:rFonts w:ascii="Liberation Serif" w:hAnsi="Liberation Serif"/>
          <w:sz w:val="28"/>
          <w:szCs w:val="28"/>
        </w:rPr>
        <w:t xml:space="preserve"> году»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</w:p>
    <w:p w:rsidR="0009776D" w:rsidRPr="005F1790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План городских мероприятий, </w:t>
      </w:r>
    </w:p>
    <w:p w:rsidR="005343BC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 w:rsidR="003E2760">
        <w:rPr>
          <w:rFonts w:ascii="Liberation Serif" w:hAnsi="Liberation Serif"/>
          <w:sz w:val="28"/>
          <w:szCs w:val="28"/>
        </w:rPr>
        <w:t>6</w:t>
      </w:r>
      <w:r w:rsidRPr="005F1790">
        <w:rPr>
          <w:rFonts w:ascii="Liberation Serif" w:hAnsi="Liberation Serif"/>
          <w:sz w:val="28"/>
          <w:szCs w:val="28"/>
        </w:rPr>
        <w:t xml:space="preserve"> году</w:t>
      </w:r>
    </w:p>
    <w:p w:rsidR="003E2760" w:rsidRDefault="003E2760" w:rsidP="0009776D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8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458"/>
        <w:gridCol w:w="3164"/>
        <w:gridCol w:w="2170"/>
        <w:gridCol w:w="2366"/>
      </w:tblGrid>
      <w:tr w:rsidR="00175459" w:rsidRPr="0061438C" w:rsidTr="00B96C73">
        <w:trPr>
          <w:jc w:val="center"/>
        </w:trPr>
        <w:tc>
          <w:tcPr>
            <w:tcW w:w="679" w:type="dxa"/>
          </w:tcPr>
          <w:p w:rsidR="00175459" w:rsidRPr="0061438C" w:rsidRDefault="00175459" w:rsidP="00B96C73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61438C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58" w:type="dxa"/>
          </w:tcPr>
          <w:p w:rsidR="00175459" w:rsidRPr="0061438C" w:rsidRDefault="00175459" w:rsidP="00B96C73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ремя проведения мероприятия</w:t>
            </w:r>
          </w:p>
        </w:tc>
        <w:tc>
          <w:tcPr>
            <w:tcW w:w="3164" w:type="dxa"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70" w:type="dxa"/>
          </w:tcPr>
          <w:p w:rsidR="00175459" w:rsidRPr="0061438C" w:rsidRDefault="00175459" w:rsidP="00B96C73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Место проведения мероприятия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175459" w:rsidRPr="0061438C" w:rsidRDefault="00175459" w:rsidP="00B96C73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границы прилегающей территории, где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не допускается розничная продажа алкогольной продукции</w:t>
            </w:r>
          </w:p>
        </w:tc>
        <w:tc>
          <w:tcPr>
            <w:tcW w:w="2366" w:type="dxa"/>
          </w:tcPr>
          <w:p w:rsidR="00175459" w:rsidRPr="0061438C" w:rsidRDefault="00175459" w:rsidP="00B96C73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Ответственный</w:t>
            </w:r>
          </w:p>
        </w:tc>
      </w:tr>
      <w:tr w:rsidR="00175459" w:rsidRPr="0061438C" w:rsidTr="00B96C73">
        <w:trPr>
          <w:jc w:val="center"/>
        </w:trPr>
        <w:tc>
          <w:tcPr>
            <w:tcW w:w="9837" w:type="dxa"/>
            <w:gridSpan w:val="5"/>
          </w:tcPr>
          <w:p w:rsidR="00175459" w:rsidRPr="0061438C" w:rsidRDefault="00175459" w:rsidP="00B96C73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 июня</w:t>
            </w:r>
          </w:p>
        </w:tc>
      </w:tr>
      <w:tr w:rsidR="00175459" w:rsidRPr="0061438C" w:rsidTr="00B96C73">
        <w:trPr>
          <w:jc w:val="center"/>
        </w:trPr>
        <w:tc>
          <w:tcPr>
            <w:tcW w:w="679" w:type="dxa"/>
          </w:tcPr>
          <w:p w:rsidR="00175459" w:rsidRPr="0061438C" w:rsidRDefault="00175459" w:rsidP="00B96C73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1458" w:type="dxa"/>
          </w:tcPr>
          <w:p w:rsidR="00175459" w:rsidRDefault="00175459" w:rsidP="00B96C73">
            <w:pPr>
              <w:tabs>
                <w:tab w:val="center" w:pos="4677"/>
                <w:tab w:val="left" w:pos="5604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16.00 – </w:t>
            </w:r>
          </w:p>
          <w:p w:rsidR="00175459" w:rsidRDefault="00175459" w:rsidP="00B96C73">
            <w:pPr>
              <w:tabs>
                <w:tab w:val="center" w:pos="4677"/>
                <w:tab w:val="left" w:pos="5604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19.00</w:t>
            </w:r>
          </w:p>
        </w:tc>
        <w:tc>
          <w:tcPr>
            <w:tcW w:w="3164" w:type="dxa"/>
          </w:tcPr>
          <w:p w:rsidR="00175459" w:rsidRPr="0061438C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>Фестиваль мо</w:t>
            </w:r>
            <w:r>
              <w:rPr>
                <w:rFonts w:ascii="Liberation Serif" w:hAnsi="Liberation Serif"/>
                <w:sz w:val="28"/>
                <w:szCs w:val="28"/>
              </w:rPr>
              <w:t>лодежных культур «Экстриму – Да! Экстремизму – Н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ет</w:t>
            </w:r>
            <w:r>
              <w:rPr>
                <w:rFonts w:ascii="Liberation Serif" w:hAnsi="Liberation Serif"/>
                <w:sz w:val="28"/>
                <w:szCs w:val="28"/>
              </w:rPr>
              <w:t>!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170" w:type="dxa"/>
          </w:tcPr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Парк «Космос»</w:t>
            </w:r>
          </w:p>
          <w:p w:rsidR="00175459" w:rsidRPr="0061438C" w:rsidRDefault="00175459" w:rsidP="00B96C73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366" w:type="dxa"/>
          </w:tcPr>
          <w:p w:rsidR="00175459" w:rsidRPr="0056716A" w:rsidRDefault="00175459" w:rsidP="00B96C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Расторгуева Е.Л.</w:t>
            </w:r>
          </w:p>
          <w:p w:rsidR="00175459" w:rsidRPr="0061438C" w:rsidRDefault="00175459" w:rsidP="00B96C73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5459" w:rsidRPr="0061438C" w:rsidTr="00B96C73">
        <w:trPr>
          <w:jc w:val="center"/>
        </w:trPr>
        <w:tc>
          <w:tcPr>
            <w:tcW w:w="9837" w:type="dxa"/>
            <w:gridSpan w:val="5"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 июн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я</w:t>
            </w:r>
          </w:p>
        </w:tc>
      </w:tr>
      <w:tr w:rsidR="00175459" w:rsidRPr="0061438C" w:rsidTr="00B96C73">
        <w:trPr>
          <w:jc w:val="center"/>
        </w:trPr>
        <w:tc>
          <w:tcPr>
            <w:tcW w:w="679" w:type="dxa"/>
          </w:tcPr>
          <w:p w:rsidR="00175459" w:rsidRPr="0056716A" w:rsidRDefault="00175459" w:rsidP="00B96C73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175459" w:rsidRPr="002076C8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16.00-19.00</w:t>
            </w:r>
          </w:p>
        </w:tc>
        <w:tc>
          <w:tcPr>
            <w:tcW w:w="3164" w:type="dxa"/>
          </w:tcPr>
          <w:p w:rsidR="00175459" w:rsidRPr="00B61C5B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>Интерактивно-развлекательные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спортивные,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профориентировочные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площадки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от учебных заведений и организаций города </w:t>
            </w:r>
          </w:p>
        </w:tc>
        <w:tc>
          <w:tcPr>
            <w:tcW w:w="2170" w:type="dxa"/>
            <w:vMerge w:val="restart"/>
          </w:tcPr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Лыжно-лодочная база «Металлист»</w:t>
            </w:r>
          </w:p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</w:p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Алюминиевая,</w:t>
            </w:r>
          </w:p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Гоголя, </w:t>
            </w:r>
          </w:p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Челябинская </w:t>
            </w:r>
          </w:p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66" w:type="dxa"/>
            <w:vMerge w:val="restart"/>
          </w:tcPr>
          <w:p w:rsidR="00175459" w:rsidRPr="0056716A" w:rsidRDefault="00175459" w:rsidP="00B96C7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Расторгуева Е.Л.</w:t>
            </w:r>
          </w:p>
          <w:p w:rsidR="00175459" w:rsidRDefault="00175459" w:rsidP="00B96C7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5459" w:rsidRPr="0061438C" w:rsidTr="00B96C73">
        <w:trPr>
          <w:jc w:val="center"/>
        </w:trPr>
        <w:tc>
          <w:tcPr>
            <w:tcW w:w="679" w:type="dxa"/>
          </w:tcPr>
          <w:p w:rsidR="00175459" w:rsidRDefault="00175459" w:rsidP="00B96C73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1458" w:type="dxa"/>
          </w:tcPr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16.00-19.00</w:t>
            </w:r>
          </w:p>
        </w:tc>
        <w:tc>
          <w:tcPr>
            <w:tcW w:w="3164" w:type="dxa"/>
          </w:tcPr>
          <w:p w:rsidR="00175459" w:rsidRPr="0009776D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Концертная программа от молодых звезд, показ моделей  </w:t>
            </w:r>
          </w:p>
        </w:tc>
        <w:tc>
          <w:tcPr>
            <w:tcW w:w="2170" w:type="dxa"/>
            <w:vMerge/>
          </w:tcPr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66" w:type="dxa"/>
            <w:vMerge/>
          </w:tcPr>
          <w:p w:rsidR="00175459" w:rsidRDefault="00175459" w:rsidP="00B96C7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5459" w:rsidRPr="0061438C" w:rsidTr="00B96C73">
        <w:trPr>
          <w:jc w:val="center"/>
        </w:trPr>
        <w:tc>
          <w:tcPr>
            <w:tcW w:w="679" w:type="dxa"/>
          </w:tcPr>
          <w:p w:rsidR="00175459" w:rsidRDefault="00175459" w:rsidP="00B96C73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17.00-</w:t>
            </w:r>
          </w:p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17.45</w:t>
            </w:r>
          </w:p>
        </w:tc>
        <w:tc>
          <w:tcPr>
            <w:tcW w:w="3164" w:type="dxa"/>
          </w:tcPr>
          <w:p w:rsidR="008F0087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Торжественная церемония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вручения 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Молодежн</w:t>
            </w:r>
            <w:r>
              <w:rPr>
                <w:rFonts w:ascii="Liberation Serif" w:hAnsi="Liberation Serif"/>
                <w:sz w:val="28"/>
                <w:szCs w:val="28"/>
              </w:rPr>
              <w:t>ой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 преми</w:t>
            </w:r>
            <w:r>
              <w:rPr>
                <w:rFonts w:ascii="Liberation Serif" w:hAnsi="Liberation Serif"/>
                <w:sz w:val="28"/>
                <w:szCs w:val="28"/>
              </w:rPr>
              <w:t>и,</w:t>
            </w:r>
          </w:p>
          <w:p w:rsidR="008F0087" w:rsidRDefault="008F0087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</w:p>
          <w:p w:rsidR="00175459" w:rsidRPr="0009776D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награждение лучших волонтеров</w:t>
            </w:r>
          </w:p>
        </w:tc>
        <w:tc>
          <w:tcPr>
            <w:tcW w:w="2170" w:type="dxa"/>
            <w:vMerge/>
          </w:tcPr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66" w:type="dxa"/>
            <w:vMerge/>
          </w:tcPr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5459" w:rsidRPr="0061438C" w:rsidTr="00B96C73">
        <w:trPr>
          <w:trHeight w:val="271"/>
          <w:jc w:val="center"/>
        </w:trPr>
        <w:tc>
          <w:tcPr>
            <w:tcW w:w="679" w:type="dxa"/>
          </w:tcPr>
          <w:p w:rsidR="00175459" w:rsidRPr="0061438C" w:rsidRDefault="00175459" w:rsidP="00B96C73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5.</w:t>
            </w:r>
          </w:p>
        </w:tc>
        <w:tc>
          <w:tcPr>
            <w:tcW w:w="1458" w:type="dxa"/>
          </w:tcPr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18.00 –</w:t>
            </w:r>
          </w:p>
          <w:p w:rsidR="00175459" w:rsidRPr="002076C8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20.30</w:t>
            </w:r>
          </w:p>
        </w:tc>
        <w:tc>
          <w:tcPr>
            <w:tcW w:w="3164" w:type="dxa"/>
            <w:tcBorders>
              <w:bottom w:val="single" w:sz="4" w:space="0" w:color="auto"/>
            </w:tcBorders>
          </w:tcPr>
          <w:p w:rsidR="00175459" w:rsidRPr="0009776D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Фестиваль красок</w:t>
            </w:r>
          </w:p>
        </w:tc>
        <w:tc>
          <w:tcPr>
            <w:tcW w:w="2170" w:type="dxa"/>
            <w:vMerge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66" w:type="dxa"/>
            <w:vMerge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5459" w:rsidRPr="0061438C" w:rsidTr="00B96C73">
        <w:trPr>
          <w:trHeight w:val="271"/>
          <w:jc w:val="center"/>
        </w:trPr>
        <w:tc>
          <w:tcPr>
            <w:tcW w:w="679" w:type="dxa"/>
          </w:tcPr>
          <w:p w:rsidR="00175459" w:rsidRDefault="00175459" w:rsidP="00B96C73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58" w:type="dxa"/>
          </w:tcPr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18.00 –18.30</w:t>
            </w:r>
          </w:p>
        </w:tc>
        <w:tc>
          <w:tcPr>
            <w:tcW w:w="3164" w:type="dxa"/>
            <w:tcBorders>
              <w:bottom w:val="single" w:sz="4" w:space="0" w:color="auto"/>
            </w:tcBorders>
          </w:tcPr>
          <w:p w:rsidR="00175459" w:rsidRPr="0009776D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Заплыв участников </w:t>
            </w:r>
            <w:r w:rsidRPr="00466A86">
              <w:rPr>
                <w:rFonts w:ascii="Times New Roman" w:hAnsi="Times New Roman"/>
                <w:sz w:val="28"/>
                <w:szCs w:val="28"/>
              </w:rPr>
              <w:t xml:space="preserve">фестиваля </w:t>
            </w:r>
            <w:proofErr w:type="spellStart"/>
            <w:r w:rsidRPr="00466A86">
              <w:rPr>
                <w:rFonts w:ascii="Times New Roman" w:hAnsi="Times New Roman"/>
                <w:sz w:val="28"/>
                <w:szCs w:val="28"/>
              </w:rPr>
              <w:t>сапбордов</w:t>
            </w:r>
            <w:proofErr w:type="spellEnd"/>
            <w:r w:rsidRPr="00466A86">
              <w:rPr>
                <w:rFonts w:ascii="Times New Roman" w:hAnsi="Times New Roman"/>
                <w:sz w:val="28"/>
                <w:szCs w:val="28"/>
              </w:rPr>
              <w:t xml:space="preserve"> «На плаву»</w:t>
            </w:r>
          </w:p>
        </w:tc>
        <w:tc>
          <w:tcPr>
            <w:tcW w:w="2170" w:type="dxa"/>
            <w:vMerge/>
          </w:tcPr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66" w:type="dxa"/>
            <w:vMerge/>
          </w:tcPr>
          <w:p w:rsidR="00175459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5459" w:rsidRPr="0061438C" w:rsidTr="00B96C73">
        <w:trPr>
          <w:jc w:val="center"/>
        </w:trPr>
        <w:tc>
          <w:tcPr>
            <w:tcW w:w="679" w:type="dxa"/>
          </w:tcPr>
          <w:p w:rsidR="00175459" w:rsidRPr="0061438C" w:rsidRDefault="00175459" w:rsidP="00B96C73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1458" w:type="dxa"/>
          </w:tcPr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19.00</w:t>
            </w:r>
          </w:p>
          <w:p w:rsidR="00175459" w:rsidRPr="002076C8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19.45</w:t>
            </w:r>
          </w:p>
        </w:tc>
        <w:tc>
          <w:tcPr>
            <w:tcW w:w="3164" w:type="dxa"/>
          </w:tcPr>
          <w:p w:rsidR="00175459" w:rsidRPr="0009776D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Концерт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хедлайнера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фестиваля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кавер-группы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«На плаву»</w:t>
            </w:r>
          </w:p>
        </w:tc>
        <w:tc>
          <w:tcPr>
            <w:tcW w:w="2170" w:type="dxa"/>
            <w:vMerge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66" w:type="dxa"/>
            <w:vMerge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5459" w:rsidRPr="0061438C" w:rsidTr="00B96C73">
        <w:trPr>
          <w:jc w:val="center"/>
        </w:trPr>
        <w:tc>
          <w:tcPr>
            <w:tcW w:w="679" w:type="dxa"/>
          </w:tcPr>
          <w:p w:rsidR="00175459" w:rsidRDefault="00175459" w:rsidP="00B96C73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1458" w:type="dxa"/>
          </w:tcPr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19.45-</w:t>
            </w:r>
          </w:p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20.30</w:t>
            </w:r>
          </w:p>
        </w:tc>
        <w:tc>
          <w:tcPr>
            <w:tcW w:w="3164" w:type="dxa"/>
          </w:tcPr>
          <w:p w:rsidR="00175459" w:rsidRPr="0023291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DJ</w:t>
            </w:r>
            <w:r w:rsidRPr="00C165ED">
              <w:rPr>
                <w:rFonts w:ascii="Liberation Serif" w:hAnsi="Liberation Serif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сет от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бара-танцпола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«Шейкер», пенная дискотека</w:t>
            </w:r>
          </w:p>
        </w:tc>
        <w:tc>
          <w:tcPr>
            <w:tcW w:w="2170" w:type="dxa"/>
            <w:vMerge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66" w:type="dxa"/>
            <w:vMerge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5459" w:rsidRPr="0061438C" w:rsidTr="00B96C73">
        <w:trPr>
          <w:jc w:val="center"/>
        </w:trPr>
        <w:tc>
          <w:tcPr>
            <w:tcW w:w="679" w:type="dxa"/>
          </w:tcPr>
          <w:p w:rsidR="00175459" w:rsidRDefault="00CB3746" w:rsidP="00CB374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="00175459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</w:p>
        </w:tc>
        <w:tc>
          <w:tcPr>
            <w:tcW w:w="1458" w:type="dxa"/>
          </w:tcPr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20.30-</w:t>
            </w:r>
          </w:p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21.30</w:t>
            </w:r>
          </w:p>
        </w:tc>
        <w:tc>
          <w:tcPr>
            <w:tcW w:w="3164" w:type="dxa"/>
          </w:tcPr>
          <w:p w:rsidR="00175459" w:rsidRDefault="00175459" w:rsidP="00B96C7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Показ фильма «Ангелы Ладоги» режиссера Александра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Котта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  <w:vMerge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66" w:type="dxa"/>
            <w:vMerge/>
          </w:tcPr>
          <w:p w:rsidR="00175459" w:rsidRPr="0061438C" w:rsidRDefault="00175459" w:rsidP="00B96C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3E2760" w:rsidRDefault="003E2760" w:rsidP="0009776D">
      <w:pPr>
        <w:jc w:val="center"/>
        <w:rPr>
          <w:rFonts w:ascii="Liberation Serif" w:hAnsi="Liberation Serif"/>
          <w:sz w:val="28"/>
          <w:szCs w:val="28"/>
        </w:rPr>
      </w:pPr>
    </w:p>
    <w:p w:rsidR="00BC35BA" w:rsidRDefault="00BC35BA" w:rsidP="003E2760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C73" w:rsidRDefault="00B96C73" w:rsidP="00352CE2">
      <w:r>
        <w:separator/>
      </w:r>
    </w:p>
  </w:endnote>
  <w:endnote w:type="continuationSeparator" w:id="1">
    <w:p w:rsidR="00B96C73" w:rsidRDefault="00B96C73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C73" w:rsidRDefault="00B96C7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C73" w:rsidRDefault="00B96C73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C73" w:rsidRDefault="00B96C7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C73" w:rsidRDefault="00B96C73" w:rsidP="00352CE2">
      <w:r>
        <w:separator/>
      </w:r>
    </w:p>
  </w:footnote>
  <w:footnote w:type="continuationSeparator" w:id="1">
    <w:p w:rsidR="00B96C73" w:rsidRDefault="00B96C73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C73" w:rsidRDefault="00B96C7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B96C73" w:rsidRDefault="00766C5C">
        <w:pPr>
          <w:pStyle w:val="a7"/>
          <w:jc w:val="center"/>
        </w:pPr>
        <w:fldSimple w:instr="PAGE   \* MERGEFORMAT">
          <w:r w:rsidR="00CB3746">
            <w:rPr>
              <w:noProof/>
            </w:rPr>
            <w:t>4</w:t>
          </w:r>
        </w:fldSimple>
      </w:p>
    </w:sdtContent>
  </w:sdt>
  <w:p w:rsidR="00B96C73" w:rsidRDefault="00B96C7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C73" w:rsidRDefault="00B96C7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A4A97"/>
    <w:multiLevelType w:val="hybridMultilevel"/>
    <w:tmpl w:val="EEC22C74"/>
    <w:lvl w:ilvl="0" w:tplc="28580D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7892D752">
      <w:start w:val="1"/>
      <w:numFmt w:val="decimal"/>
      <w:lvlText w:val="%2)"/>
      <w:lvlJc w:val="left"/>
      <w:pPr>
        <w:ind w:left="460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2053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2A33"/>
    <w:rsid w:val="0000594D"/>
    <w:rsid w:val="00031C8E"/>
    <w:rsid w:val="00042247"/>
    <w:rsid w:val="00042609"/>
    <w:rsid w:val="0005622F"/>
    <w:rsid w:val="00067018"/>
    <w:rsid w:val="000758AC"/>
    <w:rsid w:val="00075FEB"/>
    <w:rsid w:val="00091898"/>
    <w:rsid w:val="0009776D"/>
    <w:rsid w:val="000A21FB"/>
    <w:rsid w:val="000A4296"/>
    <w:rsid w:val="000C2FA0"/>
    <w:rsid w:val="000C38D4"/>
    <w:rsid w:val="000D015C"/>
    <w:rsid w:val="000D2CFA"/>
    <w:rsid w:val="000D3A70"/>
    <w:rsid w:val="000D6E04"/>
    <w:rsid w:val="000E4655"/>
    <w:rsid w:val="000F387C"/>
    <w:rsid w:val="000F5596"/>
    <w:rsid w:val="0010303C"/>
    <w:rsid w:val="0011773C"/>
    <w:rsid w:val="00131D98"/>
    <w:rsid w:val="00133698"/>
    <w:rsid w:val="00137A9F"/>
    <w:rsid w:val="00141EFC"/>
    <w:rsid w:val="00175459"/>
    <w:rsid w:val="001773C5"/>
    <w:rsid w:val="001B3947"/>
    <w:rsid w:val="001C0264"/>
    <w:rsid w:val="001D2C39"/>
    <w:rsid w:val="002000C8"/>
    <w:rsid w:val="00207633"/>
    <w:rsid w:val="002076C8"/>
    <w:rsid w:val="002156FF"/>
    <w:rsid w:val="002313CA"/>
    <w:rsid w:val="0023226A"/>
    <w:rsid w:val="00232919"/>
    <w:rsid w:val="00233EE9"/>
    <w:rsid w:val="00266695"/>
    <w:rsid w:val="0027215B"/>
    <w:rsid w:val="0028587A"/>
    <w:rsid w:val="00285E67"/>
    <w:rsid w:val="002A38FC"/>
    <w:rsid w:val="002B1A2F"/>
    <w:rsid w:val="002D497D"/>
    <w:rsid w:val="00301773"/>
    <w:rsid w:val="003055E9"/>
    <w:rsid w:val="00311136"/>
    <w:rsid w:val="00314D36"/>
    <w:rsid w:val="00352B7E"/>
    <w:rsid w:val="00352CE2"/>
    <w:rsid w:val="00372865"/>
    <w:rsid w:val="00374C89"/>
    <w:rsid w:val="0037799C"/>
    <w:rsid w:val="00396386"/>
    <w:rsid w:val="003D2812"/>
    <w:rsid w:val="003E2760"/>
    <w:rsid w:val="003F6459"/>
    <w:rsid w:val="003F7CE6"/>
    <w:rsid w:val="004011C7"/>
    <w:rsid w:val="00427CA3"/>
    <w:rsid w:val="00440707"/>
    <w:rsid w:val="00463E70"/>
    <w:rsid w:val="00480337"/>
    <w:rsid w:val="00481287"/>
    <w:rsid w:val="004A7F75"/>
    <w:rsid w:val="004B0D4D"/>
    <w:rsid w:val="004C3D72"/>
    <w:rsid w:val="004D7D80"/>
    <w:rsid w:val="004F4246"/>
    <w:rsid w:val="004F7E60"/>
    <w:rsid w:val="00523DCA"/>
    <w:rsid w:val="005267FB"/>
    <w:rsid w:val="005343BC"/>
    <w:rsid w:val="00536788"/>
    <w:rsid w:val="0054094E"/>
    <w:rsid w:val="0054289A"/>
    <w:rsid w:val="00551433"/>
    <w:rsid w:val="00555C40"/>
    <w:rsid w:val="0056716A"/>
    <w:rsid w:val="00574E7C"/>
    <w:rsid w:val="00593BB6"/>
    <w:rsid w:val="005B3CA0"/>
    <w:rsid w:val="005B4C5B"/>
    <w:rsid w:val="005C6CA1"/>
    <w:rsid w:val="005E5A23"/>
    <w:rsid w:val="005E7583"/>
    <w:rsid w:val="00610E13"/>
    <w:rsid w:val="0061438C"/>
    <w:rsid w:val="0062368D"/>
    <w:rsid w:val="00625753"/>
    <w:rsid w:val="006417FC"/>
    <w:rsid w:val="0067526F"/>
    <w:rsid w:val="00675ED0"/>
    <w:rsid w:val="00681EF7"/>
    <w:rsid w:val="0068518F"/>
    <w:rsid w:val="0068645A"/>
    <w:rsid w:val="006903B8"/>
    <w:rsid w:val="006A2D54"/>
    <w:rsid w:val="006A6C90"/>
    <w:rsid w:val="006B69A3"/>
    <w:rsid w:val="006C6C5E"/>
    <w:rsid w:val="006F402B"/>
    <w:rsid w:val="006F678F"/>
    <w:rsid w:val="00702165"/>
    <w:rsid w:val="00720760"/>
    <w:rsid w:val="00720985"/>
    <w:rsid w:val="00725F1F"/>
    <w:rsid w:val="00736C98"/>
    <w:rsid w:val="00742D76"/>
    <w:rsid w:val="00744983"/>
    <w:rsid w:val="00766C5C"/>
    <w:rsid w:val="00771FA8"/>
    <w:rsid w:val="007B4A04"/>
    <w:rsid w:val="007C11F1"/>
    <w:rsid w:val="007D58BF"/>
    <w:rsid w:val="007F4E64"/>
    <w:rsid w:val="008023CF"/>
    <w:rsid w:val="008069BB"/>
    <w:rsid w:val="00813F0A"/>
    <w:rsid w:val="00820CD1"/>
    <w:rsid w:val="00821C03"/>
    <w:rsid w:val="008319A6"/>
    <w:rsid w:val="00851EDF"/>
    <w:rsid w:val="00871148"/>
    <w:rsid w:val="00891108"/>
    <w:rsid w:val="00896CBC"/>
    <w:rsid w:val="008A4532"/>
    <w:rsid w:val="008A48A1"/>
    <w:rsid w:val="008B2EE5"/>
    <w:rsid w:val="008C0E41"/>
    <w:rsid w:val="008F0087"/>
    <w:rsid w:val="00900351"/>
    <w:rsid w:val="0090510C"/>
    <w:rsid w:val="00956960"/>
    <w:rsid w:val="009654F7"/>
    <w:rsid w:val="00967FE3"/>
    <w:rsid w:val="00974A27"/>
    <w:rsid w:val="00975A1C"/>
    <w:rsid w:val="00991568"/>
    <w:rsid w:val="009B719B"/>
    <w:rsid w:val="009C6FA8"/>
    <w:rsid w:val="00A002E0"/>
    <w:rsid w:val="00A05C90"/>
    <w:rsid w:val="00A1076A"/>
    <w:rsid w:val="00A167B1"/>
    <w:rsid w:val="00A21003"/>
    <w:rsid w:val="00A26589"/>
    <w:rsid w:val="00A54281"/>
    <w:rsid w:val="00A54378"/>
    <w:rsid w:val="00A57FC5"/>
    <w:rsid w:val="00A67D51"/>
    <w:rsid w:val="00A83399"/>
    <w:rsid w:val="00A86A20"/>
    <w:rsid w:val="00AA0399"/>
    <w:rsid w:val="00AC4FD6"/>
    <w:rsid w:val="00AD081A"/>
    <w:rsid w:val="00AD1435"/>
    <w:rsid w:val="00AE0ED3"/>
    <w:rsid w:val="00AE4795"/>
    <w:rsid w:val="00B01C37"/>
    <w:rsid w:val="00B06DCC"/>
    <w:rsid w:val="00B46BEA"/>
    <w:rsid w:val="00B56A5F"/>
    <w:rsid w:val="00B61C5B"/>
    <w:rsid w:val="00B8634F"/>
    <w:rsid w:val="00B87FB6"/>
    <w:rsid w:val="00B95DBC"/>
    <w:rsid w:val="00B96C73"/>
    <w:rsid w:val="00BA61F3"/>
    <w:rsid w:val="00BA7870"/>
    <w:rsid w:val="00BC35BA"/>
    <w:rsid w:val="00BC77AC"/>
    <w:rsid w:val="00BD78FC"/>
    <w:rsid w:val="00BE245F"/>
    <w:rsid w:val="00BE3DFD"/>
    <w:rsid w:val="00BF6E52"/>
    <w:rsid w:val="00BF76AF"/>
    <w:rsid w:val="00BF7DAE"/>
    <w:rsid w:val="00C03BD9"/>
    <w:rsid w:val="00C1761A"/>
    <w:rsid w:val="00C2175A"/>
    <w:rsid w:val="00C2684D"/>
    <w:rsid w:val="00C35731"/>
    <w:rsid w:val="00C55198"/>
    <w:rsid w:val="00C57301"/>
    <w:rsid w:val="00C640E7"/>
    <w:rsid w:val="00C6707F"/>
    <w:rsid w:val="00C8290F"/>
    <w:rsid w:val="00C87679"/>
    <w:rsid w:val="00C90CC3"/>
    <w:rsid w:val="00CA14D7"/>
    <w:rsid w:val="00CA1744"/>
    <w:rsid w:val="00CA2A0A"/>
    <w:rsid w:val="00CA3C69"/>
    <w:rsid w:val="00CB3746"/>
    <w:rsid w:val="00CB5CF4"/>
    <w:rsid w:val="00CC2D68"/>
    <w:rsid w:val="00CC2D97"/>
    <w:rsid w:val="00CD217F"/>
    <w:rsid w:val="00CF13FE"/>
    <w:rsid w:val="00CF7251"/>
    <w:rsid w:val="00D04C60"/>
    <w:rsid w:val="00D206B5"/>
    <w:rsid w:val="00D223E5"/>
    <w:rsid w:val="00D324C6"/>
    <w:rsid w:val="00D349DE"/>
    <w:rsid w:val="00D44757"/>
    <w:rsid w:val="00D46873"/>
    <w:rsid w:val="00D548CF"/>
    <w:rsid w:val="00D556CA"/>
    <w:rsid w:val="00D62271"/>
    <w:rsid w:val="00D82A6D"/>
    <w:rsid w:val="00D921D5"/>
    <w:rsid w:val="00DA502F"/>
    <w:rsid w:val="00DB293D"/>
    <w:rsid w:val="00DB4781"/>
    <w:rsid w:val="00DB59BB"/>
    <w:rsid w:val="00DC5861"/>
    <w:rsid w:val="00DE4BE7"/>
    <w:rsid w:val="00DF2634"/>
    <w:rsid w:val="00DF5B7F"/>
    <w:rsid w:val="00E12373"/>
    <w:rsid w:val="00E33388"/>
    <w:rsid w:val="00E83085"/>
    <w:rsid w:val="00E846DE"/>
    <w:rsid w:val="00E954E7"/>
    <w:rsid w:val="00EB50C3"/>
    <w:rsid w:val="00EB6BC8"/>
    <w:rsid w:val="00ED05D9"/>
    <w:rsid w:val="00ED436A"/>
    <w:rsid w:val="00EE4587"/>
    <w:rsid w:val="00EE5B89"/>
    <w:rsid w:val="00F00CB3"/>
    <w:rsid w:val="00F25A01"/>
    <w:rsid w:val="00F4275D"/>
    <w:rsid w:val="00F90B67"/>
    <w:rsid w:val="00F95106"/>
    <w:rsid w:val="00FA194B"/>
    <w:rsid w:val="00FA3C20"/>
    <w:rsid w:val="00FB5036"/>
    <w:rsid w:val="00FC7929"/>
    <w:rsid w:val="00FD0A82"/>
    <w:rsid w:val="00FD0F53"/>
    <w:rsid w:val="00FD4DD2"/>
    <w:rsid w:val="00FD4F0A"/>
    <w:rsid w:val="00FD7DEC"/>
    <w:rsid w:val="00FE224B"/>
    <w:rsid w:val="00FE2CB5"/>
    <w:rsid w:val="00FE7AC4"/>
    <w:rsid w:val="00FF4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A62CD-090A-4F54-8F5B-5ECCE1B2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539</TotalTime>
  <Pages>4</Pages>
  <Words>517</Words>
  <Characters>3963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77</cp:revision>
  <cp:lastPrinted>2022-06-17T04:23:00Z</cp:lastPrinted>
  <dcterms:created xsi:type="dcterms:W3CDTF">2023-06-08T04:58:00Z</dcterms:created>
  <dcterms:modified xsi:type="dcterms:W3CDTF">2026-06-10T08:18:00Z</dcterms:modified>
</cp:coreProperties>
</file>