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774" w:rsidRPr="00B9780A" w:rsidRDefault="007F377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</w:p>
    <w:p w:rsidR="00133698" w:rsidRPr="00B9780A" w:rsidRDefault="00DB43F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C7135D" w:rsidRDefault="00C7135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780A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780A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780A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780A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780A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780A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780A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780A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780A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780A" w:rsidRDefault="00DB43FC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780A">
        <w:rPr>
          <w:rFonts w:ascii="Liberation Serif" w:hAnsi="Liberation Serif" w:cs="Liberation Serif"/>
          <w:sz w:val="24"/>
        </w:rPr>
        <w:t xml:space="preserve">от </w:t>
      </w:r>
      <w:r w:rsidR="00FA5DAA">
        <w:rPr>
          <w:rFonts w:ascii="Liberation Serif" w:hAnsi="Liberation Serif" w:cs="Liberation Serif"/>
          <w:sz w:val="24"/>
        </w:rPr>
        <w:t xml:space="preserve">15.06.2026 </w:t>
      </w:r>
      <w:r w:rsidR="00133698" w:rsidRPr="00B9780A">
        <w:rPr>
          <w:rFonts w:ascii="Liberation Serif" w:hAnsi="Liberation Serif" w:cs="Liberation Serif"/>
          <w:sz w:val="24"/>
        </w:rPr>
        <w:t>№</w:t>
      </w:r>
      <w:r w:rsidR="00FA5DAA">
        <w:rPr>
          <w:rFonts w:ascii="Liberation Serif" w:hAnsi="Liberation Serif" w:cs="Liberation Serif"/>
          <w:sz w:val="24"/>
        </w:rPr>
        <w:t xml:space="preserve"> 415</w:t>
      </w:r>
      <w:r w:rsidR="00133698" w:rsidRPr="00B9780A">
        <w:rPr>
          <w:rFonts w:ascii="Liberation Serif" w:hAnsi="Liberation Serif" w:cs="Liberation Serif"/>
          <w:sz w:val="24"/>
        </w:rPr>
        <w:t xml:space="preserve"> </w:t>
      </w:r>
    </w:p>
    <w:p w:rsidR="00133698" w:rsidRPr="00B9780A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671571" w:rsidRPr="00B9780A" w:rsidRDefault="00671571" w:rsidP="00133698">
      <w:pPr>
        <w:rPr>
          <w:rFonts w:ascii="Liberation Serif" w:hAnsi="Liberation Serif" w:cs="Liberation Serif"/>
          <w:sz w:val="28"/>
          <w:szCs w:val="28"/>
        </w:rPr>
      </w:pPr>
    </w:p>
    <w:p w:rsidR="00DF1550" w:rsidRPr="00B9780A" w:rsidRDefault="00BE0C23" w:rsidP="00BE0C2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</w:rPr>
        <w:t>Об</w:t>
      </w:r>
      <w:r w:rsidRPr="00B9780A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104919" w:rsidRPr="00B9780A">
        <w:rPr>
          <w:rFonts w:ascii="Liberation Serif" w:hAnsi="Liberation Serif" w:cs="Liberation Serif"/>
          <w:b/>
          <w:sz w:val="28"/>
          <w:szCs w:val="28"/>
        </w:rPr>
        <w:t xml:space="preserve">утверждении </w:t>
      </w:r>
      <w:r w:rsidR="00671571" w:rsidRPr="00B9780A">
        <w:rPr>
          <w:rFonts w:ascii="Liberation Serif" w:hAnsi="Liberation Serif" w:cs="Liberation Serif"/>
          <w:b/>
          <w:sz w:val="28"/>
          <w:szCs w:val="28"/>
        </w:rPr>
        <w:t>Р</w:t>
      </w:r>
      <w:r w:rsidR="00104919" w:rsidRPr="00B9780A">
        <w:rPr>
          <w:rFonts w:ascii="Liberation Serif" w:hAnsi="Liberation Serif" w:cs="Liberation Serif"/>
          <w:b/>
          <w:sz w:val="28"/>
          <w:szCs w:val="28"/>
        </w:rPr>
        <w:t xml:space="preserve">егламента реализации </w:t>
      </w:r>
    </w:p>
    <w:p w:rsidR="00DF1550" w:rsidRPr="00B9780A" w:rsidRDefault="00C978CD" w:rsidP="00BE0C2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</w:rPr>
        <w:t xml:space="preserve">Администрацией Каменск-Уральского городского округа </w:t>
      </w:r>
    </w:p>
    <w:p w:rsidR="00671571" w:rsidRPr="00B9780A" w:rsidRDefault="00104919" w:rsidP="00BE0C2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</w:rPr>
        <w:t xml:space="preserve">полномочий администратора доходов бюджета по взысканию дебиторской задолженности по платежам в </w:t>
      </w:r>
      <w:r w:rsidR="008A6F24" w:rsidRPr="00B9780A">
        <w:rPr>
          <w:rFonts w:ascii="Liberation Serif" w:hAnsi="Liberation Serif" w:cs="Liberation Serif"/>
          <w:b/>
          <w:sz w:val="28"/>
          <w:szCs w:val="28"/>
        </w:rPr>
        <w:t xml:space="preserve">областной </w:t>
      </w:r>
      <w:r w:rsidRPr="00B9780A">
        <w:rPr>
          <w:rFonts w:ascii="Liberation Serif" w:hAnsi="Liberation Serif" w:cs="Liberation Serif"/>
          <w:b/>
          <w:sz w:val="28"/>
          <w:szCs w:val="28"/>
        </w:rPr>
        <w:t>бюджет</w:t>
      </w:r>
    </w:p>
    <w:p w:rsidR="0098279C" w:rsidRPr="00B9780A" w:rsidRDefault="0098279C" w:rsidP="00BE0C2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F2929" w:rsidRPr="00B9780A" w:rsidRDefault="006F2929" w:rsidP="00BE0C2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F1E8D" w:rsidRPr="00B9780A" w:rsidRDefault="00104919" w:rsidP="000F1E8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В целях </w:t>
      </w:r>
      <w:proofErr w:type="gramStart"/>
      <w:r w:rsidRPr="00B9780A">
        <w:rPr>
          <w:rFonts w:ascii="Liberation Serif" w:hAnsi="Liberation Serif" w:cs="Liberation Serif"/>
          <w:bCs/>
          <w:sz w:val="28"/>
          <w:szCs w:val="28"/>
        </w:rPr>
        <w:t>реализации полномочий администратора доходов бюджета</w:t>
      </w:r>
      <w:proofErr w:type="gramEnd"/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 по взысканию дебиторской задолженности по платежам в бюджет, в соответствии</w:t>
      </w:r>
      <w:r w:rsidR="000F1E8D" w:rsidRPr="00B9780A">
        <w:rPr>
          <w:rFonts w:ascii="Liberation Serif" w:hAnsi="Liberation Serif" w:cs="Liberation Serif"/>
          <w:sz w:val="28"/>
          <w:szCs w:val="28"/>
        </w:rPr>
        <w:t xml:space="preserve"> со статьей 160.1 Бюджетного кодекса Российской Федерации,</w:t>
      </w:r>
      <w:r w:rsidR="000F1E8D" w:rsidRPr="00B9780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hyperlink r:id="rId10" w:history="1">
        <w:r w:rsidRPr="00B9780A">
          <w:rPr>
            <w:rFonts w:ascii="Liberation Serif" w:hAnsi="Liberation Serif" w:cs="Liberation Serif"/>
            <w:bCs/>
            <w:sz w:val="28"/>
            <w:szCs w:val="28"/>
          </w:rPr>
          <w:t>приказом</w:t>
        </w:r>
      </w:hyperlink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 Министерства фина</w:t>
      </w:r>
      <w:r w:rsidR="00671571" w:rsidRPr="00B9780A">
        <w:rPr>
          <w:rFonts w:ascii="Liberation Serif" w:hAnsi="Liberation Serif" w:cs="Liberation Serif"/>
          <w:bCs/>
          <w:sz w:val="28"/>
          <w:szCs w:val="28"/>
        </w:rPr>
        <w:t>нсов Российс</w:t>
      </w:r>
      <w:r w:rsidR="00953A2E" w:rsidRPr="00B9780A">
        <w:rPr>
          <w:rFonts w:ascii="Liberation Serif" w:hAnsi="Liberation Serif" w:cs="Liberation Serif"/>
          <w:bCs/>
          <w:sz w:val="28"/>
          <w:szCs w:val="28"/>
        </w:rPr>
        <w:t>кой Федерации от 26</w:t>
      </w:r>
      <w:r w:rsidR="00671571" w:rsidRPr="00B9780A">
        <w:rPr>
          <w:rFonts w:ascii="Liberation Serif" w:hAnsi="Liberation Serif" w:cs="Liberation Serif"/>
          <w:bCs/>
          <w:sz w:val="28"/>
          <w:szCs w:val="28"/>
        </w:rPr>
        <w:t>.</w:t>
      </w:r>
      <w:r w:rsidR="00953A2E" w:rsidRPr="00B9780A">
        <w:rPr>
          <w:rFonts w:ascii="Liberation Serif" w:hAnsi="Liberation Serif" w:cs="Liberation Serif"/>
          <w:bCs/>
          <w:sz w:val="28"/>
          <w:szCs w:val="28"/>
        </w:rPr>
        <w:t>09</w:t>
      </w:r>
      <w:r w:rsidR="00671571" w:rsidRPr="00B9780A">
        <w:rPr>
          <w:rFonts w:ascii="Liberation Serif" w:hAnsi="Liberation Serif" w:cs="Liberation Serif"/>
          <w:bCs/>
          <w:sz w:val="28"/>
          <w:szCs w:val="28"/>
        </w:rPr>
        <w:t>.</w:t>
      </w:r>
      <w:r w:rsidRPr="00B9780A">
        <w:rPr>
          <w:rFonts w:ascii="Liberation Serif" w:hAnsi="Liberation Serif" w:cs="Liberation Serif"/>
          <w:bCs/>
          <w:sz w:val="28"/>
          <w:szCs w:val="28"/>
        </w:rPr>
        <w:t>202</w:t>
      </w:r>
      <w:r w:rsidR="00953A2E" w:rsidRPr="00B9780A">
        <w:rPr>
          <w:rFonts w:ascii="Liberation Serif" w:hAnsi="Liberation Serif" w:cs="Liberation Serif"/>
          <w:bCs/>
          <w:sz w:val="28"/>
          <w:szCs w:val="28"/>
        </w:rPr>
        <w:t>4</w:t>
      </w:r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671571" w:rsidRPr="00B9780A">
        <w:rPr>
          <w:rFonts w:ascii="Liberation Serif" w:hAnsi="Liberation Serif" w:cs="Liberation Serif"/>
          <w:bCs/>
          <w:sz w:val="28"/>
          <w:szCs w:val="28"/>
        </w:rPr>
        <w:t>№</w:t>
      </w:r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 1</w:t>
      </w:r>
      <w:r w:rsidR="00953A2E" w:rsidRPr="00B9780A">
        <w:rPr>
          <w:rFonts w:ascii="Liberation Serif" w:hAnsi="Liberation Serif" w:cs="Liberation Serif"/>
          <w:bCs/>
          <w:sz w:val="28"/>
          <w:szCs w:val="28"/>
        </w:rPr>
        <w:t>39</w:t>
      </w:r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н </w:t>
      </w:r>
      <w:r w:rsidR="00671571" w:rsidRPr="00B9780A">
        <w:rPr>
          <w:rFonts w:ascii="Liberation Serif" w:hAnsi="Liberation Serif" w:cs="Liberation Serif"/>
          <w:bCs/>
          <w:sz w:val="28"/>
          <w:szCs w:val="28"/>
        </w:rPr>
        <w:t>«</w:t>
      </w:r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</w:t>
      </w:r>
      <w:r w:rsidR="000F1E8D" w:rsidRPr="00B9780A">
        <w:rPr>
          <w:rFonts w:ascii="Liberation Serif" w:hAnsi="Liberation Serif" w:cs="Liberation Serif"/>
          <w:bCs/>
          <w:sz w:val="28"/>
          <w:szCs w:val="28"/>
        </w:rPr>
        <w:t>бюджет, пеням и штрафам по ним</w:t>
      </w:r>
      <w:r w:rsidR="00671571" w:rsidRPr="00B9780A">
        <w:rPr>
          <w:rFonts w:ascii="Liberation Serif" w:hAnsi="Liberation Serif" w:cs="Liberation Serif"/>
          <w:bCs/>
          <w:sz w:val="28"/>
          <w:szCs w:val="28"/>
        </w:rPr>
        <w:t>»</w:t>
      </w:r>
      <w:r w:rsidR="000F1E8D" w:rsidRPr="00B9780A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0F1E8D" w:rsidRPr="00B9780A" w:rsidRDefault="000F1E8D" w:rsidP="000F1E8D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0F1E8D" w:rsidRPr="00B9780A" w:rsidRDefault="00104919" w:rsidP="00671571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1. Утвердить </w:t>
      </w:r>
      <w:hyperlink r:id="rId11" w:history="1">
        <w:r w:rsidRPr="00B9780A">
          <w:rPr>
            <w:rFonts w:ascii="Liberation Serif" w:hAnsi="Liberation Serif" w:cs="Liberation Serif"/>
            <w:bCs/>
            <w:sz w:val="28"/>
            <w:szCs w:val="28"/>
          </w:rPr>
          <w:t>Регламент</w:t>
        </w:r>
      </w:hyperlink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 реализации </w:t>
      </w:r>
      <w:r w:rsidR="00C978CD" w:rsidRPr="00B9780A">
        <w:rPr>
          <w:rFonts w:ascii="Liberation Serif" w:hAnsi="Liberation Serif" w:cs="Liberation Serif"/>
          <w:bCs/>
          <w:sz w:val="28"/>
          <w:szCs w:val="28"/>
        </w:rPr>
        <w:t xml:space="preserve">Администрацией Каменск-Уральского городского округа </w:t>
      </w:r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полномочий администратора доходов бюджета по взысканию дебиторской задолженности по платежам в </w:t>
      </w:r>
      <w:r w:rsidR="006A63E3" w:rsidRPr="00B9780A">
        <w:rPr>
          <w:rFonts w:ascii="Liberation Serif" w:hAnsi="Liberation Serif" w:cs="Liberation Serif"/>
          <w:bCs/>
          <w:sz w:val="28"/>
          <w:szCs w:val="28"/>
        </w:rPr>
        <w:t xml:space="preserve">областной </w:t>
      </w:r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бюджет </w:t>
      </w:r>
      <w:r w:rsidR="00671571" w:rsidRPr="00B9780A">
        <w:rPr>
          <w:rFonts w:ascii="Liberation Serif" w:hAnsi="Liberation Serif" w:cs="Liberation Serif"/>
          <w:bCs/>
          <w:sz w:val="28"/>
          <w:szCs w:val="28"/>
        </w:rPr>
        <w:t>(прилагается)</w:t>
      </w:r>
      <w:r w:rsidRPr="00B9780A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671571" w:rsidRPr="00B9780A" w:rsidRDefault="00104919" w:rsidP="00671571">
      <w:pPr>
        <w:ind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2. </w:t>
      </w:r>
      <w:r w:rsidR="000F1E8D" w:rsidRPr="00B9780A">
        <w:rPr>
          <w:rFonts w:ascii="Liberation Serif" w:hAnsi="Liberation Serif" w:cs="Liberation Serif"/>
          <w:bCs/>
          <w:sz w:val="28"/>
          <w:szCs w:val="28"/>
        </w:rPr>
        <w:t>Признать утратившим</w:t>
      </w:r>
      <w:r w:rsidR="00892D04" w:rsidRPr="00B9780A">
        <w:rPr>
          <w:rFonts w:ascii="Liberation Serif" w:hAnsi="Liberation Serif" w:cs="Liberation Serif"/>
          <w:bCs/>
          <w:sz w:val="28"/>
          <w:szCs w:val="28"/>
        </w:rPr>
        <w:t>и</w:t>
      </w:r>
      <w:r w:rsidR="000F1E8D" w:rsidRPr="00B9780A">
        <w:rPr>
          <w:rFonts w:ascii="Liberation Serif" w:hAnsi="Liberation Serif" w:cs="Liberation Serif"/>
          <w:bCs/>
          <w:sz w:val="28"/>
          <w:szCs w:val="28"/>
        </w:rPr>
        <w:t xml:space="preserve"> силу</w:t>
      </w:r>
      <w:r w:rsidR="00671571" w:rsidRPr="00B9780A">
        <w:rPr>
          <w:rFonts w:ascii="Liberation Serif" w:hAnsi="Liberation Serif" w:cs="Liberation Serif"/>
          <w:bCs/>
          <w:sz w:val="28"/>
          <w:szCs w:val="28"/>
        </w:rPr>
        <w:t>:</w:t>
      </w:r>
    </w:p>
    <w:p w:rsidR="000F1E8D" w:rsidRPr="00B9780A" w:rsidRDefault="00B07B79" w:rsidP="00671571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1) </w:t>
      </w:r>
      <w:r w:rsidR="00C02127" w:rsidRPr="00B9780A">
        <w:rPr>
          <w:rFonts w:ascii="Liberation Serif" w:hAnsi="Liberation Serif" w:cs="Liberation Serif"/>
          <w:bCs/>
          <w:sz w:val="28"/>
          <w:szCs w:val="28"/>
        </w:rPr>
        <w:t>п</w:t>
      </w:r>
      <w:r w:rsidR="000F1E8D" w:rsidRPr="00B9780A">
        <w:rPr>
          <w:rFonts w:ascii="Liberation Serif" w:hAnsi="Liberation Serif" w:cs="Liberation Serif"/>
          <w:bCs/>
          <w:sz w:val="28"/>
          <w:szCs w:val="28"/>
        </w:rPr>
        <w:t xml:space="preserve">остановление Администрации </w:t>
      </w:r>
      <w:r w:rsidR="006A63E3" w:rsidRPr="00B9780A">
        <w:rPr>
          <w:rFonts w:ascii="Liberation Serif" w:hAnsi="Liberation Serif" w:cs="Liberation Serif"/>
          <w:bCs/>
          <w:sz w:val="28"/>
          <w:szCs w:val="28"/>
        </w:rPr>
        <w:t xml:space="preserve">города </w:t>
      </w:r>
      <w:r w:rsidR="000F1E8D" w:rsidRPr="00B9780A">
        <w:rPr>
          <w:rFonts w:ascii="Liberation Serif" w:hAnsi="Liberation Serif" w:cs="Liberation Serif"/>
          <w:bCs/>
          <w:sz w:val="28"/>
          <w:szCs w:val="28"/>
        </w:rPr>
        <w:t>Каменск</w:t>
      </w:r>
      <w:r w:rsidR="006A63E3" w:rsidRPr="00B9780A">
        <w:rPr>
          <w:rFonts w:ascii="Liberation Serif" w:hAnsi="Liberation Serif" w:cs="Liberation Serif"/>
          <w:bCs/>
          <w:sz w:val="28"/>
          <w:szCs w:val="28"/>
        </w:rPr>
        <w:t>а</w:t>
      </w:r>
      <w:r w:rsidR="000F1E8D" w:rsidRPr="00B9780A">
        <w:rPr>
          <w:rFonts w:ascii="Liberation Serif" w:hAnsi="Liberation Serif" w:cs="Liberation Serif"/>
          <w:bCs/>
          <w:sz w:val="28"/>
          <w:szCs w:val="28"/>
        </w:rPr>
        <w:t xml:space="preserve">-Уральского от </w:t>
      </w:r>
      <w:r w:rsidR="007F3774" w:rsidRPr="00B9780A">
        <w:rPr>
          <w:rFonts w:ascii="Liberation Serif" w:hAnsi="Liberation Serif" w:cs="Liberation Serif"/>
          <w:bCs/>
          <w:sz w:val="28"/>
          <w:szCs w:val="28"/>
        </w:rPr>
        <w:t>01</w:t>
      </w:r>
      <w:r w:rsidR="000F1E8D" w:rsidRPr="00B9780A">
        <w:rPr>
          <w:rFonts w:ascii="Liberation Serif" w:hAnsi="Liberation Serif" w:cs="Liberation Serif"/>
          <w:bCs/>
          <w:sz w:val="28"/>
          <w:szCs w:val="28"/>
        </w:rPr>
        <w:t>.0</w:t>
      </w:r>
      <w:r w:rsidR="007F3774" w:rsidRPr="00B9780A">
        <w:rPr>
          <w:rFonts w:ascii="Liberation Serif" w:hAnsi="Liberation Serif" w:cs="Liberation Serif"/>
          <w:bCs/>
          <w:sz w:val="28"/>
          <w:szCs w:val="28"/>
        </w:rPr>
        <w:t>6</w:t>
      </w:r>
      <w:r w:rsidR="000F1E8D" w:rsidRPr="00B9780A">
        <w:rPr>
          <w:rFonts w:ascii="Liberation Serif" w:hAnsi="Liberation Serif" w:cs="Liberation Serif"/>
          <w:bCs/>
          <w:sz w:val="28"/>
          <w:szCs w:val="28"/>
        </w:rPr>
        <w:t>.20</w:t>
      </w:r>
      <w:r w:rsidR="007F3774" w:rsidRPr="00B9780A">
        <w:rPr>
          <w:rFonts w:ascii="Liberation Serif" w:hAnsi="Liberation Serif" w:cs="Liberation Serif"/>
          <w:bCs/>
          <w:sz w:val="28"/>
          <w:szCs w:val="28"/>
        </w:rPr>
        <w:t>23</w:t>
      </w:r>
      <w:r w:rsidR="000F1E8D" w:rsidRPr="00B9780A">
        <w:rPr>
          <w:rFonts w:ascii="Liberation Serif" w:hAnsi="Liberation Serif" w:cs="Liberation Serif"/>
          <w:bCs/>
          <w:sz w:val="28"/>
          <w:szCs w:val="28"/>
        </w:rPr>
        <w:t xml:space="preserve"> № </w:t>
      </w:r>
      <w:r w:rsidR="007F3774" w:rsidRPr="00B9780A">
        <w:rPr>
          <w:rFonts w:ascii="Liberation Serif" w:hAnsi="Liberation Serif" w:cs="Liberation Serif"/>
          <w:bCs/>
          <w:sz w:val="28"/>
          <w:szCs w:val="28"/>
        </w:rPr>
        <w:t>344</w:t>
      </w:r>
      <w:r w:rsidR="000F1E8D" w:rsidRPr="00B9780A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6A63E3" w:rsidRPr="00B9780A">
        <w:rPr>
          <w:rFonts w:ascii="Liberation Serif" w:hAnsi="Liberation Serif"/>
          <w:sz w:val="28"/>
          <w:szCs w:val="28"/>
        </w:rPr>
        <w:t xml:space="preserve">Об </w:t>
      </w:r>
      <w:r w:rsidR="007F3774" w:rsidRPr="00B9780A">
        <w:rPr>
          <w:rFonts w:ascii="Liberation Serif" w:hAnsi="Liberation Serif"/>
          <w:sz w:val="28"/>
          <w:szCs w:val="28"/>
        </w:rPr>
        <w:t>утв</w:t>
      </w:r>
      <w:r w:rsidR="00B9780A" w:rsidRPr="00B9780A">
        <w:rPr>
          <w:rFonts w:ascii="Liberation Serif" w:hAnsi="Liberation Serif"/>
          <w:sz w:val="28"/>
          <w:szCs w:val="28"/>
        </w:rPr>
        <w:t>ерждении регламента реализации А</w:t>
      </w:r>
      <w:r w:rsidR="007F3774" w:rsidRPr="00B9780A">
        <w:rPr>
          <w:rFonts w:ascii="Liberation Serif" w:hAnsi="Liberation Serif"/>
          <w:sz w:val="28"/>
          <w:szCs w:val="28"/>
        </w:rPr>
        <w:t>дминистрацией Каменск-Уральского городского округа полномочий администратора доходов бюджета по взысканию дебиторской задолженности по платежам в областной бюджет</w:t>
      </w:r>
      <w:r w:rsidR="00671571" w:rsidRPr="00B9780A">
        <w:rPr>
          <w:rFonts w:ascii="Liberation Serif" w:hAnsi="Liberation Serif" w:cs="Liberation Serif"/>
          <w:sz w:val="28"/>
          <w:szCs w:val="28"/>
        </w:rPr>
        <w:t>»;</w:t>
      </w:r>
    </w:p>
    <w:p w:rsidR="00671571" w:rsidRPr="00B9780A" w:rsidRDefault="00671571" w:rsidP="00671571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 xml:space="preserve">2) </w:t>
      </w:r>
      <w:r w:rsidR="00C02127" w:rsidRPr="00B9780A">
        <w:rPr>
          <w:rFonts w:ascii="Liberation Serif" w:hAnsi="Liberation Serif" w:cs="Liberation Serif"/>
          <w:sz w:val="28"/>
          <w:szCs w:val="28"/>
        </w:rPr>
        <w:t>п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остановление Администрации Каменск-Уральского городского округа от </w:t>
      </w:r>
      <w:r w:rsidR="00B07B79" w:rsidRPr="00B9780A">
        <w:rPr>
          <w:rFonts w:ascii="Liberation Serif" w:hAnsi="Liberation Serif" w:cs="Liberation Serif"/>
          <w:sz w:val="28"/>
          <w:szCs w:val="28"/>
        </w:rPr>
        <w:t>03.10.2025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№ </w:t>
      </w:r>
      <w:r w:rsidR="00B07B79" w:rsidRPr="00B9780A">
        <w:rPr>
          <w:rFonts w:ascii="Liberation Serif" w:hAnsi="Liberation Serif" w:cs="Liberation Serif"/>
          <w:sz w:val="28"/>
          <w:szCs w:val="28"/>
        </w:rPr>
        <w:t>814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«О внесении изменений в </w:t>
      </w:r>
      <w:r w:rsidR="00B07B79" w:rsidRPr="00B9780A">
        <w:rPr>
          <w:rFonts w:ascii="Liberation Serif" w:hAnsi="Liberation Serif" w:cs="Liberation Serif"/>
          <w:sz w:val="28"/>
          <w:szCs w:val="28"/>
        </w:rPr>
        <w:t>некоторые постановления Администрации Каменск-Уральского городского округа».</w:t>
      </w:r>
    </w:p>
    <w:p w:rsidR="00B56CED" w:rsidRPr="00B9780A" w:rsidRDefault="00104919" w:rsidP="00671571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3. </w:t>
      </w:r>
      <w:r w:rsidR="00B56CED" w:rsidRPr="00B9780A">
        <w:rPr>
          <w:rFonts w:ascii="Liberation Serif" w:hAnsi="Liberation Serif" w:cs="Liberation Serif"/>
          <w:sz w:val="28"/>
          <w:szCs w:val="28"/>
        </w:rPr>
        <w:t xml:space="preserve">Контроль исполнения настоящего постановления возложить на руководителя аппарата Администрации городского округа </w:t>
      </w:r>
      <w:proofErr w:type="spellStart"/>
      <w:r w:rsidR="00B56CED" w:rsidRPr="00B9780A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="00B56CED" w:rsidRPr="00B9780A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B56CED" w:rsidRPr="00B9780A" w:rsidRDefault="00B56CED" w:rsidP="00B56CE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E0C23" w:rsidRPr="00B9780A" w:rsidRDefault="00BE0C23" w:rsidP="00B56CED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B56CED" w:rsidRPr="00B9780A" w:rsidRDefault="00B56CED" w:rsidP="00B56CED">
      <w:pPr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B56CED" w:rsidRPr="00B9780A" w:rsidRDefault="00B56CED" w:rsidP="00B56CED">
      <w:pPr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</w:t>
      </w:r>
      <w:r w:rsidRPr="00B9780A">
        <w:rPr>
          <w:rFonts w:ascii="Liberation Serif" w:hAnsi="Liberation Serif" w:cs="Liberation Serif"/>
          <w:sz w:val="28"/>
          <w:szCs w:val="28"/>
        </w:rPr>
        <w:tab/>
      </w:r>
      <w:r w:rsidRPr="00B9780A">
        <w:rPr>
          <w:rFonts w:ascii="Liberation Serif" w:hAnsi="Liberation Serif" w:cs="Liberation Serif"/>
          <w:sz w:val="28"/>
          <w:szCs w:val="28"/>
        </w:rPr>
        <w:tab/>
        <w:t xml:space="preserve">                  А.А. Герасимов</w:t>
      </w:r>
    </w:p>
    <w:p w:rsidR="00CF50B3" w:rsidRPr="00B9780A" w:rsidRDefault="00CF50B3" w:rsidP="00B56CED">
      <w:pPr>
        <w:rPr>
          <w:rFonts w:ascii="Liberation Serif" w:hAnsi="Liberation Serif" w:cs="Liberation Serif"/>
          <w:sz w:val="28"/>
          <w:szCs w:val="28"/>
        </w:rPr>
      </w:pPr>
    </w:p>
    <w:p w:rsidR="00B56CED" w:rsidRPr="00B9780A" w:rsidRDefault="00B56CED" w:rsidP="00B56CED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9786" w:type="dxa"/>
        <w:tblInd w:w="131" w:type="dxa"/>
        <w:tblLook w:val="0000" w:firstRow="0" w:lastRow="0" w:firstColumn="0" w:lastColumn="0" w:noHBand="0" w:noVBand="0"/>
      </w:tblPr>
      <w:tblGrid>
        <w:gridCol w:w="4372"/>
        <w:gridCol w:w="5414"/>
      </w:tblGrid>
      <w:tr w:rsidR="00594EDE" w:rsidRPr="00B9780A" w:rsidTr="00594EDE">
        <w:trPr>
          <w:trHeight w:val="862"/>
        </w:trPr>
        <w:tc>
          <w:tcPr>
            <w:tcW w:w="4372" w:type="dxa"/>
          </w:tcPr>
          <w:p w:rsidR="00594EDE" w:rsidRPr="00B9780A" w:rsidRDefault="004D0EB9" w:rsidP="004D0EB9">
            <w:pPr>
              <w:rPr>
                <w:rFonts w:ascii="Liberation Serif" w:hAnsi="Liberation Serif"/>
                <w:sz w:val="28"/>
                <w:szCs w:val="28"/>
              </w:rPr>
            </w:pPr>
            <w:r w:rsidRPr="00B9780A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                                                </w:t>
            </w:r>
          </w:p>
        </w:tc>
        <w:tc>
          <w:tcPr>
            <w:tcW w:w="5414" w:type="dxa"/>
          </w:tcPr>
          <w:p w:rsidR="00594EDE" w:rsidRPr="00B9780A" w:rsidRDefault="00594EDE" w:rsidP="00594EDE">
            <w:pPr>
              <w:rPr>
                <w:rFonts w:ascii="Liberation Serif" w:hAnsi="Liberation Serif"/>
                <w:sz w:val="28"/>
                <w:szCs w:val="28"/>
              </w:rPr>
            </w:pPr>
            <w:r w:rsidRPr="00B9780A">
              <w:rPr>
                <w:rFonts w:ascii="Liberation Serif" w:hAnsi="Liberation Serif"/>
                <w:sz w:val="28"/>
                <w:szCs w:val="28"/>
              </w:rPr>
              <w:t xml:space="preserve">УТВЕРЖДЕН  </w:t>
            </w:r>
          </w:p>
          <w:p w:rsidR="00594EDE" w:rsidRPr="00B9780A" w:rsidRDefault="00594EDE" w:rsidP="00AF198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780A">
              <w:rPr>
                <w:rFonts w:ascii="Liberation Serif" w:hAnsi="Liberation Serif"/>
                <w:sz w:val="28"/>
                <w:szCs w:val="28"/>
              </w:rPr>
              <w:t xml:space="preserve">постановлением Администрации </w:t>
            </w:r>
          </w:p>
          <w:p w:rsidR="00594EDE" w:rsidRPr="00B9780A" w:rsidRDefault="00594EDE" w:rsidP="00AF198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780A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</w:p>
          <w:p w:rsidR="00B07B79" w:rsidRPr="00B9780A" w:rsidRDefault="00594EDE" w:rsidP="00AF198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780A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FA5DAA">
              <w:rPr>
                <w:rFonts w:ascii="Liberation Serif" w:hAnsi="Liberation Serif"/>
                <w:sz w:val="28"/>
                <w:szCs w:val="28"/>
              </w:rPr>
              <w:t xml:space="preserve">15.06.2026 </w:t>
            </w:r>
            <w:r w:rsidR="00B07B79" w:rsidRPr="00B9780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9780A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r w:rsidR="00FA5DAA">
              <w:rPr>
                <w:rFonts w:ascii="Liberation Serif" w:hAnsi="Liberation Serif"/>
                <w:sz w:val="28"/>
                <w:szCs w:val="28"/>
              </w:rPr>
              <w:t>415</w:t>
            </w:r>
          </w:p>
          <w:p w:rsidR="00C978CD" w:rsidRPr="00B9780A" w:rsidRDefault="00594EDE" w:rsidP="00AF198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780A">
              <w:rPr>
                <w:rFonts w:ascii="Liberation Serif" w:hAnsi="Liberation Serif"/>
                <w:sz w:val="28"/>
                <w:szCs w:val="28"/>
              </w:rPr>
              <w:t xml:space="preserve">«Об утверждении Регламента                                            реализации </w:t>
            </w:r>
            <w:r w:rsidR="00C978CD" w:rsidRPr="00B9780A">
              <w:rPr>
                <w:rFonts w:ascii="Liberation Serif" w:hAnsi="Liberation Serif"/>
                <w:sz w:val="28"/>
                <w:szCs w:val="28"/>
              </w:rPr>
              <w:t xml:space="preserve">Администрацией Каменск-Уральского городского округа </w:t>
            </w:r>
            <w:r w:rsidRPr="00B9780A">
              <w:rPr>
                <w:rFonts w:ascii="Liberation Serif" w:hAnsi="Liberation Serif"/>
                <w:sz w:val="28"/>
                <w:szCs w:val="28"/>
              </w:rPr>
              <w:t>полномочий</w:t>
            </w:r>
            <w:bookmarkStart w:id="0" w:name="_GoBack"/>
            <w:bookmarkEnd w:id="0"/>
            <w:r w:rsidRPr="00B9780A">
              <w:rPr>
                <w:rFonts w:ascii="Liberation Serif" w:hAnsi="Liberation Serif"/>
                <w:sz w:val="28"/>
                <w:szCs w:val="28"/>
              </w:rPr>
              <w:t xml:space="preserve"> администратора доходов бюджета по взысканию дебиторской задолженности по платежам </w:t>
            </w:r>
          </w:p>
          <w:p w:rsidR="00594EDE" w:rsidRPr="00B9780A" w:rsidRDefault="00594EDE" w:rsidP="00AF198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780A">
              <w:rPr>
                <w:rFonts w:ascii="Liberation Serif" w:hAnsi="Liberation Serif"/>
                <w:sz w:val="28"/>
                <w:szCs w:val="28"/>
              </w:rPr>
              <w:t>в областной бюджет»</w:t>
            </w:r>
          </w:p>
        </w:tc>
      </w:tr>
    </w:tbl>
    <w:p w:rsidR="004D0EB9" w:rsidRPr="00B9780A" w:rsidRDefault="006A63E3" w:rsidP="004D0EB9">
      <w:pPr>
        <w:rPr>
          <w:rFonts w:ascii="Liberation Serif" w:hAnsi="Liberation Serif"/>
          <w:sz w:val="28"/>
          <w:szCs w:val="28"/>
        </w:rPr>
      </w:pPr>
      <w:r w:rsidRPr="00B9780A">
        <w:rPr>
          <w:rFonts w:ascii="Liberation Serif" w:hAnsi="Liberation Serif"/>
          <w:sz w:val="28"/>
          <w:szCs w:val="28"/>
        </w:rPr>
        <w:t xml:space="preserve">                                                                  </w:t>
      </w:r>
    </w:p>
    <w:p w:rsidR="00141EAE" w:rsidRPr="00B9780A" w:rsidRDefault="00141EAE" w:rsidP="004D0EB9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D0EB9" w:rsidRPr="00B9780A" w:rsidRDefault="004D0EB9" w:rsidP="004D0E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</w:rPr>
        <w:t>РЕГЛАМЕНТ</w:t>
      </w:r>
    </w:p>
    <w:p w:rsidR="004D0EB9" w:rsidRPr="00B9780A" w:rsidRDefault="004D0EB9" w:rsidP="0012101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</w:rPr>
        <w:t xml:space="preserve">реализации </w:t>
      </w:r>
      <w:r w:rsidR="00C978CD" w:rsidRPr="00B9780A">
        <w:rPr>
          <w:rFonts w:ascii="Liberation Serif" w:hAnsi="Liberation Serif" w:cs="Liberation Serif"/>
          <w:b/>
          <w:sz w:val="28"/>
          <w:szCs w:val="28"/>
        </w:rPr>
        <w:t xml:space="preserve">Администрацией Каменск-Уральского городского округа </w:t>
      </w:r>
      <w:r w:rsidRPr="00B9780A">
        <w:rPr>
          <w:rFonts w:ascii="Liberation Serif" w:hAnsi="Liberation Serif" w:cs="Liberation Serif"/>
          <w:b/>
          <w:sz w:val="28"/>
          <w:szCs w:val="28"/>
        </w:rPr>
        <w:t xml:space="preserve">полномочий администратора доходов бюджета по взысканию </w:t>
      </w:r>
      <w:r w:rsidR="00121015" w:rsidRPr="00B9780A">
        <w:rPr>
          <w:rFonts w:ascii="Liberation Serif" w:hAnsi="Liberation Serif" w:cs="Liberation Serif"/>
          <w:b/>
          <w:sz w:val="28"/>
          <w:szCs w:val="28"/>
        </w:rPr>
        <w:t xml:space="preserve">   </w:t>
      </w:r>
      <w:r w:rsidRPr="00B9780A">
        <w:rPr>
          <w:rFonts w:ascii="Liberation Serif" w:hAnsi="Liberation Serif" w:cs="Liberation Serif"/>
          <w:b/>
          <w:sz w:val="28"/>
          <w:szCs w:val="28"/>
        </w:rPr>
        <w:t xml:space="preserve">дебиторской задолженности по платежам в </w:t>
      </w:r>
      <w:r w:rsidR="006A63E3" w:rsidRPr="00B9780A">
        <w:rPr>
          <w:rFonts w:ascii="Liberation Serif" w:hAnsi="Liberation Serif" w:cs="Liberation Serif"/>
          <w:b/>
          <w:sz w:val="28"/>
          <w:szCs w:val="28"/>
        </w:rPr>
        <w:t xml:space="preserve">областной </w:t>
      </w:r>
      <w:r w:rsidRPr="00B9780A">
        <w:rPr>
          <w:rFonts w:ascii="Liberation Serif" w:hAnsi="Liberation Serif" w:cs="Liberation Serif"/>
          <w:b/>
          <w:sz w:val="28"/>
          <w:szCs w:val="28"/>
        </w:rPr>
        <w:t>бюджет</w:t>
      </w:r>
    </w:p>
    <w:p w:rsidR="004D0EB9" w:rsidRPr="00B9780A" w:rsidRDefault="004D0EB9" w:rsidP="004D0EB9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8457E6" w:rsidRPr="00B9780A" w:rsidRDefault="00AF1982" w:rsidP="000C1721">
      <w:pPr>
        <w:pStyle w:val="ab"/>
        <w:autoSpaceDE w:val="0"/>
        <w:autoSpaceDN w:val="0"/>
        <w:adjustRightInd w:val="0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  <w:lang w:val="en-US"/>
        </w:rPr>
        <w:t>I</w:t>
      </w:r>
      <w:r w:rsidR="000C1721" w:rsidRPr="00B9780A">
        <w:rPr>
          <w:rFonts w:ascii="Liberation Serif" w:hAnsi="Liberation Serif" w:cs="Liberation Serif"/>
          <w:b/>
          <w:sz w:val="28"/>
          <w:szCs w:val="28"/>
        </w:rPr>
        <w:t xml:space="preserve">. </w:t>
      </w:r>
      <w:r w:rsidR="008457E6" w:rsidRPr="00B9780A">
        <w:rPr>
          <w:rFonts w:ascii="Liberation Serif" w:hAnsi="Liberation Serif" w:cs="Liberation Serif"/>
          <w:b/>
          <w:sz w:val="28"/>
          <w:szCs w:val="28"/>
        </w:rPr>
        <w:t>ОБЩИЕ ПОЛОЖЕНИЯ</w:t>
      </w:r>
    </w:p>
    <w:p w:rsidR="008457E6" w:rsidRPr="00B9780A" w:rsidRDefault="008457E6" w:rsidP="008457E6">
      <w:pPr>
        <w:pStyle w:val="ab"/>
        <w:autoSpaceDE w:val="0"/>
        <w:autoSpaceDN w:val="0"/>
        <w:adjustRightInd w:val="0"/>
        <w:ind w:left="1068"/>
        <w:rPr>
          <w:rFonts w:ascii="Liberation Serif" w:hAnsi="Liberation Serif" w:cs="Liberation Serif"/>
          <w:sz w:val="28"/>
          <w:szCs w:val="28"/>
        </w:rPr>
      </w:pPr>
    </w:p>
    <w:p w:rsidR="004D0EB9" w:rsidRPr="00B9780A" w:rsidRDefault="004D0EB9" w:rsidP="00430E4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Pr="00B9780A">
        <w:rPr>
          <w:rFonts w:ascii="Liberation Serif" w:hAnsi="Liberation Serif" w:cs="Liberation Serif"/>
          <w:sz w:val="28"/>
          <w:szCs w:val="28"/>
        </w:rPr>
        <w:t>Настоящий регламент реализации</w:t>
      </w:r>
      <w:r w:rsidR="006E497C" w:rsidRPr="00B9780A">
        <w:rPr>
          <w:rFonts w:ascii="Liberation Serif" w:hAnsi="Liberation Serif" w:cs="Liberation Serif"/>
          <w:sz w:val="28"/>
          <w:szCs w:val="28"/>
        </w:rPr>
        <w:t xml:space="preserve"> Администрацией Каменск-Уральского городского округа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полномочий администратора доходов бюджета по взысканию дебиторской задолженности по платежам в </w:t>
      </w:r>
      <w:r w:rsidR="006A63E3" w:rsidRPr="00B9780A">
        <w:rPr>
          <w:rFonts w:ascii="Liberation Serif" w:hAnsi="Liberation Serif" w:cs="Liberation Serif"/>
          <w:sz w:val="28"/>
          <w:szCs w:val="28"/>
        </w:rPr>
        <w:t xml:space="preserve">областной </w:t>
      </w:r>
      <w:r w:rsidR="00121015" w:rsidRPr="00B9780A">
        <w:rPr>
          <w:rFonts w:ascii="Liberation Serif" w:hAnsi="Liberation Serif" w:cs="Liberation Serif"/>
          <w:sz w:val="28"/>
          <w:szCs w:val="28"/>
        </w:rPr>
        <w:t xml:space="preserve">бюджет </w:t>
      </w:r>
      <w:r w:rsidRPr="00B9780A">
        <w:rPr>
          <w:rFonts w:ascii="Liberation Serif" w:hAnsi="Liberation Serif" w:cs="Liberation Serif"/>
          <w:sz w:val="28"/>
          <w:szCs w:val="28"/>
        </w:rPr>
        <w:t>(далее - Регламент), устанавливает перечень мероприятий, направленных на взыскание дебиторской задолженности п</w:t>
      </w:r>
      <w:r w:rsidR="00D93B75" w:rsidRPr="00B9780A">
        <w:rPr>
          <w:rFonts w:ascii="Liberation Serif" w:hAnsi="Liberation Serif" w:cs="Liberation Serif"/>
          <w:sz w:val="28"/>
          <w:szCs w:val="28"/>
        </w:rPr>
        <w:t xml:space="preserve">о доходам </w:t>
      </w:r>
      <w:r w:rsidR="006A63E3" w:rsidRPr="00B9780A">
        <w:rPr>
          <w:rFonts w:ascii="Liberation Serif" w:hAnsi="Liberation Serif" w:cs="Liberation Serif"/>
          <w:sz w:val="28"/>
          <w:szCs w:val="28"/>
        </w:rPr>
        <w:t>от</w:t>
      </w:r>
      <w:r w:rsidR="006A63E3" w:rsidRPr="00B9780A">
        <w:rPr>
          <w:rFonts w:ascii="Liberation Serif" w:hAnsi="Liberation Serif"/>
          <w:sz w:val="28"/>
          <w:szCs w:val="28"/>
        </w:rPr>
        <w:t xml:space="preserve"> административных штрафов, установленны</w:t>
      </w:r>
      <w:r w:rsidR="00CC79FD" w:rsidRPr="00B9780A">
        <w:rPr>
          <w:rFonts w:ascii="Liberation Serif" w:hAnsi="Liberation Serif"/>
          <w:sz w:val="28"/>
          <w:szCs w:val="28"/>
        </w:rPr>
        <w:t>х</w:t>
      </w:r>
      <w:r w:rsidR="006A63E3" w:rsidRPr="00B9780A">
        <w:rPr>
          <w:rFonts w:ascii="Liberation Serif" w:hAnsi="Liberation Serif"/>
          <w:sz w:val="28"/>
          <w:szCs w:val="28"/>
        </w:rPr>
        <w:t xml:space="preserve"> </w:t>
      </w:r>
      <w:r w:rsidR="00430E45" w:rsidRPr="00B9780A">
        <w:rPr>
          <w:rFonts w:ascii="Liberation Serif" w:hAnsi="Liberation Serif" w:cs="Liberation Serif"/>
          <w:sz w:val="28"/>
          <w:szCs w:val="28"/>
        </w:rPr>
        <w:t>Законом Свердловской области от 14</w:t>
      </w:r>
      <w:r w:rsidR="00B661EF" w:rsidRPr="00B9780A">
        <w:rPr>
          <w:rFonts w:ascii="Liberation Serif" w:hAnsi="Liberation Serif" w:cs="Liberation Serif"/>
          <w:sz w:val="28"/>
          <w:szCs w:val="28"/>
        </w:rPr>
        <w:t xml:space="preserve"> июня </w:t>
      </w:r>
      <w:r w:rsidR="00430E45" w:rsidRPr="00B9780A">
        <w:rPr>
          <w:rFonts w:ascii="Liberation Serif" w:hAnsi="Liberation Serif" w:cs="Liberation Serif"/>
          <w:sz w:val="28"/>
          <w:szCs w:val="28"/>
        </w:rPr>
        <w:t>2005</w:t>
      </w:r>
      <w:r w:rsidR="00B661EF" w:rsidRPr="00B9780A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430E45" w:rsidRPr="00B9780A">
        <w:rPr>
          <w:rFonts w:ascii="Liberation Serif" w:hAnsi="Liberation Serif" w:cs="Liberation Serif"/>
          <w:sz w:val="28"/>
          <w:szCs w:val="28"/>
        </w:rPr>
        <w:t xml:space="preserve"> № 52-ОЗ «Об административных правонарушениях на территории Свердловской области»</w:t>
      </w:r>
      <w:r w:rsidR="006A63E3" w:rsidRPr="00B9780A">
        <w:rPr>
          <w:rFonts w:ascii="Liberation Serif" w:hAnsi="Liberation Serif"/>
          <w:sz w:val="28"/>
          <w:szCs w:val="28"/>
        </w:rPr>
        <w:t xml:space="preserve">, </w:t>
      </w:r>
      <w:r w:rsidR="00430E45" w:rsidRPr="00B9780A">
        <w:rPr>
          <w:rFonts w:ascii="Liberation Serif" w:hAnsi="Liberation Serif"/>
          <w:sz w:val="28"/>
          <w:szCs w:val="28"/>
        </w:rPr>
        <w:t>являющихся источником формирования доходов бюджетов бюджетной системы Свердловской</w:t>
      </w:r>
      <w:proofErr w:type="gramEnd"/>
      <w:r w:rsidR="00430E45" w:rsidRPr="00B9780A">
        <w:rPr>
          <w:rFonts w:ascii="Liberation Serif" w:hAnsi="Liberation Serif"/>
          <w:sz w:val="28"/>
          <w:szCs w:val="28"/>
        </w:rPr>
        <w:t xml:space="preserve"> области, за исключением платежей, предусмотренных законодательством о налогах и сборах (далее – дебиторская задолженность</w:t>
      </w:r>
      <w:r w:rsidR="00AD50A5" w:rsidRPr="00B9780A">
        <w:rPr>
          <w:rFonts w:ascii="Liberation Serif" w:hAnsi="Liberation Serif"/>
          <w:sz w:val="28"/>
          <w:szCs w:val="28"/>
        </w:rPr>
        <w:t xml:space="preserve"> в отношении доходов областного бюджета</w:t>
      </w:r>
      <w:r w:rsidR="00430E45" w:rsidRPr="00B9780A">
        <w:rPr>
          <w:rFonts w:ascii="Liberation Serif" w:hAnsi="Liberation Serif"/>
          <w:sz w:val="28"/>
          <w:szCs w:val="28"/>
        </w:rPr>
        <w:t>)</w:t>
      </w:r>
      <w:r w:rsidRPr="00B9780A">
        <w:rPr>
          <w:rFonts w:ascii="Liberation Serif" w:hAnsi="Liberation Serif" w:cs="Liberation Serif"/>
          <w:sz w:val="28"/>
          <w:szCs w:val="28"/>
        </w:rPr>
        <w:t>.</w:t>
      </w:r>
    </w:p>
    <w:p w:rsidR="00E740C9" w:rsidRPr="00B9780A" w:rsidRDefault="00C42D98" w:rsidP="00E740C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 xml:space="preserve">2. </w:t>
      </w:r>
      <w:r w:rsidR="00D93B75" w:rsidRPr="00B9780A">
        <w:rPr>
          <w:rFonts w:ascii="Liberation Serif" w:hAnsi="Liberation Serif" w:cs="Liberation Serif"/>
          <w:sz w:val="28"/>
          <w:szCs w:val="28"/>
        </w:rPr>
        <w:t>О</w:t>
      </w:r>
      <w:r w:rsidR="00BE0C23" w:rsidRPr="00B9780A">
        <w:rPr>
          <w:rFonts w:ascii="Liberation Serif" w:hAnsi="Liberation Serif" w:cs="Liberation Serif"/>
          <w:sz w:val="28"/>
          <w:szCs w:val="28"/>
        </w:rPr>
        <w:t>тветственными за организацию ра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боты по взысканию </w:t>
      </w:r>
      <w:r w:rsidR="00BE0C23" w:rsidRPr="00B9780A">
        <w:rPr>
          <w:rFonts w:ascii="Liberation Serif" w:hAnsi="Liberation Serif" w:cs="Liberation Serif"/>
          <w:sz w:val="28"/>
          <w:szCs w:val="28"/>
        </w:rPr>
        <w:t xml:space="preserve">дебиторской задолженности </w:t>
      </w:r>
      <w:r w:rsidR="00E740C9" w:rsidRPr="00B9780A">
        <w:rPr>
          <w:rFonts w:ascii="Liberation Serif" w:hAnsi="Liberation Serif"/>
          <w:sz w:val="28"/>
          <w:szCs w:val="28"/>
        </w:rPr>
        <w:t>в отнош</w:t>
      </w:r>
      <w:r w:rsidR="00AD50A5" w:rsidRPr="00B9780A">
        <w:rPr>
          <w:rFonts w:ascii="Liberation Serif" w:hAnsi="Liberation Serif"/>
          <w:sz w:val="28"/>
          <w:szCs w:val="28"/>
        </w:rPr>
        <w:t xml:space="preserve">ении доходов областного бюджета, предусмотренных пунктом 1 раздела </w:t>
      </w:r>
      <w:r w:rsidR="007B16D0">
        <w:rPr>
          <w:rFonts w:ascii="Liberation Serif" w:hAnsi="Liberation Serif"/>
          <w:sz w:val="28"/>
          <w:szCs w:val="28"/>
          <w:lang w:val="en-US"/>
        </w:rPr>
        <w:t>I</w:t>
      </w:r>
      <w:r w:rsidR="00AD50A5" w:rsidRPr="00B9780A">
        <w:rPr>
          <w:rFonts w:ascii="Liberation Serif" w:hAnsi="Liberation Serif"/>
          <w:sz w:val="28"/>
          <w:szCs w:val="28"/>
        </w:rPr>
        <w:t xml:space="preserve"> настоящего Регламента, </w:t>
      </w:r>
      <w:r w:rsidR="00E740C9" w:rsidRPr="00B9780A">
        <w:rPr>
          <w:rFonts w:ascii="Liberation Serif" w:hAnsi="Liberation Serif"/>
          <w:sz w:val="28"/>
          <w:szCs w:val="28"/>
        </w:rPr>
        <w:t xml:space="preserve">и осуществление </w:t>
      </w:r>
      <w:proofErr w:type="gramStart"/>
      <w:r w:rsidR="00E740C9" w:rsidRPr="00B9780A">
        <w:rPr>
          <w:rFonts w:ascii="Liberation Serif" w:hAnsi="Liberation Serif"/>
          <w:sz w:val="28"/>
          <w:szCs w:val="28"/>
        </w:rPr>
        <w:t>контроля за</w:t>
      </w:r>
      <w:proofErr w:type="gramEnd"/>
      <w:r w:rsidR="00E740C9" w:rsidRPr="00B9780A">
        <w:rPr>
          <w:rFonts w:ascii="Liberation Serif" w:hAnsi="Liberation Serif"/>
          <w:sz w:val="28"/>
          <w:szCs w:val="28"/>
        </w:rPr>
        <w:t xml:space="preserve"> проведением указанной работы являются:</w:t>
      </w:r>
    </w:p>
    <w:p w:rsidR="000F4885" w:rsidRPr="00B9780A" w:rsidRDefault="00BE0C23" w:rsidP="00BE0C23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1) глав</w:t>
      </w:r>
      <w:r w:rsidR="00C42D98" w:rsidRPr="00B9780A">
        <w:rPr>
          <w:rFonts w:ascii="Liberation Serif" w:hAnsi="Liberation Serif" w:cs="Liberation Serif"/>
          <w:sz w:val="28"/>
          <w:szCs w:val="28"/>
        </w:rPr>
        <w:t>а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 территориального органа </w:t>
      </w:r>
      <w:r w:rsidR="000F4885" w:rsidRPr="00B9780A">
        <w:rPr>
          <w:rFonts w:ascii="Liberation Serif" w:hAnsi="Liberation Serif" w:cs="Liberation Serif"/>
          <w:sz w:val="28"/>
          <w:szCs w:val="28"/>
        </w:rPr>
        <w:t>А</w:t>
      </w:r>
      <w:r w:rsidRPr="00B9780A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22775D" w:rsidRPr="00B9780A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«Администрац</w:t>
      </w:r>
      <w:r w:rsidR="00121015" w:rsidRPr="00B9780A">
        <w:rPr>
          <w:rFonts w:ascii="Liberation Serif" w:hAnsi="Liberation Serif" w:cs="Liberation Serif"/>
          <w:sz w:val="28"/>
          <w:szCs w:val="28"/>
        </w:rPr>
        <w:t>ия Синарского района»</w:t>
      </w:r>
      <w:r w:rsidR="000F4885" w:rsidRPr="00B9780A">
        <w:rPr>
          <w:rFonts w:ascii="Liberation Serif" w:hAnsi="Liberation Serif" w:cs="Liberation Serif"/>
          <w:sz w:val="28"/>
          <w:szCs w:val="28"/>
        </w:rPr>
        <w:t>;</w:t>
      </w:r>
    </w:p>
    <w:p w:rsidR="00BE0C23" w:rsidRPr="00B9780A" w:rsidRDefault="000F4885" w:rsidP="00BE0C23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2</w:t>
      </w:r>
      <w:r w:rsidR="00BE0C23" w:rsidRPr="00B9780A">
        <w:rPr>
          <w:rFonts w:ascii="Liberation Serif" w:hAnsi="Liberation Serif" w:cs="Liberation Serif"/>
          <w:sz w:val="28"/>
          <w:szCs w:val="28"/>
        </w:rPr>
        <w:t>) глав</w:t>
      </w:r>
      <w:r w:rsidR="00C42D98" w:rsidRPr="00B9780A">
        <w:rPr>
          <w:rFonts w:ascii="Liberation Serif" w:hAnsi="Liberation Serif" w:cs="Liberation Serif"/>
          <w:sz w:val="28"/>
          <w:szCs w:val="28"/>
        </w:rPr>
        <w:t>а</w:t>
      </w:r>
      <w:r w:rsidR="00BE0C23" w:rsidRPr="00B9780A">
        <w:rPr>
          <w:rFonts w:ascii="Liberation Serif" w:hAnsi="Liberation Serif" w:cs="Liberation Serif"/>
          <w:sz w:val="28"/>
          <w:szCs w:val="28"/>
        </w:rPr>
        <w:t xml:space="preserve">  территориального органа </w:t>
      </w:r>
      <w:r w:rsidRPr="00B9780A">
        <w:rPr>
          <w:rFonts w:ascii="Liberation Serif" w:hAnsi="Liberation Serif" w:cs="Liberation Serif"/>
          <w:sz w:val="28"/>
          <w:szCs w:val="28"/>
        </w:rPr>
        <w:t>А</w:t>
      </w:r>
      <w:r w:rsidR="00BE0C23" w:rsidRPr="00B9780A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22775D" w:rsidRPr="00B9780A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BE0C23" w:rsidRPr="00B9780A">
        <w:rPr>
          <w:rFonts w:ascii="Liberation Serif" w:hAnsi="Liberation Serif" w:cs="Liberation Serif"/>
          <w:sz w:val="28"/>
          <w:szCs w:val="28"/>
        </w:rPr>
        <w:t xml:space="preserve"> «Админ</w:t>
      </w:r>
      <w:r w:rsidR="0022775D" w:rsidRPr="00B9780A">
        <w:rPr>
          <w:rFonts w:ascii="Liberation Serif" w:hAnsi="Liberation Serif" w:cs="Liberation Serif"/>
          <w:sz w:val="28"/>
          <w:szCs w:val="28"/>
        </w:rPr>
        <w:t>истрация Красногорского района»</w:t>
      </w:r>
      <w:r w:rsidRPr="00B9780A">
        <w:rPr>
          <w:rFonts w:ascii="Liberation Serif" w:hAnsi="Liberation Serif" w:cs="Liberation Serif"/>
          <w:sz w:val="28"/>
          <w:szCs w:val="28"/>
        </w:rPr>
        <w:t>.</w:t>
      </w:r>
      <w:r w:rsidR="000C1721" w:rsidRPr="00B9780A">
        <w:rPr>
          <w:rFonts w:ascii="Liberation Serif" w:hAnsi="Liberation Serif" w:cs="Liberation Serif"/>
          <w:sz w:val="28"/>
          <w:szCs w:val="28"/>
        </w:rPr>
        <w:br/>
      </w:r>
    </w:p>
    <w:p w:rsidR="00C42D98" w:rsidRPr="00B9780A" w:rsidRDefault="00AF1982" w:rsidP="000C172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  <w:lang w:val="en-US"/>
        </w:rPr>
        <w:t>II</w:t>
      </w:r>
      <w:r w:rsidR="000C1721" w:rsidRPr="00B9780A">
        <w:rPr>
          <w:rFonts w:ascii="Liberation Serif" w:hAnsi="Liberation Serif" w:cs="Liberation Serif"/>
          <w:b/>
          <w:sz w:val="28"/>
          <w:szCs w:val="28"/>
        </w:rPr>
        <w:t>. МЕРОПРИЯТИЯ ПО РЕАЛИЗАЦИИ АДМИНИСТРАТОРОМ ДОХОДОВ БЮДЖЕТА ПОЛНОМОЧИЙ, НАПРАВЛЕННЫХ НА ВЗЫСКАНИЕ ДЕБИТОРСКОЙ ЗАДОЛЖЕННОСТИ ПО ДОХОДАМ</w:t>
      </w:r>
    </w:p>
    <w:p w:rsidR="000C1721" w:rsidRPr="00B9780A" w:rsidRDefault="000C1721" w:rsidP="000C1721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0C1721" w:rsidRPr="00B9780A" w:rsidRDefault="00586303" w:rsidP="000C172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3</w:t>
      </w:r>
      <w:r w:rsidR="000C1721" w:rsidRPr="00B9780A">
        <w:rPr>
          <w:rFonts w:ascii="Liberation Serif" w:hAnsi="Liberation Serif" w:cs="Liberation Serif"/>
          <w:sz w:val="28"/>
          <w:szCs w:val="28"/>
        </w:rPr>
        <w:t>. Мероприятия по реализации администратором доходов бюджета полномочий, направленных на взыскание дебиторской задолженности по доходам</w:t>
      </w:r>
      <w:r w:rsidR="00AD50A5" w:rsidRPr="00B9780A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</w:t>
      </w:r>
      <w:r w:rsidR="000C1721" w:rsidRPr="00B9780A">
        <w:rPr>
          <w:rFonts w:ascii="Liberation Serif" w:hAnsi="Liberation Serif" w:cs="Liberation Serif"/>
          <w:sz w:val="28"/>
          <w:szCs w:val="28"/>
        </w:rPr>
        <w:t>, включают в себя:</w:t>
      </w:r>
    </w:p>
    <w:p w:rsidR="000C1721" w:rsidRPr="00B9780A" w:rsidRDefault="000C1721" w:rsidP="000C172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lastRenderedPageBreak/>
        <w:t>1) мероприятия по недопущению образования просроченной дебиторской задолженности по доходам</w:t>
      </w:r>
      <w:r w:rsidR="00AD50A5" w:rsidRPr="00B9780A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</w:t>
      </w:r>
      <w:r w:rsidRPr="00B9780A">
        <w:rPr>
          <w:rFonts w:ascii="Liberation Serif" w:hAnsi="Liberation Serif" w:cs="Liberation Serif"/>
          <w:sz w:val="28"/>
          <w:szCs w:val="28"/>
        </w:rPr>
        <w:t>, выявлению факторов, влияющих на образование просроченной дебиторской задолженности по доходам;</w:t>
      </w:r>
    </w:p>
    <w:p w:rsidR="000C1721" w:rsidRPr="00B9780A" w:rsidRDefault="000C1721" w:rsidP="000C172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 xml:space="preserve">2) мероприятия по урегулированию дебиторской задолженности по доходам </w:t>
      </w:r>
      <w:r w:rsidR="00B07B79" w:rsidRPr="00B9780A">
        <w:rPr>
          <w:rFonts w:ascii="Liberation Serif" w:hAnsi="Liberation Serif" w:cs="Liberation Serif"/>
          <w:sz w:val="28"/>
          <w:szCs w:val="28"/>
        </w:rPr>
        <w:t xml:space="preserve">в досудебном порядке </w:t>
      </w:r>
      <w:r w:rsidRPr="00B9780A">
        <w:rPr>
          <w:rFonts w:ascii="Liberation Serif" w:hAnsi="Liberation Serif" w:cs="Liberation Serif"/>
          <w:sz w:val="28"/>
          <w:szCs w:val="28"/>
        </w:rPr>
        <w:t>со дня истечения срока уплаты соответствующего платежа</w:t>
      </w:r>
      <w:r w:rsidR="005F5F12" w:rsidRPr="00B9780A">
        <w:rPr>
          <w:rFonts w:ascii="Liberation Serif" w:hAnsi="Liberation Serif" w:cs="Liberation Serif"/>
          <w:sz w:val="28"/>
          <w:szCs w:val="28"/>
        </w:rPr>
        <w:t xml:space="preserve"> в бюджет </w:t>
      </w:r>
      <w:r w:rsidRPr="00B9780A">
        <w:rPr>
          <w:rFonts w:ascii="Liberation Serif" w:hAnsi="Liberation Serif" w:cs="Liberation Serif"/>
          <w:sz w:val="28"/>
          <w:szCs w:val="28"/>
        </w:rPr>
        <w:t>до начала работы по их принудительному взысканию;</w:t>
      </w:r>
    </w:p>
    <w:p w:rsidR="000C1721" w:rsidRPr="00B9780A" w:rsidRDefault="000C1721" w:rsidP="000C172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3) мероприятия по принудительному взысканию дебиторской задолженности по доходам</w:t>
      </w:r>
      <w:r w:rsidR="00AD50A5" w:rsidRPr="00B9780A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при принудительном исполнении судебных актов, актов других органов и должностных лиц органами принудительного исполнения в случаях, предусмотренных законодательством Российской Федерации (далее - принудительное взыскание дебиторской задолженности по доходам</w:t>
      </w:r>
      <w:r w:rsidR="00AD50A5" w:rsidRPr="00B9780A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</w:t>
      </w:r>
      <w:r w:rsidRPr="00B9780A">
        <w:rPr>
          <w:rFonts w:ascii="Liberation Serif" w:hAnsi="Liberation Serif" w:cs="Liberation Serif"/>
          <w:sz w:val="28"/>
          <w:szCs w:val="28"/>
        </w:rPr>
        <w:t>);</w:t>
      </w:r>
    </w:p>
    <w:p w:rsidR="000C1721" w:rsidRPr="00B9780A" w:rsidRDefault="000C1721" w:rsidP="000C172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4) мероприятия по наблюдению (в том числе за возможностью взыскания дебиторской задолженности по доходам</w:t>
      </w:r>
      <w:r w:rsidR="00AD50A5" w:rsidRPr="00B9780A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 </w:t>
      </w:r>
      <w:r w:rsidRPr="00B9780A">
        <w:rPr>
          <w:rFonts w:ascii="Liberation Serif" w:hAnsi="Liberation Serif" w:cs="Liberation Serif"/>
          <w:sz w:val="28"/>
          <w:szCs w:val="28"/>
        </w:rPr>
        <w:t>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доходам.</w:t>
      </w:r>
    </w:p>
    <w:p w:rsidR="00141EAE" w:rsidRPr="00B9780A" w:rsidRDefault="00141EAE" w:rsidP="000C1721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457E6" w:rsidRPr="00B9780A" w:rsidRDefault="00AF1982" w:rsidP="000C172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  <w:lang w:val="en-US"/>
        </w:rPr>
        <w:t>III</w:t>
      </w:r>
      <w:r w:rsidR="000C1721" w:rsidRPr="00B9780A">
        <w:rPr>
          <w:rFonts w:ascii="Liberation Serif" w:hAnsi="Liberation Serif" w:cs="Liberation Serif"/>
          <w:b/>
          <w:sz w:val="28"/>
          <w:szCs w:val="28"/>
        </w:rPr>
        <w:t>.</w:t>
      </w:r>
      <w:r w:rsidR="00AD50A5" w:rsidRPr="00B9780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457E6" w:rsidRPr="00B9780A">
        <w:rPr>
          <w:rFonts w:ascii="Liberation Serif" w:hAnsi="Liberation Serif" w:cs="Liberation Serif"/>
          <w:b/>
          <w:sz w:val="28"/>
          <w:szCs w:val="28"/>
        </w:rPr>
        <w:t>МЕРОПРИЯТИЯ ПО НЕДОПУЩЕНИЮ ОБРАЗОВАНИЯ ПРОСРОЧЕННОЙ ДЕБИТОРСКОЙ ЗАДОЛЖЕННОСТИ ПО ДОХОДАМ</w:t>
      </w:r>
      <w:r w:rsidR="00AD50A5" w:rsidRPr="00B9780A">
        <w:rPr>
          <w:rFonts w:ascii="Liberation Serif" w:hAnsi="Liberation Serif" w:cs="Liberation Serif"/>
          <w:b/>
          <w:sz w:val="28"/>
          <w:szCs w:val="28"/>
        </w:rPr>
        <w:t xml:space="preserve"> В ОТНОШЕНИИ ДОХОДОВ ОБЛАСТНОГО БЮДЖЕТА</w:t>
      </w:r>
      <w:r w:rsidR="008457E6" w:rsidRPr="00B9780A">
        <w:rPr>
          <w:rFonts w:ascii="Liberation Serif" w:hAnsi="Liberation Serif" w:cs="Liberation Serif"/>
          <w:b/>
          <w:sz w:val="28"/>
          <w:szCs w:val="28"/>
        </w:rPr>
        <w:t>, ВЫЯВЛЕНИЮ ФАКТОРОВ, ВЛИЯЮЩИХ НА ОБРАЗОВАНИЕ ПРОСРОЧЕННОЙ ДЕБИТОРСКОЙ ЗАДОЛЖЕННОСТИ ПО ДОХОДАМ</w:t>
      </w:r>
    </w:p>
    <w:p w:rsidR="008457E6" w:rsidRPr="00B9780A" w:rsidRDefault="008457E6" w:rsidP="008457E6">
      <w:pPr>
        <w:pStyle w:val="ab"/>
        <w:ind w:left="1068"/>
        <w:jc w:val="both"/>
        <w:rPr>
          <w:rFonts w:ascii="Liberation Serif" w:hAnsi="Liberation Serif" w:cs="Liberation Serif"/>
          <w:sz w:val="28"/>
          <w:szCs w:val="28"/>
        </w:rPr>
      </w:pPr>
    </w:p>
    <w:p w:rsidR="009C6247" w:rsidRPr="00B9780A" w:rsidRDefault="00586303" w:rsidP="00DE5A0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4</w:t>
      </w:r>
      <w:r w:rsidR="00BE0C23" w:rsidRPr="00B9780A">
        <w:rPr>
          <w:rFonts w:ascii="Liberation Serif" w:hAnsi="Liberation Serif" w:cs="Liberation Serif"/>
          <w:sz w:val="28"/>
          <w:szCs w:val="28"/>
        </w:rPr>
        <w:t xml:space="preserve">. </w:t>
      </w:r>
      <w:r w:rsidR="00BE7CF5" w:rsidRPr="00B9780A">
        <w:rPr>
          <w:rFonts w:ascii="Liberation Serif" w:hAnsi="Liberation Serif" w:cs="Liberation Serif"/>
          <w:sz w:val="28"/>
          <w:szCs w:val="28"/>
        </w:rPr>
        <w:t xml:space="preserve">Ответственными секретарями административных комиссий Синарского района </w:t>
      </w:r>
      <w:proofErr w:type="spellStart"/>
      <w:r w:rsidR="00BE7CF5" w:rsidRPr="00B9780A">
        <w:rPr>
          <w:rFonts w:ascii="Liberation Serif" w:hAnsi="Liberation Serif" w:cs="Liberation Serif"/>
          <w:sz w:val="28"/>
          <w:szCs w:val="28"/>
        </w:rPr>
        <w:t>г</w:t>
      </w:r>
      <w:proofErr w:type="gramStart"/>
      <w:r w:rsidR="00BE7CF5" w:rsidRPr="00B9780A">
        <w:rPr>
          <w:rFonts w:ascii="Liberation Serif" w:hAnsi="Liberation Serif" w:cs="Liberation Serif"/>
          <w:sz w:val="28"/>
          <w:szCs w:val="28"/>
        </w:rPr>
        <w:t>.К</w:t>
      </w:r>
      <w:proofErr w:type="gramEnd"/>
      <w:r w:rsidR="00BE7CF5" w:rsidRPr="00B9780A">
        <w:rPr>
          <w:rFonts w:ascii="Liberation Serif" w:hAnsi="Liberation Serif" w:cs="Liberation Serif"/>
          <w:sz w:val="28"/>
          <w:szCs w:val="28"/>
        </w:rPr>
        <w:t>аменска</w:t>
      </w:r>
      <w:proofErr w:type="spellEnd"/>
      <w:r w:rsidR="00BE7CF5" w:rsidRPr="00B9780A">
        <w:rPr>
          <w:rFonts w:ascii="Liberation Serif" w:hAnsi="Liberation Serif" w:cs="Liberation Serif"/>
          <w:sz w:val="28"/>
          <w:szCs w:val="28"/>
        </w:rPr>
        <w:t>-Уральского и Красногорского района г.Каменска-Уральского</w:t>
      </w:r>
      <w:r w:rsidR="008457E6" w:rsidRPr="00B9780A">
        <w:rPr>
          <w:rFonts w:ascii="Liberation Serif" w:hAnsi="Liberation Serif"/>
          <w:sz w:val="28"/>
          <w:szCs w:val="28"/>
        </w:rPr>
        <w:t xml:space="preserve"> </w:t>
      </w:r>
      <w:r w:rsidR="00F7669B" w:rsidRPr="00B9780A">
        <w:rPr>
          <w:rFonts w:ascii="Liberation Serif" w:hAnsi="Liberation Serif"/>
          <w:sz w:val="28"/>
          <w:szCs w:val="28"/>
        </w:rPr>
        <w:t>в</w:t>
      </w:r>
      <w:r w:rsidR="00B353DB" w:rsidRPr="00B9780A">
        <w:rPr>
          <w:rFonts w:ascii="Liberation Serif" w:hAnsi="Liberation Serif"/>
          <w:sz w:val="28"/>
          <w:szCs w:val="28"/>
        </w:rPr>
        <w:t xml:space="preserve"> порядке и в</w:t>
      </w:r>
      <w:r w:rsidR="00F7669B" w:rsidRPr="00B9780A">
        <w:rPr>
          <w:rFonts w:ascii="Liberation Serif" w:hAnsi="Liberation Serif"/>
          <w:sz w:val="28"/>
          <w:szCs w:val="28"/>
        </w:rPr>
        <w:t xml:space="preserve"> сроки</w:t>
      </w:r>
      <w:r w:rsidR="00B353DB" w:rsidRPr="00B9780A">
        <w:rPr>
          <w:rFonts w:ascii="Liberation Serif" w:hAnsi="Liberation Serif"/>
          <w:sz w:val="28"/>
          <w:szCs w:val="28"/>
        </w:rPr>
        <w:t xml:space="preserve"> установленные действующим законодательством</w:t>
      </w:r>
      <w:r w:rsidR="009B0C16" w:rsidRPr="00B9780A">
        <w:rPr>
          <w:rFonts w:ascii="Liberation Serif" w:hAnsi="Liberation Serif"/>
          <w:sz w:val="28"/>
          <w:szCs w:val="28"/>
        </w:rPr>
        <w:t xml:space="preserve"> </w:t>
      </w:r>
      <w:r w:rsidR="00DE5A0C" w:rsidRPr="00B9780A">
        <w:rPr>
          <w:rFonts w:ascii="Liberation Serif" w:hAnsi="Liberation Serif" w:cs="Liberation Serif"/>
          <w:sz w:val="28"/>
          <w:szCs w:val="28"/>
        </w:rPr>
        <w:t>составляют</w:t>
      </w:r>
      <w:r w:rsidR="00141EAE" w:rsidRPr="00B9780A">
        <w:rPr>
          <w:rFonts w:ascii="Liberation Serif" w:hAnsi="Liberation Serif" w:cs="Liberation Serif"/>
          <w:sz w:val="28"/>
          <w:szCs w:val="28"/>
        </w:rPr>
        <w:t>ся</w:t>
      </w:r>
      <w:r w:rsidR="009B0C16" w:rsidRPr="00B9780A">
        <w:rPr>
          <w:rFonts w:ascii="Liberation Serif" w:hAnsi="Liberation Serif" w:cs="Liberation Serif"/>
          <w:sz w:val="28"/>
          <w:szCs w:val="28"/>
        </w:rPr>
        <w:t xml:space="preserve"> первичные учетные </w:t>
      </w:r>
      <w:r w:rsidR="00DE5A0C" w:rsidRPr="00B9780A">
        <w:rPr>
          <w:rFonts w:ascii="Liberation Serif" w:hAnsi="Liberation Serif" w:cs="Liberation Serif"/>
          <w:sz w:val="28"/>
          <w:szCs w:val="28"/>
        </w:rPr>
        <w:t>документы, обосновывающие возникновение дебиторской задолженности</w:t>
      </w:r>
      <w:r w:rsidR="009C6247" w:rsidRPr="00B9780A">
        <w:rPr>
          <w:rFonts w:ascii="Liberation Serif" w:hAnsi="Liberation Serif" w:cs="Liberation Serif"/>
          <w:sz w:val="28"/>
          <w:szCs w:val="28"/>
        </w:rPr>
        <w:t xml:space="preserve"> и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9F7C3E" w:rsidRPr="00B9780A">
        <w:rPr>
          <w:rFonts w:ascii="Liberation Serif" w:hAnsi="Liberation Serif" w:cs="Liberation Serif"/>
          <w:sz w:val="28"/>
          <w:szCs w:val="28"/>
        </w:rPr>
        <w:t xml:space="preserve">в течение одного рабочего дня со дня их составления </w:t>
      </w:r>
      <w:r w:rsidR="00DE5A0C" w:rsidRPr="00B9780A">
        <w:rPr>
          <w:rFonts w:ascii="Liberation Serif" w:hAnsi="Liberation Serif" w:cs="Liberation Serif"/>
          <w:sz w:val="28"/>
          <w:szCs w:val="28"/>
        </w:rPr>
        <w:t>данные сведения</w:t>
      </w:r>
      <w:r w:rsidR="00141EAE" w:rsidRPr="00B9780A">
        <w:rPr>
          <w:rFonts w:ascii="Liberation Serif" w:hAnsi="Liberation Serif" w:cs="Liberation Serif"/>
          <w:sz w:val="28"/>
          <w:szCs w:val="28"/>
        </w:rPr>
        <w:t xml:space="preserve"> передаются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специалисту, осуществляющему ведение бюджетного учета</w:t>
      </w:r>
      <w:r w:rsidR="00107A28" w:rsidRPr="00B9780A">
        <w:rPr>
          <w:rFonts w:ascii="Liberation Serif" w:hAnsi="Liberation Serif" w:cs="Liberation Serif"/>
          <w:sz w:val="28"/>
          <w:szCs w:val="28"/>
        </w:rPr>
        <w:t xml:space="preserve"> для отражения задолженности в бюджетном учете</w:t>
      </w:r>
      <w:r w:rsidR="009C6247" w:rsidRPr="00B9780A">
        <w:rPr>
          <w:rFonts w:ascii="Liberation Serif" w:hAnsi="Liberation Serif" w:cs="Liberation Serif"/>
          <w:sz w:val="28"/>
          <w:szCs w:val="28"/>
        </w:rPr>
        <w:t>.</w:t>
      </w:r>
    </w:p>
    <w:p w:rsidR="008F30E8" w:rsidRPr="00B9780A" w:rsidRDefault="008F30E8" w:rsidP="008F30E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B9780A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B9780A">
        <w:rPr>
          <w:rFonts w:ascii="Liberation Serif" w:hAnsi="Liberation Serif" w:cs="Liberation Serif"/>
          <w:sz w:val="28"/>
          <w:szCs w:val="28"/>
        </w:rPr>
        <w:t xml:space="preserve"> своевременным составлением первичных учетных документов, обосновывающих возникновени</w:t>
      </w:r>
      <w:r w:rsidR="00E6311B" w:rsidRPr="00B9780A">
        <w:rPr>
          <w:rFonts w:ascii="Liberation Serif" w:hAnsi="Liberation Serif" w:cs="Liberation Serif"/>
          <w:sz w:val="28"/>
          <w:szCs w:val="28"/>
        </w:rPr>
        <w:t>е дебиторской задолженности</w:t>
      </w:r>
      <w:r w:rsidRPr="00B9780A">
        <w:rPr>
          <w:rFonts w:ascii="Liberation Serif" w:hAnsi="Liberation Serif" w:cs="Liberation Serif"/>
          <w:sz w:val="28"/>
          <w:szCs w:val="28"/>
        </w:rPr>
        <w:t>, а также передачей документов для отражения в бюджетном учете сотруднику администратора доходов бюджета, осуществляющего ведение бюджетного учета</w:t>
      </w:r>
      <w:r w:rsidR="00E6311B" w:rsidRPr="00B9780A">
        <w:rPr>
          <w:rFonts w:ascii="Liberation Serif" w:hAnsi="Liberation Serif" w:cs="Liberation Serif"/>
          <w:sz w:val="28"/>
          <w:szCs w:val="28"/>
        </w:rPr>
        <w:t>,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осуществляется </w:t>
      </w:r>
      <w:r w:rsidRPr="00B9780A">
        <w:rPr>
          <w:rFonts w:ascii="Liberation Serif" w:hAnsi="Liberation Serif"/>
          <w:sz w:val="28"/>
          <w:szCs w:val="28"/>
        </w:rPr>
        <w:t>главами территориальных органов Администрации Каменск-Уральского городского</w:t>
      </w:r>
      <w:r w:rsidR="00770425">
        <w:rPr>
          <w:rFonts w:ascii="Liberation Serif" w:hAnsi="Liberation Serif"/>
          <w:sz w:val="28"/>
          <w:szCs w:val="28"/>
        </w:rPr>
        <w:t xml:space="preserve"> округа</w:t>
      </w:r>
      <w:r w:rsidRPr="00B9780A">
        <w:rPr>
          <w:rFonts w:ascii="Liberation Serif" w:hAnsi="Liberation Serif"/>
          <w:sz w:val="28"/>
          <w:szCs w:val="28"/>
        </w:rPr>
        <w:t xml:space="preserve"> «Администрация Синарского района», «Администрация Красногорского района» на постоянной основе.</w:t>
      </w:r>
    </w:p>
    <w:p w:rsidR="00DE5A0C" w:rsidRPr="00B9780A" w:rsidRDefault="00586303" w:rsidP="00DE5A0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5</w:t>
      </w:r>
      <w:r w:rsidR="009C6247" w:rsidRPr="00B9780A">
        <w:rPr>
          <w:rFonts w:ascii="Liberation Serif" w:hAnsi="Liberation Serif" w:cs="Liberation Serif"/>
          <w:sz w:val="28"/>
          <w:szCs w:val="28"/>
        </w:rPr>
        <w:t>. В целях недопущения образования просроченной дебиторской задолженности</w:t>
      </w:r>
      <w:r w:rsidR="009F7C3E" w:rsidRPr="00B9780A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</w:t>
      </w:r>
      <w:r w:rsidR="009C6247" w:rsidRPr="00B9780A">
        <w:rPr>
          <w:rFonts w:ascii="Liberation Serif" w:hAnsi="Liberation Serif" w:cs="Liberation Serif"/>
          <w:sz w:val="28"/>
          <w:szCs w:val="28"/>
        </w:rPr>
        <w:t xml:space="preserve">, ответственные лица, указанные в пункте </w:t>
      </w:r>
      <w:r w:rsidR="000B5F35" w:rsidRPr="00B9780A">
        <w:rPr>
          <w:rFonts w:ascii="Liberation Serif" w:hAnsi="Liberation Serif" w:cs="Liberation Serif"/>
          <w:sz w:val="28"/>
          <w:szCs w:val="28"/>
        </w:rPr>
        <w:t>4</w:t>
      </w:r>
      <w:r w:rsidR="003B4FF8" w:rsidRPr="003B4FF8">
        <w:rPr>
          <w:rFonts w:ascii="Liberation Serif" w:hAnsi="Liberation Serif" w:cs="Liberation Serif"/>
          <w:sz w:val="28"/>
          <w:szCs w:val="28"/>
        </w:rPr>
        <w:t xml:space="preserve"> </w:t>
      </w:r>
      <w:r w:rsidR="003B4FF8">
        <w:rPr>
          <w:rFonts w:ascii="Liberation Serif" w:hAnsi="Liberation Serif" w:cs="Liberation Serif"/>
          <w:sz w:val="28"/>
          <w:szCs w:val="28"/>
        </w:rPr>
        <w:t xml:space="preserve">раздела </w:t>
      </w:r>
      <w:r w:rsidR="003B4FF8">
        <w:rPr>
          <w:rFonts w:ascii="Liberation Serif" w:hAnsi="Liberation Serif"/>
          <w:sz w:val="28"/>
          <w:szCs w:val="28"/>
          <w:lang w:val="en-US"/>
        </w:rPr>
        <w:t>III</w:t>
      </w:r>
      <w:r w:rsidR="009F7C3E" w:rsidRPr="00B9780A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 w:rsidR="009C6247" w:rsidRPr="00B9780A">
        <w:rPr>
          <w:rFonts w:ascii="Liberation Serif" w:hAnsi="Liberation Serif" w:cs="Liberation Serif"/>
          <w:sz w:val="28"/>
          <w:szCs w:val="28"/>
        </w:rPr>
        <w:t xml:space="preserve">, </w:t>
      </w:r>
      <w:r w:rsidR="00DE5A0C" w:rsidRPr="00B9780A">
        <w:rPr>
          <w:rFonts w:ascii="Liberation Serif" w:hAnsi="Liberation Serif" w:cs="Liberation Serif"/>
          <w:sz w:val="28"/>
          <w:szCs w:val="28"/>
        </w:rPr>
        <w:t>осущ</w:t>
      </w:r>
      <w:r w:rsidR="009C6247" w:rsidRPr="00B9780A">
        <w:rPr>
          <w:rFonts w:ascii="Liberation Serif" w:hAnsi="Liberation Serif" w:cs="Liberation Serif"/>
          <w:sz w:val="28"/>
          <w:szCs w:val="28"/>
        </w:rPr>
        <w:t>ествляют следующие мероприятия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:  </w:t>
      </w:r>
    </w:p>
    <w:p w:rsidR="00141EAE" w:rsidRPr="00B9780A" w:rsidRDefault="00141EAE" w:rsidP="00DE5A0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9D7F3A" w:rsidRPr="00B9780A" w:rsidRDefault="00DE5A0C" w:rsidP="009D7F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lastRenderedPageBreak/>
        <w:t xml:space="preserve">1) </w:t>
      </w:r>
      <w:r w:rsidR="00CB0D1D" w:rsidRPr="00B9780A">
        <w:rPr>
          <w:rFonts w:ascii="Liberation Serif" w:hAnsi="Liberation Serif" w:cs="Liberation Serif"/>
          <w:sz w:val="28"/>
          <w:szCs w:val="28"/>
        </w:rPr>
        <w:t>о</w:t>
      </w:r>
      <w:r w:rsidR="009D7F3A" w:rsidRPr="00B9780A">
        <w:rPr>
          <w:rFonts w:ascii="Liberation Serif" w:hAnsi="Liberation Serif" w:cs="Liberation Serif"/>
          <w:sz w:val="28"/>
          <w:szCs w:val="28"/>
        </w:rPr>
        <w:t xml:space="preserve">дновременно с вручением постановления по делу об административном </w:t>
      </w:r>
      <w:proofErr w:type="gramStart"/>
      <w:r w:rsidR="009D7F3A" w:rsidRPr="00B9780A">
        <w:rPr>
          <w:rFonts w:ascii="Liberation Serif" w:hAnsi="Liberation Serif" w:cs="Liberation Serif"/>
          <w:sz w:val="28"/>
          <w:szCs w:val="28"/>
        </w:rPr>
        <w:t>правонарушении</w:t>
      </w:r>
      <w:proofErr w:type="gramEnd"/>
      <w:r w:rsidR="009D7F3A" w:rsidRPr="00B9780A">
        <w:rPr>
          <w:rFonts w:ascii="Liberation Serif" w:hAnsi="Liberation Serif" w:cs="Liberation Serif"/>
          <w:sz w:val="28"/>
          <w:szCs w:val="28"/>
        </w:rPr>
        <w:t xml:space="preserve"> о назначении административного наказания в виде штрафа, обеспечение </w:t>
      </w:r>
      <w:r w:rsidR="00CB0D1D" w:rsidRPr="00B9780A">
        <w:rPr>
          <w:rFonts w:ascii="Liberation Serif" w:hAnsi="Liberation Serif" w:cs="Liberation Serif"/>
          <w:sz w:val="28"/>
          <w:szCs w:val="28"/>
        </w:rPr>
        <w:t>л</w:t>
      </w:r>
      <w:r w:rsidR="009D7F3A" w:rsidRPr="00B9780A">
        <w:rPr>
          <w:rFonts w:ascii="Liberation Serif" w:hAnsi="Liberation Serif" w:cs="Liberation Serif"/>
          <w:sz w:val="28"/>
          <w:szCs w:val="28"/>
        </w:rPr>
        <w:t>иц</w:t>
      </w:r>
      <w:r w:rsidR="00CB0D1D" w:rsidRPr="00B9780A">
        <w:rPr>
          <w:rFonts w:ascii="Liberation Serif" w:hAnsi="Liberation Serif" w:cs="Liberation Serif"/>
          <w:sz w:val="28"/>
          <w:szCs w:val="28"/>
        </w:rPr>
        <w:t>, привлеченных к административной ответственности квитанциями на оплату административного штрафа, в которых указаны платежные реквизиты администратора доходов и уникальный идентиф</w:t>
      </w:r>
      <w:r w:rsidR="00A47EEE" w:rsidRPr="00B9780A">
        <w:rPr>
          <w:rFonts w:ascii="Liberation Serif" w:hAnsi="Liberation Serif" w:cs="Liberation Serif"/>
          <w:sz w:val="28"/>
          <w:szCs w:val="28"/>
        </w:rPr>
        <w:t>и</w:t>
      </w:r>
      <w:r w:rsidR="00CB0D1D" w:rsidRPr="00B9780A">
        <w:rPr>
          <w:rFonts w:ascii="Liberation Serif" w:hAnsi="Liberation Serif" w:cs="Liberation Serif"/>
          <w:sz w:val="28"/>
          <w:szCs w:val="28"/>
        </w:rPr>
        <w:t xml:space="preserve">кационный номер начисления; </w:t>
      </w:r>
      <w:r w:rsidR="009D7F3A" w:rsidRPr="00B9780A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E340B" w:rsidRPr="00B9780A" w:rsidRDefault="00CE340B" w:rsidP="00041DF7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2) контроль исполнения постановлений о назначении административного наказания, вынесенных административной комиссией</w:t>
      </w:r>
      <w:r w:rsidR="000B5F35" w:rsidRPr="00B9780A">
        <w:rPr>
          <w:rFonts w:ascii="Liberation Serif" w:hAnsi="Liberation Serif" w:cs="Liberation Serif"/>
          <w:sz w:val="28"/>
          <w:szCs w:val="28"/>
        </w:rPr>
        <w:t xml:space="preserve"> в сроки, установленные действующим законодательством</w:t>
      </w:r>
      <w:r w:rsidRPr="00B9780A">
        <w:rPr>
          <w:rFonts w:ascii="Liberation Serif" w:hAnsi="Liberation Serif" w:cs="Liberation Serif"/>
          <w:sz w:val="28"/>
          <w:szCs w:val="28"/>
        </w:rPr>
        <w:t>;</w:t>
      </w:r>
    </w:p>
    <w:p w:rsidR="008A74E3" w:rsidRPr="00B9780A" w:rsidRDefault="00CE340B" w:rsidP="00041DF7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B9780A">
        <w:rPr>
          <w:rFonts w:ascii="Liberation Serif" w:hAnsi="Liberation Serif" w:cs="Liberation Serif"/>
          <w:sz w:val="28"/>
          <w:szCs w:val="28"/>
        </w:rPr>
        <w:t>3</w:t>
      </w:r>
      <w:r w:rsidR="008A74E3" w:rsidRPr="00B9780A">
        <w:rPr>
          <w:rFonts w:ascii="Liberation Serif" w:hAnsi="Liberation Serif" w:cs="Liberation Serif"/>
          <w:sz w:val="28"/>
          <w:szCs w:val="28"/>
        </w:rPr>
        <w:t>) контроль за исполнением графика платежей в связи с предоставлением отсрочки или рассрочки уплаты платежей и погашением дебиторской задолженности по доходам в отношении доходов областного бюджета, образовавшейся в связи с неисполнением графика уплаты платежей</w:t>
      </w:r>
      <w:r w:rsidR="00BE7CF5" w:rsidRPr="00B9780A">
        <w:rPr>
          <w:rFonts w:ascii="Liberation Serif" w:hAnsi="Liberation Serif" w:cs="Liberation Serif"/>
          <w:sz w:val="28"/>
          <w:szCs w:val="28"/>
        </w:rPr>
        <w:t xml:space="preserve">, </w:t>
      </w:r>
      <w:r w:rsidR="008A74E3" w:rsidRPr="00B9780A">
        <w:rPr>
          <w:rFonts w:ascii="Liberation Serif" w:hAnsi="Liberation Serif" w:cs="Liberation Serif"/>
          <w:sz w:val="28"/>
          <w:szCs w:val="28"/>
        </w:rPr>
        <w:t>а также за начислением процентов за предоставленную отсрочку или рассрочку в порядке и случаях, предусмотренных законодательством Российской Федерации</w:t>
      </w:r>
      <w:r w:rsidR="00041DF7" w:rsidRPr="00B9780A">
        <w:rPr>
          <w:rFonts w:ascii="Liberation Serif" w:hAnsi="Liberation Serif" w:cs="Liberation Serif"/>
          <w:sz w:val="28"/>
          <w:szCs w:val="28"/>
        </w:rPr>
        <w:t>, в сроки, установленные соответствующим актом о предоставлении отсрочки</w:t>
      </w:r>
      <w:proofErr w:type="gramEnd"/>
      <w:r w:rsidR="00041DF7" w:rsidRPr="00B9780A">
        <w:rPr>
          <w:rFonts w:ascii="Liberation Serif" w:hAnsi="Liberation Serif" w:cs="Liberation Serif"/>
          <w:sz w:val="28"/>
          <w:szCs w:val="28"/>
        </w:rPr>
        <w:t xml:space="preserve"> или рассрочки уплаты платежей</w:t>
      </w:r>
      <w:r w:rsidR="00834F39" w:rsidRPr="00B9780A">
        <w:rPr>
          <w:rFonts w:ascii="Liberation Serif" w:hAnsi="Liberation Serif" w:cs="Liberation Serif"/>
          <w:sz w:val="28"/>
          <w:szCs w:val="28"/>
        </w:rPr>
        <w:t>.</w:t>
      </w:r>
    </w:p>
    <w:p w:rsidR="00CD5503" w:rsidRPr="00B9780A" w:rsidRDefault="00586303" w:rsidP="00041DF7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6</w:t>
      </w:r>
      <w:r w:rsidR="00CD5503" w:rsidRPr="00B9780A">
        <w:rPr>
          <w:rFonts w:ascii="Liberation Serif" w:hAnsi="Liberation Serif" w:cs="Liberation Serif"/>
          <w:sz w:val="28"/>
          <w:szCs w:val="28"/>
        </w:rPr>
        <w:t>. Отдел бухгалтерского учета, отчетности и закупок Администрации Каменск-Уральского городского округа, в целях недопущения образования просроченной дебиторской задолженности в отношении доходов областного бюджета осуществляет следующие мероприятия:</w:t>
      </w:r>
    </w:p>
    <w:p w:rsidR="00CD5503" w:rsidRPr="00B9780A" w:rsidRDefault="00CD5503" w:rsidP="00CD5503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 xml:space="preserve">1) ежедневный </w:t>
      </w:r>
      <w:proofErr w:type="gramStart"/>
      <w:r w:rsidRPr="00B9780A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B9780A">
        <w:rPr>
          <w:rFonts w:ascii="Liberation Serif" w:hAnsi="Liberation Serif" w:cs="Liberation Serif"/>
          <w:sz w:val="28"/>
          <w:szCs w:val="28"/>
        </w:rPr>
        <w:t xml:space="preserve"> фактическим зачислением платежей в областной бюджет в размерах, установленных постановлением о назначении административного наказания, в сроки, установленные законодательством Российской Федерации. Погашение (квитирование) начисленных административных штрафов поступившими администратору доходов платежами в Государственной информационной системе о государственных и муниципальных платежах (далее - ГИС ГМП);</w:t>
      </w:r>
    </w:p>
    <w:p w:rsidR="008F30E8" w:rsidRPr="00B9780A" w:rsidRDefault="00CD5503" w:rsidP="008F30E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2</w:t>
      </w:r>
      <w:r w:rsidR="008F30E8" w:rsidRPr="00B9780A">
        <w:rPr>
          <w:rFonts w:ascii="Liberation Serif" w:hAnsi="Liberation Serif" w:cs="Liberation Serif"/>
          <w:sz w:val="28"/>
          <w:szCs w:val="28"/>
        </w:rPr>
        <w:t>) ежеквартальное проведение инвентаризации расчетов с должниками,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включая сверку данных о непогашенных начислениях на основании информации, содержащейся в ГИС ГМП,</w:t>
      </w:r>
      <w:r w:rsidR="008F30E8" w:rsidRPr="00B9780A">
        <w:rPr>
          <w:rFonts w:ascii="Liberation Serif" w:hAnsi="Liberation Serif" w:cs="Liberation Serif"/>
          <w:sz w:val="28"/>
          <w:szCs w:val="28"/>
        </w:rPr>
        <w:t xml:space="preserve"> в том числе в целях оценки ожидаемых результатов работы по взысканию дебиторской задолженности по доходам, признания дебиторской задолженности по доходам сомнительной;</w:t>
      </w:r>
    </w:p>
    <w:p w:rsidR="008F30E8" w:rsidRPr="00B9780A" w:rsidRDefault="00CD5503" w:rsidP="0058630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3</w:t>
      </w:r>
      <w:r w:rsidR="008F30E8" w:rsidRPr="00B9780A">
        <w:rPr>
          <w:rFonts w:ascii="Liberation Serif" w:hAnsi="Liberation Serif" w:cs="Liberation Serif"/>
          <w:sz w:val="28"/>
          <w:szCs w:val="28"/>
        </w:rPr>
        <w:t>) ежеквартальное проведение мониторинга финансового (платежного) состояния должников, в том числе при проведении мероприятий по инвентаризации дебиторской задолженности по доходам, в частности, на предмет:</w:t>
      </w:r>
    </w:p>
    <w:p w:rsidR="00BE7CF5" w:rsidRPr="00B9780A" w:rsidRDefault="008F30E8" w:rsidP="0058630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наличия сведений о взыскании с должника денежных сре</w:t>
      </w:r>
      <w:proofErr w:type="gramStart"/>
      <w:r w:rsidRPr="00B9780A">
        <w:rPr>
          <w:rFonts w:ascii="Liberation Serif" w:hAnsi="Liberation Serif" w:cs="Liberation Serif"/>
          <w:sz w:val="28"/>
          <w:szCs w:val="28"/>
        </w:rPr>
        <w:t>дств в р</w:t>
      </w:r>
      <w:proofErr w:type="gramEnd"/>
      <w:r w:rsidRPr="00B9780A">
        <w:rPr>
          <w:rFonts w:ascii="Liberation Serif" w:hAnsi="Liberation Serif" w:cs="Liberation Serif"/>
          <w:sz w:val="28"/>
          <w:szCs w:val="28"/>
        </w:rPr>
        <w:t>амках исполнительного производства;</w:t>
      </w:r>
    </w:p>
    <w:p w:rsidR="008F30E8" w:rsidRPr="00B9780A" w:rsidRDefault="008F30E8" w:rsidP="0058630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наличия сведений о возбуждении в отноше</w:t>
      </w:r>
      <w:r w:rsidR="00676808" w:rsidRPr="00B9780A">
        <w:rPr>
          <w:rFonts w:ascii="Liberation Serif" w:hAnsi="Liberation Serif" w:cs="Liberation Serif"/>
          <w:sz w:val="28"/>
          <w:szCs w:val="28"/>
        </w:rPr>
        <w:t>нии должника дела о банкротстве;</w:t>
      </w:r>
    </w:p>
    <w:p w:rsidR="00676808" w:rsidRPr="00B9780A" w:rsidRDefault="00676808" w:rsidP="0058630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наличия сведений о том, что в отношении юридического лица принято решение о предстоящем исключении юридического лица из единого государственного реестра юридических лиц, в отношении индивидуального предпринимателя - о предстоящем исключении индивидуального предпринимателя из единого государственного реестра индивидуальных предпринимателей</w:t>
      </w:r>
      <w:r w:rsidR="00E34E63" w:rsidRPr="00B9780A">
        <w:rPr>
          <w:rFonts w:ascii="Liberation Serif" w:hAnsi="Liberation Serif" w:cs="Liberation Serif"/>
          <w:sz w:val="28"/>
          <w:szCs w:val="28"/>
        </w:rPr>
        <w:t>;</w:t>
      </w:r>
    </w:p>
    <w:p w:rsidR="00A125B6" w:rsidRPr="00B9780A" w:rsidRDefault="00E34E63" w:rsidP="00B9780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lastRenderedPageBreak/>
        <w:t>4)</w:t>
      </w:r>
      <w:r w:rsidRPr="00B9780A">
        <w:rPr>
          <w:rFonts w:ascii="Liberation Serif" w:hAnsi="Liberation Serif"/>
        </w:rPr>
        <w:t xml:space="preserve"> </w:t>
      </w:r>
      <w:r w:rsidR="00D66679" w:rsidRPr="00B9780A">
        <w:rPr>
          <w:rFonts w:ascii="Liberation Serif" w:hAnsi="Liberation Serif" w:cs="Liberation Serif"/>
          <w:sz w:val="28"/>
          <w:szCs w:val="28"/>
        </w:rPr>
        <w:t xml:space="preserve">ежеквартальное </w:t>
      </w:r>
      <w:r w:rsidRPr="00B9780A">
        <w:rPr>
          <w:rFonts w:ascii="Liberation Serif" w:hAnsi="Liberation Serif" w:cs="Liberation Serif"/>
          <w:sz w:val="28"/>
          <w:szCs w:val="28"/>
        </w:rPr>
        <w:t>получение результатов анализа (автоматизированного расчета) и мониторинга финансового состояния и уровня долговой нагрузки акционерных обществ, акции которых находятся в федеральной собственности, федеральных государственных унитарных предприятий, а также некоммерческих организаций, учрежденных Российской Федерацией, включенных в перечень организаций, в отношении которых проводится оценка уровня долговой нагрузки, имеющихся у федерального органа исполнительной власти, уполномоченного по контролю и надзору в области налогов и сборов</w:t>
      </w:r>
      <w:r w:rsidR="00D35C45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B9780A">
        <w:rPr>
          <w:rFonts w:ascii="Liberation Serif" w:hAnsi="Liberation Serif" w:cs="Liberation Serif"/>
          <w:sz w:val="28"/>
          <w:szCs w:val="28"/>
        </w:rPr>
        <w:t>путем запроса в ИФНС соответствующей информации.</w:t>
      </w:r>
      <w:r w:rsidR="00B9780A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</w:p>
    <w:p w:rsidR="003B63AB" w:rsidRPr="00B9780A" w:rsidRDefault="003B63AB" w:rsidP="00E32F4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C6247" w:rsidRPr="00B9780A" w:rsidRDefault="00AF1982" w:rsidP="00E32F4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  <w:lang w:val="en-US"/>
        </w:rPr>
        <w:t>IV</w:t>
      </w:r>
      <w:r w:rsidR="000C1721" w:rsidRPr="00B9780A">
        <w:rPr>
          <w:rFonts w:ascii="Liberation Serif" w:hAnsi="Liberation Serif" w:cs="Liberation Serif"/>
          <w:b/>
          <w:sz w:val="28"/>
          <w:szCs w:val="28"/>
        </w:rPr>
        <w:t xml:space="preserve">. </w:t>
      </w:r>
      <w:r w:rsidR="009C6247" w:rsidRPr="00B9780A">
        <w:rPr>
          <w:rFonts w:ascii="Liberation Serif" w:hAnsi="Liberation Serif" w:cs="Liberation Serif"/>
          <w:b/>
          <w:sz w:val="28"/>
          <w:szCs w:val="28"/>
        </w:rPr>
        <w:t xml:space="preserve">МЕРОПРИЯТИЯ ПО УРЕГУЛИРОВАНИЮ ДЕБИТОРСКОЙ ЗАДОЛЖЕННОСТИ ПО ДОХОДАМ </w:t>
      </w:r>
      <w:r w:rsidR="00676808" w:rsidRPr="00B9780A">
        <w:rPr>
          <w:rFonts w:ascii="Liberation Serif" w:hAnsi="Liberation Serif" w:cs="Liberation Serif"/>
          <w:b/>
          <w:sz w:val="28"/>
          <w:szCs w:val="28"/>
        </w:rPr>
        <w:t xml:space="preserve">В ДОСУДЕБНОМ ПОРЯДКЕ </w:t>
      </w:r>
      <w:r w:rsidR="00A71ABF" w:rsidRPr="00B9780A">
        <w:rPr>
          <w:rFonts w:ascii="Liberation Serif" w:hAnsi="Liberation Serif" w:cs="Liberation Serif"/>
          <w:b/>
          <w:sz w:val="28"/>
          <w:szCs w:val="28"/>
        </w:rPr>
        <w:t>СО ДНЯ ИСТЕЧЕНИЯ СРОКА УПЛАТЫ СООТВЕТСТВУЮЩЕГО ПЛАТЕЖА В БЮДЖЕТ (ПЕНЕЙ, ШТРАФОВ) ДО НАЧАЛА РАБОТЫ ПО ИХ ПРИНУДИТЕЛЬНОМУ ВЗЫСКАНИЮ</w:t>
      </w:r>
    </w:p>
    <w:p w:rsidR="00A71ABF" w:rsidRPr="00B9780A" w:rsidRDefault="00A71ABF" w:rsidP="00A71ABF">
      <w:pPr>
        <w:pStyle w:val="ab"/>
        <w:ind w:left="1068"/>
        <w:jc w:val="both"/>
        <w:rPr>
          <w:rFonts w:ascii="Liberation Serif" w:hAnsi="Liberation Serif" w:cs="Liberation Serif"/>
          <w:sz w:val="28"/>
          <w:szCs w:val="28"/>
        </w:rPr>
      </w:pPr>
    </w:p>
    <w:p w:rsidR="00BE7CF5" w:rsidRPr="00B9780A" w:rsidRDefault="00586303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7</w:t>
      </w:r>
      <w:r w:rsidR="00CC79FD" w:rsidRPr="00B9780A">
        <w:rPr>
          <w:rFonts w:ascii="Liberation Serif" w:hAnsi="Liberation Serif" w:cs="Liberation Serif"/>
          <w:sz w:val="28"/>
          <w:szCs w:val="28"/>
        </w:rPr>
        <w:t>.</w:t>
      </w:r>
      <w:r w:rsidR="00A71ABF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FF515A" w:rsidRPr="00B9780A">
        <w:rPr>
          <w:rFonts w:ascii="Liberation Serif" w:hAnsi="Liberation Serif" w:cs="Liberation Serif"/>
          <w:sz w:val="28"/>
          <w:szCs w:val="28"/>
        </w:rPr>
        <w:t>До истечения сроков для добровольной оплаты административных штрафов п</w:t>
      </w:r>
      <w:r w:rsidR="00A71ABF" w:rsidRPr="00B9780A">
        <w:rPr>
          <w:rFonts w:ascii="Liberation Serif" w:hAnsi="Liberation Serif" w:cs="Liberation Serif"/>
          <w:sz w:val="28"/>
          <w:szCs w:val="28"/>
        </w:rPr>
        <w:t>о</w:t>
      </w:r>
      <w:r w:rsidR="00DE5A0C" w:rsidRPr="00B9780A">
        <w:rPr>
          <w:rFonts w:ascii="Liberation Serif" w:hAnsi="Liberation Serif" w:cs="Liberation Serif"/>
          <w:sz w:val="28"/>
          <w:szCs w:val="28"/>
        </w:rPr>
        <w:t>стоянная адресная работа</w:t>
      </w:r>
      <w:r w:rsidR="009255D0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BE7CF5" w:rsidRPr="00B9780A">
        <w:rPr>
          <w:rFonts w:ascii="Liberation Serif" w:hAnsi="Liberation Serif" w:cs="Liberation Serif"/>
          <w:sz w:val="28"/>
          <w:szCs w:val="28"/>
        </w:rPr>
        <w:t xml:space="preserve">ответственных </w:t>
      </w:r>
      <w:r w:rsidR="009255D0" w:rsidRPr="00B9780A">
        <w:rPr>
          <w:rFonts w:ascii="Liberation Serif" w:hAnsi="Liberation Serif" w:cs="Liberation Serif"/>
          <w:sz w:val="28"/>
          <w:szCs w:val="28"/>
        </w:rPr>
        <w:t xml:space="preserve">секретарей административных комиссий Синарского района </w:t>
      </w:r>
      <w:proofErr w:type="spellStart"/>
      <w:r w:rsidR="009255D0" w:rsidRPr="00B9780A">
        <w:rPr>
          <w:rFonts w:ascii="Liberation Serif" w:hAnsi="Liberation Serif" w:cs="Liberation Serif"/>
          <w:sz w:val="28"/>
          <w:szCs w:val="28"/>
        </w:rPr>
        <w:t>г</w:t>
      </w:r>
      <w:proofErr w:type="gramStart"/>
      <w:r w:rsidR="009255D0" w:rsidRPr="00B9780A">
        <w:rPr>
          <w:rFonts w:ascii="Liberation Serif" w:hAnsi="Liberation Serif" w:cs="Liberation Serif"/>
          <w:sz w:val="28"/>
          <w:szCs w:val="28"/>
        </w:rPr>
        <w:t>.К</w:t>
      </w:r>
      <w:proofErr w:type="gramEnd"/>
      <w:r w:rsidR="009255D0" w:rsidRPr="00B9780A">
        <w:rPr>
          <w:rFonts w:ascii="Liberation Serif" w:hAnsi="Liberation Serif" w:cs="Liberation Serif"/>
          <w:sz w:val="28"/>
          <w:szCs w:val="28"/>
        </w:rPr>
        <w:t>аменска</w:t>
      </w:r>
      <w:proofErr w:type="spellEnd"/>
      <w:r w:rsidR="009255D0" w:rsidRPr="00B9780A">
        <w:rPr>
          <w:rFonts w:ascii="Liberation Serif" w:hAnsi="Liberation Serif" w:cs="Liberation Serif"/>
          <w:sz w:val="28"/>
          <w:szCs w:val="28"/>
        </w:rPr>
        <w:t xml:space="preserve">-Уральского и Красногорского района г.Каменска-Уральского </w:t>
      </w:r>
      <w:r w:rsidR="00DE5A0C" w:rsidRPr="00B9780A">
        <w:rPr>
          <w:rFonts w:ascii="Liberation Serif" w:hAnsi="Liberation Serif" w:cs="Liberation Serif"/>
          <w:sz w:val="28"/>
          <w:szCs w:val="28"/>
        </w:rPr>
        <w:t>с лицами, привлеченными к административной ответственности, в целях определения сроков добровольной оплаты административных штрафов</w:t>
      </w:r>
      <w:r w:rsidR="00B23062" w:rsidRPr="00B9780A">
        <w:rPr>
          <w:rFonts w:ascii="Liberation Serif" w:hAnsi="Liberation Serif" w:cs="Liberation Serif"/>
          <w:sz w:val="28"/>
          <w:szCs w:val="28"/>
        </w:rPr>
        <w:t xml:space="preserve"> (путем личного взаимодействия и (или) телефонных переговоров, и (или) официальной переписки посредство</w:t>
      </w:r>
      <w:r w:rsidR="002E7215" w:rsidRPr="00B9780A">
        <w:rPr>
          <w:rFonts w:ascii="Liberation Serif" w:hAnsi="Liberation Serif" w:cs="Liberation Serif"/>
          <w:sz w:val="28"/>
          <w:szCs w:val="28"/>
        </w:rPr>
        <w:t>м почты России (электронной почты)</w:t>
      </w:r>
      <w:r w:rsidR="00FF515A" w:rsidRPr="00B9780A">
        <w:rPr>
          <w:rFonts w:ascii="Liberation Serif" w:hAnsi="Liberation Serif" w:cs="Liberation Serif"/>
          <w:sz w:val="28"/>
          <w:szCs w:val="28"/>
        </w:rPr>
        <w:t>, а также иными способами, соответствующими требованиям действующего законодательства)</w:t>
      </w:r>
      <w:r w:rsidR="00BE7CF5" w:rsidRPr="00B9780A">
        <w:rPr>
          <w:rFonts w:ascii="Liberation Serif" w:hAnsi="Liberation Serif" w:cs="Liberation Serif"/>
          <w:sz w:val="28"/>
          <w:szCs w:val="28"/>
        </w:rPr>
        <w:t>.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F30E8" w:rsidRPr="00B9780A" w:rsidRDefault="00586303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8</w:t>
      </w:r>
      <w:r w:rsidR="00BE7CF5" w:rsidRPr="00B9780A">
        <w:rPr>
          <w:rFonts w:ascii="Liberation Serif" w:hAnsi="Liberation Serif" w:cs="Liberation Serif"/>
          <w:sz w:val="28"/>
          <w:szCs w:val="28"/>
        </w:rPr>
        <w:t>. Р</w:t>
      </w:r>
      <w:r w:rsidR="00DE5A0C" w:rsidRPr="00B9780A">
        <w:rPr>
          <w:rFonts w:ascii="Liberation Serif" w:hAnsi="Liberation Serif" w:cs="Liberation Serif"/>
          <w:sz w:val="28"/>
          <w:szCs w:val="28"/>
        </w:rPr>
        <w:t>ассмотрение</w:t>
      </w:r>
      <w:r w:rsidR="009255D0" w:rsidRPr="00B9780A">
        <w:rPr>
          <w:rFonts w:ascii="Liberation Serif" w:hAnsi="Liberation Serif" w:cs="Liberation Serif"/>
          <w:sz w:val="28"/>
          <w:szCs w:val="28"/>
        </w:rPr>
        <w:t xml:space="preserve"> административными комиссиями </w:t>
      </w:r>
      <w:r w:rsidR="00BE7CF5" w:rsidRPr="00B9780A">
        <w:rPr>
          <w:rFonts w:ascii="Liberation Serif" w:hAnsi="Liberation Serif" w:cs="Liberation Serif"/>
          <w:sz w:val="28"/>
          <w:szCs w:val="28"/>
        </w:rPr>
        <w:t xml:space="preserve">Синарского района </w:t>
      </w:r>
      <w:proofErr w:type="spellStart"/>
      <w:r w:rsidR="00BE7CF5" w:rsidRPr="00B9780A">
        <w:rPr>
          <w:rFonts w:ascii="Liberation Serif" w:hAnsi="Liberation Serif" w:cs="Liberation Serif"/>
          <w:sz w:val="28"/>
          <w:szCs w:val="28"/>
        </w:rPr>
        <w:t>г</w:t>
      </w:r>
      <w:proofErr w:type="gramStart"/>
      <w:r w:rsidR="00BE7CF5" w:rsidRPr="00B9780A">
        <w:rPr>
          <w:rFonts w:ascii="Liberation Serif" w:hAnsi="Liberation Serif" w:cs="Liberation Serif"/>
          <w:sz w:val="28"/>
          <w:szCs w:val="28"/>
        </w:rPr>
        <w:t>.К</w:t>
      </w:r>
      <w:proofErr w:type="gramEnd"/>
      <w:r w:rsidR="00BE7CF5" w:rsidRPr="00B9780A">
        <w:rPr>
          <w:rFonts w:ascii="Liberation Serif" w:hAnsi="Liberation Serif" w:cs="Liberation Serif"/>
          <w:sz w:val="28"/>
          <w:szCs w:val="28"/>
        </w:rPr>
        <w:t>аменска</w:t>
      </w:r>
      <w:proofErr w:type="spellEnd"/>
      <w:r w:rsidR="00BE7CF5" w:rsidRPr="00B9780A">
        <w:rPr>
          <w:rFonts w:ascii="Liberation Serif" w:hAnsi="Liberation Serif" w:cs="Liberation Serif"/>
          <w:sz w:val="28"/>
          <w:szCs w:val="28"/>
        </w:rPr>
        <w:t xml:space="preserve">-Уральского и Красногорского района г.Каменска-Уральского 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вопроса о возможности предоставления отсрочки или рассрочки уплаты административного штрафа в порядке, предусмотренном статьей 31.5 Кодекса Российской Федерации об административных правонарушениях (далее – КоАП РФ). </w:t>
      </w:r>
    </w:p>
    <w:p w:rsidR="00C97F52" w:rsidRPr="00B9780A" w:rsidRDefault="00586303" w:rsidP="00834F39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9</w:t>
      </w:r>
      <w:r w:rsidR="00834F39" w:rsidRPr="00B9780A">
        <w:rPr>
          <w:rFonts w:ascii="Liberation Serif" w:hAnsi="Liberation Serif" w:cs="Liberation Serif"/>
          <w:sz w:val="28"/>
          <w:szCs w:val="28"/>
        </w:rPr>
        <w:t>.</w:t>
      </w:r>
      <w:r w:rsidR="00834F39" w:rsidRPr="00B9780A">
        <w:rPr>
          <w:rFonts w:ascii="Liberation Serif" w:hAnsi="Liberation Serif"/>
        </w:rPr>
        <w:t xml:space="preserve"> </w:t>
      </w:r>
      <w:proofErr w:type="gramStart"/>
      <w:r w:rsidR="00834F39" w:rsidRPr="00B9780A">
        <w:rPr>
          <w:rFonts w:ascii="Liberation Serif" w:hAnsi="Liberation Serif" w:cs="Liberation Serif"/>
          <w:sz w:val="28"/>
          <w:szCs w:val="28"/>
        </w:rPr>
        <w:t>Направление в уполномоченный орган по представлению в деле о банкротстве и в процедурах, применяемых в деле о банкротстве, требований об уплате обязательных платежей и требований Российской Федерации по денежным обязательствам в соответствии с требованиями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 Российской</w:t>
      </w:r>
      <w:proofErr w:type="gramEnd"/>
      <w:r w:rsidR="00834F39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834F39" w:rsidRPr="00B9780A">
        <w:rPr>
          <w:rFonts w:ascii="Liberation Serif" w:hAnsi="Liberation Serif" w:cs="Liberation Serif"/>
          <w:sz w:val="28"/>
          <w:szCs w:val="28"/>
        </w:rPr>
        <w:t xml:space="preserve">Федерации от 29 мая 2004 г. </w:t>
      </w:r>
      <w:r w:rsidR="00592D75" w:rsidRPr="00B9780A">
        <w:rPr>
          <w:rFonts w:ascii="Liberation Serif" w:hAnsi="Liberation Serif" w:cs="Liberation Serif"/>
          <w:sz w:val="28"/>
          <w:szCs w:val="28"/>
        </w:rPr>
        <w:t>№</w:t>
      </w:r>
      <w:r w:rsidR="00834F39" w:rsidRPr="00B9780A">
        <w:rPr>
          <w:rFonts w:ascii="Liberation Serif" w:hAnsi="Liberation Serif" w:cs="Liberation Serif"/>
          <w:sz w:val="28"/>
          <w:szCs w:val="28"/>
        </w:rPr>
        <w:t xml:space="preserve"> 257 </w:t>
      </w:r>
      <w:r w:rsidR="00592D75" w:rsidRPr="00B9780A">
        <w:rPr>
          <w:rFonts w:ascii="Liberation Serif" w:hAnsi="Liberation Serif" w:cs="Liberation Serif"/>
          <w:sz w:val="28"/>
          <w:szCs w:val="28"/>
        </w:rPr>
        <w:t>«</w:t>
      </w:r>
      <w:r w:rsidR="00834F39" w:rsidRPr="00B9780A">
        <w:rPr>
          <w:rFonts w:ascii="Liberation Serif" w:hAnsi="Liberation Serif" w:cs="Liberation Serif"/>
          <w:sz w:val="28"/>
          <w:szCs w:val="28"/>
        </w:rPr>
        <w:t>Об обеспечении интересов Российской Федерации как кредитора в деле о банкротстве и в процедурах, применяемых в деле о банкротстве</w:t>
      </w:r>
      <w:r w:rsidR="00592D75" w:rsidRPr="00B9780A">
        <w:rPr>
          <w:rFonts w:ascii="Liberation Serif" w:hAnsi="Liberation Serif" w:cs="Liberation Serif"/>
          <w:sz w:val="28"/>
          <w:szCs w:val="28"/>
        </w:rPr>
        <w:t>»</w:t>
      </w:r>
      <w:r w:rsidR="00834F39" w:rsidRPr="00B9780A">
        <w:rPr>
          <w:rFonts w:ascii="Liberation Serif" w:hAnsi="Liberation Serif" w:cs="Liberation Serif"/>
          <w:sz w:val="28"/>
          <w:szCs w:val="28"/>
        </w:rPr>
        <w:t>, уведомлений о наличии задолженности по обязательным платежам или о задолженности по денежным обязательствам перед Российской Федерацией при предъявлении (объединении) требований в деле о банкротстве и в процедурах, применяемых в деле о банкротстве, в сроки</w:t>
      </w:r>
      <w:proofErr w:type="gramEnd"/>
      <w:r w:rsidR="00834F39" w:rsidRPr="00B9780A">
        <w:rPr>
          <w:rFonts w:ascii="Liberation Serif" w:hAnsi="Liberation Serif" w:cs="Liberation Serif"/>
          <w:sz w:val="28"/>
          <w:szCs w:val="28"/>
        </w:rPr>
        <w:t>, установленные абзацем первым пункта 7, абзацем первым пункта 8 и абзацами вторым, пятым и шестым пункта 12 указанного Положения</w:t>
      </w:r>
      <w:r w:rsidR="00777D25" w:rsidRPr="00B9780A">
        <w:rPr>
          <w:rFonts w:ascii="Liberation Serif" w:hAnsi="Liberation Serif" w:cs="Liberation Serif"/>
          <w:sz w:val="28"/>
          <w:szCs w:val="28"/>
        </w:rPr>
        <w:t xml:space="preserve"> (при наличии задолженности </w:t>
      </w:r>
      <w:r w:rsidR="00C97F52" w:rsidRPr="00B9780A">
        <w:rPr>
          <w:rFonts w:ascii="Liberation Serif" w:hAnsi="Liberation Serif" w:cs="Liberation Serif"/>
          <w:sz w:val="28"/>
          <w:szCs w:val="28"/>
        </w:rPr>
        <w:t>в размере, установленно</w:t>
      </w:r>
      <w:r w:rsidR="00777D25" w:rsidRPr="00B9780A">
        <w:rPr>
          <w:rFonts w:ascii="Liberation Serif" w:hAnsi="Liberation Serif" w:cs="Liberation Serif"/>
          <w:sz w:val="28"/>
          <w:szCs w:val="28"/>
        </w:rPr>
        <w:t>м</w:t>
      </w:r>
      <w:r w:rsidR="00C97F52" w:rsidRPr="00B9780A">
        <w:rPr>
          <w:rFonts w:ascii="Liberation Serif" w:hAnsi="Liberation Serif" w:cs="Liberation Serif"/>
          <w:sz w:val="28"/>
          <w:szCs w:val="28"/>
        </w:rPr>
        <w:t xml:space="preserve"> Федеральным законом от 26 октября 2002 года </w:t>
      </w:r>
      <w:r w:rsidR="00673C68" w:rsidRPr="00B9780A">
        <w:rPr>
          <w:rFonts w:ascii="Liberation Serif" w:hAnsi="Liberation Serif" w:cs="Liberation Serif"/>
          <w:sz w:val="28"/>
          <w:szCs w:val="28"/>
        </w:rPr>
        <w:t xml:space="preserve">           </w:t>
      </w:r>
      <w:r w:rsidR="00C97F52" w:rsidRPr="00B9780A">
        <w:rPr>
          <w:rFonts w:ascii="Liberation Serif" w:hAnsi="Liberation Serif" w:cs="Liberation Serif"/>
          <w:sz w:val="28"/>
          <w:szCs w:val="28"/>
        </w:rPr>
        <w:lastRenderedPageBreak/>
        <w:t>№ 127-ФЗ «О несостоятельности (банкротстве)»</w:t>
      </w:r>
      <w:r w:rsidR="00E863B0" w:rsidRPr="00B9780A">
        <w:rPr>
          <w:rFonts w:ascii="Liberation Serif" w:hAnsi="Liberation Serif" w:cs="Liberation Serif"/>
          <w:sz w:val="28"/>
          <w:szCs w:val="28"/>
        </w:rPr>
        <w:t>, в порядке, предусмотренном действующим законодательством</w:t>
      </w:r>
      <w:r w:rsidR="003B333A" w:rsidRPr="00B9780A">
        <w:rPr>
          <w:rFonts w:ascii="Liberation Serif" w:hAnsi="Liberation Serif" w:cs="Liberation Serif"/>
          <w:sz w:val="28"/>
          <w:szCs w:val="28"/>
        </w:rPr>
        <w:t>;</w:t>
      </w:r>
    </w:p>
    <w:p w:rsidR="009255D0" w:rsidRPr="00B9780A" w:rsidRDefault="00586303" w:rsidP="00834F39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10</w:t>
      </w:r>
      <w:r w:rsidR="00673C68" w:rsidRPr="00B9780A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673C68" w:rsidRPr="00B9780A">
        <w:rPr>
          <w:rFonts w:ascii="Liberation Serif" w:hAnsi="Liberation Serif" w:cs="Liberation Serif"/>
          <w:sz w:val="28"/>
          <w:szCs w:val="28"/>
        </w:rPr>
        <w:t>Н</w:t>
      </w:r>
      <w:r w:rsidR="00834F39" w:rsidRPr="00B9780A">
        <w:rPr>
          <w:rFonts w:ascii="Liberation Serif" w:hAnsi="Liberation Serif" w:cs="Liberation Serif"/>
          <w:sz w:val="28"/>
          <w:szCs w:val="28"/>
        </w:rPr>
        <w:t>аправление в федеральный орган исполнительной власти, осуществляющий государственную регистрацию юридических лиц, физических лиц в качестве индивидуальных предпринимателей и крестьянских (фермерских) хозяйств, принявший решение о предстоящем исключении юридического лица из единого государственного реестра юридических лиц, индивидуального предпринимателя из единого государственного реестра индивидуальных предпринимателей, возражений против предстоящего исключения с приложением документов, подтверждающих обоснованность данных возражений, в сроки, установленные абзацами первым и вторым</w:t>
      </w:r>
      <w:proofErr w:type="gramEnd"/>
      <w:r w:rsidR="00834F39" w:rsidRPr="00B9780A">
        <w:rPr>
          <w:rFonts w:ascii="Liberation Serif" w:hAnsi="Liberation Serif" w:cs="Liberation Serif"/>
          <w:sz w:val="28"/>
          <w:szCs w:val="28"/>
        </w:rPr>
        <w:t xml:space="preserve"> пункта 4 и пунктом 7 статьи 21.1, абзацем первым пункта 4, пунктами 5 и 6 статьи 22.4 Федерального закона от 8 августа 2001 г</w:t>
      </w:r>
      <w:r w:rsidR="00B353DB" w:rsidRPr="00B9780A">
        <w:rPr>
          <w:rFonts w:ascii="Liberation Serif" w:hAnsi="Liberation Serif" w:cs="Liberation Serif"/>
          <w:sz w:val="28"/>
          <w:szCs w:val="28"/>
        </w:rPr>
        <w:t>ода</w:t>
      </w:r>
      <w:r w:rsidR="00834F39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673C68" w:rsidRPr="00B9780A">
        <w:rPr>
          <w:rFonts w:ascii="Liberation Serif" w:hAnsi="Liberation Serif" w:cs="Liberation Serif"/>
          <w:sz w:val="28"/>
          <w:szCs w:val="28"/>
        </w:rPr>
        <w:t>№</w:t>
      </w:r>
      <w:r w:rsidR="00834F39" w:rsidRPr="00B9780A">
        <w:rPr>
          <w:rFonts w:ascii="Liberation Serif" w:hAnsi="Liberation Serif" w:cs="Liberation Serif"/>
          <w:sz w:val="28"/>
          <w:szCs w:val="28"/>
        </w:rPr>
        <w:t xml:space="preserve"> 129-ФЗ </w:t>
      </w:r>
      <w:r w:rsidR="00673C68" w:rsidRPr="00B9780A">
        <w:rPr>
          <w:rFonts w:ascii="Liberation Serif" w:hAnsi="Liberation Serif" w:cs="Liberation Serif"/>
          <w:sz w:val="28"/>
          <w:szCs w:val="28"/>
        </w:rPr>
        <w:t>«</w:t>
      </w:r>
      <w:r w:rsidR="00834F39" w:rsidRPr="00B9780A">
        <w:rPr>
          <w:rFonts w:ascii="Liberation Serif" w:hAnsi="Liberation Serif" w:cs="Liberation Serif"/>
          <w:sz w:val="28"/>
          <w:szCs w:val="28"/>
        </w:rPr>
        <w:t>О государственной регистрации юридических лиц и индивидуальных предпринимателей</w:t>
      </w:r>
      <w:r w:rsidR="00673C68" w:rsidRPr="00B9780A">
        <w:rPr>
          <w:rFonts w:ascii="Liberation Serif" w:hAnsi="Liberation Serif" w:cs="Liberation Serif"/>
          <w:sz w:val="28"/>
          <w:szCs w:val="28"/>
        </w:rPr>
        <w:t>»</w:t>
      </w:r>
      <w:r w:rsidR="0063732A" w:rsidRPr="00B9780A">
        <w:rPr>
          <w:rFonts w:ascii="Liberation Serif" w:hAnsi="Liberation Serif" w:cs="Liberation Serif"/>
          <w:sz w:val="28"/>
          <w:szCs w:val="28"/>
        </w:rPr>
        <w:t>, в порядке, предусмотренном действующим законодательством</w:t>
      </w:r>
      <w:r w:rsidR="00673C68" w:rsidRPr="00B9780A">
        <w:rPr>
          <w:rFonts w:ascii="Liberation Serif" w:hAnsi="Liberation Serif" w:cs="Liberation Serif"/>
          <w:sz w:val="28"/>
          <w:szCs w:val="28"/>
        </w:rPr>
        <w:t>.</w:t>
      </w:r>
    </w:p>
    <w:p w:rsidR="00834F39" w:rsidRPr="00B9780A" w:rsidRDefault="00834F39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A71ABF" w:rsidRPr="00B9780A" w:rsidRDefault="00AF1982" w:rsidP="009C1E78">
      <w:pPr>
        <w:pStyle w:val="ab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  <w:lang w:val="en-US"/>
        </w:rPr>
        <w:t>V</w:t>
      </w:r>
      <w:r w:rsidR="000C1721" w:rsidRPr="00B9780A">
        <w:rPr>
          <w:rFonts w:ascii="Liberation Serif" w:hAnsi="Liberation Serif" w:cs="Liberation Serif"/>
          <w:b/>
          <w:sz w:val="28"/>
          <w:szCs w:val="28"/>
        </w:rPr>
        <w:t>.</w:t>
      </w:r>
      <w:r w:rsidR="003B63AB" w:rsidRPr="00B9780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71ABF" w:rsidRPr="00B9780A">
        <w:rPr>
          <w:rFonts w:ascii="Liberation Serif" w:hAnsi="Liberation Serif" w:cs="Liberation Serif"/>
          <w:b/>
          <w:sz w:val="28"/>
          <w:szCs w:val="28"/>
        </w:rPr>
        <w:t>МЕРОПРИЯТИЯ ПО ПРИНУДИТЕЛЬНОМУ ВЗЫСКАНИЮ ДЕБИТОРСКОЙ ЗАДОЛЖЕННОСТИ ПО ДОХОДАМ</w:t>
      </w:r>
    </w:p>
    <w:p w:rsidR="00A71ABF" w:rsidRPr="00B9780A" w:rsidRDefault="00A71ABF" w:rsidP="00A71ABF">
      <w:pPr>
        <w:pStyle w:val="ab"/>
        <w:ind w:left="1068"/>
        <w:jc w:val="both"/>
        <w:rPr>
          <w:rFonts w:ascii="Liberation Serif" w:hAnsi="Liberation Serif" w:cs="Liberation Serif"/>
          <w:sz w:val="28"/>
          <w:szCs w:val="28"/>
        </w:rPr>
      </w:pPr>
    </w:p>
    <w:p w:rsidR="001D3C6D" w:rsidRPr="00B9780A" w:rsidRDefault="00586303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1</w:t>
      </w:r>
      <w:r w:rsidR="00A71ABF" w:rsidRPr="00B9780A">
        <w:rPr>
          <w:rFonts w:ascii="Liberation Serif" w:hAnsi="Liberation Serif" w:cs="Liberation Serif"/>
          <w:sz w:val="28"/>
          <w:szCs w:val="28"/>
        </w:rPr>
        <w:t>1</w:t>
      </w:r>
      <w:r w:rsidR="00CC79FD" w:rsidRPr="00B9780A">
        <w:rPr>
          <w:rFonts w:ascii="Liberation Serif" w:hAnsi="Liberation Serif" w:cs="Liberation Serif"/>
          <w:sz w:val="28"/>
          <w:szCs w:val="28"/>
        </w:rPr>
        <w:t xml:space="preserve">. </w:t>
      </w:r>
      <w:r w:rsidR="00BE7CF5" w:rsidRPr="00B9780A">
        <w:rPr>
          <w:rFonts w:ascii="Liberation Serif" w:hAnsi="Liberation Serif" w:cs="Liberation Serif"/>
          <w:sz w:val="28"/>
          <w:szCs w:val="28"/>
        </w:rPr>
        <w:t>Ответственными с</w:t>
      </w:r>
      <w:r w:rsidR="001D3C6D" w:rsidRPr="00B9780A">
        <w:rPr>
          <w:rFonts w:ascii="Liberation Serif" w:hAnsi="Liberation Serif" w:cs="Liberation Serif"/>
          <w:sz w:val="28"/>
          <w:szCs w:val="28"/>
        </w:rPr>
        <w:t xml:space="preserve">екретарями административных комиссий Синарского района </w:t>
      </w:r>
      <w:proofErr w:type="spellStart"/>
      <w:r w:rsidR="001D3C6D" w:rsidRPr="00B9780A">
        <w:rPr>
          <w:rFonts w:ascii="Liberation Serif" w:hAnsi="Liberation Serif" w:cs="Liberation Serif"/>
          <w:sz w:val="28"/>
          <w:szCs w:val="28"/>
        </w:rPr>
        <w:t>г</w:t>
      </w:r>
      <w:proofErr w:type="gramStart"/>
      <w:r w:rsidR="001D3C6D" w:rsidRPr="00B9780A">
        <w:rPr>
          <w:rFonts w:ascii="Liberation Serif" w:hAnsi="Liberation Serif" w:cs="Liberation Serif"/>
          <w:sz w:val="28"/>
          <w:szCs w:val="28"/>
        </w:rPr>
        <w:t>.К</w:t>
      </w:r>
      <w:proofErr w:type="gramEnd"/>
      <w:r w:rsidR="001D3C6D" w:rsidRPr="00B9780A">
        <w:rPr>
          <w:rFonts w:ascii="Liberation Serif" w:hAnsi="Liberation Serif" w:cs="Liberation Serif"/>
          <w:sz w:val="28"/>
          <w:szCs w:val="28"/>
        </w:rPr>
        <w:t>аменска</w:t>
      </w:r>
      <w:proofErr w:type="spellEnd"/>
      <w:r w:rsidR="001D3C6D" w:rsidRPr="00B9780A">
        <w:rPr>
          <w:rFonts w:ascii="Liberation Serif" w:hAnsi="Liberation Serif" w:cs="Liberation Serif"/>
          <w:sz w:val="28"/>
          <w:szCs w:val="28"/>
        </w:rPr>
        <w:t xml:space="preserve">-Уральского и Красногорского района г.Каменска-Уральского </w:t>
      </w:r>
      <w:r w:rsidR="00FF6AF1" w:rsidRPr="00B9780A">
        <w:rPr>
          <w:rFonts w:ascii="Liberation Serif" w:hAnsi="Liberation Serif" w:cs="Liberation Serif"/>
          <w:sz w:val="28"/>
          <w:szCs w:val="28"/>
        </w:rPr>
        <w:t xml:space="preserve">(способом, позволяющим убедиться в исполнении мероприятия) </w:t>
      </w:r>
      <w:r w:rsidR="001D3C6D" w:rsidRPr="00B9780A">
        <w:rPr>
          <w:rFonts w:ascii="Liberation Serif" w:hAnsi="Liberation Serif" w:cs="Liberation Serif"/>
          <w:sz w:val="28"/>
          <w:szCs w:val="28"/>
        </w:rPr>
        <w:t>осуществляется:</w:t>
      </w:r>
    </w:p>
    <w:p w:rsidR="00DE5A0C" w:rsidRPr="00B9780A" w:rsidRDefault="001D3C6D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1) п</w:t>
      </w:r>
      <w:r w:rsidR="00DE5A0C" w:rsidRPr="00B9780A">
        <w:rPr>
          <w:rFonts w:ascii="Liberation Serif" w:hAnsi="Liberation Serif" w:cs="Liberation Serif"/>
          <w:sz w:val="28"/>
          <w:szCs w:val="28"/>
        </w:rPr>
        <w:t>одготовка и передача</w:t>
      </w:r>
      <w:r w:rsidR="00626150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для принудительного исполнения постановлений по делу об административном </w:t>
      </w:r>
      <w:proofErr w:type="gramStart"/>
      <w:r w:rsidR="00DE5A0C" w:rsidRPr="00B9780A">
        <w:rPr>
          <w:rFonts w:ascii="Liberation Serif" w:hAnsi="Liberation Serif" w:cs="Liberation Serif"/>
          <w:sz w:val="28"/>
          <w:szCs w:val="28"/>
        </w:rPr>
        <w:t>правонарушении</w:t>
      </w:r>
      <w:proofErr w:type="gramEnd"/>
      <w:r w:rsidR="009C1E78" w:rsidRPr="00B9780A">
        <w:rPr>
          <w:rFonts w:ascii="Liberation Serif" w:hAnsi="Liberation Serif" w:cs="Liberation Serif"/>
          <w:sz w:val="28"/>
          <w:szCs w:val="28"/>
        </w:rPr>
        <w:t xml:space="preserve"> о назначении административного наказания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в </w:t>
      </w:r>
      <w:r w:rsidR="00CE340B" w:rsidRPr="00B9780A">
        <w:rPr>
          <w:rFonts w:ascii="Liberation Serif" w:hAnsi="Liberation Serif" w:cs="Liberation Serif"/>
          <w:sz w:val="28"/>
          <w:szCs w:val="28"/>
        </w:rPr>
        <w:t>структурные подразделения территориальных органов Фе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деральной службы судебных приставов </w:t>
      </w:r>
      <w:r w:rsidR="00CE340B" w:rsidRPr="00B9780A">
        <w:rPr>
          <w:rFonts w:ascii="Liberation Serif" w:hAnsi="Liberation Serif" w:cs="Liberation Serif"/>
          <w:sz w:val="28"/>
          <w:szCs w:val="28"/>
        </w:rPr>
        <w:t>России осуществля</w:t>
      </w:r>
      <w:r w:rsidR="009C1E78" w:rsidRPr="00B9780A">
        <w:rPr>
          <w:rFonts w:ascii="Liberation Serif" w:hAnsi="Liberation Serif" w:cs="Liberation Serif"/>
          <w:sz w:val="28"/>
          <w:szCs w:val="28"/>
        </w:rPr>
        <w:t xml:space="preserve">ется 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- 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в течение десяти </w:t>
      </w:r>
      <w:r w:rsidR="00676808" w:rsidRPr="00B9780A">
        <w:rPr>
          <w:rFonts w:ascii="Liberation Serif" w:hAnsi="Liberation Serif" w:cs="Liberation Serif"/>
          <w:sz w:val="28"/>
          <w:szCs w:val="28"/>
        </w:rPr>
        <w:t>суток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со дня истечения срока для добровольной оплаты административного штрафа</w:t>
      </w:r>
      <w:r w:rsidR="00FF1D03" w:rsidRPr="00B9780A">
        <w:rPr>
          <w:rFonts w:ascii="Liberation Serif" w:hAnsi="Liberation Serif" w:cs="Liberation Serif"/>
          <w:sz w:val="28"/>
          <w:szCs w:val="28"/>
        </w:rPr>
        <w:t>.</w:t>
      </w:r>
    </w:p>
    <w:p w:rsidR="00FF1D03" w:rsidRPr="00B9780A" w:rsidRDefault="00FF1D03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 xml:space="preserve">2) составление и </w:t>
      </w:r>
      <w:r w:rsidR="00CE340B" w:rsidRPr="00B9780A">
        <w:rPr>
          <w:rFonts w:ascii="Liberation Serif" w:hAnsi="Liberation Serif" w:cs="Liberation Serif"/>
          <w:sz w:val="28"/>
          <w:szCs w:val="28"/>
        </w:rPr>
        <w:t>подача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протокола об административном правонарушении, предусмотренного частью 1 статьи 20.25 КоАП РФ, мировому судье для рассмотрения</w:t>
      </w:r>
      <w:r w:rsidR="00676808" w:rsidRPr="00B9780A">
        <w:rPr>
          <w:rFonts w:ascii="Liberation Serif" w:hAnsi="Liberation Serif" w:cs="Liberation Serif"/>
          <w:sz w:val="28"/>
          <w:szCs w:val="28"/>
        </w:rPr>
        <w:t xml:space="preserve"> в </w:t>
      </w:r>
      <w:r w:rsidR="001E257D" w:rsidRPr="00B9780A">
        <w:rPr>
          <w:rFonts w:ascii="Liberation Serif" w:hAnsi="Liberation Serif" w:cs="Liberation Serif"/>
          <w:sz w:val="28"/>
          <w:szCs w:val="28"/>
        </w:rPr>
        <w:t xml:space="preserve">порядке и в </w:t>
      </w:r>
      <w:r w:rsidR="00676808" w:rsidRPr="00B9780A">
        <w:rPr>
          <w:rFonts w:ascii="Liberation Serif" w:hAnsi="Liberation Serif" w:cs="Liberation Serif"/>
          <w:sz w:val="28"/>
          <w:szCs w:val="28"/>
        </w:rPr>
        <w:t>пределах сроков, установленных законодательством Российской Федерации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9C1E78" w:rsidRPr="00B9780A" w:rsidRDefault="00FF1D03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3</w:t>
      </w:r>
      <w:r w:rsidR="001D3C6D" w:rsidRPr="00B9780A">
        <w:rPr>
          <w:rFonts w:ascii="Liberation Serif" w:hAnsi="Liberation Serif" w:cs="Liberation Serif"/>
          <w:sz w:val="28"/>
          <w:szCs w:val="28"/>
        </w:rPr>
        <w:t>)</w:t>
      </w:r>
      <w:r w:rsidR="009C1E78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1D3C6D" w:rsidRPr="00B9780A">
        <w:rPr>
          <w:rFonts w:ascii="Liberation Serif" w:hAnsi="Liberation Serif" w:cs="Liberation Serif"/>
          <w:sz w:val="28"/>
          <w:szCs w:val="28"/>
        </w:rPr>
        <w:t>о</w:t>
      </w:r>
      <w:r w:rsidR="009C1E78" w:rsidRPr="00B9780A">
        <w:rPr>
          <w:rFonts w:ascii="Liberation Serif" w:hAnsi="Liberation Serif" w:cs="Liberation Serif"/>
          <w:sz w:val="28"/>
          <w:szCs w:val="28"/>
        </w:rPr>
        <w:t xml:space="preserve">беспечение принятия исчерпывающих мер по обжалованию судебных актов об отмене (изменении) постановления по делу об административном </w:t>
      </w:r>
      <w:proofErr w:type="gramStart"/>
      <w:r w:rsidR="009C1E78" w:rsidRPr="00B9780A">
        <w:rPr>
          <w:rFonts w:ascii="Liberation Serif" w:hAnsi="Liberation Serif" w:cs="Liberation Serif"/>
          <w:sz w:val="28"/>
          <w:szCs w:val="28"/>
        </w:rPr>
        <w:t>правонарушении</w:t>
      </w:r>
      <w:proofErr w:type="gramEnd"/>
      <w:r w:rsidR="001D3C6D" w:rsidRPr="00B9780A">
        <w:rPr>
          <w:rFonts w:ascii="Liberation Serif" w:hAnsi="Liberation Serif" w:cs="Liberation Serif"/>
          <w:sz w:val="28"/>
          <w:szCs w:val="28"/>
        </w:rPr>
        <w:t xml:space="preserve"> о назначении административного наказания в виде штрафа</w:t>
      </w:r>
      <w:r w:rsidR="009C1E78" w:rsidRPr="00B9780A">
        <w:rPr>
          <w:rFonts w:ascii="Liberation Serif" w:hAnsi="Liberation Serif" w:cs="Liberation Serif"/>
          <w:sz w:val="28"/>
          <w:szCs w:val="28"/>
        </w:rPr>
        <w:t xml:space="preserve">, решения по результатам рассмотрения жалобы, протеста при наличии к тому оснований </w:t>
      </w:r>
      <w:r w:rsidR="001D3C6D" w:rsidRPr="00B9780A">
        <w:rPr>
          <w:rFonts w:ascii="Liberation Serif" w:hAnsi="Liberation Serif" w:cs="Liberation Serif"/>
          <w:sz w:val="28"/>
          <w:szCs w:val="28"/>
        </w:rPr>
        <w:t>-</w:t>
      </w:r>
      <w:r w:rsidR="009C1E78" w:rsidRPr="00B9780A">
        <w:rPr>
          <w:rFonts w:ascii="Liberation Serif" w:hAnsi="Liberation Serif" w:cs="Liberation Serif"/>
          <w:sz w:val="28"/>
          <w:szCs w:val="28"/>
        </w:rPr>
        <w:t xml:space="preserve"> в </w:t>
      </w:r>
      <w:r w:rsidR="001D3C6D" w:rsidRPr="00B9780A">
        <w:rPr>
          <w:rFonts w:ascii="Liberation Serif" w:hAnsi="Liberation Serif" w:cs="Liberation Serif"/>
          <w:sz w:val="28"/>
          <w:szCs w:val="28"/>
        </w:rPr>
        <w:t>установленн</w:t>
      </w:r>
      <w:r w:rsidR="00626150" w:rsidRPr="00B9780A">
        <w:rPr>
          <w:rFonts w:ascii="Liberation Serif" w:hAnsi="Liberation Serif" w:cs="Liberation Serif"/>
          <w:sz w:val="28"/>
          <w:szCs w:val="28"/>
        </w:rPr>
        <w:t>ом</w:t>
      </w:r>
      <w:r w:rsidR="001D3C6D" w:rsidRPr="00B9780A">
        <w:rPr>
          <w:rFonts w:ascii="Liberation Serif" w:hAnsi="Liberation Serif" w:cs="Liberation Serif"/>
          <w:sz w:val="28"/>
          <w:szCs w:val="28"/>
        </w:rPr>
        <w:t xml:space="preserve"> КоАП РФ </w:t>
      </w:r>
      <w:r w:rsidR="00626150" w:rsidRPr="00B9780A">
        <w:rPr>
          <w:rFonts w:ascii="Liberation Serif" w:hAnsi="Liberation Serif" w:cs="Liberation Serif"/>
          <w:sz w:val="28"/>
          <w:szCs w:val="28"/>
        </w:rPr>
        <w:t xml:space="preserve">порядке и </w:t>
      </w:r>
      <w:r w:rsidR="001D3C6D" w:rsidRPr="00B9780A">
        <w:rPr>
          <w:rFonts w:ascii="Liberation Serif" w:hAnsi="Liberation Serif" w:cs="Liberation Serif"/>
          <w:sz w:val="28"/>
          <w:szCs w:val="28"/>
        </w:rPr>
        <w:t>сроки.</w:t>
      </w:r>
    </w:p>
    <w:p w:rsidR="00DE5A0C" w:rsidRPr="00B9780A" w:rsidRDefault="00FF1D03" w:rsidP="00141EA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4</w:t>
      </w:r>
      <w:r w:rsidR="001D3C6D" w:rsidRPr="00B9780A">
        <w:rPr>
          <w:rFonts w:ascii="Liberation Serif" w:hAnsi="Liberation Serif" w:cs="Liberation Serif"/>
          <w:sz w:val="28"/>
          <w:szCs w:val="28"/>
        </w:rPr>
        <w:t>)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1D3C6D" w:rsidRPr="00B9780A">
        <w:rPr>
          <w:rFonts w:ascii="Liberation Serif" w:hAnsi="Liberation Serif" w:cs="Liberation Serif"/>
          <w:sz w:val="28"/>
          <w:szCs w:val="28"/>
        </w:rPr>
        <w:t>е</w:t>
      </w:r>
      <w:r w:rsidR="00DE5A0C" w:rsidRPr="00B9780A">
        <w:rPr>
          <w:rFonts w:ascii="Liberation Serif" w:hAnsi="Liberation Serif" w:cs="Liberation Serif"/>
          <w:sz w:val="28"/>
          <w:szCs w:val="28"/>
        </w:rPr>
        <w:t>жеквартальная сверка полноты возбуждения и окончания исполнительных производств с</w:t>
      </w:r>
      <w:r w:rsidR="00CE340B" w:rsidRPr="00B9780A">
        <w:rPr>
          <w:rFonts w:ascii="Liberation Serif" w:hAnsi="Liberation Serif" w:cs="Liberation Serif"/>
          <w:sz w:val="28"/>
          <w:szCs w:val="28"/>
        </w:rPr>
        <w:t>о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CE340B" w:rsidRPr="00B9780A">
        <w:rPr>
          <w:rFonts w:ascii="Liberation Serif" w:hAnsi="Liberation Serif" w:cs="Liberation Serif"/>
          <w:sz w:val="28"/>
          <w:szCs w:val="28"/>
        </w:rPr>
        <w:t>структурными подразделениями территориальных органов Федеральной службы судебных приставов России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по исполнительным документам о взы</w:t>
      </w:r>
      <w:r w:rsidR="001D3C6D" w:rsidRPr="00B9780A">
        <w:rPr>
          <w:rFonts w:ascii="Liberation Serif" w:hAnsi="Liberation Serif" w:cs="Liberation Serif"/>
          <w:sz w:val="28"/>
          <w:szCs w:val="28"/>
        </w:rPr>
        <w:t>скании административных штрафов -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в срок до 15 числа месяца, следующего за отчетным кварталом</w:t>
      </w:r>
      <w:r w:rsidR="001D3C6D" w:rsidRPr="00B9780A">
        <w:rPr>
          <w:rFonts w:ascii="Liberation Serif" w:hAnsi="Liberation Serif" w:cs="Liberation Serif"/>
          <w:sz w:val="28"/>
          <w:szCs w:val="28"/>
        </w:rPr>
        <w:t>.</w:t>
      </w:r>
    </w:p>
    <w:p w:rsidR="00DE5A0C" w:rsidRPr="00B9780A" w:rsidRDefault="001D3C6D" w:rsidP="00BE7C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ab/>
      </w:r>
      <w:proofErr w:type="gramStart"/>
      <w:r w:rsidR="00FF1D03" w:rsidRPr="00B9780A">
        <w:rPr>
          <w:rFonts w:ascii="Liberation Serif" w:hAnsi="Liberation Serif" w:cs="Liberation Serif"/>
          <w:sz w:val="28"/>
          <w:szCs w:val="28"/>
        </w:rPr>
        <w:t>5</w:t>
      </w:r>
      <w:r w:rsidRPr="00B9780A">
        <w:rPr>
          <w:rFonts w:ascii="Liberation Serif" w:hAnsi="Liberation Serif" w:cs="Liberation Serif"/>
          <w:sz w:val="28"/>
          <w:szCs w:val="28"/>
        </w:rPr>
        <w:t>) п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редставление в постоянно действующую комиссию по поступлению и выбытию активов администратора доходов информации о </w:t>
      </w:r>
      <w:r w:rsidR="00CE340B" w:rsidRPr="00B9780A">
        <w:rPr>
          <w:rFonts w:ascii="Liberation Serif" w:hAnsi="Liberation Serif" w:cs="Liberation Serif"/>
          <w:sz w:val="28"/>
          <w:szCs w:val="28"/>
        </w:rPr>
        <w:t>невзысканной в сроки, установленные законо</w:t>
      </w:r>
      <w:r w:rsidR="00B9780A">
        <w:rPr>
          <w:rFonts w:ascii="Liberation Serif" w:hAnsi="Liberation Serif" w:cs="Liberation Serif"/>
          <w:sz w:val="28"/>
          <w:szCs w:val="28"/>
        </w:rPr>
        <w:t xml:space="preserve">м Свердловской области от 14 июня </w:t>
      </w:r>
      <w:r w:rsidR="00CE340B" w:rsidRPr="00B9780A">
        <w:rPr>
          <w:rFonts w:ascii="Liberation Serif" w:hAnsi="Liberation Serif" w:cs="Liberation Serif"/>
          <w:sz w:val="28"/>
          <w:szCs w:val="28"/>
        </w:rPr>
        <w:t>2005</w:t>
      </w:r>
      <w:r w:rsidR="00B9780A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CE340B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C7135D">
        <w:rPr>
          <w:rFonts w:ascii="Liberation Serif" w:hAnsi="Liberation Serif" w:cs="Liberation Serif"/>
          <w:sz w:val="28"/>
          <w:szCs w:val="28"/>
        </w:rPr>
        <w:t xml:space="preserve">    </w:t>
      </w:r>
      <w:r w:rsidR="00CE340B" w:rsidRPr="00B9780A">
        <w:rPr>
          <w:rFonts w:ascii="Liberation Serif" w:hAnsi="Liberation Serif" w:cs="Liberation Serif"/>
          <w:sz w:val="28"/>
          <w:szCs w:val="28"/>
        </w:rPr>
        <w:t xml:space="preserve">№ 52-ОЗ «Об административных правонарушениях на территории </w:t>
      </w:r>
      <w:r w:rsidR="00CE340B" w:rsidRPr="00B9780A">
        <w:rPr>
          <w:rFonts w:ascii="Liberation Serif" w:hAnsi="Liberation Serif" w:cs="Liberation Serif"/>
          <w:sz w:val="28"/>
          <w:szCs w:val="28"/>
        </w:rPr>
        <w:lastRenderedPageBreak/>
        <w:t>Свердловской области» задолженности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для принятия решения о признании задолженности безнадежной к взысканию и ее списании в установленном порядке</w:t>
      </w:r>
      <w:r w:rsidR="00691FA1" w:rsidRPr="00B9780A">
        <w:rPr>
          <w:rFonts w:ascii="Liberation Serif" w:hAnsi="Liberation Serif" w:cs="Liberation Serif"/>
          <w:sz w:val="28"/>
          <w:szCs w:val="28"/>
        </w:rPr>
        <w:t xml:space="preserve"> -</w:t>
      </w:r>
      <w:r w:rsidR="00141EAE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DE5A0C" w:rsidRPr="00B9780A">
        <w:rPr>
          <w:rFonts w:ascii="Liberation Serif" w:hAnsi="Liberation Serif" w:cs="Liberation Serif"/>
          <w:sz w:val="28"/>
          <w:szCs w:val="28"/>
        </w:rPr>
        <w:t>в течение десяти рабочих дней со дня возникновения оснований</w:t>
      </w:r>
      <w:proofErr w:type="gramEnd"/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для признания задолженности безнадежной к взысканию, </w:t>
      </w:r>
      <w:proofErr w:type="gramStart"/>
      <w:r w:rsidR="00DE5A0C" w:rsidRPr="00B9780A">
        <w:rPr>
          <w:rFonts w:ascii="Liberation Serif" w:hAnsi="Liberation Serif" w:cs="Liberation Serif"/>
          <w:sz w:val="28"/>
          <w:szCs w:val="28"/>
        </w:rPr>
        <w:t>предусмотренных</w:t>
      </w:r>
      <w:proofErr w:type="gramEnd"/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статьей 47.2 Бюджетно</w:t>
      </w:r>
      <w:r w:rsidR="00141EAE" w:rsidRPr="00B9780A">
        <w:rPr>
          <w:rFonts w:ascii="Liberation Serif" w:hAnsi="Liberation Serif" w:cs="Liberation Serif"/>
          <w:sz w:val="28"/>
          <w:szCs w:val="28"/>
        </w:rPr>
        <w:t>го кодекса Российской Федерации</w:t>
      </w:r>
      <w:r w:rsidR="00DE5A0C" w:rsidRPr="00B9780A">
        <w:rPr>
          <w:rFonts w:ascii="Liberation Serif" w:hAnsi="Liberation Serif" w:cs="Liberation Serif"/>
          <w:sz w:val="28"/>
          <w:szCs w:val="28"/>
        </w:rPr>
        <w:t>;</w:t>
      </w:r>
    </w:p>
    <w:p w:rsidR="00CC79FD" w:rsidRPr="00B9780A" w:rsidRDefault="00FF1D03" w:rsidP="00CC79FD">
      <w:pPr>
        <w:ind w:firstLine="708"/>
        <w:jc w:val="both"/>
        <w:rPr>
          <w:rFonts w:ascii="Liberation Serif" w:hAnsi="Liberation Serif" w:cs="Liberation Serif"/>
          <w:color w:val="0000FF"/>
          <w:sz w:val="28"/>
          <w:szCs w:val="28"/>
        </w:rPr>
      </w:pPr>
      <w:proofErr w:type="gramStart"/>
      <w:r w:rsidRPr="00B9780A">
        <w:rPr>
          <w:rFonts w:ascii="Liberation Serif" w:hAnsi="Liberation Serif" w:cs="Liberation Serif"/>
          <w:sz w:val="28"/>
          <w:szCs w:val="28"/>
        </w:rPr>
        <w:t>6</w:t>
      </w:r>
      <w:r w:rsidR="001D3C6D" w:rsidRPr="00B9780A">
        <w:rPr>
          <w:rFonts w:ascii="Liberation Serif" w:hAnsi="Liberation Serif" w:cs="Liberation Serif"/>
          <w:sz w:val="28"/>
          <w:szCs w:val="28"/>
        </w:rPr>
        <w:t>) п</w:t>
      </w:r>
      <w:r w:rsidR="00CC79FD" w:rsidRPr="00B9780A">
        <w:rPr>
          <w:rFonts w:ascii="Liberation Serif" w:hAnsi="Liberation Serif" w:cs="Liberation Serif"/>
          <w:sz w:val="28"/>
          <w:szCs w:val="28"/>
        </w:rPr>
        <w:t>редставление ежеквартальной информации о выполнении мероприятий по сокращению просроченной дебиторской задолженности в отношении доходов областного бюджета по административным штрафам, установленным закон</w:t>
      </w:r>
      <w:r w:rsidR="00141EAE" w:rsidRPr="00B9780A">
        <w:rPr>
          <w:rFonts w:ascii="Liberation Serif" w:hAnsi="Liberation Serif" w:cs="Liberation Serif"/>
          <w:sz w:val="28"/>
          <w:szCs w:val="28"/>
        </w:rPr>
        <w:t>о</w:t>
      </w:r>
      <w:r w:rsidR="00B9780A">
        <w:rPr>
          <w:rFonts w:ascii="Liberation Serif" w:hAnsi="Liberation Serif" w:cs="Liberation Serif"/>
          <w:sz w:val="28"/>
          <w:szCs w:val="28"/>
        </w:rPr>
        <w:t xml:space="preserve">м Свердловской области от 14 июня </w:t>
      </w:r>
      <w:r w:rsidR="00141EAE" w:rsidRPr="00B9780A">
        <w:rPr>
          <w:rFonts w:ascii="Liberation Serif" w:hAnsi="Liberation Serif" w:cs="Liberation Serif"/>
          <w:sz w:val="28"/>
          <w:szCs w:val="28"/>
        </w:rPr>
        <w:t>2005</w:t>
      </w:r>
      <w:r w:rsidR="00B9780A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141EAE" w:rsidRPr="00B9780A">
        <w:rPr>
          <w:rFonts w:ascii="Liberation Serif" w:hAnsi="Liberation Serif" w:cs="Liberation Serif"/>
          <w:sz w:val="28"/>
          <w:szCs w:val="28"/>
        </w:rPr>
        <w:t xml:space="preserve"> № 52-ОЗ «Об административных правонарушениях на территории Свердловской области»</w:t>
      </w:r>
      <w:r w:rsidR="00CC79FD" w:rsidRPr="00B9780A">
        <w:rPr>
          <w:rFonts w:ascii="Liberation Serif" w:hAnsi="Liberation Serif" w:cs="Liberation Serif"/>
          <w:sz w:val="28"/>
          <w:szCs w:val="28"/>
        </w:rPr>
        <w:t>, предусмотренных Планом-графиком и настоящим пунктом, в отдел бухгалтерского учета, отчетности и закупок Администрации Каменск-Уральского городского округа - в срок до 5 числа месяца, следующего</w:t>
      </w:r>
      <w:proofErr w:type="gramEnd"/>
      <w:r w:rsidR="00CC79FD" w:rsidRPr="00B9780A">
        <w:rPr>
          <w:rFonts w:ascii="Liberation Serif" w:hAnsi="Liberation Serif" w:cs="Liberation Serif"/>
          <w:sz w:val="28"/>
          <w:szCs w:val="28"/>
        </w:rPr>
        <w:t xml:space="preserve"> за отчетным кварталом, а по итогам IV квартала – в срок до 15 января следующего года</w:t>
      </w:r>
      <w:r w:rsidR="00CC79FD" w:rsidRPr="00B9780A">
        <w:rPr>
          <w:rFonts w:ascii="Liberation Serif" w:hAnsi="Liberation Serif" w:cs="Liberation Serif"/>
          <w:color w:val="0000FF"/>
          <w:sz w:val="28"/>
          <w:szCs w:val="28"/>
        </w:rPr>
        <w:t>.</w:t>
      </w:r>
    </w:p>
    <w:p w:rsidR="00B23062" w:rsidRPr="00B9780A" w:rsidRDefault="00B23062" w:rsidP="008F634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F6343" w:rsidRPr="00B9780A" w:rsidRDefault="00AF1982" w:rsidP="008F634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  <w:lang w:val="en-US"/>
        </w:rPr>
        <w:t>VI</w:t>
      </w:r>
      <w:r w:rsidR="008F6343" w:rsidRPr="00B9780A">
        <w:rPr>
          <w:rFonts w:ascii="Liberation Serif" w:hAnsi="Liberation Serif" w:cs="Liberation Serif"/>
          <w:b/>
          <w:sz w:val="28"/>
          <w:szCs w:val="28"/>
        </w:rPr>
        <w:t xml:space="preserve">. </w:t>
      </w:r>
      <w:r w:rsidR="008027E3" w:rsidRPr="00B9780A">
        <w:rPr>
          <w:rFonts w:ascii="Liberation Serif" w:hAnsi="Liberation Serif" w:cs="Liberation Serif"/>
          <w:b/>
          <w:sz w:val="28"/>
          <w:szCs w:val="28"/>
        </w:rPr>
        <w:t>НАБЛЮДЕНИЕ ЗА ПЛАТЕЖЕСПОСОБНОСТЬЮ ДОЛЖНИКА В ЦЕЛЯХ ОБЕСПЕЧЕНИЯ ИСПОЛНЕНИЯ ДЕБИТОРСКОЙ ЗАДОЛЖЕННОСТИ ПО ДОХОДАМ</w:t>
      </w:r>
    </w:p>
    <w:p w:rsidR="00673C68" w:rsidRPr="00B9780A" w:rsidRDefault="00673C68" w:rsidP="008F634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027E3" w:rsidRPr="00B9780A" w:rsidRDefault="00586303" w:rsidP="00673C6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 xml:space="preserve">12. </w:t>
      </w:r>
      <w:r w:rsidR="008027E3" w:rsidRPr="00B9780A">
        <w:rPr>
          <w:rFonts w:ascii="Liberation Serif" w:hAnsi="Liberation Serif" w:cs="Liberation Serif"/>
          <w:sz w:val="28"/>
          <w:szCs w:val="28"/>
        </w:rPr>
        <w:t>Наблюдение (в том числе за возможностью взыскания дебиторской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 осуществляется ответственными</w:t>
      </w:r>
      <w:r w:rsidR="00481A57" w:rsidRPr="00B9780A">
        <w:rPr>
          <w:rFonts w:ascii="Liberation Serif" w:hAnsi="Liberation Serif" w:cs="Liberation Serif"/>
          <w:sz w:val="28"/>
          <w:szCs w:val="28"/>
        </w:rPr>
        <w:t xml:space="preserve"> секретарями</w:t>
      </w:r>
      <w:r w:rsidR="008027E3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BD469E" w:rsidRPr="00B9780A">
        <w:rPr>
          <w:rFonts w:ascii="Liberation Serif" w:hAnsi="Liberation Serif" w:cs="Liberation Serif"/>
          <w:sz w:val="28"/>
          <w:szCs w:val="28"/>
        </w:rPr>
        <w:t xml:space="preserve">территориальных органов Администрации </w:t>
      </w:r>
      <w:r w:rsidR="00565EED" w:rsidRPr="00B9780A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BD469E" w:rsidRPr="00B9780A">
        <w:rPr>
          <w:rFonts w:ascii="Liberation Serif" w:hAnsi="Liberation Serif" w:cs="Liberation Serif"/>
          <w:sz w:val="28"/>
          <w:szCs w:val="28"/>
        </w:rPr>
        <w:t xml:space="preserve"> городского округа «Администрация Синарского района»</w:t>
      </w:r>
      <w:r w:rsidR="00565EED" w:rsidRPr="00B9780A">
        <w:rPr>
          <w:rFonts w:ascii="Liberation Serif" w:hAnsi="Liberation Serif" w:cs="Liberation Serif"/>
          <w:sz w:val="28"/>
          <w:szCs w:val="28"/>
        </w:rPr>
        <w:t xml:space="preserve"> и </w:t>
      </w:r>
      <w:r w:rsidR="00BD469E" w:rsidRPr="00B9780A">
        <w:rPr>
          <w:rFonts w:ascii="Liberation Serif" w:hAnsi="Liberation Serif" w:cs="Liberation Serif"/>
          <w:sz w:val="28"/>
          <w:szCs w:val="28"/>
        </w:rPr>
        <w:t xml:space="preserve">«Администрация Красногорского района» </w:t>
      </w:r>
      <w:r w:rsidRPr="00B9780A">
        <w:rPr>
          <w:rFonts w:ascii="Liberation Serif" w:hAnsi="Liberation Serif" w:cs="Liberation Serif"/>
          <w:sz w:val="28"/>
          <w:szCs w:val="28"/>
        </w:rPr>
        <w:t>еженедельно</w:t>
      </w:r>
      <w:r w:rsidR="00C7135D">
        <w:rPr>
          <w:rFonts w:ascii="Liberation Serif" w:hAnsi="Liberation Serif" w:cs="Liberation Serif"/>
          <w:sz w:val="28"/>
          <w:szCs w:val="28"/>
        </w:rPr>
        <w:t xml:space="preserve"> путем сбора информации, полученной</w:t>
      </w:r>
      <w:r w:rsidR="005C3514" w:rsidRPr="00B9780A">
        <w:rPr>
          <w:rFonts w:ascii="Liberation Serif" w:hAnsi="Liberation Serif" w:cs="Liberation Serif"/>
          <w:sz w:val="28"/>
          <w:szCs w:val="28"/>
        </w:rPr>
        <w:t xml:space="preserve"> из открытых </w:t>
      </w:r>
      <w:proofErr w:type="gramStart"/>
      <w:r w:rsidR="005C3514" w:rsidRPr="00B9780A">
        <w:rPr>
          <w:rFonts w:ascii="Liberation Serif" w:hAnsi="Liberation Serif" w:cs="Liberation Serif"/>
          <w:sz w:val="28"/>
          <w:szCs w:val="28"/>
        </w:rPr>
        <w:t>источников</w:t>
      </w:r>
      <w:proofErr w:type="gramEnd"/>
      <w:r w:rsidR="005C3514" w:rsidRPr="00B9780A">
        <w:rPr>
          <w:rFonts w:ascii="Liberation Serif" w:hAnsi="Liberation Serif" w:cs="Liberation Serif"/>
          <w:sz w:val="28"/>
          <w:szCs w:val="28"/>
        </w:rPr>
        <w:t xml:space="preserve"> данных, в том числе</w:t>
      </w:r>
      <w:r w:rsidR="001E257D" w:rsidRPr="00B9780A">
        <w:rPr>
          <w:rFonts w:ascii="Liberation Serif" w:hAnsi="Liberation Serif" w:cs="Liberation Serif"/>
          <w:sz w:val="28"/>
          <w:szCs w:val="28"/>
        </w:rPr>
        <w:t xml:space="preserve"> данных</w:t>
      </w:r>
      <w:r w:rsidR="005C3514" w:rsidRPr="00B9780A">
        <w:rPr>
          <w:rFonts w:ascii="Liberation Serif" w:hAnsi="Liberation Serif" w:cs="Liberation Serif"/>
          <w:sz w:val="28"/>
          <w:szCs w:val="28"/>
        </w:rPr>
        <w:t xml:space="preserve"> сервиса «Банк данных исполнительных производств» на официальном сайте ФССП России по адресу http://fssp.gov.ru/iss/ip/.</w:t>
      </w:r>
    </w:p>
    <w:p w:rsidR="005C3514" w:rsidRPr="00B9780A" w:rsidRDefault="005C3514" w:rsidP="007C5F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 xml:space="preserve">13. </w:t>
      </w:r>
      <w:proofErr w:type="gramStart"/>
      <w:r w:rsidRPr="00B9780A">
        <w:rPr>
          <w:rFonts w:ascii="Liberation Serif" w:hAnsi="Liberation Serif" w:cs="Liberation Serif"/>
          <w:sz w:val="28"/>
          <w:szCs w:val="28"/>
        </w:rPr>
        <w:t>При необходимости лицами, указанными в пункте 12</w:t>
      </w:r>
      <w:r w:rsidR="00C7135D">
        <w:rPr>
          <w:rFonts w:ascii="Liberation Serif" w:hAnsi="Liberation Serif" w:cs="Liberation Serif"/>
          <w:sz w:val="28"/>
          <w:szCs w:val="28"/>
        </w:rPr>
        <w:t xml:space="preserve"> раздела </w:t>
      </w:r>
      <w:r w:rsidR="00C7135D">
        <w:rPr>
          <w:rFonts w:ascii="Liberation Serif" w:hAnsi="Liberation Serif" w:cs="Liberation Serif"/>
          <w:sz w:val="28"/>
          <w:szCs w:val="28"/>
          <w:lang w:val="en-US"/>
        </w:rPr>
        <w:t>VI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 w:rsidR="007C5FC0" w:rsidRPr="00B9780A">
        <w:rPr>
          <w:rFonts w:ascii="Liberation Serif" w:hAnsi="Liberation Serif" w:cs="Liberation Serif"/>
          <w:sz w:val="28"/>
          <w:szCs w:val="28"/>
        </w:rPr>
        <w:t>,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7C5FC0" w:rsidRPr="00B9780A">
        <w:rPr>
          <w:rFonts w:ascii="Liberation Serif" w:hAnsi="Liberation Serif" w:cs="Liberation Serif"/>
          <w:sz w:val="28"/>
          <w:szCs w:val="28"/>
        </w:rPr>
        <w:t>в порядке, предусмотренном Федеральным законом от 02 октября 2007</w:t>
      </w:r>
      <w:r w:rsidR="00224A53" w:rsidRPr="00B9780A">
        <w:rPr>
          <w:rFonts w:ascii="Liberation Serif" w:hAnsi="Liberation Serif" w:cs="Liberation Serif"/>
          <w:sz w:val="28"/>
          <w:szCs w:val="28"/>
        </w:rPr>
        <w:t xml:space="preserve"> года №</w:t>
      </w:r>
      <w:r w:rsidR="007C5FC0" w:rsidRPr="00B9780A">
        <w:rPr>
          <w:rFonts w:ascii="Liberation Serif" w:hAnsi="Liberation Serif" w:cs="Liberation Serif"/>
          <w:sz w:val="28"/>
          <w:szCs w:val="28"/>
        </w:rPr>
        <w:t xml:space="preserve"> 229-ФЗ</w:t>
      </w:r>
      <w:r w:rsidR="00224A53" w:rsidRPr="00B9780A">
        <w:rPr>
          <w:rFonts w:ascii="Liberation Serif" w:hAnsi="Liberation Serif" w:cs="Liberation Serif"/>
          <w:sz w:val="28"/>
          <w:szCs w:val="28"/>
        </w:rPr>
        <w:t xml:space="preserve"> «</w:t>
      </w:r>
      <w:r w:rsidR="007C5FC0" w:rsidRPr="00B9780A">
        <w:rPr>
          <w:rFonts w:ascii="Liberation Serif" w:hAnsi="Liberation Serif" w:cs="Liberation Serif"/>
          <w:sz w:val="28"/>
          <w:szCs w:val="28"/>
        </w:rPr>
        <w:t>Об исполнительном производстве</w:t>
      </w:r>
      <w:r w:rsidR="00224A53" w:rsidRPr="00B9780A">
        <w:rPr>
          <w:rFonts w:ascii="Liberation Serif" w:hAnsi="Liberation Serif" w:cs="Liberation Serif"/>
          <w:sz w:val="28"/>
          <w:szCs w:val="28"/>
        </w:rPr>
        <w:t>»</w:t>
      </w:r>
      <w:r w:rsidR="001E257D" w:rsidRPr="00B9780A">
        <w:rPr>
          <w:rFonts w:ascii="Liberation Serif" w:hAnsi="Liberation Serif" w:cs="Liberation Serif"/>
          <w:sz w:val="28"/>
          <w:szCs w:val="28"/>
        </w:rPr>
        <w:t>,</w:t>
      </w:r>
      <w:r w:rsidR="007C5FC0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Pr="00B9780A">
        <w:rPr>
          <w:rFonts w:ascii="Liberation Serif" w:hAnsi="Liberation Serif" w:cs="Liberation Serif"/>
          <w:sz w:val="28"/>
          <w:szCs w:val="28"/>
        </w:rPr>
        <w:t>производится запрос информации</w:t>
      </w:r>
      <w:r w:rsidR="001E257D" w:rsidRPr="00B9780A">
        <w:rPr>
          <w:rFonts w:ascii="Liberation Serif" w:hAnsi="Liberation Serif" w:cs="Liberation Serif"/>
          <w:sz w:val="28"/>
          <w:szCs w:val="28"/>
        </w:rPr>
        <w:t xml:space="preserve"> о ходе исполнительного производства, в том числе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о мероприятиях, проводимых приставом-исполнителем, о сумме непогашенной задолженности, о наличии данных об объявлении в розыск должника, его имущества, об изменении состояния счета (счетов) должника, его</w:t>
      </w:r>
      <w:proofErr w:type="gramEnd"/>
      <w:r w:rsidRPr="00B9780A">
        <w:rPr>
          <w:rFonts w:ascii="Liberation Serif" w:hAnsi="Liberation Serif" w:cs="Liberation Serif"/>
          <w:sz w:val="28"/>
          <w:szCs w:val="28"/>
        </w:rPr>
        <w:t xml:space="preserve"> имущества.</w:t>
      </w:r>
    </w:p>
    <w:p w:rsidR="008F6343" w:rsidRPr="00B9780A" w:rsidRDefault="008F6343" w:rsidP="008027E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F6343" w:rsidRPr="00B9780A" w:rsidRDefault="008F6343" w:rsidP="008F634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F6343" w:rsidRPr="00B9780A" w:rsidRDefault="008F6343" w:rsidP="008F634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F6343" w:rsidRPr="00B9780A" w:rsidRDefault="008F6343" w:rsidP="00CC79FD">
      <w:pPr>
        <w:ind w:firstLine="708"/>
        <w:jc w:val="both"/>
        <w:rPr>
          <w:rFonts w:ascii="Liberation Serif" w:hAnsi="Liberation Serif" w:cs="Liberation Serif"/>
          <w:color w:val="0000FF"/>
          <w:sz w:val="28"/>
          <w:szCs w:val="28"/>
        </w:rPr>
      </w:pPr>
    </w:p>
    <w:p w:rsidR="008F6343" w:rsidRPr="00B9780A" w:rsidRDefault="008F6343" w:rsidP="00CC79FD">
      <w:pPr>
        <w:ind w:firstLine="708"/>
        <w:jc w:val="both"/>
        <w:rPr>
          <w:rFonts w:ascii="Liberation Serif" w:hAnsi="Liberation Serif" w:cs="Liberation Serif"/>
          <w:color w:val="0000FF"/>
          <w:sz w:val="28"/>
          <w:szCs w:val="28"/>
        </w:rPr>
      </w:pPr>
    </w:p>
    <w:p w:rsidR="008F6343" w:rsidRPr="00B9780A" w:rsidRDefault="008F6343" w:rsidP="008F6343">
      <w:pPr>
        <w:ind w:firstLine="708"/>
        <w:jc w:val="center"/>
        <w:rPr>
          <w:rFonts w:ascii="Liberation Serif" w:hAnsi="Liberation Serif" w:cs="Liberation Serif"/>
          <w:color w:val="0000FF"/>
          <w:sz w:val="28"/>
          <w:szCs w:val="28"/>
        </w:rPr>
      </w:pPr>
    </w:p>
    <w:p w:rsidR="008F6343" w:rsidRPr="00B9780A" w:rsidRDefault="008F6343" w:rsidP="00CC79FD">
      <w:pPr>
        <w:ind w:firstLine="708"/>
        <w:jc w:val="both"/>
        <w:rPr>
          <w:rFonts w:ascii="Liberation Serif" w:hAnsi="Liberation Serif" w:cs="Liberation Serif"/>
          <w:color w:val="0000FF"/>
          <w:sz w:val="28"/>
          <w:szCs w:val="28"/>
        </w:rPr>
      </w:pPr>
    </w:p>
    <w:p w:rsidR="008F6343" w:rsidRPr="00B9780A" w:rsidRDefault="008F6343" w:rsidP="00CC79FD">
      <w:pPr>
        <w:ind w:firstLine="708"/>
        <w:jc w:val="both"/>
        <w:rPr>
          <w:rFonts w:ascii="Liberation Serif" w:hAnsi="Liberation Serif" w:cs="Liberation Serif"/>
          <w:color w:val="0000FF"/>
          <w:sz w:val="28"/>
          <w:szCs w:val="28"/>
        </w:rPr>
      </w:pPr>
    </w:p>
    <w:p w:rsidR="008F6343" w:rsidRPr="00B9780A" w:rsidRDefault="008F6343" w:rsidP="00CC79FD">
      <w:pPr>
        <w:ind w:firstLine="708"/>
        <w:jc w:val="both"/>
        <w:rPr>
          <w:rFonts w:ascii="Liberation Serif" w:hAnsi="Liberation Serif" w:cs="Liberation Serif"/>
          <w:color w:val="0000FF"/>
          <w:sz w:val="28"/>
          <w:szCs w:val="28"/>
        </w:rPr>
      </w:pPr>
    </w:p>
    <w:sectPr w:rsidR="008F6343" w:rsidRPr="00B9780A" w:rsidSect="00E40C67">
      <w:headerReference w:type="default" r:id="rId12"/>
      <w:pgSz w:w="11906" w:h="16838"/>
      <w:pgMar w:top="284" w:right="567" w:bottom="51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3FC" w:rsidRDefault="00DB43FC" w:rsidP="00DE6791">
      <w:r>
        <w:separator/>
      </w:r>
    </w:p>
  </w:endnote>
  <w:endnote w:type="continuationSeparator" w:id="0">
    <w:p w:rsidR="00DB43FC" w:rsidRDefault="00DB43FC" w:rsidP="00DE6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3FC" w:rsidRDefault="00DB43FC" w:rsidP="00DE6791">
      <w:r>
        <w:separator/>
      </w:r>
    </w:p>
  </w:footnote>
  <w:footnote w:type="continuationSeparator" w:id="0">
    <w:p w:rsidR="00DB43FC" w:rsidRDefault="00DB43FC" w:rsidP="00DE67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6485836"/>
    </w:sdtPr>
    <w:sdtEndPr/>
    <w:sdtContent>
      <w:p w:rsidR="00C7135D" w:rsidRDefault="00DB43F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5DA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7135D" w:rsidRDefault="00C7135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04B1E"/>
    <w:multiLevelType w:val="hybridMultilevel"/>
    <w:tmpl w:val="2AB4A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CF64B8"/>
    <w:multiLevelType w:val="hybridMultilevel"/>
    <w:tmpl w:val="BE1E319C"/>
    <w:lvl w:ilvl="0" w:tplc="F06CE4A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415A"/>
    <w:rsid w:val="00010608"/>
    <w:rsid w:val="00041DF7"/>
    <w:rsid w:val="000B5F35"/>
    <w:rsid w:val="000B6F8C"/>
    <w:rsid w:val="000C1721"/>
    <w:rsid w:val="000F1E8D"/>
    <w:rsid w:val="000F4885"/>
    <w:rsid w:val="00104919"/>
    <w:rsid w:val="00107A28"/>
    <w:rsid w:val="00121015"/>
    <w:rsid w:val="00133698"/>
    <w:rsid w:val="00141EAE"/>
    <w:rsid w:val="001421B7"/>
    <w:rsid w:val="00163B3D"/>
    <w:rsid w:val="001B7775"/>
    <w:rsid w:val="001C7019"/>
    <w:rsid w:val="001D3C6D"/>
    <w:rsid w:val="001E257D"/>
    <w:rsid w:val="001F1888"/>
    <w:rsid w:val="0020232E"/>
    <w:rsid w:val="00224A53"/>
    <w:rsid w:val="00226206"/>
    <w:rsid w:val="0022775D"/>
    <w:rsid w:val="0023226A"/>
    <w:rsid w:val="00262FEE"/>
    <w:rsid w:val="002E5121"/>
    <w:rsid w:val="002E7215"/>
    <w:rsid w:val="00300902"/>
    <w:rsid w:val="00301773"/>
    <w:rsid w:val="0030415A"/>
    <w:rsid w:val="00311136"/>
    <w:rsid w:val="00321FB8"/>
    <w:rsid w:val="0035042B"/>
    <w:rsid w:val="00352B7E"/>
    <w:rsid w:val="00374C89"/>
    <w:rsid w:val="003B333A"/>
    <w:rsid w:val="003B4FF8"/>
    <w:rsid w:val="003B63AB"/>
    <w:rsid w:val="003C1EF4"/>
    <w:rsid w:val="003D6423"/>
    <w:rsid w:val="003F6459"/>
    <w:rsid w:val="00430E45"/>
    <w:rsid w:val="00461978"/>
    <w:rsid w:val="0046464E"/>
    <w:rsid w:val="00481A57"/>
    <w:rsid w:val="004A4BDA"/>
    <w:rsid w:val="004C3D72"/>
    <w:rsid w:val="004D0EB9"/>
    <w:rsid w:val="004F1BF0"/>
    <w:rsid w:val="004F4246"/>
    <w:rsid w:val="00536788"/>
    <w:rsid w:val="00565EED"/>
    <w:rsid w:val="00586303"/>
    <w:rsid w:val="00592D75"/>
    <w:rsid w:val="00594EDE"/>
    <w:rsid w:val="005A560D"/>
    <w:rsid w:val="005C3514"/>
    <w:rsid w:val="005D2076"/>
    <w:rsid w:val="005F5F12"/>
    <w:rsid w:val="00626150"/>
    <w:rsid w:val="0063732A"/>
    <w:rsid w:val="00664E58"/>
    <w:rsid w:val="00671571"/>
    <w:rsid w:val="00673C68"/>
    <w:rsid w:val="00676808"/>
    <w:rsid w:val="00691FA1"/>
    <w:rsid w:val="006A63E3"/>
    <w:rsid w:val="006A79FC"/>
    <w:rsid w:val="006C6C5E"/>
    <w:rsid w:val="006E2BE1"/>
    <w:rsid w:val="006E497C"/>
    <w:rsid w:val="006F2929"/>
    <w:rsid w:val="00702165"/>
    <w:rsid w:val="00714DB7"/>
    <w:rsid w:val="00720985"/>
    <w:rsid w:val="007565D5"/>
    <w:rsid w:val="00761552"/>
    <w:rsid w:val="00770425"/>
    <w:rsid w:val="00777D25"/>
    <w:rsid w:val="007819BE"/>
    <w:rsid w:val="00785DE8"/>
    <w:rsid w:val="00787BB8"/>
    <w:rsid w:val="007B16D0"/>
    <w:rsid w:val="007C5FC0"/>
    <w:rsid w:val="007E5055"/>
    <w:rsid w:val="007F3774"/>
    <w:rsid w:val="008027E3"/>
    <w:rsid w:val="00816C65"/>
    <w:rsid w:val="0083244C"/>
    <w:rsid w:val="00834F39"/>
    <w:rsid w:val="0083594B"/>
    <w:rsid w:val="008457E6"/>
    <w:rsid w:val="008556E0"/>
    <w:rsid w:val="00860466"/>
    <w:rsid w:val="00871148"/>
    <w:rsid w:val="008738B8"/>
    <w:rsid w:val="00892D04"/>
    <w:rsid w:val="00896CBC"/>
    <w:rsid w:val="008A6F24"/>
    <w:rsid w:val="008A74E3"/>
    <w:rsid w:val="008C0E41"/>
    <w:rsid w:val="008D23F1"/>
    <w:rsid w:val="008F30E8"/>
    <w:rsid w:val="008F6343"/>
    <w:rsid w:val="009255D0"/>
    <w:rsid w:val="00927995"/>
    <w:rsid w:val="00936BFA"/>
    <w:rsid w:val="00953A2E"/>
    <w:rsid w:val="00956960"/>
    <w:rsid w:val="0096767B"/>
    <w:rsid w:val="00975A1C"/>
    <w:rsid w:val="0098279C"/>
    <w:rsid w:val="0099273E"/>
    <w:rsid w:val="009B0C16"/>
    <w:rsid w:val="009C1E78"/>
    <w:rsid w:val="009C6247"/>
    <w:rsid w:val="009D38C7"/>
    <w:rsid w:val="009D7F3A"/>
    <w:rsid w:val="009E01BD"/>
    <w:rsid w:val="009F7C3E"/>
    <w:rsid w:val="00A1076A"/>
    <w:rsid w:val="00A114D1"/>
    <w:rsid w:val="00A125B6"/>
    <w:rsid w:val="00A26589"/>
    <w:rsid w:val="00A47EEE"/>
    <w:rsid w:val="00A65BAB"/>
    <w:rsid w:val="00A71ABF"/>
    <w:rsid w:val="00A86195"/>
    <w:rsid w:val="00AA29AF"/>
    <w:rsid w:val="00AA4CEF"/>
    <w:rsid w:val="00AD50A5"/>
    <w:rsid w:val="00AF1982"/>
    <w:rsid w:val="00B023E6"/>
    <w:rsid w:val="00B07B79"/>
    <w:rsid w:val="00B23062"/>
    <w:rsid w:val="00B353DB"/>
    <w:rsid w:val="00B56CED"/>
    <w:rsid w:val="00B56EB0"/>
    <w:rsid w:val="00B661EF"/>
    <w:rsid w:val="00B91D93"/>
    <w:rsid w:val="00B95DBC"/>
    <w:rsid w:val="00B9780A"/>
    <w:rsid w:val="00BA7870"/>
    <w:rsid w:val="00BC5DBD"/>
    <w:rsid w:val="00BC77AC"/>
    <w:rsid w:val="00BD469E"/>
    <w:rsid w:val="00BE0C23"/>
    <w:rsid w:val="00BE7CF5"/>
    <w:rsid w:val="00BF6E52"/>
    <w:rsid w:val="00C01960"/>
    <w:rsid w:val="00C02127"/>
    <w:rsid w:val="00C42D98"/>
    <w:rsid w:val="00C55198"/>
    <w:rsid w:val="00C7135D"/>
    <w:rsid w:val="00C8290F"/>
    <w:rsid w:val="00C978CD"/>
    <w:rsid w:val="00C97F52"/>
    <w:rsid w:val="00CA14D7"/>
    <w:rsid w:val="00CB0D1D"/>
    <w:rsid w:val="00CB16FD"/>
    <w:rsid w:val="00CC79FD"/>
    <w:rsid w:val="00CD11A6"/>
    <w:rsid w:val="00CD5503"/>
    <w:rsid w:val="00CE340B"/>
    <w:rsid w:val="00CF50B3"/>
    <w:rsid w:val="00CF7251"/>
    <w:rsid w:val="00D03298"/>
    <w:rsid w:val="00D15124"/>
    <w:rsid w:val="00D2161E"/>
    <w:rsid w:val="00D35C45"/>
    <w:rsid w:val="00D46873"/>
    <w:rsid w:val="00D5414E"/>
    <w:rsid w:val="00D66679"/>
    <w:rsid w:val="00D82037"/>
    <w:rsid w:val="00D921D5"/>
    <w:rsid w:val="00D93B75"/>
    <w:rsid w:val="00DB43FC"/>
    <w:rsid w:val="00DE4BE7"/>
    <w:rsid w:val="00DE5A0C"/>
    <w:rsid w:val="00DE6791"/>
    <w:rsid w:val="00DF1550"/>
    <w:rsid w:val="00E03CAD"/>
    <w:rsid w:val="00E252AD"/>
    <w:rsid w:val="00E32F43"/>
    <w:rsid w:val="00E341F9"/>
    <w:rsid w:val="00E34E63"/>
    <w:rsid w:val="00E40C67"/>
    <w:rsid w:val="00E47F71"/>
    <w:rsid w:val="00E5691E"/>
    <w:rsid w:val="00E6311B"/>
    <w:rsid w:val="00E740C9"/>
    <w:rsid w:val="00E863B0"/>
    <w:rsid w:val="00EA0D87"/>
    <w:rsid w:val="00EB48DC"/>
    <w:rsid w:val="00EB6A37"/>
    <w:rsid w:val="00ED4DA5"/>
    <w:rsid w:val="00ED74F7"/>
    <w:rsid w:val="00EE4587"/>
    <w:rsid w:val="00F129BF"/>
    <w:rsid w:val="00F7669B"/>
    <w:rsid w:val="00F82275"/>
    <w:rsid w:val="00F87AE4"/>
    <w:rsid w:val="00FA194B"/>
    <w:rsid w:val="00FA3C20"/>
    <w:rsid w:val="00FA5DAA"/>
    <w:rsid w:val="00FD3077"/>
    <w:rsid w:val="00FD7DEC"/>
    <w:rsid w:val="00FE224B"/>
    <w:rsid w:val="00FE7AC4"/>
    <w:rsid w:val="00FF1D03"/>
    <w:rsid w:val="00FF515A"/>
    <w:rsid w:val="00FF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E679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E6791"/>
  </w:style>
  <w:style w:type="paragraph" w:styleId="a9">
    <w:name w:val="footer"/>
    <w:basedOn w:val="a"/>
    <w:link w:val="aa"/>
    <w:rsid w:val="00DE679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E6791"/>
  </w:style>
  <w:style w:type="paragraph" w:styleId="ab">
    <w:name w:val="List Paragraph"/>
    <w:basedOn w:val="a"/>
    <w:uiPriority w:val="34"/>
    <w:qFormat/>
    <w:rsid w:val="008457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E679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E6791"/>
  </w:style>
  <w:style w:type="paragraph" w:styleId="a9">
    <w:name w:val="footer"/>
    <w:basedOn w:val="a"/>
    <w:link w:val="aa"/>
    <w:rsid w:val="00DE679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E6791"/>
  </w:style>
  <w:style w:type="paragraph" w:styleId="ab">
    <w:name w:val="List Paragraph"/>
    <w:basedOn w:val="a"/>
    <w:uiPriority w:val="34"/>
    <w:qFormat/>
    <w:rsid w:val="00845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2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B742C8972E5B1506EF9EC58BB00642AB1F2D87827119728FC7E04A500DE5D7D6D4DA4580FEC13F11BDE246120FBFD812CE22364EC9891C7t1Z3F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AB742C8972E5B1506EF9EC58BB00642AB1F5D8732B159728FC7E04A500DE5D7D6D4DA4580FEC13F11BDE246120FBFD812CE22364EC9891C7t1Z3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&#1054;&#1090;&#1095;&#1077;&#1090;&#1099;%20&#1087;&#1086;%20&#1076;&#1086;&#1093;&#1086;&#1076;.(&#1072;&#1076;&#1084;.&#1082;&#1086;&#1084;&#1080;&#1089;)\&#1054;&#1090;&#1095;&#1077;&#1090;&#1099;%202021\&#1048;&#1085;&#1074;&#1077;&#1085;&#1090;&#1072;&#1088;&#1080;&#1079;&#1072;&#1094;&#1080;&#1103;%20&#1076;&#1086;&#1093;&#1086;&#1076;&#1086;&#1074;\&#1087;&#1086;&#1089;&#1090;&#1072;&#1085;&#1086;&#1074;&#1083;&#1077;&#1085;&#1080;&#1077;%20&#1082;&#1086;&#1084;&#1080;&#1089;&#1089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2D4E1-2FBB-40FD-A735-EFC553404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комиссия</Template>
  <TotalTime>985</TotalTime>
  <Pages>1</Pages>
  <Words>2625</Words>
  <Characters>14969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tee</cp:lastModifiedBy>
  <cp:revision>43</cp:revision>
  <cp:lastPrinted>2026-06-15T05:34:00Z</cp:lastPrinted>
  <dcterms:created xsi:type="dcterms:W3CDTF">2023-05-23T04:09:00Z</dcterms:created>
  <dcterms:modified xsi:type="dcterms:W3CDTF">2026-06-15T05:35:00Z</dcterms:modified>
</cp:coreProperties>
</file>