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7C0C15" w:rsidP="00133698">
      <w:pPr>
        <w:pStyle w:val="1"/>
        <w:ind w:left="5387"/>
        <w:jc w:val="right"/>
        <w:rPr>
          <w:bCs/>
          <w:iCs w:val="0"/>
        </w:rPr>
      </w:pPr>
      <w:r w:rsidRPr="007C0C1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7C0C15" w:rsidP="00133698">
      <w:pPr>
        <w:spacing w:before="400"/>
        <w:rPr>
          <w:rFonts w:ascii="Liberation Serif" w:hAnsi="Liberation Serif"/>
          <w:sz w:val="24"/>
        </w:rPr>
      </w:pPr>
      <w:r w:rsidRPr="007C0C15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355259">
        <w:rPr>
          <w:rFonts w:ascii="Liberation Serif" w:hAnsi="Liberation Serif"/>
          <w:sz w:val="24"/>
        </w:rPr>
        <w:t xml:space="preserve">15.06.2026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355259">
        <w:rPr>
          <w:rFonts w:ascii="Liberation Serif" w:hAnsi="Liberation Serif"/>
          <w:sz w:val="24"/>
        </w:rPr>
        <w:t>416</w:t>
      </w:r>
      <w:r w:rsidR="00136455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«Выпускных вечеров» в муниципальных общеобразовательных учреждениях</w:t>
      </w:r>
      <w:r w:rsidR="00970332">
        <w:rPr>
          <w:rFonts w:ascii="Liberation Serif" w:hAnsi="Liberation Serif"/>
          <w:b/>
          <w:bCs/>
          <w:sz w:val="24"/>
          <w:szCs w:val="24"/>
        </w:rPr>
        <w:t xml:space="preserve"> в 2026 году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06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«Выпускных вечеров»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муниципальным общеобразовательным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 xml:space="preserve">статьи 5-1 Закона Свердловской области от 29 октября 2013 года </w:t>
      </w:r>
      <w:r w:rsidR="004C6E9D">
        <w:rPr>
          <w:rFonts w:ascii="Liberation Serif" w:hAnsi="Liberation Serif"/>
          <w:bCs/>
          <w:sz w:val="24"/>
          <w:szCs w:val="24"/>
        </w:rPr>
        <w:t xml:space="preserve">     </w:t>
      </w:r>
      <w:r w:rsidR="000D3A70" w:rsidRPr="005E365D">
        <w:rPr>
          <w:rFonts w:ascii="Liberation Serif" w:hAnsi="Liberation Serif"/>
          <w:bCs/>
          <w:sz w:val="24"/>
          <w:szCs w:val="24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136455">
        <w:rPr>
          <w:rFonts w:ascii="Liberation Serif" w:hAnsi="Liberation Serif"/>
          <w:sz w:val="24"/>
          <w:szCs w:val="24"/>
        </w:rPr>
        <w:t>оставляю за собой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355259">
        <w:rPr>
          <w:rFonts w:ascii="Liberation Serif" w:hAnsi="Liberation Serif"/>
          <w:sz w:val="24"/>
          <w:szCs w:val="24"/>
        </w:rPr>
        <w:t>15.06.2026</w:t>
      </w:r>
      <w:r w:rsidR="007B309E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355259">
        <w:rPr>
          <w:rFonts w:ascii="Liberation Serif" w:hAnsi="Liberation Serif"/>
          <w:sz w:val="24"/>
          <w:szCs w:val="24"/>
        </w:rPr>
        <w:t>416</w:t>
      </w:r>
      <w:r w:rsidR="00136455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970332" w:rsidRDefault="00970332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</w:p>
    <w:p w:rsidR="003055E9" w:rsidRDefault="004B39C5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«Выпускные вечера»</w:t>
      </w:r>
      <w:r w:rsidR="003055E9" w:rsidRPr="004C6E9D">
        <w:rPr>
          <w:rFonts w:ascii="Liberation Serif" w:hAnsi="Liberation Serif"/>
          <w:sz w:val="24"/>
          <w:szCs w:val="24"/>
        </w:rPr>
        <w:t xml:space="preserve"> в 202</w:t>
      </w:r>
      <w:r w:rsidR="00782753">
        <w:rPr>
          <w:rFonts w:ascii="Liberation Serif" w:hAnsi="Liberation Serif"/>
          <w:sz w:val="24"/>
          <w:szCs w:val="24"/>
        </w:rPr>
        <w:t>6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970332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 w:rsidR="00970332"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010B91" w:rsidRPr="004C6E9D" w:rsidRDefault="00010B91" w:rsidP="0097033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970332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970332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175)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Средняя школа №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E1099C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Октябрьская,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Красногорская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Жуковского, Строителей, Каменская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970332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970332" w:rsidRPr="004C6E9D" w:rsidRDefault="00970332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970332" w:rsidRPr="004C6E9D" w:rsidRDefault="00970332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970332" w:rsidRPr="004C6E9D" w:rsidRDefault="00970332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Default="00970332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970332" w:rsidRPr="004C6E9D" w:rsidRDefault="00970332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Кутузова, Октябрьская, Суворова 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970332" w:rsidRPr="004C6E9D" w:rsidRDefault="00970332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Default="00970332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970332" w:rsidRPr="004C6E9D" w:rsidTr="004B39C5">
        <w:tc>
          <w:tcPr>
            <w:tcW w:w="679" w:type="dxa"/>
          </w:tcPr>
          <w:p w:rsidR="00970332" w:rsidRPr="004C6E9D" w:rsidRDefault="00970332" w:rsidP="00584EC4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.06.202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  <w:p w:rsidR="00970332" w:rsidRPr="004C6E9D" w:rsidRDefault="00970332" w:rsidP="00A301E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970332" w:rsidRPr="004C6E9D" w:rsidRDefault="00970332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970332" w:rsidRDefault="00970332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4-й Пятилетки, Суворова, </w:t>
            </w:r>
          </w:p>
          <w:p w:rsidR="00970332" w:rsidRPr="004C6E9D" w:rsidRDefault="00970332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3F6" w:rsidRDefault="005773F6" w:rsidP="00352CE2">
      <w:r>
        <w:separator/>
      </w:r>
    </w:p>
  </w:endnote>
  <w:endnote w:type="continuationSeparator" w:id="1">
    <w:p w:rsidR="005773F6" w:rsidRDefault="005773F6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3F6" w:rsidRDefault="005773F6" w:rsidP="00352CE2">
      <w:r>
        <w:separator/>
      </w:r>
    </w:p>
  </w:footnote>
  <w:footnote w:type="continuationSeparator" w:id="1">
    <w:p w:rsidR="005773F6" w:rsidRDefault="005773F6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7C0C15">
        <w:pPr>
          <w:pStyle w:val="a7"/>
          <w:jc w:val="center"/>
        </w:pPr>
        <w:fldSimple w:instr="PAGE   \* MERGEFORMAT">
          <w:r w:rsidR="00355259">
            <w:rPr>
              <w:noProof/>
            </w:rPr>
            <w:t>2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0B91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6455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45CE2"/>
    <w:rsid w:val="002642C5"/>
    <w:rsid w:val="002B1A2F"/>
    <w:rsid w:val="00301773"/>
    <w:rsid w:val="003055E9"/>
    <w:rsid w:val="00311136"/>
    <w:rsid w:val="00314D36"/>
    <w:rsid w:val="00352B7E"/>
    <w:rsid w:val="00352CE2"/>
    <w:rsid w:val="00355259"/>
    <w:rsid w:val="00372865"/>
    <w:rsid w:val="00374C89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4EEE"/>
    <w:rsid w:val="00555C40"/>
    <w:rsid w:val="00574E7C"/>
    <w:rsid w:val="005773F6"/>
    <w:rsid w:val="00584EC4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27248"/>
    <w:rsid w:val="00771FA8"/>
    <w:rsid w:val="00782753"/>
    <w:rsid w:val="007B309E"/>
    <w:rsid w:val="007C0C15"/>
    <w:rsid w:val="008023CF"/>
    <w:rsid w:val="00820CD1"/>
    <w:rsid w:val="00821C03"/>
    <w:rsid w:val="00851EDF"/>
    <w:rsid w:val="00871148"/>
    <w:rsid w:val="0087122F"/>
    <w:rsid w:val="00891108"/>
    <w:rsid w:val="00896CBC"/>
    <w:rsid w:val="008A48A1"/>
    <w:rsid w:val="008A5E44"/>
    <w:rsid w:val="008C0E41"/>
    <w:rsid w:val="008F7BDD"/>
    <w:rsid w:val="00900351"/>
    <w:rsid w:val="009225AD"/>
    <w:rsid w:val="00956960"/>
    <w:rsid w:val="009654F7"/>
    <w:rsid w:val="00970332"/>
    <w:rsid w:val="00974A27"/>
    <w:rsid w:val="00975A1C"/>
    <w:rsid w:val="00991568"/>
    <w:rsid w:val="00991B98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D4654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D05D9"/>
    <w:rsid w:val="00ED436A"/>
    <w:rsid w:val="00EE27A7"/>
    <w:rsid w:val="00EE4587"/>
    <w:rsid w:val="00F10C39"/>
    <w:rsid w:val="00F404A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3</Pages>
  <Words>512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2024-06-14T02:56:00Z</cp:lastPrinted>
  <dcterms:created xsi:type="dcterms:W3CDTF">2026-06-15T08:57:00Z</dcterms:created>
  <dcterms:modified xsi:type="dcterms:W3CDTF">2026-06-15T08:57:00Z</dcterms:modified>
</cp:coreProperties>
</file>