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804F7D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804F7D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EE3CEF" w:rsidRDefault="00EE3CE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804F7D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C1A20">
        <w:rPr>
          <w:rFonts w:ascii="Liberation Serif" w:hAnsi="Liberation Serif"/>
          <w:noProof/>
          <w:sz w:val="24"/>
          <w:szCs w:val="24"/>
        </w:rPr>
        <w:t xml:space="preserve">от </w:t>
      </w:r>
      <w:r w:rsidR="00E05CF3">
        <w:rPr>
          <w:rFonts w:ascii="Liberation Serif" w:hAnsi="Liberation Serif"/>
          <w:noProof/>
          <w:sz w:val="24"/>
          <w:szCs w:val="24"/>
        </w:rPr>
        <w:t>25.06.2026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 № </w:t>
      </w:r>
      <w:r w:rsidR="00E05CF3">
        <w:rPr>
          <w:rFonts w:ascii="Liberation Serif" w:hAnsi="Liberation Serif"/>
          <w:noProof/>
          <w:sz w:val="24"/>
          <w:szCs w:val="24"/>
        </w:rPr>
        <w:t>452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7932FB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932FB" w:rsidRDefault="000348E6" w:rsidP="007932FB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7932FB">
        <w:rPr>
          <w:rFonts w:ascii="Liberation Serif" w:eastAsia="Calibri" w:hAnsi="Liberation Serif" w:cs="Times New Roman"/>
          <w:b/>
          <w:sz w:val="28"/>
          <w:szCs w:val="28"/>
        </w:rPr>
        <w:t>О внесении изменений в</w:t>
      </w:r>
      <w:r w:rsidR="00976524" w:rsidRPr="007932FB">
        <w:rPr>
          <w:rFonts w:ascii="Liberation Serif" w:eastAsia="Calibri" w:hAnsi="Liberation Serif" w:cs="Times New Roman"/>
          <w:b/>
          <w:sz w:val="28"/>
          <w:szCs w:val="28"/>
        </w:rPr>
        <w:t xml:space="preserve"> </w:t>
      </w:r>
      <w:r w:rsidR="007932FB" w:rsidRPr="007932FB">
        <w:rPr>
          <w:rFonts w:ascii="Liberation Serif" w:eastAsia="Calibri" w:hAnsi="Liberation Serif" w:cs="Times New Roman"/>
          <w:b/>
          <w:sz w:val="28"/>
          <w:szCs w:val="28"/>
        </w:rPr>
        <w:t xml:space="preserve">постановление </w:t>
      </w:r>
      <w:r w:rsidR="007932FB" w:rsidRPr="007932FB">
        <w:rPr>
          <w:rFonts w:ascii="Liberation Serif" w:hAnsi="Liberation Serif"/>
          <w:b/>
          <w:sz w:val="28"/>
          <w:szCs w:val="28"/>
        </w:rPr>
        <w:t xml:space="preserve">Администрации </w:t>
      </w:r>
    </w:p>
    <w:p w:rsidR="007932FB" w:rsidRDefault="007932FB" w:rsidP="007932FB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7932FB">
        <w:rPr>
          <w:rFonts w:ascii="Liberation Serif" w:hAnsi="Liberation Serif"/>
          <w:b/>
          <w:sz w:val="28"/>
          <w:szCs w:val="28"/>
        </w:rPr>
        <w:t xml:space="preserve">Каменск-Уральского городского округа от </w:t>
      </w:r>
      <w:r w:rsidR="00691F95">
        <w:rPr>
          <w:rFonts w:ascii="Liberation Serif" w:hAnsi="Liberation Serif"/>
          <w:b/>
          <w:sz w:val="28"/>
          <w:szCs w:val="28"/>
        </w:rPr>
        <w:t>30.06.202</w:t>
      </w:r>
      <w:r w:rsidR="00D07B4F">
        <w:rPr>
          <w:rFonts w:ascii="Liberation Serif" w:hAnsi="Liberation Serif"/>
          <w:b/>
          <w:sz w:val="28"/>
          <w:szCs w:val="28"/>
        </w:rPr>
        <w:t>5</w:t>
      </w:r>
      <w:r w:rsidRPr="007932FB">
        <w:rPr>
          <w:rFonts w:ascii="Liberation Serif" w:hAnsi="Liberation Serif"/>
          <w:b/>
          <w:sz w:val="28"/>
          <w:szCs w:val="28"/>
        </w:rPr>
        <w:t xml:space="preserve"> № </w:t>
      </w:r>
      <w:r w:rsidR="00691F95">
        <w:rPr>
          <w:rFonts w:ascii="Liberation Serif" w:hAnsi="Liberation Serif"/>
          <w:b/>
          <w:sz w:val="28"/>
          <w:szCs w:val="28"/>
        </w:rPr>
        <w:t>519</w:t>
      </w:r>
      <w:r w:rsidR="00EF249E">
        <w:rPr>
          <w:rFonts w:ascii="Liberation Serif" w:hAnsi="Liberation Serif"/>
          <w:b/>
          <w:sz w:val="28"/>
          <w:szCs w:val="28"/>
        </w:rPr>
        <w:t xml:space="preserve"> </w:t>
      </w:r>
    </w:p>
    <w:p w:rsidR="00691F95" w:rsidRPr="001D220F" w:rsidRDefault="007932FB" w:rsidP="00691F9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7932FB">
        <w:rPr>
          <w:rFonts w:ascii="Liberation Serif" w:hAnsi="Liberation Serif"/>
          <w:sz w:val="28"/>
          <w:szCs w:val="28"/>
        </w:rPr>
        <w:t>«</w:t>
      </w:r>
      <w:r w:rsidR="00691F95" w:rsidRPr="001D220F">
        <w:rPr>
          <w:rFonts w:ascii="Liberation Serif" w:hAnsi="Liberation Serif" w:cs="Liberation Serif"/>
          <w:sz w:val="28"/>
          <w:szCs w:val="28"/>
        </w:rPr>
        <w:t xml:space="preserve">Об организации и проведении на территории Каменск-Уральского </w:t>
      </w:r>
    </w:p>
    <w:p w:rsidR="00691F95" w:rsidRPr="001D220F" w:rsidRDefault="00691F95" w:rsidP="00691F9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городского округа  информационно-пропагандистских мероприятий </w:t>
      </w:r>
    </w:p>
    <w:p w:rsidR="00691F95" w:rsidRPr="001D220F" w:rsidRDefault="00691F95" w:rsidP="00691F9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по разъяснению сущности терроризма и его общественной опасности, </w:t>
      </w:r>
    </w:p>
    <w:p w:rsidR="00691F95" w:rsidRPr="001D220F" w:rsidRDefault="00691F95" w:rsidP="00691F9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а также формированию у граждан неприятия идеологии терроризма,  </w:t>
      </w:r>
    </w:p>
    <w:p w:rsidR="00691F95" w:rsidRPr="001D220F" w:rsidRDefault="00691F95" w:rsidP="00691F9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в том числе путем распространения информационных материалов, </w:t>
      </w:r>
    </w:p>
    <w:p w:rsidR="00691F95" w:rsidRPr="001D220F" w:rsidRDefault="00691F95" w:rsidP="00691F9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печатной продукции, проведения разъяснительной работы </w:t>
      </w:r>
    </w:p>
    <w:p w:rsidR="00452A72" w:rsidRPr="007932FB" w:rsidRDefault="00691F95" w:rsidP="00691F95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691F95">
        <w:rPr>
          <w:rFonts w:ascii="Liberation Serif" w:hAnsi="Liberation Serif" w:cs="Liberation Serif"/>
          <w:b/>
          <w:sz w:val="28"/>
          <w:szCs w:val="28"/>
        </w:rPr>
        <w:t>и иных мероприятий</w:t>
      </w:r>
      <w:r w:rsidR="007932FB" w:rsidRPr="007932FB">
        <w:rPr>
          <w:rFonts w:ascii="Liberation Serif" w:hAnsi="Liberation Serif"/>
          <w:b/>
          <w:sz w:val="28"/>
          <w:szCs w:val="28"/>
        </w:rPr>
        <w:t>»</w:t>
      </w:r>
    </w:p>
    <w:p w:rsidR="007932FB" w:rsidRPr="005E40FD" w:rsidRDefault="007932FB" w:rsidP="007932FB">
      <w:pPr>
        <w:pStyle w:val="ConsPlusNormal"/>
        <w:jc w:val="center"/>
        <w:rPr>
          <w:rFonts w:ascii="Liberation Serif" w:hAnsi="Liberation Serif"/>
          <w:sz w:val="28"/>
          <w:szCs w:val="28"/>
        </w:rPr>
      </w:pPr>
    </w:p>
    <w:p w:rsidR="00F4042A" w:rsidRPr="003156D3" w:rsidRDefault="00F4042A" w:rsidP="00651AD0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6B13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</w:t>
      </w:r>
      <w:r w:rsidR="001406BB" w:rsidRPr="006D6B13">
        <w:rPr>
          <w:rFonts w:ascii="Liberation Serif" w:hAnsi="Liberation Serif"/>
          <w:sz w:val="28"/>
          <w:szCs w:val="28"/>
        </w:rPr>
        <w:t xml:space="preserve">          </w:t>
      </w:r>
      <w:r w:rsidRPr="006D6B13">
        <w:rPr>
          <w:rFonts w:ascii="Liberation Serif" w:hAnsi="Liberation Serif"/>
          <w:sz w:val="28"/>
          <w:szCs w:val="28"/>
        </w:rPr>
        <w:t xml:space="preserve"> № 131-ФЗ «Об общих принципах организации местного самоуправления </w:t>
      </w:r>
      <w:r w:rsidR="00040472">
        <w:rPr>
          <w:rFonts w:ascii="Liberation Serif" w:hAnsi="Liberation Serif"/>
          <w:sz w:val="28"/>
          <w:szCs w:val="28"/>
        </w:rPr>
        <w:t xml:space="preserve">                  </w:t>
      </w:r>
      <w:r w:rsidRPr="006D6B13">
        <w:rPr>
          <w:rFonts w:ascii="Liberation Serif" w:hAnsi="Liberation Serif"/>
          <w:sz w:val="28"/>
          <w:szCs w:val="28"/>
        </w:rPr>
        <w:t>в</w:t>
      </w:r>
      <w:r w:rsidR="00040472">
        <w:rPr>
          <w:rFonts w:ascii="Liberation Serif" w:hAnsi="Liberation Serif"/>
          <w:sz w:val="28"/>
          <w:szCs w:val="28"/>
        </w:rPr>
        <w:t xml:space="preserve"> </w:t>
      </w:r>
      <w:r w:rsidRPr="006D6B13">
        <w:rPr>
          <w:rFonts w:ascii="Liberation Serif" w:hAnsi="Liberation Serif"/>
          <w:sz w:val="28"/>
          <w:szCs w:val="28"/>
        </w:rPr>
        <w:t xml:space="preserve">Российской Федерации», от 06 марта 2006 года № 35-ФЗ «О противодействии терроризму», </w:t>
      </w:r>
      <w:r w:rsidR="00691F95">
        <w:rPr>
          <w:rFonts w:ascii="Liberation Serif" w:hAnsi="Liberation Serif"/>
          <w:sz w:val="28"/>
          <w:szCs w:val="28"/>
        </w:rPr>
        <w:t>во исполнение подпункта 7.4.1 пункта 7</w:t>
      </w:r>
      <w:r w:rsidR="00691F95" w:rsidRPr="009A2AFD">
        <w:rPr>
          <w:rFonts w:ascii="Liberation Serif" w:hAnsi="Liberation Serif"/>
          <w:sz w:val="28"/>
          <w:szCs w:val="28"/>
        </w:rPr>
        <w:t xml:space="preserve"> </w:t>
      </w:r>
      <w:r w:rsidR="00691F95">
        <w:rPr>
          <w:rFonts w:ascii="Liberation Serif" w:hAnsi="Liberation Serif"/>
          <w:sz w:val="28"/>
          <w:szCs w:val="28"/>
        </w:rPr>
        <w:t xml:space="preserve">раздела </w:t>
      </w:r>
      <w:r w:rsidR="00691F95" w:rsidRPr="00A146FF">
        <w:rPr>
          <w:rFonts w:ascii="Liberation Serif" w:hAnsi="Liberation Serif"/>
          <w:sz w:val="28"/>
          <w:szCs w:val="28"/>
        </w:rPr>
        <w:t>I</w:t>
      </w:r>
      <w:proofErr w:type="spellStart"/>
      <w:r w:rsidR="00691F95">
        <w:rPr>
          <w:rFonts w:ascii="Liberation Serif" w:hAnsi="Liberation Serif"/>
          <w:sz w:val="28"/>
          <w:szCs w:val="28"/>
          <w:lang w:val="en-US"/>
        </w:rPr>
        <w:t>I</w:t>
      </w:r>
      <w:proofErr w:type="spellEnd"/>
      <w:r w:rsidR="00691F95" w:rsidRPr="009A2AFD">
        <w:rPr>
          <w:rFonts w:ascii="Liberation Serif" w:hAnsi="Liberation Serif"/>
          <w:sz w:val="28"/>
          <w:szCs w:val="28"/>
        </w:rPr>
        <w:t xml:space="preserve"> решени</w:t>
      </w:r>
      <w:r w:rsidR="00691F95">
        <w:rPr>
          <w:rFonts w:ascii="Liberation Serif" w:hAnsi="Liberation Serif"/>
          <w:sz w:val="28"/>
          <w:szCs w:val="28"/>
        </w:rPr>
        <w:t>я</w:t>
      </w:r>
      <w:r w:rsidR="00691F95" w:rsidRPr="009A2AFD">
        <w:rPr>
          <w:rFonts w:ascii="Liberation Serif" w:hAnsi="Liberation Serif"/>
          <w:sz w:val="28"/>
          <w:szCs w:val="28"/>
        </w:rPr>
        <w:t xml:space="preserve"> </w:t>
      </w:r>
      <w:r w:rsidR="00691F95">
        <w:rPr>
          <w:rFonts w:ascii="Liberation Serif" w:hAnsi="Liberation Serif"/>
          <w:sz w:val="28"/>
          <w:szCs w:val="28"/>
        </w:rPr>
        <w:t xml:space="preserve">совместного заседания </w:t>
      </w:r>
      <w:r w:rsidR="00691F95" w:rsidRPr="009A2AFD">
        <w:rPr>
          <w:rFonts w:ascii="Liberation Serif" w:hAnsi="Liberation Serif"/>
          <w:sz w:val="28"/>
          <w:szCs w:val="28"/>
        </w:rPr>
        <w:t xml:space="preserve">антитеррористической комиссии в Свердловской области </w:t>
      </w:r>
      <w:r w:rsidR="00691F95">
        <w:rPr>
          <w:rFonts w:ascii="Liberation Serif" w:hAnsi="Liberation Serif"/>
          <w:sz w:val="28"/>
          <w:szCs w:val="28"/>
        </w:rPr>
        <w:t xml:space="preserve">и оперативного штаба в Свердловской области </w:t>
      </w:r>
      <w:r w:rsidR="00691F95" w:rsidRPr="009A2AFD">
        <w:rPr>
          <w:rFonts w:ascii="Liberation Serif" w:hAnsi="Liberation Serif"/>
          <w:sz w:val="28"/>
          <w:szCs w:val="28"/>
        </w:rPr>
        <w:t xml:space="preserve">от </w:t>
      </w:r>
      <w:r w:rsidR="00691F95">
        <w:rPr>
          <w:rFonts w:ascii="Liberation Serif" w:hAnsi="Liberation Serif"/>
          <w:sz w:val="28"/>
          <w:szCs w:val="28"/>
        </w:rPr>
        <w:t>27 апреля 2026 года</w:t>
      </w:r>
      <w:r w:rsidR="00691F95" w:rsidRPr="009A2AFD">
        <w:rPr>
          <w:rFonts w:ascii="Liberation Serif" w:hAnsi="Liberation Serif"/>
          <w:sz w:val="28"/>
          <w:szCs w:val="28"/>
        </w:rPr>
        <w:t xml:space="preserve"> (протокол от </w:t>
      </w:r>
      <w:r w:rsidR="00691F95">
        <w:rPr>
          <w:rFonts w:ascii="Liberation Serif" w:hAnsi="Liberation Serif"/>
          <w:sz w:val="28"/>
          <w:szCs w:val="28"/>
        </w:rPr>
        <w:t>29.04.2026</w:t>
      </w:r>
      <w:r w:rsidR="00691F95" w:rsidRPr="009A2AFD">
        <w:rPr>
          <w:rFonts w:ascii="Liberation Serif" w:hAnsi="Liberation Serif"/>
          <w:sz w:val="28"/>
          <w:szCs w:val="28"/>
        </w:rPr>
        <w:t xml:space="preserve"> №</w:t>
      </w:r>
      <w:r w:rsidR="00691F95">
        <w:rPr>
          <w:rFonts w:ascii="Liberation Serif" w:hAnsi="Liberation Serif"/>
          <w:sz w:val="28"/>
          <w:szCs w:val="28"/>
        </w:rPr>
        <w:t xml:space="preserve"> 3</w:t>
      </w:r>
      <w:proofErr w:type="gramEnd"/>
      <w:r w:rsidR="00691F95" w:rsidRPr="009A2AFD">
        <w:rPr>
          <w:rFonts w:ascii="Liberation Serif" w:hAnsi="Liberation Serif"/>
          <w:sz w:val="28"/>
          <w:szCs w:val="28"/>
        </w:rPr>
        <w:t>)</w:t>
      </w:r>
      <w:r w:rsidRPr="003156D3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AF3E20" w:rsidRPr="003156D3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3156D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691F95" w:rsidRDefault="007932FB" w:rsidP="00651AD0">
      <w:pPr>
        <w:tabs>
          <w:tab w:val="left" w:pos="0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4F7C06">
        <w:rPr>
          <w:rFonts w:ascii="Liberation Serif" w:hAnsi="Liberation Serif"/>
          <w:sz w:val="28"/>
          <w:szCs w:val="28"/>
        </w:rPr>
        <w:t>1</w:t>
      </w:r>
      <w:r w:rsidR="00003CE4" w:rsidRPr="004F7C06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4F7C06" w:rsidRPr="004F7C06">
        <w:rPr>
          <w:rFonts w:ascii="Liberation Serif" w:hAnsi="Liberation Serif"/>
          <w:sz w:val="28"/>
          <w:szCs w:val="28"/>
        </w:rPr>
        <w:t xml:space="preserve">Внести </w:t>
      </w:r>
      <w:r w:rsidR="00691F95">
        <w:rPr>
          <w:rFonts w:ascii="Liberation Serif" w:hAnsi="Liberation Serif"/>
          <w:sz w:val="28"/>
          <w:szCs w:val="28"/>
        </w:rPr>
        <w:t xml:space="preserve">следующие </w:t>
      </w:r>
      <w:r w:rsidR="004F7C06" w:rsidRPr="004F7C06">
        <w:rPr>
          <w:rFonts w:ascii="Liberation Serif" w:hAnsi="Liberation Serif"/>
          <w:sz w:val="28"/>
          <w:szCs w:val="28"/>
        </w:rPr>
        <w:t xml:space="preserve">изменения в </w:t>
      </w:r>
      <w:r w:rsidR="00691F95">
        <w:rPr>
          <w:rFonts w:ascii="Liberation Serif" w:hAnsi="Liberation Serif"/>
          <w:sz w:val="28"/>
          <w:szCs w:val="28"/>
        </w:rPr>
        <w:t xml:space="preserve">Положение </w:t>
      </w:r>
      <w:r w:rsidR="00691F95" w:rsidRPr="00691F95">
        <w:rPr>
          <w:rFonts w:ascii="Liberation Serif" w:hAnsi="Liberation Serif"/>
          <w:sz w:val="28"/>
          <w:szCs w:val="28"/>
        </w:rPr>
        <w:t>об организации и проведении на территории Каменск-Уральского городского округа 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терроризма, утвержденное постановлением Администрации</w:t>
      </w:r>
      <w:r w:rsidR="00691F95">
        <w:rPr>
          <w:rFonts w:ascii="Liberation Serif" w:hAnsi="Liberation Serif"/>
          <w:sz w:val="28"/>
          <w:szCs w:val="28"/>
        </w:rPr>
        <w:t xml:space="preserve"> </w:t>
      </w:r>
      <w:r w:rsidR="00691F95" w:rsidRPr="00691F95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691F95">
        <w:rPr>
          <w:rFonts w:ascii="Liberation Serif" w:hAnsi="Liberation Serif"/>
          <w:sz w:val="28"/>
          <w:szCs w:val="28"/>
        </w:rPr>
        <w:t xml:space="preserve"> </w:t>
      </w:r>
      <w:r w:rsidR="00691F95" w:rsidRPr="00691F95">
        <w:rPr>
          <w:rFonts w:ascii="Liberation Serif" w:hAnsi="Liberation Serif"/>
          <w:sz w:val="28"/>
          <w:szCs w:val="28"/>
        </w:rPr>
        <w:t xml:space="preserve">от 30.06.2025 № 519 </w:t>
      </w:r>
      <w:r w:rsidR="00691F95" w:rsidRPr="001D220F">
        <w:rPr>
          <w:rFonts w:ascii="Liberation Serif" w:hAnsi="Liberation Serif" w:cs="Liberation Serif"/>
          <w:sz w:val="28"/>
          <w:szCs w:val="28"/>
        </w:rPr>
        <w:t>«Об организации и проведении на территории Каменск-Уральского городского округа  информационно-пропагандистских мероприятий по разъяснению сущности терроризма и его общественной</w:t>
      </w:r>
      <w:proofErr w:type="gramEnd"/>
      <w:r w:rsidR="00691F95" w:rsidRPr="001D220F">
        <w:rPr>
          <w:rFonts w:ascii="Liberation Serif" w:hAnsi="Liberation Serif" w:cs="Liberation Serif"/>
          <w:sz w:val="28"/>
          <w:szCs w:val="28"/>
        </w:rPr>
        <w:t xml:space="preserve"> опасности, а также по формированию у граждан неприятия идеологии терроризма»</w:t>
      </w:r>
      <w:r w:rsidR="00691F95">
        <w:rPr>
          <w:rFonts w:ascii="Liberation Serif" w:hAnsi="Liberation Serif" w:cs="Liberation Serif"/>
          <w:sz w:val="28"/>
          <w:szCs w:val="28"/>
        </w:rPr>
        <w:t xml:space="preserve"> (далее – Положение):</w:t>
      </w:r>
    </w:p>
    <w:p w:rsidR="00691F95" w:rsidRDefault="00691F95" w:rsidP="00651AD0">
      <w:pPr>
        <w:tabs>
          <w:tab w:val="left" w:pos="0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пункт 6 Положения изложить в следующей редакции:</w:t>
      </w:r>
    </w:p>
    <w:p w:rsidR="00691F95" w:rsidRPr="001D220F" w:rsidRDefault="00691F95" w:rsidP="00651AD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1D220F">
        <w:rPr>
          <w:rFonts w:ascii="Liberation Serif" w:hAnsi="Liberation Serif" w:cs="Liberation Serif"/>
          <w:sz w:val="28"/>
          <w:szCs w:val="28"/>
        </w:rPr>
        <w:t xml:space="preserve">6. Основными направлениями проведения информационно-пропагандистских мероприятий по разъяснению сущности терроризма и его общественной опасности, а также формированию у граждан неприятия </w:t>
      </w:r>
      <w:r w:rsidRPr="001D220F">
        <w:rPr>
          <w:rFonts w:ascii="Liberation Serif" w:hAnsi="Liberation Serif" w:cs="Liberation Serif"/>
          <w:sz w:val="28"/>
          <w:szCs w:val="28"/>
        </w:rPr>
        <w:lastRenderedPageBreak/>
        <w:t>идеологии терроризма на территории Каменск-Уральского городского округа являются:</w:t>
      </w:r>
    </w:p>
    <w:p w:rsidR="00691F95" w:rsidRPr="001D220F" w:rsidRDefault="00691F95" w:rsidP="00651AD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>1) участие в проведении мониторинга местных печатных и электронных средств массовой информации, социальных сетей информационно-телекоммуникационной сети Интернет с целью выявления негативных социальных явлений и ситуаций на территории Каменск-Уральского городского округа;</w:t>
      </w:r>
    </w:p>
    <w:p w:rsidR="00691F95" w:rsidRPr="001D220F" w:rsidRDefault="00691F95" w:rsidP="00651AD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2) </w:t>
      </w:r>
      <w:r w:rsidR="00651AD0">
        <w:rPr>
          <w:rFonts w:ascii="Liberation Serif" w:hAnsi="Liberation Serif" w:cs="Liberation Serif"/>
          <w:sz w:val="28"/>
          <w:szCs w:val="28"/>
        </w:rPr>
        <w:t xml:space="preserve"> </w:t>
      </w:r>
      <w:r w:rsidRPr="001D220F">
        <w:rPr>
          <w:rFonts w:ascii="Liberation Serif" w:hAnsi="Liberation Serif" w:cs="Liberation Serif"/>
          <w:sz w:val="28"/>
          <w:szCs w:val="28"/>
        </w:rPr>
        <w:t xml:space="preserve">проведение профилактических мероприятий с различными категориями граждан (тематических лекций, семинаров и викторин, </w:t>
      </w:r>
      <w:proofErr w:type="spellStart"/>
      <w:r w:rsidRPr="001D220F">
        <w:rPr>
          <w:rFonts w:ascii="Liberation Serif" w:hAnsi="Liberation Serif" w:cs="Liberation Serif"/>
          <w:sz w:val="28"/>
          <w:szCs w:val="28"/>
        </w:rPr>
        <w:t>кинопоказов</w:t>
      </w:r>
      <w:proofErr w:type="spellEnd"/>
      <w:r w:rsidRPr="001D220F">
        <w:rPr>
          <w:rFonts w:ascii="Liberation Serif" w:hAnsi="Liberation Serif" w:cs="Liberation Serif"/>
          <w:sz w:val="28"/>
          <w:szCs w:val="28"/>
        </w:rPr>
        <w:t>, театрализованных постановок, встреч с лидерами общественного мнения), направленных на разъяснение преступной сущности терроризма, информировании об ответственности за совершение преступлений террористической направленности;</w:t>
      </w:r>
    </w:p>
    <w:p w:rsidR="00691F95" w:rsidRPr="001D220F" w:rsidRDefault="00691F95" w:rsidP="00651AD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3) организация подготовки и своевременного распространения востребованного у населения антитеррористического </w:t>
      </w:r>
      <w:proofErr w:type="spellStart"/>
      <w:r w:rsidRPr="001D220F">
        <w:rPr>
          <w:rFonts w:ascii="Liberation Serif" w:hAnsi="Liberation Serif" w:cs="Liberation Serif"/>
          <w:sz w:val="28"/>
          <w:szCs w:val="28"/>
        </w:rPr>
        <w:t>контента</w:t>
      </w:r>
      <w:proofErr w:type="spellEnd"/>
      <w:r w:rsidRPr="001D220F">
        <w:rPr>
          <w:rFonts w:ascii="Liberation Serif" w:hAnsi="Liberation Serif" w:cs="Liberation Serif"/>
          <w:sz w:val="28"/>
          <w:szCs w:val="28"/>
        </w:rPr>
        <w:t>, нацеленного на формирование негативного отношения к терроризму, украинскому национализму и неонацизму, а также неприятие идей массовых убийств, разъяснение социальной значимости профилактической деятельности органов власти и популяризации лиц, отличившихся в борьбе с терроризмом;</w:t>
      </w:r>
    </w:p>
    <w:p w:rsidR="00691F95" w:rsidRDefault="00691F95" w:rsidP="00651AD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91F95">
        <w:rPr>
          <w:rFonts w:ascii="Liberation Serif" w:hAnsi="Liberation Serif" w:cs="Liberation Serif"/>
          <w:sz w:val="28"/>
          <w:szCs w:val="28"/>
        </w:rPr>
        <w:t xml:space="preserve">4) </w:t>
      </w:r>
      <w:r w:rsidRPr="001D220F">
        <w:rPr>
          <w:rFonts w:ascii="Liberation Serif" w:hAnsi="Liberation Serif" w:cs="Liberation Serif"/>
          <w:sz w:val="28"/>
          <w:szCs w:val="28"/>
        </w:rPr>
        <w:t>обеспечение функционирования раздела «Профилактика терроризма, минимизация и (или) ликвидация последствий его проявлений» на официальном портале  Каменск-Уральского городского округа, сайтах органов местного самоуправления «Управление образования Каменск-Уральского городского округа», «Управление культуры Каменск-Уральского городского округа» и «Управление по физической культуре и спорту Каменск-Уральского городского округа» и подведомственных им учреждений</w:t>
      </w:r>
      <w:proofErr w:type="gramStart"/>
      <w:r w:rsidRPr="001D220F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»;</w:t>
      </w:r>
      <w:proofErr w:type="gramEnd"/>
    </w:p>
    <w:p w:rsidR="00691F95" w:rsidRDefault="00691F95" w:rsidP="00651AD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836F6F">
        <w:rPr>
          <w:rFonts w:ascii="Liberation Serif" w:hAnsi="Liberation Serif" w:cs="Liberation Serif"/>
          <w:sz w:val="28"/>
          <w:szCs w:val="28"/>
        </w:rPr>
        <w:t xml:space="preserve">подпункт 10 пункта 7 Положения </w:t>
      </w:r>
      <w:r w:rsidR="00651AD0">
        <w:rPr>
          <w:rFonts w:ascii="Liberation Serif" w:hAnsi="Liberation Serif" w:cs="Liberation Serif"/>
          <w:sz w:val="28"/>
          <w:szCs w:val="28"/>
        </w:rPr>
        <w:t>признать утратившим силу.</w:t>
      </w:r>
    </w:p>
    <w:p w:rsidR="00651AD0" w:rsidRPr="001D220F" w:rsidRDefault="00651AD0" w:rsidP="00651AD0">
      <w:pPr>
        <w:pStyle w:val="ConsPlusTitle"/>
        <w:ind w:firstLine="567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2</w:t>
      </w:r>
      <w:r w:rsidRPr="001D220F">
        <w:rPr>
          <w:rFonts w:ascii="Liberation Serif" w:hAnsi="Liberation Serif" w:cs="Liberation Serif"/>
          <w:b w:val="0"/>
          <w:sz w:val="28"/>
          <w:szCs w:val="28"/>
        </w:rPr>
        <w:t xml:space="preserve">. </w:t>
      </w:r>
      <w:r w:rsidRPr="00E91B18">
        <w:rPr>
          <w:rFonts w:ascii="Liberation Serif" w:hAnsi="Liberation Serif"/>
          <w:b w:val="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Pr="001D220F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651AD0" w:rsidRPr="001D220F" w:rsidRDefault="00651AD0" w:rsidP="00651AD0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1D220F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1D220F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1D220F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                        на  руководителя аппарата Администрации городского округа </w:t>
      </w:r>
      <w:proofErr w:type="spellStart"/>
      <w:r w:rsidRPr="001D220F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Pr="001D220F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651AD0" w:rsidRDefault="00651AD0" w:rsidP="00651AD0">
      <w:pPr>
        <w:ind w:firstLine="567"/>
        <w:rPr>
          <w:rFonts w:ascii="Liberation Serif" w:hAnsi="Liberation Serif" w:cs="Liberation Serif"/>
          <w:sz w:val="28"/>
          <w:szCs w:val="28"/>
        </w:rPr>
      </w:pPr>
    </w:p>
    <w:p w:rsidR="00651AD0" w:rsidRPr="001D220F" w:rsidRDefault="00651AD0" w:rsidP="00651AD0">
      <w:pPr>
        <w:rPr>
          <w:rFonts w:ascii="Liberation Serif" w:hAnsi="Liberation Serif" w:cs="Liberation Serif"/>
          <w:sz w:val="28"/>
          <w:szCs w:val="28"/>
        </w:rPr>
      </w:pPr>
    </w:p>
    <w:p w:rsidR="00651AD0" w:rsidRPr="001D220F" w:rsidRDefault="00651AD0" w:rsidP="00651AD0">
      <w:pPr>
        <w:rPr>
          <w:rFonts w:ascii="Liberation Serif" w:hAnsi="Liberation Serif" w:cs="Liberation Serif"/>
          <w:sz w:val="28"/>
          <w:szCs w:val="28"/>
        </w:rPr>
      </w:pPr>
      <w:r w:rsidRPr="001D220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1D220F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1D220F">
        <w:rPr>
          <w:rFonts w:ascii="Liberation Serif" w:hAnsi="Liberation Serif" w:cs="Liberation Serif"/>
          <w:sz w:val="28"/>
          <w:szCs w:val="28"/>
        </w:rPr>
        <w:tab/>
      </w:r>
      <w:r w:rsidRPr="001D220F">
        <w:rPr>
          <w:rFonts w:ascii="Liberation Serif" w:hAnsi="Liberation Serif" w:cs="Liberation Serif"/>
          <w:sz w:val="28"/>
          <w:szCs w:val="28"/>
        </w:rPr>
        <w:tab/>
      </w:r>
      <w:r w:rsidRPr="001D220F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Pr="001D220F">
        <w:rPr>
          <w:rFonts w:ascii="Liberation Serif" w:hAnsi="Liberation Serif" w:cs="Liberation Serif"/>
          <w:sz w:val="28"/>
          <w:szCs w:val="28"/>
        </w:rPr>
        <w:t xml:space="preserve">                 А.А. Герасимов</w:t>
      </w:r>
    </w:p>
    <w:p w:rsidR="00651AD0" w:rsidRDefault="00651AD0" w:rsidP="00651AD0">
      <w:pPr>
        <w:ind w:left="5812"/>
        <w:rPr>
          <w:rFonts w:ascii="Liberation Serif" w:hAnsi="Liberation Serif" w:cs="Liberation Serif"/>
          <w:sz w:val="28"/>
          <w:szCs w:val="28"/>
        </w:rPr>
      </w:pPr>
    </w:p>
    <w:p w:rsidR="00691F95" w:rsidRDefault="00691F95" w:rsidP="00691F95">
      <w:pPr>
        <w:tabs>
          <w:tab w:val="left" w:pos="0"/>
        </w:tabs>
        <w:ind w:firstLine="851"/>
        <w:jc w:val="both"/>
        <w:rPr>
          <w:rFonts w:ascii="Liberation Serif" w:hAnsi="Liberation Serif"/>
          <w:sz w:val="28"/>
          <w:szCs w:val="28"/>
        </w:rPr>
      </w:pPr>
    </w:p>
    <w:sectPr w:rsidR="00691F95" w:rsidSect="00003CE4">
      <w:headerReference w:type="default" r:id="rId9"/>
      <w:pgSz w:w="11906" w:h="16838"/>
      <w:pgMar w:top="1135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8E8" w:rsidRDefault="009028E8" w:rsidP="00100AB0">
      <w:r>
        <w:separator/>
      </w:r>
    </w:p>
  </w:endnote>
  <w:endnote w:type="continuationSeparator" w:id="1">
    <w:p w:rsidR="009028E8" w:rsidRDefault="009028E8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8E8" w:rsidRDefault="009028E8" w:rsidP="00100AB0">
      <w:r>
        <w:separator/>
      </w:r>
    </w:p>
  </w:footnote>
  <w:footnote w:type="continuationSeparator" w:id="1">
    <w:p w:rsidR="009028E8" w:rsidRDefault="009028E8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4508"/>
    </w:sdtPr>
    <w:sdtContent>
      <w:p w:rsidR="00EE3CEF" w:rsidRDefault="00804F7D">
        <w:pPr>
          <w:pStyle w:val="a9"/>
          <w:jc w:val="center"/>
        </w:pPr>
        <w:fldSimple w:instr=" PAGE   \* MERGEFORMAT ">
          <w:r w:rsidR="00D07B4F">
            <w:rPr>
              <w:noProof/>
            </w:rPr>
            <w:t>2</w:t>
          </w:r>
        </w:fldSimple>
      </w:p>
    </w:sdtContent>
  </w:sdt>
  <w:p w:rsidR="00EE3CEF" w:rsidRDefault="00EE3CE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A29FA"/>
    <w:multiLevelType w:val="hybridMultilevel"/>
    <w:tmpl w:val="4566D0D8"/>
    <w:lvl w:ilvl="0" w:tplc="56BCD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0B43"/>
    <w:rsid w:val="00003CE4"/>
    <w:rsid w:val="00012738"/>
    <w:rsid w:val="000211B7"/>
    <w:rsid w:val="00022F07"/>
    <w:rsid w:val="000348E6"/>
    <w:rsid w:val="00036C65"/>
    <w:rsid w:val="00040472"/>
    <w:rsid w:val="0004458E"/>
    <w:rsid w:val="00053A24"/>
    <w:rsid w:val="000601D3"/>
    <w:rsid w:val="000661CC"/>
    <w:rsid w:val="000B4365"/>
    <w:rsid w:val="000C3EB0"/>
    <w:rsid w:val="00100AB0"/>
    <w:rsid w:val="00114833"/>
    <w:rsid w:val="00117237"/>
    <w:rsid w:val="001219F8"/>
    <w:rsid w:val="00133698"/>
    <w:rsid w:val="001406BB"/>
    <w:rsid w:val="00171827"/>
    <w:rsid w:val="00176490"/>
    <w:rsid w:val="00183F61"/>
    <w:rsid w:val="00185592"/>
    <w:rsid w:val="001926BF"/>
    <w:rsid w:val="001C1F51"/>
    <w:rsid w:val="001D7946"/>
    <w:rsid w:val="001E1048"/>
    <w:rsid w:val="001E42C8"/>
    <w:rsid w:val="001E6FC1"/>
    <w:rsid w:val="001F2066"/>
    <w:rsid w:val="00201EF4"/>
    <w:rsid w:val="00204C4D"/>
    <w:rsid w:val="00210B64"/>
    <w:rsid w:val="0023226A"/>
    <w:rsid w:val="00234738"/>
    <w:rsid w:val="00241AB3"/>
    <w:rsid w:val="0027100B"/>
    <w:rsid w:val="0029436C"/>
    <w:rsid w:val="00294C11"/>
    <w:rsid w:val="002A1D1D"/>
    <w:rsid w:val="002A1F93"/>
    <w:rsid w:val="002B7B3E"/>
    <w:rsid w:val="002D040F"/>
    <w:rsid w:val="002D4057"/>
    <w:rsid w:val="002E11C9"/>
    <w:rsid w:val="002E5AD9"/>
    <w:rsid w:val="002F060B"/>
    <w:rsid w:val="002F1F0A"/>
    <w:rsid w:val="002F70F4"/>
    <w:rsid w:val="00301773"/>
    <w:rsid w:val="00304AC7"/>
    <w:rsid w:val="00311136"/>
    <w:rsid w:val="003156D3"/>
    <w:rsid w:val="00316BF1"/>
    <w:rsid w:val="003201DA"/>
    <w:rsid w:val="0033425B"/>
    <w:rsid w:val="00336414"/>
    <w:rsid w:val="00352B7E"/>
    <w:rsid w:val="00361626"/>
    <w:rsid w:val="00374C89"/>
    <w:rsid w:val="00374E64"/>
    <w:rsid w:val="00396B74"/>
    <w:rsid w:val="003E24B6"/>
    <w:rsid w:val="003E7F2D"/>
    <w:rsid w:val="003F6459"/>
    <w:rsid w:val="00414561"/>
    <w:rsid w:val="00416D08"/>
    <w:rsid w:val="00426E3C"/>
    <w:rsid w:val="00452A72"/>
    <w:rsid w:val="00455770"/>
    <w:rsid w:val="00466227"/>
    <w:rsid w:val="004742BA"/>
    <w:rsid w:val="0048494A"/>
    <w:rsid w:val="00486C2E"/>
    <w:rsid w:val="00490B29"/>
    <w:rsid w:val="004A387A"/>
    <w:rsid w:val="004B4D40"/>
    <w:rsid w:val="004C2AB2"/>
    <w:rsid w:val="004C3D72"/>
    <w:rsid w:val="004E6867"/>
    <w:rsid w:val="004F1BF0"/>
    <w:rsid w:val="004F4246"/>
    <w:rsid w:val="004F7C06"/>
    <w:rsid w:val="00503E60"/>
    <w:rsid w:val="0050799F"/>
    <w:rsid w:val="005347E8"/>
    <w:rsid w:val="005361B7"/>
    <w:rsid w:val="00536788"/>
    <w:rsid w:val="00560F0F"/>
    <w:rsid w:val="005624DB"/>
    <w:rsid w:val="00564EBB"/>
    <w:rsid w:val="005B2604"/>
    <w:rsid w:val="005C55FC"/>
    <w:rsid w:val="005D2E31"/>
    <w:rsid w:val="005D3ACA"/>
    <w:rsid w:val="005E40FD"/>
    <w:rsid w:val="00605420"/>
    <w:rsid w:val="00625643"/>
    <w:rsid w:val="00631FBF"/>
    <w:rsid w:val="006465AB"/>
    <w:rsid w:val="00651AD0"/>
    <w:rsid w:val="0066161C"/>
    <w:rsid w:val="00662168"/>
    <w:rsid w:val="00663DC2"/>
    <w:rsid w:val="00664FE5"/>
    <w:rsid w:val="0069113F"/>
    <w:rsid w:val="00691F95"/>
    <w:rsid w:val="006A69E6"/>
    <w:rsid w:val="006B30C2"/>
    <w:rsid w:val="006C3B52"/>
    <w:rsid w:val="006C4DB1"/>
    <w:rsid w:val="006C6C5E"/>
    <w:rsid w:val="006D3C28"/>
    <w:rsid w:val="006D6B13"/>
    <w:rsid w:val="00702165"/>
    <w:rsid w:val="00717717"/>
    <w:rsid w:val="00720985"/>
    <w:rsid w:val="00736486"/>
    <w:rsid w:val="007465B6"/>
    <w:rsid w:val="0077711E"/>
    <w:rsid w:val="00790EC6"/>
    <w:rsid w:val="007932FB"/>
    <w:rsid w:val="007A2D1F"/>
    <w:rsid w:val="007A7BFE"/>
    <w:rsid w:val="007B1EB6"/>
    <w:rsid w:val="007B482F"/>
    <w:rsid w:val="007D364D"/>
    <w:rsid w:val="007E586A"/>
    <w:rsid w:val="007E6EA3"/>
    <w:rsid w:val="007F4614"/>
    <w:rsid w:val="007F79D4"/>
    <w:rsid w:val="00800D93"/>
    <w:rsid w:val="00804F7D"/>
    <w:rsid w:val="008167CA"/>
    <w:rsid w:val="0083594B"/>
    <w:rsid w:val="00836F6F"/>
    <w:rsid w:val="00871148"/>
    <w:rsid w:val="00896CBC"/>
    <w:rsid w:val="008B12C1"/>
    <w:rsid w:val="008C0E41"/>
    <w:rsid w:val="008D104B"/>
    <w:rsid w:val="008E4778"/>
    <w:rsid w:val="008E4C6C"/>
    <w:rsid w:val="008F3857"/>
    <w:rsid w:val="009028E8"/>
    <w:rsid w:val="0090429F"/>
    <w:rsid w:val="0094331A"/>
    <w:rsid w:val="00944D90"/>
    <w:rsid w:val="00947E72"/>
    <w:rsid w:val="00956960"/>
    <w:rsid w:val="00973CE1"/>
    <w:rsid w:val="00975A1C"/>
    <w:rsid w:val="00976524"/>
    <w:rsid w:val="00991FD3"/>
    <w:rsid w:val="009922CA"/>
    <w:rsid w:val="0099432E"/>
    <w:rsid w:val="009A7815"/>
    <w:rsid w:val="009B25BA"/>
    <w:rsid w:val="009E4FB4"/>
    <w:rsid w:val="00A01169"/>
    <w:rsid w:val="00A1076A"/>
    <w:rsid w:val="00A140AF"/>
    <w:rsid w:val="00A215E6"/>
    <w:rsid w:val="00A25C23"/>
    <w:rsid w:val="00A26589"/>
    <w:rsid w:val="00A33657"/>
    <w:rsid w:val="00A667C7"/>
    <w:rsid w:val="00A9091C"/>
    <w:rsid w:val="00A92692"/>
    <w:rsid w:val="00AA753C"/>
    <w:rsid w:val="00AB0C2E"/>
    <w:rsid w:val="00AC061C"/>
    <w:rsid w:val="00AD4384"/>
    <w:rsid w:val="00AE23FE"/>
    <w:rsid w:val="00AE5039"/>
    <w:rsid w:val="00AE6DCD"/>
    <w:rsid w:val="00AF3E20"/>
    <w:rsid w:val="00B02FCF"/>
    <w:rsid w:val="00B121F8"/>
    <w:rsid w:val="00B13C0A"/>
    <w:rsid w:val="00B15CEB"/>
    <w:rsid w:val="00B26D29"/>
    <w:rsid w:val="00B4127A"/>
    <w:rsid w:val="00B8422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16F89"/>
    <w:rsid w:val="00C20B13"/>
    <w:rsid w:val="00C40A23"/>
    <w:rsid w:val="00C55198"/>
    <w:rsid w:val="00C6130E"/>
    <w:rsid w:val="00C62DE2"/>
    <w:rsid w:val="00C8290F"/>
    <w:rsid w:val="00C82A31"/>
    <w:rsid w:val="00C85C20"/>
    <w:rsid w:val="00C86310"/>
    <w:rsid w:val="00C90D1C"/>
    <w:rsid w:val="00C94C96"/>
    <w:rsid w:val="00CA14D7"/>
    <w:rsid w:val="00CA6EDF"/>
    <w:rsid w:val="00CE4842"/>
    <w:rsid w:val="00CF3A33"/>
    <w:rsid w:val="00CF7251"/>
    <w:rsid w:val="00D04B91"/>
    <w:rsid w:val="00D0680D"/>
    <w:rsid w:val="00D07B4F"/>
    <w:rsid w:val="00D400F3"/>
    <w:rsid w:val="00D443C9"/>
    <w:rsid w:val="00D46873"/>
    <w:rsid w:val="00D505C0"/>
    <w:rsid w:val="00D73FCB"/>
    <w:rsid w:val="00D74BEF"/>
    <w:rsid w:val="00D857C5"/>
    <w:rsid w:val="00D921D5"/>
    <w:rsid w:val="00DA06DE"/>
    <w:rsid w:val="00DB3390"/>
    <w:rsid w:val="00DC15EB"/>
    <w:rsid w:val="00DC5C6D"/>
    <w:rsid w:val="00DE4BE7"/>
    <w:rsid w:val="00DE5CF6"/>
    <w:rsid w:val="00E010A2"/>
    <w:rsid w:val="00E04FA4"/>
    <w:rsid w:val="00E05CF3"/>
    <w:rsid w:val="00E1087C"/>
    <w:rsid w:val="00E44E5E"/>
    <w:rsid w:val="00E50E6E"/>
    <w:rsid w:val="00E53367"/>
    <w:rsid w:val="00E66616"/>
    <w:rsid w:val="00E66643"/>
    <w:rsid w:val="00E73A66"/>
    <w:rsid w:val="00E81188"/>
    <w:rsid w:val="00EA17D0"/>
    <w:rsid w:val="00EA1D7C"/>
    <w:rsid w:val="00EA6121"/>
    <w:rsid w:val="00EB1A51"/>
    <w:rsid w:val="00EB3A0D"/>
    <w:rsid w:val="00EC1A20"/>
    <w:rsid w:val="00EC3AD9"/>
    <w:rsid w:val="00ED4DA5"/>
    <w:rsid w:val="00EE3CEF"/>
    <w:rsid w:val="00EE4587"/>
    <w:rsid w:val="00EF249E"/>
    <w:rsid w:val="00EF4773"/>
    <w:rsid w:val="00F129BF"/>
    <w:rsid w:val="00F169EB"/>
    <w:rsid w:val="00F31E6E"/>
    <w:rsid w:val="00F4042A"/>
    <w:rsid w:val="00F50431"/>
    <w:rsid w:val="00F67888"/>
    <w:rsid w:val="00F85480"/>
    <w:rsid w:val="00F85F86"/>
    <w:rsid w:val="00F974D4"/>
    <w:rsid w:val="00FA194B"/>
    <w:rsid w:val="00FA3C20"/>
    <w:rsid w:val="00FB45E5"/>
    <w:rsid w:val="00FD41A8"/>
    <w:rsid w:val="00FD7DEC"/>
    <w:rsid w:val="00FE224B"/>
    <w:rsid w:val="00FE310F"/>
    <w:rsid w:val="00FE4F85"/>
    <w:rsid w:val="00FE7AC4"/>
    <w:rsid w:val="00FF2F7F"/>
    <w:rsid w:val="00FF4C81"/>
    <w:rsid w:val="00FF664F"/>
    <w:rsid w:val="00FF7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7C06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styleId="ae">
    <w:name w:val="Strong"/>
    <w:basedOn w:val="a0"/>
    <w:uiPriority w:val="22"/>
    <w:qFormat/>
    <w:rsid w:val="00503E60"/>
    <w:rPr>
      <w:b/>
      <w:bCs/>
    </w:rPr>
  </w:style>
  <w:style w:type="paragraph" w:customStyle="1" w:styleId="ConsPlusTitle">
    <w:name w:val="ConsPlusTitle"/>
    <w:rsid w:val="00691F95"/>
    <w:pPr>
      <w:widowControl w:val="0"/>
      <w:autoSpaceDE w:val="0"/>
      <w:autoSpaceDN w:val="0"/>
    </w:pPr>
    <w:rPr>
      <w:rFonts w:ascii="Arial" w:hAnsi="Arial" w:cs="Arial"/>
      <w:b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69D8E-2D68-4096-9A2A-0ABFCDB1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444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2026-06-18T05:16:00Z</cp:lastPrinted>
  <dcterms:created xsi:type="dcterms:W3CDTF">2026-06-25T06:52:00Z</dcterms:created>
  <dcterms:modified xsi:type="dcterms:W3CDTF">2026-06-30T10:23:00Z</dcterms:modified>
</cp:coreProperties>
</file>