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F063C2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063C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5B6A4E" w:rsidRDefault="00F063C2" w:rsidP="00025DB7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5B6A4E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5B6A4E">
        <w:rPr>
          <w:rFonts w:ascii="Liberation Serif" w:hAnsi="Liberation Serif" w:cs="Liberation Serif"/>
          <w:sz w:val="28"/>
          <w:szCs w:val="28"/>
        </w:rPr>
        <w:t xml:space="preserve">от </w:t>
      </w:r>
      <w:r w:rsidR="00475C04" w:rsidRPr="005B6A4E">
        <w:rPr>
          <w:rFonts w:ascii="Liberation Serif" w:hAnsi="Liberation Serif" w:cs="Liberation Serif"/>
          <w:sz w:val="28"/>
          <w:szCs w:val="28"/>
        </w:rPr>
        <w:t>02.07.2026</w:t>
      </w:r>
      <w:r w:rsidR="00025DB7" w:rsidRPr="005B6A4E">
        <w:rPr>
          <w:rFonts w:ascii="Liberation Serif" w:hAnsi="Liberation Serif" w:cs="Liberation Serif"/>
          <w:sz w:val="28"/>
          <w:szCs w:val="28"/>
        </w:rPr>
        <w:t xml:space="preserve"> </w:t>
      </w:r>
      <w:r w:rsidR="0000533A" w:rsidRPr="005B6A4E">
        <w:rPr>
          <w:rFonts w:ascii="Liberation Serif" w:hAnsi="Liberation Serif" w:cs="Liberation Serif"/>
          <w:sz w:val="28"/>
          <w:szCs w:val="28"/>
        </w:rPr>
        <w:t xml:space="preserve"> </w:t>
      </w:r>
      <w:r w:rsidR="00025DB7" w:rsidRPr="005B6A4E">
        <w:rPr>
          <w:rFonts w:ascii="Liberation Serif" w:hAnsi="Liberation Serif" w:cs="Liberation Serif"/>
          <w:sz w:val="28"/>
          <w:szCs w:val="28"/>
        </w:rPr>
        <w:t xml:space="preserve">№ </w:t>
      </w:r>
      <w:r w:rsidR="00475C04" w:rsidRPr="005B6A4E">
        <w:rPr>
          <w:rFonts w:ascii="Liberation Serif" w:hAnsi="Liberation Serif" w:cs="Liberation Serif"/>
          <w:sz w:val="28"/>
          <w:szCs w:val="28"/>
        </w:rPr>
        <w:t>467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331409" w:rsidRDefault="00331409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1B4219" w:rsidRPr="0000533A" w:rsidRDefault="00331409" w:rsidP="0000533A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0533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00533A" w:rsidRPr="0000533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состав комиссии по поощрению граждан пожилого возраста с активной жизненной позицией </w:t>
      </w:r>
    </w:p>
    <w:p w:rsidR="00331409" w:rsidRPr="0000533A" w:rsidRDefault="00331409" w:rsidP="00025DB7">
      <w:pPr>
        <w:pStyle w:val="a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B4219" w:rsidRPr="0000533A" w:rsidRDefault="001B4219" w:rsidP="00025DB7">
      <w:pPr>
        <w:pStyle w:val="a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25DB7" w:rsidRPr="0000533A" w:rsidRDefault="0000533A" w:rsidP="000053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основании решения Думы Каменск-Уральского городского округа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от 24.06.2026 № 661 «</w:t>
      </w:r>
      <w:r w:rsidRPr="0000533A">
        <w:rPr>
          <w:rFonts w:ascii="Liberation Serif" w:hAnsi="Liberation Serif"/>
          <w:color w:val="000000" w:themeColor="text1"/>
          <w:sz w:val="28"/>
          <w:szCs w:val="28"/>
        </w:rPr>
        <w:t>О досрочном прекращении полномочий депутата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0533A">
        <w:rPr>
          <w:rFonts w:ascii="Liberation Serif" w:hAnsi="Liberation Serif"/>
          <w:color w:val="000000" w:themeColor="text1"/>
          <w:sz w:val="28"/>
          <w:szCs w:val="28"/>
        </w:rPr>
        <w:t xml:space="preserve">Думы Каменск-Уральского городского округа </w:t>
      </w:r>
      <w:r w:rsidRPr="0000533A">
        <w:rPr>
          <w:rFonts w:ascii="Liberation Serif" w:hAnsi="Liberation Serif"/>
          <w:color w:val="000000" w:themeColor="text1"/>
          <w:sz w:val="28"/>
          <w:szCs w:val="28"/>
          <w:lang w:val="en-US"/>
        </w:rPr>
        <w:t>VIII</w:t>
      </w:r>
      <w:r w:rsidRPr="0000533A">
        <w:rPr>
          <w:rFonts w:ascii="Liberation Serif" w:hAnsi="Liberation Serif"/>
          <w:color w:val="000000" w:themeColor="text1"/>
          <w:sz w:val="28"/>
          <w:szCs w:val="28"/>
        </w:rPr>
        <w:t xml:space="preserve"> созыва по одномандатному избирательному округу № 14 Шишкова А.А.» </w:t>
      </w:r>
      <w:r w:rsidR="00025DB7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025DB7" w:rsidRPr="0000533A" w:rsidRDefault="00025DB7" w:rsidP="00025DB7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0533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00533A" w:rsidRPr="0000533A" w:rsidRDefault="0000533A" w:rsidP="0000533A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025DB7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331409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Внести изменения в</w:t>
      </w: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состав комиссии по поощрению граждан пожилого возраста с активной жизненной позицией</w:t>
      </w:r>
      <w:r w:rsidR="00331409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утвержденный постановлением Администрации Каменск-Уральского городского округа от 2</w:t>
      </w: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331409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07</w:t>
      </w:r>
      <w:r w:rsidR="00331409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.2023 № </w:t>
      </w: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489</w:t>
      </w:r>
      <w:r w:rsidR="001B4219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</w:t>
      </w:r>
      <w:r w:rsidR="00331409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О поощрении граждан пожилого возраста с активной жизненной позицией»</w:t>
      </w:r>
      <w:r w:rsidR="00BC534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состав комиссии)</w:t>
      </w:r>
      <w:r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  <w:r w:rsidR="00EE4FF2" w:rsidRPr="0000533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00533A" w:rsidRDefault="0000533A" w:rsidP="0000533A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исключить из </w:t>
      </w:r>
      <w:r w:rsidR="00BC5347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остава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</w:t>
      </w:r>
      <w:r w:rsidR="00BC5347">
        <w:rPr>
          <w:rFonts w:ascii="Liberation Serif" w:hAnsi="Liberation Serif" w:cs="Liberation Serif"/>
          <w:color w:val="000000" w:themeColor="text1"/>
          <w:sz w:val="28"/>
          <w:szCs w:val="28"/>
        </w:rPr>
        <w:t>Шишкова Александра Анатольевича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0533A" w:rsidRPr="007F3CF9" w:rsidRDefault="00BC5347" w:rsidP="0000533A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00533A"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включить в </w:t>
      </w:r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00533A"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остав комиссии </w:t>
      </w:r>
      <w:proofErr w:type="spellStart"/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Хомицевича</w:t>
      </w:r>
      <w:proofErr w:type="spellEnd"/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Виталия Валерьевича</w:t>
      </w:r>
      <w:r w:rsidR="0000533A"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F3CF9"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</w:t>
      </w:r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– директор</w:t>
      </w:r>
      <w:r w:rsidR="007F3CF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F3CF9"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униципального автономного учреждения дополнительного образования «</w:t>
      </w:r>
      <w:proofErr w:type="spellStart"/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Каменск-Уральская</w:t>
      </w:r>
      <w:proofErr w:type="spellEnd"/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спортивная школа по техническим видам спорта «Юность </w:t>
      </w:r>
      <w:r w:rsidR="00C50FAA"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50FAA"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>ДОСААФ»,</w:t>
      </w:r>
      <w:r w:rsidR="0000533A"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7F3C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депутата </w:t>
      </w:r>
      <w:r w:rsidRPr="007F3CF9">
        <w:rPr>
          <w:rFonts w:ascii="Liberation Serif" w:hAnsi="Liberation Serif" w:cs="Liberation Serif"/>
          <w:color w:val="000000" w:themeColor="text1"/>
          <w:spacing w:val="-2"/>
          <w:sz w:val="28"/>
          <w:szCs w:val="28"/>
        </w:rPr>
        <w:t>Думы Каменск-Уральского городского округа</w:t>
      </w:r>
      <w:r w:rsidR="00C50FAA" w:rsidRPr="007F3CF9">
        <w:rPr>
          <w:rFonts w:ascii="Liberation Serif" w:hAnsi="Liberation Serif" w:cs="Liberation Serif"/>
          <w:color w:val="000000" w:themeColor="text1"/>
          <w:spacing w:val="-2"/>
          <w:sz w:val="28"/>
          <w:szCs w:val="28"/>
        </w:rPr>
        <w:t>.</w:t>
      </w:r>
    </w:p>
    <w:p w:rsidR="005A1842" w:rsidRPr="00C50FAA" w:rsidRDefault="00331409" w:rsidP="005A184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5A1842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025DB7" w:rsidRPr="00C50FAA" w:rsidRDefault="005A1842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Контроль исполнения настоящего постановления возложить </w:t>
      </w:r>
      <w:proofErr w:type="gramStart"/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на</w:t>
      </w:r>
      <w:proofErr w:type="gramEnd"/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заместителя главы Администрации городского округа Нестерова Д.Н. </w:t>
      </w:r>
    </w:p>
    <w:p w:rsidR="00F7584E" w:rsidRPr="0000533A" w:rsidRDefault="00F7584E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D2CE3" w:rsidRPr="0000533A" w:rsidRDefault="000D2CE3" w:rsidP="00025D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92225" w:rsidRPr="00C50FAA" w:rsidRDefault="00C50FAA" w:rsidP="00FB4418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И.о г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6134BF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331409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В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25DB7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proofErr w:type="spellStart"/>
      <w:r w:rsidR="006134BF"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Pr="00C50FAA">
        <w:rPr>
          <w:rFonts w:ascii="Liberation Serif" w:hAnsi="Liberation Serif" w:cs="Liberation Serif"/>
          <w:color w:val="000000" w:themeColor="text1"/>
          <w:sz w:val="28"/>
          <w:szCs w:val="28"/>
        </w:rPr>
        <w:t>оренков</w:t>
      </w:r>
      <w:proofErr w:type="spellEnd"/>
      <w:r w:rsidR="00E0530E" w:rsidRPr="00C50FAA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331409" w:rsidRPr="00C50FAA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0533A" w:rsidRPr="00C50FAA" w:rsidRDefault="0000533A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00533A" w:rsidRPr="00C50FAA" w:rsidSect="00F7584E">
      <w:headerReference w:type="default" r:id="rId9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7C6" w:rsidRDefault="000857C6" w:rsidP="00D820CB">
      <w:r>
        <w:separator/>
      </w:r>
    </w:p>
  </w:endnote>
  <w:endnote w:type="continuationSeparator" w:id="1">
    <w:p w:rsidR="000857C6" w:rsidRDefault="000857C6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7C6" w:rsidRDefault="000857C6" w:rsidP="00D820CB">
      <w:r>
        <w:separator/>
      </w:r>
    </w:p>
  </w:footnote>
  <w:footnote w:type="continuationSeparator" w:id="1">
    <w:p w:rsidR="000857C6" w:rsidRDefault="000857C6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F063C2">
        <w:pPr>
          <w:pStyle w:val="a7"/>
          <w:jc w:val="center"/>
        </w:pPr>
        <w:fldSimple w:instr=" PAGE   \* MERGEFORMAT ">
          <w:r w:rsidR="00BC5347">
            <w:rPr>
              <w:noProof/>
            </w:rPr>
            <w:t>2</w:t>
          </w:r>
        </w:fldSimple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33A"/>
    <w:rsid w:val="00005D9F"/>
    <w:rsid w:val="00006FA5"/>
    <w:rsid w:val="0001009D"/>
    <w:rsid w:val="00013DEC"/>
    <w:rsid w:val="00016093"/>
    <w:rsid w:val="00024178"/>
    <w:rsid w:val="00025DB7"/>
    <w:rsid w:val="000302CD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857C6"/>
    <w:rsid w:val="000929CE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02B73"/>
    <w:rsid w:val="00104EE3"/>
    <w:rsid w:val="001074C0"/>
    <w:rsid w:val="00111562"/>
    <w:rsid w:val="00125122"/>
    <w:rsid w:val="0013077C"/>
    <w:rsid w:val="00133296"/>
    <w:rsid w:val="00133698"/>
    <w:rsid w:val="001371CA"/>
    <w:rsid w:val="0014209E"/>
    <w:rsid w:val="001458A7"/>
    <w:rsid w:val="00145A4E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A61"/>
    <w:rsid w:val="001A6E7C"/>
    <w:rsid w:val="001B1DA6"/>
    <w:rsid w:val="001B4219"/>
    <w:rsid w:val="001B52FB"/>
    <w:rsid w:val="001C0953"/>
    <w:rsid w:val="001C2DEB"/>
    <w:rsid w:val="001C3672"/>
    <w:rsid w:val="001C5E86"/>
    <w:rsid w:val="001C6C2A"/>
    <w:rsid w:val="001C7C80"/>
    <w:rsid w:val="001D1FF4"/>
    <w:rsid w:val="001D33F2"/>
    <w:rsid w:val="001D3492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26A3"/>
    <w:rsid w:val="00287ECE"/>
    <w:rsid w:val="00293F38"/>
    <w:rsid w:val="002A2B84"/>
    <w:rsid w:val="002A5879"/>
    <w:rsid w:val="002A6F07"/>
    <w:rsid w:val="002A721E"/>
    <w:rsid w:val="002B01E5"/>
    <w:rsid w:val="002B1AA2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17FC"/>
    <w:rsid w:val="002D34AA"/>
    <w:rsid w:val="002D39A9"/>
    <w:rsid w:val="002D6556"/>
    <w:rsid w:val="002D76D1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629E"/>
    <w:rsid w:val="00311136"/>
    <w:rsid w:val="00311D4E"/>
    <w:rsid w:val="00317CDF"/>
    <w:rsid w:val="0032354D"/>
    <w:rsid w:val="003278F1"/>
    <w:rsid w:val="00327F8B"/>
    <w:rsid w:val="0033061F"/>
    <w:rsid w:val="00331409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66863"/>
    <w:rsid w:val="00374032"/>
    <w:rsid w:val="00374C89"/>
    <w:rsid w:val="003754AA"/>
    <w:rsid w:val="00377E53"/>
    <w:rsid w:val="00384CFF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75C04"/>
    <w:rsid w:val="00480615"/>
    <w:rsid w:val="0048190E"/>
    <w:rsid w:val="004821F5"/>
    <w:rsid w:val="00482291"/>
    <w:rsid w:val="004842DA"/>
    <w:rsid w:val="004943A1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C1357"/>
    <w:rsid w:val="004C2153"/>
    <w:rsid w:val="004C2D80"/>
    <w:rsid w:val="004C3D72"/>
    <w:rsid w:val="004C5482"/>
    <w:rsid w:val="004C5FCE"/>
    <w:rsid w:val="004C6C3A"/>
    <w:rsid w:val="004D01EB"/>
    <w:rsid w:val="004D1C53"/>
    <w:rsid w:val="004E52C3"/>
    <w:rsid w:val="004F0F66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235BC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19D6"/>
    <w:rsid w:val="00562BA5"/>
    <w:rsid w:val="0056473A"/>
    <w:rsid w:val="00581DDB"/>
    <w:rsid w:val="0058527C"/>
    <w:rsid w:val="005904CA"/>
    <w:rsid w:val="0059228C"/>
    <w:rsid w:val="00593370"/>
    <w:rsid w:val="00596228"/>
    <w:rsid w:val="00596499"/>
    <w:rsid w:val="005A1842"/>
    <w:rsid w:val="005A631F"/>
    <w:rsid w:val="005A694F"/>
    <w:rsid w:val="005B154F"/>
    <w:rsid w:val="005B6A4E"/>
    <w:rsid w:val="005B6C60"/>
    <w:rsid w:val="005B78B4"/>
    <w:rsid w:val="005C2A4C"/>
    <w:rsid w:val="005C2B6F"/>
    <w:rsid w:val="005C64B8"/>
    <w:rsid w:val="005C64EA"/>
    <w:rsid w:val="005C7DB7"/>
    <w:rsid w:val="005C7F43"/>
    <w:rsid w:val="005D2C3A"/>
    <w:rsid w:val="005D54EC"/>
    <w:rsid w:val="005D61A4"/>
    <w:rsid w:val="005E2EC3"/>
    <w:rsid w:val="005E58E0"/>
    <w:rsid w:val="005E63FB"/>
    <w:rsid w:val="005F03D8"/>
    <w:rsid w:val="005F0508"/>
    <w:rsid w:val="0060188B"/>
    <w:rsid w:val="006038CE"/>
    <w:rsid w:val="00612624"/>
    <w:rsid w:val="006134BF"/>
    <w:rsid w:val="00617833"/>
    <w:rsid w:val="00622BD0"/>
    <w:rsid w:val="00623647"/>
    <w:rsid w:val="00625FEA"/>
    <w:rsid w:val="00633AD9"/>
    <w:rsid w:val="00634B39"/>
    <w:rsid w:val="00645C51"/>
    <w:rsid w:val="00652613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6C5E"/>
    <w:rsid w:val="006D1408"/>
    <w:rsid w:val="006D2B09"/>
    <w:rsid w:val="006E0C3F"/>
    <w:rsid w:val="006E0E7C"/>
    <w:rsid w:val="006E41AD"/>
    <w:rsid w:val="006E658D"/>
    <w:rsid w:val="006E6996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5CD2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7F3CF9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82554"/>
    <w:rsid w:val="008901DE"/>
    <w:rsid w:val="00893AC0"/>
    <w:rsid w:val="00894FD1"/>
    <w:rsid w:val="00895CA9"/>
    <w:rsid w:val="00896CBC"/>
    <w:rsid w:val="008A6418"/>
    <w:rsid w:val="008B4BDD"/>
    <w:rsid w:val="008B5275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496F"/>
    <w:rsid w:val="009849DE"/>
    <w:rsid w:val="00990471"/>
    <w:rsid w:val="0099241F"/>
    <w:rsid w:val="009929CD"/>
    <w:rsid w:val="00993CA9"/>
    <w:rsid w:val="00994EEE"/>
    <w:rsid w:val="00995016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30F"/>
    <w:rsid w:val="00AB1AAB"/>
    <w:rsid w:val="00AB1D46"/>
    <w:rsid w:val="00AB3535"/>
    <w:rsid w:val="00AB4564"/>
    <w:rsid w:val="00AB4566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AF6943"/>
    <w:rsid w:val="00B05DED"/>
    <w:rsid w:val="00B1245A"/>
    <w:rsid w:val="00B1392F"/>
    <w:rsid w:val="00B26195"/>
    <w:rsid w:val="00B27E3A"/>
    <w:rsid w:val="00B30299"/>
    <w:rsid w:val="00B40F73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B55D2"/>
    <w:rsid w:val="00BC5347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2367"/>
    <w:rsid w:val="00C03018"/>
    <w:rsid w:val="00C04DF5"/>
    <w:rsid w:val="00C05391"/>
    <w:rsid w:val="00C05409"/>
    <w:rsid w:val="00C111D7"/>
    <w:rsid w:val="00C12777"/>
    <w:rsid w:val="00C154B7"/>
    <w:rsid w:val="00C2200F"/>
    <w:rsid w:val="00C24B40"/>
    <w:rsid w:val="00C32D05"/>
    <w:rsid w:val="00C356DB"/>
    <w:rsid w:val="00C4046C"/>
    <w:rsid w:val="00C417A3"/>
    <w:rsid w:val="00C50F5B"/>
    <w:rsid w:val="00C50FAA"/>
    <w:rsid w:val="00C52FD2"/>
    <w:rsid w:val="00C55198"/>
    <w:rsid w:val="00C638FF"/>
    <w:rsid w:val="00C66BCE"/>
    <w:rsid w:val="00C6706D"/>
    <w:rsid w:val="00C704FF"/>
    <w:rsid w:val="00C72007"/>
    <w:rsid w:val="00C7328C"/>
    <w:rsid w:val="00C74B15"/>
    <w:rsid w:val="00C7601E"/>
    <w:rsid w:val="00C7714A"/>
    <w:rsid w:val="00C77267"/>
    <w:rsid w:val="00C8074A"/>
    <w:rsid w:val="00C81238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0596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1070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8F1"/>
    <w:rsid w:val="00DD2526"/>
    <w:rsid w:val="00DD33AA"/>
    <w:rsid w:val="00DD536B"/>
    <w:rsid w:val="00DD7849"/>
    <w:rsid w:val="00DE1FBA"/>
    <w:rsid w:val="00DE3A04"/>
    <w:rsid w:val="00DE4BE7"/>
    <w:rsid w:val="00DE4FC4"/>
    <w:rsid w:val="00DF08B9"/>
    <w:rsid w:val="00DF1A95"/>
    <w:rsid w:val="00DF2D43"/>
    <w:rsid w:val="00DF30CD"/>
    <w:rsid w:val="00DF3568"/>
    <w:rsid w:val="00DF4FDC"/>
    <w:rsid w:val="00DF5C6E"/>
    <w:rsid w:val="00E010A1"/>
    <w:rsid w:val="00E01AB8"/>
    <w:rsid w:val="00E02BA6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4FF2"/>
    <w:rsid w:val="00EE64A6"/>
    <w:rsid w:val="00EF17EA"/>
    <w:rsid w:val="00EF68DA"/>
    <w:rsid w:val="00F029F4"/>
    <w:rsid w:val="00F04DA0"/>
    <w:rsid w:val="00F063C2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479"/>
    <w:rsid w:val="00F56610"/>
    <w:rsid w:val="00F5768E"/>
    <w:rsid w:val="00F602A3"/>
    <w:rsid w:val="00F60F79"/>
    <w:rsid w:val="00F610DE"/>
    <w:rsid w:val="00F624DD"/>
    <w:rsid w:val="00F735DE"/>
    <w:rsid w:val="00F7584E"/>
    <w:rsid w:val="00F75DDA"/>
    <w:rsid w:val="00F7712B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4418"/>
    <w:rsid w:val="00FB5A68"/>
    <w:rsid w:val="00FC0CF9"/>
    <w:rsid w:val="00FC2092"/>
    <w:rsid w:val="00FC30EE"/>
    <w:rsid w:val="00FC324A"/>
    <w:rsid w:val="00FD0A45"/>
    <w:rsid w:val="00FD1517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B433C-8AD6-41F0-A294-2DDF7465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2841</TotalTime>
  <Pages>1</Pages>
  <Words>170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743</cp:revision>
  <cp:lastPrinted>2026-06-30T06:44:00Z</cp:lastPrinted>
  <dcterms:created xsi:type="dcterms:W3CDTF">2022-06-30T06:41:00Z</dcterms:created>
  <dcterms:modified xsi:type="dcterms:W3CDTF">2026-07-02T10:14:00Z</dcterms:modified>
</cp:coreProperties>
</file>