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E47240" w:rsidP="00627E42">
      <w:pPr>
        <w:pStyle w:val="1"/>
        <w:rPr>
          <w:bCs/>
          <w:iCs w:val="0"/>
        </w:rPr>
      </w:pPr>
      <w:r w:rsidRPr="00E4724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3203C" w:rsidRDefault="00E3203C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FC0F8C" w:rsidRDefault="00133698" w:rsidP="00FC032C">
      <w:pPr>
        <w:spacing w:before="120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FC0F8C" w:rsidRDefault="004F1BF0" w:rsidP="00FC032C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C0F8C" w:rsidRDefault="00133698" w:rsidP="00FC032C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FC0F8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E47240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>от</w:t>
      </w:r>
      <w:r w:rsidR="00763758">
        <w:rPr>
          <w:rFonts w:ascii="Liberation Serif" w:hAnsi="Liberation Serif"/>
          <w:sz w:val="28"/>
          <w:szCs w:val="28"/>
        </w:rPr>
        <w:t xml:space="preserve"> 24.07.2026 № 508</w:t>
      </w:r>
    </w:p>
    <w:p w:rsidR="005A57D8" w:rsidRDefault="005A57D8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 w:rsidRPr="00FC0F8C">
        <w:rPr>
          <w:rFonts w:ascii="Liberation Serif" w:hAnsi="Liberation Serif"/>
          <w:b/>
        </w:rPr>
        <w:t xml:space="preserve">культуры </w:t>
      </w:r>
      <w:r w:rsidRPr="00FC0F8C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>на 202</w:t>
      </w:r>
      <w:r w:rsidR="00456997" w:rsidRPr="00FC0F8C">
        <w:rPr>
          <w:rFonts w:ascii="Liberation Serif" w:hAnsi="Liberation Serif"/>
          <w:b/>
        </w:rPr>
        <w:t>5</w:t>
      </w:r>
      <w:r w:rsidRPr="00FC0F8C">
        <w:rPr>
          <w:rFonts w:ascii="Liberation Serif" w:hAnsi="Liberation Serif"/>
          <w:b/>
        </w:rPr>
        <w:t>-20</w:t>
      </w:r>
      <w:r w:rsidR="00456997" w:rsidRPr="00FC0F8C">
        <w:rPr>
          <w:rFonts w:ascii="Liberation Serif" w:hAnsi="Liberation Serif"/>
          <w:b/>
        </w:rPr>
        <w:t>30</w:t>
      </w:r>
      <w:r w:rsidRPr="00FC0F8C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7E30BF" w:rsidRPr="00FC0F8C" w:rsidRDefault="000106CC" w:rsidP="000106CC">
      <w:pPr>
        <w:tabs>
          <w:tab w:val="left" w:pos="0"/>
        </w:tabs>
        <w:spacing w:before="4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 xml:space="preserve">В </w:t>
      </w:r>
      <w:r w:rsidR="00EC1983" w:rsidRPr="00FC0F8C">
        <w:rPr>
          <w:rFonts w:ascii="Liberation Serif" w:hAnsi="Liberation Serif"/>
          <w:sz w:val="28"/>
          <w:szCs w:val="28"/>
        </w:rPr>
        <w:t xml:space="preserve">соответствии с </w:t>
      </w:r>
      <w:r w:rsidR="00EC1983" w:rsidRPr="00FC0F8C">
        <w:rPr>
          <w:rFonts w:ascii="Liberation Serif" w:hAnsi="Liberation Serif" w:cs="Liberation Serif"/>
          <w:color w:val="000000"/>
          <w:sz w:val="28"/>
          <w:szCs w:val="28"/>
        </w:rPr>
        <w:t>решениями Думы Каменск-Уральского городского округа              от</w:t>
      </w:r>
      <w:r w:rsidR="000D38A3">
        <w:rPr>
          <w:rFonts w:ascii="Liberation Serif" w:hAnsi="Liberation Serif" w:cs="Liberation Serif"/>
          <w:color w:val="000000"/>
          <w:sz w:val="28"/>
          <w:szCs w:val="28"/>
        </w:rPr>
        <w:t xml:space="preserve"> 22.04.2026</w:t>
      </w:r>
      <w:r w:rsidR="00EC1983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№ </w:t>
      </w:r>
      <w:r w:rsidR="000D38A3">
        <w:rPr>
          <w:rFonts w:ascii="Liberation Serif" w:hAnsi="Liberation Serif" w:cs="Liberation Serif"/>
          <w:color w:val="000000"/>
          <w:sz w:val="28"/>
          <w:szCs w:val="28"/>
        </w:rPr>
        <w:t>625</w:t>
      </w:r>
      <w:r w:rsidR="00EC1983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и от </w:t>
      </w:r>
      <w:r>
        <w:rPr>
          <w:rFonts w:ascii="Liberation Serif" w:hAnsi="Liberation Serif" w:cs="Liberation Serif"/>
          <w:color w:val="000000"/>
          <w:sz w:val="28"/>
          <w:szCs w:val="28"/>
        </w:rPr>
        <w:t>24.06.2026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color w:val="000000"/>
          <w:sz w:val="28"/>
          <w:szCs w:val="28"/>
        </w:rPr>
        <w:t>658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D38A3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0D38A3" w:rsidRPr="000D38A3">
        <w:rPr>
          <w:rFonts w:ascii="Liberation Serif" w:hAnsi="Liberation Serif" w:cs="Liberation Serif"/>
          <w:color w:val="000000"/>
          <w:sz w:val="28"/>
          <w:szCs w:val="28"/>
        </w:rPr>
        <w:t xml:space="preserve">О внесении изменений в решение Думы Каменск-Уральского городского округа от 17.12.2025 № 581 «О бюджете Каменск-Уральского городского округа на 2026 год и плановый период 2027 </w:t>
      </w:r>
      <w:r w:rsidR="001A24FE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</w:t>
      </w:r>
      <w:r w:rsidR="000D38A3" w:rsidRPr="000D38A3">
        <w:rPr>
          <w:rFonts w:ascii="Liberation Serif" w:hAnsi="Liberation Serif" w:cs="Liberation Serif"/>
          <w:color w:val="000000"/>
          <w:sz w:val="28"/>
          <w:szCs w:val="28"/>
        </w:rPr>
        <w:t>и 2028 годов»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B7558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E30BF" w:rsidRPr="00FC0F8C">
        <w:rPr>
          <w:rFonts w:ascii="Liberation Serif" w:hAnsi="Liberation Serif" w:cs="Liberation Serif"/>
          <w:color w:val="000000"/>
          <w:sz w:val="28"/>
          <w:szCs w:val="28"/>
        </w:rPr>
        <w:t>в целях уточнения объемов фина</w:t>
      </w:r>
      <w:r w:rsidR="007E30BF" w:rsidRPr="00FC0F8C">
        <w:rPr>
          <w:rFonts w:ascii="Liberation Serif" w:hAnsi="Liberation Serif"/>
          <w:sz w:val="28"/>
          <w:szCs w:val="28"/>
        </w:rPr>
        <w:t xml:space="preserve">нсирования и корректировки мероприятий муниципальной программы «Развитие физической культуры </w:t>
      </w:r>
      <w:r w:rsidR="001A24FE">
        <w:rPr>
          <w:rFonts w:ascii="Liberation Serif" w:hAnsi="Liberation Serif"/>
          <w:sz w:val="28"/>
          <w:szCs w:val="28"/>
        </w:rPr>
        <w:t xml:space="preserve">                     </w:t>
      </w:r>
      <w:r w:rsidR="007E30BF" w:rsidRPr="00FC0F8C">
        <w:rPr>
          <w:rFonts w:ascii="Liberation Serif" w:hAnsi="Liberation Serif"/>
          <w:sz w:val="28"/>
          <w:szCs w:val="28"/>
        </w:rPr>
        <w:t>и спорта в Каменск-Уральском городском</w:t>
      </w:r>
      <w:proofErr w:type="gramEnd"/>
      <w:r w:rsidR="007E30BF" w:rsidRPr="00FC0F8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7E30BF" w:rsidRPr="00FC0F8C">
        <w:rPr>
          <w:rFonts w:ascii="Liberation Serif" w:hAnsi="Liberation Serif"/>
          <w:sz w:val="28"/>
          <w:szCs w:val="28"/>
        </w:rPr>
        <w:t>округе на 202</w:t>
      </w:r>
      <w:r w:rsidR="00456997" w:rsidRPr="00FC0F8C">
        <w:rPr>
          <w:rFonts w:ascii="Liberation Serif" w:hAnsi="Liberation Serif"/>
          <w:sz w:val="28"/>
          <w:szCs w:val="28"/>
        </w:rPr>
        <w:t>5-2030</w:t>
      </w:r>
      <w:r w:rsidR="007E30BF" w:rsidRPr="00FC0F8C">
        <w:rPr>
          <w:rFonts w:ascii="Liberation Serif" w:hAnsi="Liberation Serif"/>
          <w:sz w:val="28"/>
          <w:szCs w:val="28"/>
        </w:rPr>
        <w:t xml:space="preserve"> годы», утвержденной поста</w:t>
      </w:r>
      <w:r w:rsidR="0010036F" w:rsidRPr="00FC0F8C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FC0F8C">
        <w:rPr>
          <w:rFonts w:ascii="Liberation Serif" w:hAnsi="Liberation Serif"/>
          <w:sz w:val="28"/>
          <w:szCs w:val="28"/>
        </w:rPr>
        <w:t>-Уральского</w:t>
      </w:r>
      <w:r w:rsidR="00456997" w:rsidRPr="00FC0F8C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 w:rsidRPr="00FC0F8C">
        <w:rPr>
          <w:rFonts w:ascii="Liberation Serif" w:hAnsi="Liberation Serif"/>
          <w:sz w:val="28"/>
          <w:szCs w:val="28"/>
        </w:rPr>
        <w:t xml:space="preserve"> </w:t>
      </w:r>
      <w:r w:rsidR="007E30BF" w:rsidRPr="00FC0F8C">
        <w:rPr>
          <w:rFonts w:ascii="Liberation Serif" w:hAnsi="Liberation Serif"/>
          <w:sz w:val="28"/>
          <w:szCs w:val="28"/>
        </w:rPr>
        <w:t>от 1</w:t>
      </w:r>
      <w:r w:rsidR="00456997" w:rsidRPr="00FC0F8C">
        <w:rPr>
          <w:rFonts w:ascii="Liberation Serif" w:hAnsi="Liberation Serif"/>
          <w:sz w:val="28"/>
          <w:szCs w:val="28"/>
        </w:rPr>
        <w:t>5</w:t>
      </w:r>
      <w:r w:rsidR="007E30BF" w:rsidRPr="00FC0F8C">
        <w:rPr>
          <w:rFonts w:ascii="Liberation Serif" w:hAnsi="Liberation Serif"/>
          <w:sz w:val="28"/>
          <w:szCs w:val="28"/>
        </w:rPr>
        <w:t>.10.20</w:t>
      </w:r>
      <w:r w:rsidR="00456997" w:rsidRPr="00FC0F8C">
        <w:rPr>
          <w:rFonts w:ascii="Liberation Serif" w:hAnsi="Liberation Serif"/>
          <w:sz w:val="28"/>
          <w:szCs w:val="28"/>
        </w:rPr>
        <w:t>24</w:t>
      </w:r>
      <w:r w:rsidR="007E30BF" w:rsidRPr="00FC0F8C">
        <w:rPr>
          <w:rFonts w:ascii="Liberation Serif" w:hAnsi="Liberation Serif"/>
          <w:sz w:val="28"/>
          <w:szCs w:val="28"/>
        </w:rPr>
        <w:t xml:space="preserve"> № </w:t>
      </w:r>
      <w:r w:rsidR="00456997" w:rsidRPr="00FC0F8C">
        <w:rPr>
          <w:rFonts w:ascii="Liberation Serif" w:hAnsi="Liberation Serif"/>
          <w:sz w:val="28"/>
          <w:szCs w:val="28"/>
        </w:rPr>
        <w:t>725</w:t>
      </w:r>
      <w:r w:rsidR="00BC65E9">
        <w:rPr>
          <w:rFonts w:ascii="Liberation Serif" w:hAnsi="Liberation Serif"/>
          <w:sz w:val="28"/>
          <w:szCs w:val="28"/>
        </w:rPr>
        <w:t xml:space="preserve"> </w:t>
      </w:r>
      <w:r w:rsidR="00DB1DC6" w:rsidRPr="00FC0F8C">
        <w:rPr>
          <w:rFonts w:ascii="Liberation Serif" w:hAnsi="Liberation Serif"/>
          <w:sz w:val="28"/>
          <w:szCs w:val="28"/>
        </w:rPr>
        <w:t>(в редакции постановлений Администрации Каменск-Уральского городского округа от 05.03.2025 № 170,</w:t>
      </w:r>
      <w:r w:rsidR="00BC65E9">
        <w:rPr>
          <w:rFonts w:ascii="Liberation Serif" w:hAnsi="Liberation Serif"/>
          <w:sz w:val="28"/>
          <w:szCs w:val="28"/>
        </w:rPr>
        <w:t xml:space="preserve"> </w:t>
      </w:r>
      <w:r w:rsidR="00DB1DC6" w:rsidRPr="00FC0F8C">
        <w:rPr>
          <w:rFonts w:ascii="Liberation Serif" w:hAnsi="Liberation Serif"/>
          <w:sz w:val="28"/>
          <w:szCs w:val="28"/>
        </w:rPr>
        <w:t>от 10.04.2025 № 281</w:t>
      </w:r>
      <w:r w:rsidR="00D87EBF" w:rsidRPr="00FC0F8C">
        <w:rPr>
          <w:rFonts w:ascii="Liberation Serif" w:hAnsi="Liberation Serif"/>
          <w:sz w:val="28"/>
          <w:szCs w:val="28"/>
        </w:rPr>
        <w:t xml:space="preserve">, </w:t>
      </w:r>
      <w:r w:rsidR="001A24FE">
        <w:rPr>
          <w:rFonts w:ascii="Liberation Serif" w:hAnsi="Liberation Serif"/>
          <w:sz w:val="28"/>
          <w:szCs w:val="28"/>
        </w:rPr>
        <w:t xml:space="preserve">                         </w:t>
      </w:r>
      <w:r w:rsidR="00D87EBF" w:rsidRPr="00FC0F8C">
        <w:rPr>
          <w:rFonts w:ascii="Liberation Serif" w:hAnsi="Liberation Serif"/>
          <w:sz w:val="28"/>
          <w:szCs w:val="28"/>
        </w:rPr>
        <w:t>от 14.07.2025 № 573,</w:t>
      </w:r>
      <w:r w:rsidR="00BC65E9">
        <w:rPr>
          <w:rFonts w:ascii="Liberation Serif" w:hAnsi="Liberation Serif"/>
          <w:sz w:val="28"/>
          <w:szCs w:val="28"/>
        </w:rPr>
        <w:t xml:space="preserve"> </w:t>
      </w:r>
      <w:r w:rsidR="00D87EBF" w:rsidRPr="00FC0F8C">
        <w:rPr>
          <w:rFonts w:ascii="Liberation Serif" w:hAnsi="Liberation Serif"/>
          <w:sz w:val="28"/>
          <w:szCs w:val="28"/>
        </w:rPr>
        <w:t>от 26.11.2025 № 929</w:t>
      </w:r>
      <w:r w:rsidR="00B5324B">
        <w:rPr>
          <w:rFonts w:ascii="Liberation Serif" w:hAnsi="Liberation Serif"/>
          <w:sz w:val="28"/>
          <w:szCs w:val="28"/>
        </w:rPr>
        <w:t>, от 17.03.2026 №</w:t>
      </w:r>
      <w:r w:rsidR="00196868">
        <w:rPr>
          <w:rFonts w:ascii="Liberation Serif" w:hAnsi="Liberation Serif"/>
          <w:sz w:val="28"/>
          <w:szCs w:val="28"/>
        </w:rPr>
        <w:t xml:space="preserve"> </w:t>
      </w:r>
      <w:r w:rsidR="00B5324B">
        <w:rPr>
          <w:rFonts w:ascii="Liberation Serif" w:hAnsi="Liberation Serif"/>
          <w:sz w:val="28"/>
          <w:szCs w:val="28"/>
        </w:rPr>
        <w:t>170</w:t>
      </w:r>
      <w:r w:rsidR="00C13658">
        <w:rPr>
          <w:rFonts w:ascii="Liberation Serif" w:hAnsi="Liberation Serif"/>
          <w:sz w:val="28"/>
          <w:szCs w:val="28"/>
        </w:rPr>
        <w:t xml:space="preserve">, от 30.04.2026 </w:t>
      </w:r>
      <w:r w:rsidR="001A24FE">
        <w:rPr>
          <w:rFonts w:ascii="Liberation Serif" w:hAnsi="Liberation Serif"/>
          <w:sz w:val="28"/>
          <w:szCs w:val="28"/>
        </w:rPr>
        <w:t xml:space="preserve">                 </w:t>
      </w:r>
      <w:r w:rsidR="00C13658">
        <w:rPr>
          <w:rFonts w:ascii="Liberation Serif" w:hAnsi="Liberation Serif"/>
          <w:sz w:val="28"/>
          <w:szCs w:val="28"/>
        </w:rPr>
        <w:t>№ 288</w:t>
      </w:r>
      <w:r w:rsidR="00DB1DC6" w:rsidRPr="00FC0F8C">
        <w:rPr>
          <w:rFonts w:ascii="Liberation Serif" w:hAnsi="Liberation Serif"/>
          <w:sz w:val="28"/>
          <w:szCs w:val="28"/>
        </w:rPr>
        <w:t>)</w:t>
      </w:r>
      <w:r w:rsidR="007E30BF" w:rsidRPr="00FC0F8C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5C0271" w:rsidRDefault="001B1377" w:rsidP="00C13658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Pr="00FC0F8C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1. </w:t>
      </w:r>
      <w:proofErr w:type="gramStart"/>
      <w:r w:rsidRPr="00FC0F8C">
        <w:rPr>
          <w:rFonts w:ascii="Liberation Serif" w:hAnsi="Liberation Serif"/>
        </w:rPr>
        <w:t>Внести в муниципальную программу «Развитие физической культуры                 и спорта в Каменск-Уральском городском округе на 202</w:t>
      </w:r>
      <w:r w:rsidR="00456997" w:rsidRPr="00FC0F8C">
        <w:rPr>
          <w:rFonts w:ascii="Liberation Serif" w:hAnsi="Liberation Serif"/>
        </w:rPr>
        <w:t>5</w:t>
      </w:r>
      <w:r w:rsidRPr="00FC0F8C">
        <w:rPr>
          <w:rFonts w:ascii="Liberation Serif" w:hAnsi="Liberation Serif"/>
        </w:rPr>
        <w:t>-20</w:t>
      </w:r>
      <w:r w:rsidR="00C031D9" w:rsidRPr="00FC0F8C">
        <w:rPr>
          <w:rFonts w:ascii="Liberation Serif" w:hAnsi="Liberation Serif"/>
        </w:rPr>
        <w:t>3</w:t>
      </w:r>
      <w:r w:rsidR="00456997" w:rsidRPr="00FC0F8C">
        <w:rPr>
          <w:rFonts w:ascii="Liberation Serif" w:hAnsi="Liberation Serif"/>
        </w:rPr>
        <w:t>0</w:t>
      </w:r>
      <w:r w:rsidR="00C031D9" w:rsidRPr="00FC0F8C">
        <w:rPr>
          <w:rFonts w:ascii="Liberation Serif" w:hAnsi="Liberation Serif"/>
        </w:rPr>
        <w:t xml:space="preserve"> </w:t>
      </w:r>
      <w:r w:rsidRPr="00FC0F8C">
        <w:rPr>
          <w:rFonts w:ascii="Liberation Serif" w:hAnsi="Liberation Serif"/>
        </w:rPr>
        <w:t xml:space="preserve">годы» (далее                    – муниципальная программа), утвержденную постановлением Администрации Каменск-Уральского </w:t>
      </w:r>
      <w:r w:rsidR="00456997" w:rsidRPr="00FC0F8C">
        <w:rPr>
          <w:rFonts w:ascii="Liberation Serif" w:hAnsi="Liberation Serif"/>
        </w:rPr>
        <w:t xml:space="preserve">городского округа </w:t>
      </w:r>
      <w:r w:rsidRPr="00FC0F8C">
        <w:rPr>
          <w:rFonts w:ascii="Liberation Serif" w:hAnsi="Liberation Serif"/>
        </w:rPr>
        <w:t xml:space="preserve">от </w:t>
      </w:r>
      <w:r w:rsidR="00456997" w:rsidRPr="00FC0F8C">
        <w:rPr>
          <w:rFonts w:ascii="Liberation Serif" w:hAnsi="Liberation Serif"/>
        </w:rPr>
        <w:t>15.10.2024 № 725</w:t>
      </w:r>
      <w:r w:rsidR="006827B2" w:rsidRPr="00FC0F8C">
        <w:rPr>
          <w:rFonts w:ascii="Liberation Serif" w:hAnsi="Liberation Serif"/>
        </w:rPr>
        <w:t xml:space="preserve"> (в редакции постановлени</w:t>
      </w:r>
      <w:r w:rsidR="001710C6" w:rsidRPr="00FC0F8C">
        <w:rPr>
          <w:rFonts w:ascii="Liberation Serif" w:hAnsi="Liberation Serif"/>
        </w:rPr>
        <w:t>й</w:t>
      </w:r>
      <w:r w:rsidR="006827B2" w:rsidRPr="00FC0F8C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564FF1" w:rsidRPr="00FC0F8C">
        <w:rPr>
          <w:rFonts w:ascii="Liberation Serif" w:hAnsi="Liberation Serif"/>
        </w:rPr>
        <w:t xml:space="preserve">                                </w:t>
      </w:r>
      <w:r w:rsidR="006827B2" w:rsidRPr="00FC0F8C">
        <w:rPr>
          <w:rFonts w:ascii="Liberation Serif" w:hAnsi="Liberation Serif"/>
        </w:rPr>
        <w:t>от 05.03.2025 № 170</w:t>
      </w:r>
      <w:r w:rsidR="004B0196" w:rsidRPr="00FC0F8C">
        <w:rPr>
          <w:rFonts w:ascii="Liberation Serif" w:hAnsi="Liberation Serif"/>
        </w:rPr>
        <w:t>, от 10.04.2025 №</w:t>
      </w:r>
      <w:r w:rsidR="001710C6" w:rsidRPr="00FC0F8C">
        <w:rPr>
          <w:rFonts w:ascii="Liberation Serif" w:hAnsi="Liberation Serif"/>
        </w:rPr>
        <w:t xml:space="preserve"> </w:t>
      </w:r>
      <w:r w:rsidR="004B0196" w:rsidRPr="00FC0F8C">
        <w:rPr>
          <w:rFonts w:ascii="Liberation Serif" w:hAnsi="Liberation Serif"/>
        </w:rPr>
        <w:t>281</w:t>
      </w:r>
      <w:r w:rsidR="005702D0" w:rsidRPr="00FC0F8C">
        <w:rPr>
          <w:rFonts w:ascii="Liberation Serif" w:hAnsi="Liberation Serif"/>
        </w:rPr>
        <w:t xml:space="preserve">, от 14.07.2025 № 573, от 26.11.2025 </w:t>
      </w:r>
      <w:r w:rsidR="00B46245" w:rsidRPr="00FC0F8C">
        <w:rPr>
          <w:rFonts w:ascii="Liberation Serif" w:hAnsi="Liberation Serif"/>
        </w:rPr>
        <w:t xml:space="preserve">               </w:t>
      </w:r>
      <w:r w:rsidR="005702D0" w:rsidRPr="00FC0F8C">
        <w:rPr>
          <w:rFonts w:ascii="Liberation Serif" w:hAnsi="Liberation Serif"/>
        </w:rPr>
        <w:t>№ 929</w:t>
      </w:r>
      <w:r w:rsidR="00B5324B">
        <w:rPr>
          <w:rFonts w:ascii="Liberation Serif" w:hAnsi="Liberation Serif"/>
        </w:rPr>
        <w:t>, от 17.03.2026 №</w:t>
      </w:r>
      <w:r w:rsidR="00196868">
        <w:rPr>
          <w:rFonts w:ascii="Liberation Serif" w:hAnsi="Liberation Serif"/>
        </w:rPr>
        <w:t xml:space="preserve"> </w:t>
      </w:r>
      <w:r w:rsidR="00B5324B">
        <w:rPr>
          <w:rFonts w:ascii="Liberation Serif" w:hAnsi="Liberation Serif"/>
        </w:rPr>
        <w:t>170</w:t>
      </w:r>
      <w:r w:rsidR="00C13658">
        <w:rPr>
          <w:rFonts w:ascii="Liberation Serif" w:hAnsi="Liberation Serif"/>
        </w:rPr>
        <w:t>, от 30.04.2026 № 288</w:t>
      </w:r>
      <w:r w:rsidR="006827B2" w:rsidRPr="00FC0F8C">
        <w:rPr>
          <w:rFonts w:ascii="Liberation Serif" w:hAnsi="Liberation Serif"/>
        </w:rPr>
        <w:t>)</w:t>
      </w:r>
      <w:r w:rsidRPr="00FC0F8C">
        <w:rPr>
          <w:rFonts w:ascii="Liberation Serif" w:hAnsi="Liberation Serif"/>
        </w:rPr>
        <w:t xml:space="preserve">, следующие изменения: </w:t>
      </w:r>
      <w:proofErr w:type="gramEnd"/>
    </w:p>
    <w:p w:rsidR="00C13658" w:rsidRPr="00395F10" w:rsidRDefault="00B62BD1" w:rsidP="00C13658">
      <w:pPr>
        <w:pStyle w:val="ConsPlusCell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         </w:t>
      </w:r>
      <w:r w:rsidRPr="00FC0F8C">
        <w:rPr>
          <w:rFonts w:ascii="Liberation Serif" w:hAnsi="Liberation Serif"/>
        </w:rPr>
        <w:tab/>
      </w:r>
      <w:r w:rsidR="00C13658" w:rsidRPr="00FC0F8C">
        <w:rPr>
          <w:rFonts w:ascii="Liberation Serif" w:hAnsi="Liberation Serif"/>
        </w:rPr>
        <w:t xml:space="preserve">1) строку «Объемы финансирования муниципальной программы, тыс. руб.» </w:t>
      </w:r>
      <w:r w:rsidR="00C13658" w:rsidRPr="00395F10">
        <w:rPr>
          <w:rFonts w:ascii="Liberation Serif" w:hAnsi="Liberation Serif"/>
        </w:rPr>
        <w:t>Паспорта муниципальной программы изложить в новой редакции согласно Приложению № 1 к настоящему постановлению;</w:t>
      </w:r>
    </w:p>
    <w:p w:rsidR="00C13658" w:rsidRPr="00395F10" w:rsidRDefault="00C13658" w:rsidP="00C13658">
      <w:pPr>
        <w:pStyle w:val="ConsPlusCell"/>
        <w:ind w:firstLine="708"/>
        <w:jc w:val="both"/>
        <w:rPr>
          <w:rFonts w:ascii="Liberation Serif" w:hAnsi="Liberation Serif"/>
        </w:rPr>
      </w:pPr>
      <w:r w:rsidRPr="00395F10">
        <w:rPr>
          <w:rFonts w:ascii="Liberation Serif" w:hAnsi="Liberation Serif"/>
        </w:rPr>
        <w:t>2) строк</w:t>
      </w:r>
      <w:r w:rsidR="00D54CB5" w:rsidRPr="00395F10">
        <w:rPr>
          <w:rFonts w:ascii="Liberation Serif" w:hAnsi="Liberation Serif"/>
        </w:rPr>
        <w:t>и</w:t>
      </w:r>
      <w:r w:rsidRPr="00395F10">
        <w:rPr>
          <w:rFonts w:ascii="Liberation Serif" w:hAnsi="Liberation Serif"/>
        </w:rPr>
        <w:t xml:space="preserve"> 1.8</w:t>
      </w:r>
      <w:r w:rsidR="00D54CB5" w:rsidRPr="00395F10">
        <w:rPr>
          <w:rFonts w:ascii="Liberation Serif" w:hAnsi="Liberation Serif"/>
        </w:rPr>
        <w:t>, 4, 4.1, 4.2</w:t>
      </w:r>
      <w:r w:rsidRPr="00395F10">
        <w:rPr>
          <w:rFonts w:ascii="Liberation Serif" w:hAnsi="Liberation Serif"/>
        </w:rPr>
        <w:t xml:space="preserve"> Приложения № 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2025-2030 годы» изложить в следующей редакции:</w:t>
      </w:r>
    </w:p>
    <w:p w:rsidR="00C13658" w:rsidRPr="00C13658" w:rsidRDefault="00C13658" w:rsidP="00C13658">
      <w:pPr>
        <w:pStyle w:val="ConsPlusCell"/>
        <w:ind w:firstLine="708"/>
        <w:jc w:val="both"/>
        <w:rPr>
          <w:rFonts w:ascii="Liberation Serif" w:hAnsi="Liberation Serif"/>
          <w:highlight w:val="yellow"/>
        </w:rPr>
      </w:pPr>
    </w:p>
    <w:p w:rsidR="00C13658" w:rsidRPr="00C13658" w:rsidRDefault="00C13658" w:rsidP="00C13658">
      <w:pPr>
        <w:pStyle w:val="ConsPlusCell"/>
        <w:ind w:firstLine="708"/>
        <w:jc w:val="both"/>
        <w:rPr>
          <w:rFonts w:ascii="Liberation Serif" w:hAnsi="Liberation Serif"/>
          <w:highlight w:val="yellow"/>
        </w:rPr>
      </w:pPr>
    </w:p>
    <w:p w:rsidR="00C13658" w:rsidRPr="00C13658" w:rsidRDefault="00C13658" w:rsidP="00C13658">
      <w:pPr>
        <w:pStyle w:val="ConsPlusCell"/>
        <w:ind w:firstLine="708"/>
        <w:jc w:val="both"/>
        <w:rPr>
          <w:rFonts w:ascii="Liberation Serif" w:hAnsi="Liberation Serif"/>
          <w:highlight w:val="yellow"/>
        </w:rPr>
      </w:pPr>
    </w:p>
    <w:p w:rsidR="00C13658" w:rsidRPr="00C13658" w:rsidRDefault="00C13658" w:rsidP="00C13658">
      <w:pPr>
        <w:pStyle w:val="ConsPlusCell"/>
        <w:ind w:firstLine="708"/>
        <w:jc w:val="both"/>
        <w:rPr>
          <w:rFonts w:ascii="Liberation Serif" w:hAnsi="Liberation Serif"/>
          <w:highlight w:val="yellow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410"/>
        <w:gridCol w:w="709"/>
        <w:gridCol w:w="709"/>
        <w:gridCol w:w="708"/>
        <w:gridCol w:w="709"/>
        <w:gridCol w:w="851"/>
        <w:gridCol w:w="850"/>
        <w:gridCol w:w="851"/>
        <w:gridCol w:w="1559"/>
      </w:tblGrid>
      <w:tr w:rsidR="000106CC" w:rsidRPr="000106CC" w:rsidTr="000106CC">
        <w:trPr>
          <w:trHeight w:val="415"/>
          <w:tblCellSpacing w:w="5" w:type="nil"/>
        </w:trPr>
        <w:tc>
          <w:tcPr>
            <w:tcW w:w="567" w:type="dxa"/>
          </w:tcPr>
          <w:p w:rsidR="00C13658" w:rsidRPr="000106CC" w:rsidRDefault="00C13658" w:rsidP="00EC19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lastRenderedPageBreak/>
              <w:t>1.8.</w:t>
            </w:r>
          </w:p>
        </w:tc>
        <w:tc>
          <w:tcPr>
            <w:tcW w:w="2410" w:type="dxa"/>
          </w:tcPr>
          <w:p w:rsidR="00C13658" w:rsidRPr="000106CC" w:rsidRDefault="00C13658" w:rsidP="00EC198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Целевой показатель 8.</w:t>
            </w:r>
          </w:p>
          <w:p w:rsidR="00C13658" w:rsidRPr="000106CC" w:rsidRDefault="00C13658" w:rsidP="00EC198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 xml:space="preserve">Количество часов доступа к объектам спорта  </w:t>
            </w:r>
          </w:p>
        </w:tc>
        <w:tc>
          <w:tcPr>
            <w:tcW w:w="709" w:type="dxa"/>
          </w:tcPr>
          <w:p w:rsidR="00C13658" w:rsidRPr="000106CC" w:rsidRDefault="00C13658" w:rsidP="00EC198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час</w:t>
            </w:r>
          </w:p>
        </w:tc>
        <w:tc>
          <w:tcPr>
            <w:tcW w:w="709" w:type="dxa"/>
          </w:tcPr>
          <w:p w:rsidR="00C13658" w:rsidRPr="000106CC" w:rsidRDefault="00C13658" w:rsidP="00EC1983">
            <w:pPr>
              <w:pStyle w:val="ConsPlusCell"/>
              <w:ind w:left="-75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19380</w:t>
            </w:r>
          </w:p>
          <w:p w:rsidR="00C13658" w:rsidRPr="000106CC" w:rsidRDefault="00C13658" w:rsidP="00EC198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8" w:type="dxa"/>
          </w:tcPr>
          <w:p w:rsidR="00C13658" w:rsidRPr="000106CC" w:rsidRDefault="00637C00" w:rsidP="00EC1983">
            <w:pPr>
              <w:pStyle w:val="ConsPlusCell"/>
              <w:ind w:left="-75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14635</w:t>
            </w:r>
          </w:p>
          <w:p w:rsidR="00C13658" w:rsidRPr="000106CC" w:rsidRDefault="00C13658" w:rsidP="00EC1983">
            <w:pPr>
              <w:pStyle w:val="ConsPlusCell"/>
              <w:ind w:left="-75" w:right="95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</w:tcPr>
          <w:p w:rsidR="00C13658" w:rsidRPr="000106CC" w:rsidRDefault="00C13658" w:rsidP="00EC1983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0106CC">
              <w:rPr>
                <w:rFonts w:ascii="Liberation Serif" w:hAnsi="Liberation Serif" w:cs="Times New Roman"/>
                <w:sz w:val="22"/>
                <w:szCs w:val="22"/>
              </w:rPr>
              <w:t>25080</w:t>
            </w:r>
          </w:p>
        </w:tc>
        <w:tc>
          <w:tcPr>
            <w:tcW w:w="851" w:type="dxa"/>
          </w:tcPr>
          <w:p w:rsidR="00C13658" w:rsidRPr="000106CC" w:rsidRDefault="00C13658" w:rsidP="00EC1983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0106CC">
              <w:rPr>
                <w:rFonts w:ascii="Liberation Serif" w:hAnsi="Liberation Serif" w:cs="Times New Roman"/>
                <w:sz w:val="22"/>
                <w:szCs w:val="22"/>
              </w:rPr>
              <w:t>25080</w:t>
            </w:r>
          </w:p>
        </w:tc>
        <w:tc>
          <w:tcPr>
            <w:tcW w:w="850" w:type="dxa"/>
          </w:tcPr>
          <w:p w:rsidR="00C13658" w:rsidRPr="000106CC" w:rsidRDefault="00C13658" w:rsidP="00EC1983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0106CC">
              <w:rPr>
                <w:rFonts w:ascii="Liberation Serif" w:hAnsi="Liberation Serif" w:cs="Times New Roman"/>
                <w:sz w:val="22"/>
                <w:szCs w:val="22"/>
              </w:rPr>
              <w:t>25080</w:t>
            </w:r>
          </w:p>
        </w:tc>
        <w:tc>
          <w:tcPr>
            <w:tcW w:w="851" w:type="dxa"/>
          </w:tcPr>
          <w:p w:rsidR="00C13658" w:rsidRPr="000106CC" w:rsidRDefault="00C13658" w:rsidP="00EC198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25080</w:t>
            </w:r>
          </w:p>
        </w:tc>
        <w:tc>
          <w:tcPr>
            <w:tcW w:w="1559" w:type="dxa"/>
          </w:tcPr>
          <w:p w:rsidR="00C13658" w:rsidRPr="000106CC" w:rsidRDefault="00C13658" w:rsidP="000106CC">
            <w:pPr>
              <w:pStyle w:val="ConsPlusCell"/>
              <w:ind w:left="-75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 xml:space="preserve">ежегодный отчет по муниципальному заданию </w:t>
            </w:r>
          </w:p>
        </w:tc>
      </w:tr>
      <w:tr w:rsidR="000106CC" w:rsidRPr="000106CC" w:rsidTr="000106CC">
        <w:trPr>
          <w:trHeight w:val="415"/>
          <w:tblCellSpacing w:w="5" w:type="nil"/>
        </w:trPr>
        <w:tc>
          <w:tcPr>
            <w:tcW w:w="567" w:type="dxa"/>
          </w:tcPr>
          <w:p w:rsidR="00D54CB5" w:rsidRPr="000106CC" w:rsidRDefault="00D54CB5" w:rsidP="00D01E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:rsidR="00D54CB5" w:rsidRPr="000106CC" w:rsidRDefault="00D54CB5" w:rsidP="00D54CB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 xml:space="preserve">Целевой показатель 12. </w:t>
            </w:r>
          </w:p>
          <w:p w:rsidR="00D54CB5" w:rsidRPr="000106CC" w:rsidRDefault="00D54CB5" w:rsidP="00D54CB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Охват организованными формами отдыха, оздоровления детей и по</w:t>
            </w:r>
            <w:r w:rsidR="003C6C17">
              <w:rPr>
                <w:rFonts w:ascii="Liberation Serif" w:hAnsi="Liberation Serif"/>
                <w:sz w:val="22"/>
                <w:szCs w:val="22"/>
              </w:rPr>
              <w:t xml:space="preserve">дростков в каникулярное время, </w:t>
            </w:r>
            <w:r w:rsidRPr="000106CC">
              <w:rPr>
                <w:rFonts w:ascii="Liberation Serif" w:hAnsi="Liberation Serif"/>
                <w:sz w:val="22"/>
                <w:szCs w:val="22"/>
              </w:rPr>
              <w:t>в том числе:</w:t>
            </w:r>
          </w:p>
        </w:tc>
        <w:tc>
          <w:tcPr>
            <w:tcW w:w="709" w:type="dxa"/>
          </w:tcPr>
          <w:p w:rsidR="00D54CB5" w:rsidRPr="000106CC" w:rsidRDefault="00D54CB5" w:rsidP="00D54CB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 xml:space="preserve">человек </w:t>
            </w:r>
          </w:p>
        </w:tc>
        <w:tc>
          <w:tcPr>
            <w:tcW w:w="709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712</w:t>
            </w:r>
          </w:p>
        </w:tc>
        <w:tc>
          <w:tcPr>
            <w:tcW w:w="708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710</w:t>
            </w:r>
          </w:p>
        </w:tc>
        <w:tc>
          <w:tcPr>
            <w:tcW w:w="709" w:type="dxa"/>
          </w:tcPr>
          <w:p w:rsidR="00D54CB5" w:rsidRPr="000106CC" w:rsidRDefault="00B0047E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670</w:t>
            </w:r>
          </w:p>
        </w:tc>
        <w:tc>
          <w:tcPr>
            <w:tcW w:w="851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710</w:t>
            </w:r>
          </w:p>
        </w:tc>
        <w:tc>
          <w:tcPr>
            <w:tcW w:w="850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710</w:t>
            </w:r>
          </w:p>
        </w:tc>
        <w:tc>
          <w:tcPr>
            <w:tcW w:w="851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710</w:t>
            </w:r>
          </w:p>
        </w:tc>
        <w:tc>
          <w:tcPr>
            <w:tcW w:w="1559" w:type="dxa"/>
            <w:vMerge w:val="restart"/>
          </w:tcPr>
          <w:p w:rsidR="00D54CB5" w:rsidRPr="000106CC" w:rsidRDefault="00E47240" w:rsidP="000106CC">
            <w:pPr>
              <w:pStyle w:val="ConsPlusCell"/>
              <w:ind w:left="-75"/>
              <w:jc w:val="both"/>
              <w:rPr>
                <w:rFonts w:ascii="Liberation Serif" w:hAnsi="Liberation Serif"/>
                <w:sz w:val="22"/>
                <w:szCs w:val="22"/>
              </w:rPr>
            </w:pPr>
            <w:hyperlink r:id="rId9" w:history="1">
              <w:r w:rsidR="00D54CB5" w:rsidRPr="000106CC">
                <w:rPr>
                  <w:rFonts w:ascii="Liberation Serif" w:hAnsi="Liberation Serif"/>
                  <w:sz w:val="22"/>
                  <w:szCs w:val="22"/>
                </w:rPr>
                <w:t>Постановление Правительства Свердловской области от 03.08.2017 № 558-ПП «О мерах по организации и обеспечению отдыха и оздоровления детей в Свердловской области</w:t>
              </w:r>
            </w:hyperlink>
            <w:r w:rsidR="00D54CB5" w:rsidRPr="000106CC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</w:tr>
      <w:tr w:rsidR="000106CC" w:rsidRPr="000106CC" w:rsidTr="000106CC">
        <w:trPr>
          <w:trHeight w:val="415"/>
          <w:tblCellSpacing w:w="5" w:type="nil"/>
        </w:trPr>
        <w:tc>
          <w:tcPr>
            <w:tcW w:w="567" w:type="dxa"/>
          </w:tcPr>
          <w:p w:rsidR="00D54CB5" w:rsidRPr="000106CC" w:rsidRDefault="00D54CB5" w:rsidP="00D01E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4.1.</w:t>
            </w:r>
          </w:p>
        </w:tc>
        <w:tc>
          <w:tcPr>
            <w:tcW w:w="2410" w:type="dxa"/>
          </w:tcPr>
          <w:p w:rsidR="00D54CB5" w:rsidRPr="000106CC" w:rsidRDefault="00D54CB5" w:rsidP="00D54CB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в загородных оздоровительных лагерях</w:t>
            </w:r>
          </w:p>
        </w:tc>
        <w:tc>
          <w:tcPr>
            <w:tcW w:w="709" w:type="dxa"/>
          </w:tcPr>
          <w:p w:rsidR="00D54CB5" w:rsidRPr="000106CC" w:rsidRDefault="00D54CB5" w:rsidP="00B14D77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410</w:t>
            </w:r>
          </w:p>
        </w:tc>
        <w:tc>
          <w:tcPr>
            <w:tcW w:w="708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410</w:t>
            </w:r>
          </w:p>
        </w:tc>
        <w:tc>
          <w:tcPr>
            <w:tcW w:w="709" w:type="dxa"/>
          </w:tcPr>
          <w:p w:rsidR="00D54CB5" w:rsidRPr="000106CC" w:rsidRDefault="00B0047E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400</w:t>
            </w:r>
          </w:p>
        </w:tc>
        <w:tc>
          <w:tcPr>
            <w:tcW w:w="851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410</w:t>
            </w:r>
          </w:p>
        </w:tc>
        <w:tc>
          <w:tcPr>
            <w:tcW w:w="850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410</w:t>
            </w:r>
          </w:p>
        </w:tc>
        <w:tc>
          <w:tcPr>
            <w:tcW w:w="851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410</w:t>
            </w:r>
          </w:p>
        </w:tc>
        <w:tc>
          <w:tcPr>
            <w:tcW w:w="1559" w:type="dxa"/>
            <w:vMerge/>
          </w:tcPr>
          <w:p w:rsidR="00D54CB5" w:rsidRPr="000106CC" w:rsidRDefault="00D54CB5" w:rsidP="00EC1983">
            <w:pPr>
              <w:pStyle w:val="ConsPlusCell"/>
              <w:ind w:left="-75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106CC" w:rsidRPr="000106CC" w:rsidTr="000106CC">
        <w:trPr>
          <w:trHeight w:val="415"/>
          <w:tblCellSpacing w:w="5" w:type="nil"/>
        </w:trPr>
        <w:tc>
          <w:tcPr>
            <w:tcW w:w="567" w:type="dxa"/>
          </w:tcPr>
          <w:p w:rsidR="00D54CB5" w:rsidRPr="000106CC" w:rsidRDefault="00D54CB5" w:rsidP="00B14D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4.2.</w:t>
            </w:r>
          </w:p>
        </w:tc>
        <w:tc>
          <w:tcPr>
            <w:tcW w:w="2410" w:type="dxa"/>
          </w:tcPr>
          <w:p w:rsidR="00D54CB5" w:rsidRPr="000106CC" w:rsidRDefault="00D54CB5" w:rsidP="00D54CB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в оздоровительных лагерях с дневным пребыванием</w:t>
            </w:r>
          </w:p>
        </w:tc>
        <w:tc>
          <w:tcPr>
            <w:tcW w:w="709" w:type="dxa"/>
          </w:tcPr>
          <w:p w:rsidR="00D54CB5" w:rsidRPr="000106CC" w:rsidRDefault="00D54CB5" w:rsidP="00B14D77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09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302</w:t>
            </w:r>
          </w:p>
        </w:tc>
        <w:tc>
          <w:tcPr>
            <w:tcW w:w="708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300</w:t>
            </w:r>
          </w:p>
        </w:tc>
        <w:tc>
          <w:tcPr>
            <w:tcW w:w="709" w:type="dxa"/>
          </w:tcPr>
          <w:p w:rsidR="00D54CB5" w:rsidRPr="000106CC" w:rsidRDefault="00B0047E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270</w:t>
            </w:r>
          </w:p>
        </w:tc>
        <w:tc>
          <w:tcPr>
            <w:tcW w:w="851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300</w:t>
            </w:r>
          </w:p>
        </w:tc>
        <w:tc>
          <w:tcPr>
            <w:tcW w:w="850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300</w:t>
            </w:r>
          </w:p>
        </w:tc>
        <w:tc>
          <w:tcPr>
            <w:tcW w:w="851" w:type="dxa"/>
          </w:tcPr>
          <w:p w:rsidR="00D54CB5" w:rsidRPr="000106CC" w:rsidRDefault="00D54CB5" w:rsidP="00D54CB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0106CC">
              <w:rPr>
                <w:rFonts w:ascii="Liberation Serif" w:hAnsi="Liberation Serif"/>
                <w:sz w:val="22"/>
                <w:szCs w:val="22"/>
              </w:rPr>
              <w:t>300</w:t>
            </w:r>
          </w:p>
        </w:tc>
        <w:tc>
          <w:tcPr>
            <w:tcW w:w="1559" w:type="dxa"/>
            <w:vMerge/>
          </w:tcPr>
          <w:p w:rsidR="00D54CB5" w:rsidRPr="000106CC" w:rsidRDefault="00D54CB5" w:rsidP="00EC1983">
            <w:pPr>
              <w:pStyle w:val="ConsPlusCell"/>
              <w:ind w:left="-75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C13658" w:rsidRPr="00FC0F8C" w:rsidRDefault="00C13658" w:rsidP="00C13658">
      <w:pPr>
        <w:pStyle w:val="af8"/>
        <w:jc w:val="both"/>
        <w:rPr>
          <w:rFonts w:ascii="Liberation Serif" w:hAnsi="Liberation Serif"/>
        </w:rPr>
      </w:pPr>
      <w:r w:rsidRPr="00395F10">
        <w:rPr>
          <w:rFonts w:ascii="Liberation Serif" w:hAnsi="Liberation Serif"/>
        </w:rPr>
        <w:t xml:space="preserve">         </w:t>
      </w:r>
      <w:r w:rsidRPr="00395F10">
        <w:rPr>
          <w:rFonts w:ascii="Liberation Serif" w:hAnsi="Liberation Serif"/>
        </w:rPr>
        <w:tab/>
        <w:t>3) Приложение № 2 к муниципальной программе «План мер</w:t>
      </w:r>
      <w:r w:rsidRPr="00FC0F8C">
        <w:rPr>
          <w:rFonts w:ascii="Liberation Serif" w:hAnsi="Liberation Serif"/>
        </w:rPr>
        <w:t>оприятий                         по выполнению муниципальной программы «Развитие физической культуры                          и спорта в Каменск-Уральском городском округе на 2025-2030 годы»  изложить                      в новой редакции согласно Приложению № 2 к настоящему постановлению;</w:t>
      </w:r>
    </w:p>
    <w:p w:rsidR="00C13658" w:rsidRPr="00FC0F8C" w:rsidRDefault="00C13658" w:rsidP="00C13658">
      <w:pPr>
        <w:pStyle w:val="af8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>4) Приложение № 3 к муниципальной программе «Перечень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на 2025-2030 годы» изложить в новой редакции согласно Приложению № 3 к настоящему постановлению.</w:t>
      </w:r>
    </w:p>
    <w:p w:rsidR="00C13658" w:rsidRPr="00FC0F8C" w:rsidRDefault="00C13658" w:rsidP="00C13658">
      <w:pPr>
        <w:pStyle w:val="af8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2. Опубликовать настоящее постановление в газете «Каменский рабочий»                 и разместить на официальном сайте муниципального образования. </w:t>
      </w:r>
    </w:p>
    <w:p w:rsidR="00C13658" w:rsidRPr="00FC0F8C" w:rsidRDefault="00C13658" w:rsidP="00C13658">
      <w:pPr>
        <w:tabs>
          <w:tab w:val="left" w:pos="709"/>
        </w:tabs>
        <w:jc w:val="both"/>
        <w:rPr>
          <w:rFonts w:ascii="Liberation Serif" w:hAnsi="Liberation Serif"/>
          <w:bCs/>
          <w:iCs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ab/>
        <w:t xml:space="preserve">3. </w:t>
      </w:r>
      <w:proofErr w:type="gramStart"/>
      <w:r w:rsidRPr="00FC0F8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C0F8C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                        на заместителя главы Администрации городского округа </w:t>
      </w:r>
      <w:r w:rsidRPr="00FC0F8C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C13658" w:rsidRPr="00FC0F8C" w:rsidRDefault="00C13658" w:rsidP="00C13658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13658" w:rsidRPr="00FC0F8C" w:rsidRDefault="00C13658" w:rsidP="00C13658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13658" w:rsidRPr="00FC0F8C" w:rsidRDefault="00C13658" w:rsidP="00C13658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Глава </w:t>
      </w:r>
      <w:r w:rsidRPr="00FC0F8C">
        <w:rPr>
          <w:rFonts w:ascii="Liberation Serif" w:hAnsi="Liberation Serif"/>
          <w:sz w:val="28"/>
          <w:szCs w:val="28"/>
        </w:rPr>
        <w:tab/>
      </w:r>
      <w:r w:rsidRPr="00FC0F8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FC0F8C">
        <w:rPr>
          <w:rFonts w:ascii="Liberation Serif" w:hAnsi="Liberation Serif"/>
          <w:sz w:val="28"/>
          <w:szCs w:val="28"/>
        </w:rPr>
        <w:t xml:space="preserve">  А.А. Герасимов</w:t>
      </w:r>
    </w:p>
    <w:p w:rsidR="00C13658" w:rsidRDefault="00C1365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br w:type="page"/>
      </w:r>
    </w:p>
    <w:p w:rsidR="00FB4A74" w:rsidRPr="00FC0F8C" w:rsidRDefault="00C13658" w:rsidP="00C13658">
      <w:pPr>
        <w:pStyle w:val="ConsPlusCell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                                                                                 </w:t>
      </w:r>
      <w:r w:rsidR="004B268C" w:rsidRPr="00FC0F8C">
        <w:rPr>
          <w:rFonts w:ascii="Liberation Serif" w:hAnsi="Liberation Serif"/>
        </w:rPr>
        <w:t>П</w:t>
      </w:r>
      <w:r w:rsidR="00FB4A74" w:rsidRPr="00FC0F8C">
        <w:rPr>
          <w:rFonts w:ascii="Liberation Serif" w:hAnsi="Liberation Serif"/>
        </w:rPr>
        <w:t xml:space="preserve">риложение № 1 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Default="00FB4A74" w:rsidP="003B670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491ABB" w:rsidRPr="00FC0F8C">
        <w:rPr>
          <w:rFonts w:ascii="Liberation Serif" w:hAnsi="Liberation Serif"/>
          <w:sz w:val="28"/>
          <w:szCs w:val="28"/>
        </w:rPr>
        <w:t xml:space="preserve">от </w:t>
      </w:r>
      <w:r w:rsidR="003B6705">
        <w:rPr>
          <w:rFonts w:ascii="Liberation Serif" w:hAnsi="Liberation Serif"/>
          <w:sz w:val="28"/>
          <w:szCs w:val="28"/>
        </w:rPr>
        <w:t xml:space="preserve">24.07.2026 </w:t>
      </w:r>
      <w:r w:rsidR="00595D72" w:rsidRPr="00FC0F8C">
        <w:rPr>
          <w:rFonts w:ascii="Liberation Serif" w:hAnsi="Liberation Serif"/>
          <w:sz w:val="28"/>
          <w:szCs w:val="28"/>
        </w:rPr>
        <w:t xml:space="preserve">№ </w:t>
      </w:r>
      <w:r w:rsidR="003B6705">
        <w:rPr>
          <w:rFonts w:ascii="Liberation Serif" w:hAnsi="Liberation Serif"/>
          <w:sz w:val="28"/>
          <w:szCs w:val="28"/>
        </w:rPr>
        <w:t>508</w:t>
      </w:r>
    </w:p>
    <w:p w:rsidR="003B6705" w:rsidRPr="00FC0F8C" w:rsidRDefault="003B6705" w:rsidP="003B670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</w:rPr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198"/>
        <w:gridCol w:w="5873"/>
      </w:tblGrid>
      <w:tr w:rsidR="00456997" w:rsidRPr="00FC0F8C" w:rsidTr="00A84AF4">
        <w:trPr>
          <w:tblCellSpacing w:w="5" w:type="nil"/>
        </w:trPr>
        <w:tc>
          <w:tcPr>
            <w:tcW w:w="2084" w:type="pct"/>
          </w:tcPr>
          <w:p w:rsidR="00456997" w:rsidRPr="00FC0F8C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FC0F8C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2916" w:type="pct"/>
            <w:shd w:val="clear" w:color="auto" w:fill="auto"/>
          </w:tcPr>
          <w:p w:rsidR="00AE5AA2" w:rsidRPr="00B14D77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ВСЕГО: </w:t>
            </w:r>
            <w:r w:rsidR="00FF263C" w:rsidRPr="00B14D77">
              <w:rPr>
                <w:rFonts w:ascii="Liberation Serif" w:hAnsi="Liberation Serif" w:cs="Liberation Serif"/>
              </w:rPr>
              <w:t>4</w:t>
            </w:r>
            <w:r w:rsidR="00475C83">
              <w:rPr>
                <w:rFonts w:ascii="Liberation Serif" w:hAnsi="Liberation Serif" w:cs="Liberation Serif"/>
              </w:rPr>
              <w:t> 71</w:t>
            </w:r>
            <w:r w:rsidR="008E7B4E">
              <w:rPr>
                <w:rFonts w:ascii="Liberation Serif" w:hAnsi="Liberation Serif" w:cs="Liberation Serif"/>
              </w:rPr>
              <w:t>7 617,54</w:t>
            </w:r>
          </w:p>
          <w:p w:rsidR="00AE5AA2" w:rsidRPr="00B14D77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B14D77">
              <w:rPr>
                <w:rFonts w:ascii="Liberation Serif" w:hAnsi="Liberation Serif"/>
                <w:color w:val="000000" w:themeColor="text1"/>
              </w:rPr>
              <w:t>в том числе: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2025 г. – </w:t>
            </w:r>
            <w:r w:rsidR="00A52884" w:rsidRPr="00B14D77">
              <w:rPr>
                <w:rFonts w:ascii="Liberation Serif" w:hAnsi="Liberation Serif"/>
                <w:color w:val="000000"/>
              </w:rPr>
              <w:t>9</w:t>
            </w:r>
            <w:r w:rsidR="00425E24" w:rsidRPr="00B14D77">
              <w:rPr>
                <w:rFonts w:ascii="Liberation Serif" w:hAnsi="Liberation Serif"/>
                <w:color w:val="000000"/>
              </w:rPr>
              <w:t>0</w:t>
            </w:r>
            <w:r w:rsidR="00A52884" w:rsidRPr="00B14D77">
              <w:rPr>
                <w:rFonts w:ascii="Liberation Serif" w:hAnsi="Liberation Serif"/>
                <w:color w:val="000000"/>
              </w:rPr>
              <w:t>2</w:t>
            </w:r>
            <w:r w:rsidR="00152BEE" w:rsidRPr="00B14D77">
              <w:rPr>
                <w:rFonts w:ascii="Liberation Serif" w:hAnsi="Liberation Serif"/>
                <w:color w:val="000000"/>
              </w:rPr>
              <w:t> 172,01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2026 г. – </w:t>
            </w:r>
            <w:r w:rsidR="00B14D77" w:rsidRPr="00B14D77">
              <w:rPr>
                <w:rFonts w:ascii="Liberation Serif" w:hAnsi="Liberation Serif"/>
                <w:color w:val="000000"/>
              </w:rPr>
              <w:t>1</w:t>
            </w:r>
            <w:r w:rsidR="00475C83">
              <w:rPr>
                <w:rFonts w:ascii="Liberation Serif" w:hAnsi="Liberation Serif"/>
                <w:color w:val="000000"/>
              </w:rPr>
              <w:t> 242</w:t>
            </w:r>
            <w:r w:rsidR="008E7B4E">
              <w:rPr>
                <w:rFonts w:ascii="Liberation Serif" w:hAnsi="Liberation Serif"/>
                <w:color w:val="000000"/>
              </w:rPr>
              <w:t> 550,12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2027 г. – </w:t>
            </w:r>
            <w:r w:rsidR="00B14D77" w:rsidRPr="00B14D77">
              <w:rPr>
                <w:rFonts w:ascii="Liberation Serif" w:hAnsi="Liberation Serif"/>
                <w:color w:val="000000"/>
              </w:rPr>
              <w:t>731 700,49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B14D77">
              <w:rPr>
                <w:rFonts w:ascii="Liberation Serif" w:hAnsi="Liberation Serif"/>
                <w:color w:val="000000"/>
              </w:rPr>
              <w:t>688 052,84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2029 г. – 576 571,04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2030 г. – 576 571,04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из них:</w:t>
            </w:r>
            <w:r w:rsidRPr="00B14D77">
              <w:rPr>
                <w:rFonts w:ascii="Liberation Serif" w:hAnsi="Liberation Serif"/>
                <w:color w:val="000000"/>
              </w:rPr>
              <w:tab/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областной бюджет – </w:t>
            </w:r>
            <w:r w:rsidR="00B14D77" w:rsidRPr="00B14D77">
              <w:rPr>
                <w:rFonts w:ascii="Liberation Serif" w:hAnsi="Liberation Serif"/>
                <w:color w:val="000000"/>
              </w:rPr>
              <w:t>457 616,</w:t>
            </w:r>
            <w:r w:rsidR="008E7B4E">
              <w:rPr>
                <w:rFonts w:ascii="Liberation Serif" w:hAnsi="Liberation Serif"/>
                <w:color w:val="000000"/>
              </w:rPr>
              <w:t>2</w:t>
            </w:r>
            <w:r w:rsidR="00B14D77" w:rsidRPr="00B14D77">
              <w:rPr>
                <w:rFonts w:ascii="Liberation Serif" w:hAnsi="Liberation Serif"/>
                <w:color w:val="000000"/>
              </w:rPr>
              <w:t>0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2025 г. – 21 686,0</w:t>
            </w:r>
            <w:r w:rsidR="008E7B4E">
              <w:rPr>
                <w:rFonts w:ascii="Liberation Serif" w:hAnsi="Liberation Serif"/>
                <w:color w:val="000000"/>
              </w:rPr>
              <w:t>0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2026 г. – </w:t>
            </w:r>
            <w:r w:rsidR="00B14D77" w:rsidRPr="00B14D77">
              <w:rPr>
                <w:rFonts w:ascii="Liberation Serif" w:hAnsi="Liberation Serif"/>
                <w:color w:val="000000"/>
              </w:rPr>
              <w:t>398</w:t>
            </w:r>
            <w:r w:rsidR="008E7B4E">
              <w:rPr>
                <w:rFonts w:ascii="Liberation Serif" w:hAnsi="Liberation Serif"/>
                <w:color w:val="000000"/>
              </w:rPr>
              <w:t> 007,10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2027 г. – </w:t>
            </w:r>
            <w:r w:rsidR="00B14D77" w:rsidRPr="00B14D77">
              <w:rPr>
                <w:rFonts w:ascii="Liberation Serif" w:hAnsi="Liberation Serif"/>
                <w:color w:val="000000"/>
              </w:rPr>
              <w:t>35 461,10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B14D77">
              <w:rPr>
                <w:rFonts w:ascii="Liberation Serif" w:hAnsi="Liberation Serif"/>
                <w:color w:val="000000"/>
              </w:rPr>
              <w:t>0,00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2029 г. – 1 231,00</w:t>
            </w:r>
          </w:p>
          <w:p w:rsidR="00AE5AA2" w:rsidRPr="00B14D77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2030 г. – 1 231,00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местный бюджет – </w:t>
            </w:r>
            <w:r w:rsidR="00196868" w:rsidRPr="00B14D77">
              <w:rPr>
                <w:rFonts w:ascii="Liberation Serif" w:hAnsi="Liberation Serif" w:cs="Liberation Serif"/>
              </w:rPr>
              <w:t>3</w:t>
            </w:r>
            <w:r w:rsidR="00475C83">
              <w:rPr>
                <w:rFonts w:ascii="Liberation Serif" w:hAnsi="Liberation Serif" w:cs="Liberation Serif"/>
              </w:rPr>
              <w:t> 93</w:t>
            </w:r>
            <w:r w:rsidR="008E7B4E">
              <w:rPr>
                <w:rFonts w:ascii="Liberation Serif" w:hAnsi="Liberation Serif" w:cs="Liberation Serif"/>
              </w:rPr>
              <w:t>7 949,60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2025 г. – </w:t>
            </w:r>
            <w:r w:rsidR="00A52884" w:rsidRPr="00B14D77">
              <w:rPr>
                <w:rFonts w:ascii="Liberation Serif" w:hAnsi="Liberation Serif"/>
                <w:color w:val="000000"/>
              </w:rPr>
              <w:t>765 232,50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2026 г. – </w:t>
            </w:r>
            <w:r w:rsidR="00475C83">
              <w:rPr>
                <w:rFonts w:ascii="Liberation Serif" w:hAnsi="Liberation Serif"/>
              </w:rPr>
              <w:t>793</w:t>
            </w:r>
            <w:r w:rsidR="008E7B4E">
              <w:rPr>
                <w:rFonts w:ascii="Liberation Serif" w:hAnsi="Liberation Serif"/>
              </w:rPr>
              <w:t> 459,50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2027 г. – </w:t>
            </w:r>
            <w:r w:rsidR="00A52884" w:rsidRPr="00B14D77">
              <w:rPr>
                <w:rFonts w:ascii="Liberation Serif" w:hAnsi="Liberation Serif"/>
                <w:color w:val="000000"/>
              </w:rPr>
              <w:t>655 655,50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B14D77">
              <w:rPr>
                <w:rFonts w:ascii="Liberation Serif" w:hAnsi="Liberation Serif"/>
                <w:color w:val="000000"/>
              </w:rPr>
              <w:t>649 675,90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2029 г. – 536 963,10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2030 г. – 536 963,10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внебюджетные источники – </w:t>
            </w:r>
            <w:r w:rsidR="00B14D77" w:rsidRPr="00B14D77">
              <w:rPr>
                <w:rFonts w:ascii="Liberation Serif" w:hAnsi="Liberation Serif"/>
                <w:color w:val="000000"/>
              </w:rPr>
              <w:t>322 051,74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2025 г. – </w:t>
            </w:r>
            <w:r w:rsidR="00152BEE" w:rsidRPr="00B14D77">
              <w:rPr>
                <w:rFonts w:ascii="Liberation Serif" w:hAnsi="Liberation Serif"/>
                <w:color w:val="000000"/>
              </w:rPr>
              <w:t>115 253,51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 xml:space="preserve">2026 г. – </w:t>
            </w:r>
            <w:r w:rsidR="00B14D77" w:rsidRPr="00B14D77">
              <w:rPr>
                <w:rFonts w:ascii="Liberation Serif" w:hAnsi="Liberation Serif"/>
                <w:color w:val="000000"/>
              </w:rPr>
              <w:t>51 083,52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2027 г. – 40 583,89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2028 г. – 38 376,94</w:t>
            </w:r>
          </w:p>
          <w:p w:rsidR="00AE5AA2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2029 г. – 38 376,94</w:t>
            </w:r>
          </w:p>
          <w:p w:rsidR="00456997" w:rsidRPr="00B14D77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B14D77">
              <w:rPr>
                <w:rFonts w:ascii="Liberation Serif" w:hAnsi="Liberation Serif"/>
                <w:color w:val="000000"/>
              </w:rPr>
              <w:t>2030 г. – 38 376,94</w:t>
            </w:r>
          </w:p>
        </w:tc>
      </w:tr>
    </w:tbl>
    <w:p w:rsidR="00366621" w:rsidRPr="00FC0F8C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Pr="00FC0F8C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RPr="00FC0F8C" w:rsidSect="005A57D8">
          <w:headerReference w:type="even" r:id="rId10"/>
          <w:headerReference w:type="default" r:id="rId11"/>
          <w:headerReference w:type="first" r:id="rId12"/>
          <w:pgSz w:w="11906" w:h="16838" w:code="9"/>
          <w:pgMar w:top="567" w:right="567" w:bottom="567" w:left="1418" w:header="720" w:footer="442" w:gutter="0"/>
          <w:cols w:space="720"/>
          <w:titlePg/>
          <w:docGrid w:linePitch="381"/>
        </w:sectPr>
      </w:pPr>
    </w:p>
    <w:p w:rsidR="00E67C84" w:rsidRPr="00FC0F8C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FC0F8C" w:rsidRDefault="00AE5AA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</w:t>
      </w:r>
      <w:r w:rsidR="00E67C84" w:rsidRPr="00FC0F8C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3B6705" w:rsidRDefault="00E67C84" w:rsidP="004A179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3B6705" w:rsidRPr="00FC0F8C">
        <w:rPr>
          <w:rFonts w:ascii="Liberation Serif" w:hAnsi="Liberation Serif"/>
          <w:sz w:val="28"/>
          <w:szCs w:val="28"/>
        </w:rPr>
        <w:t xml:space="preserve">от </w:t>
      </w:r>
      <w:r w:rsidR="003B6705">
        <w:rPr>
          <w:rFonts w:ascii="Liberation Serif" w:hAnsi="Liberation Serif"/>
          <w:sz w:val="28"/>
          <w:szCs w:val="28"/>
        </w:rPr>
        <w:t xml:space="preserve">24.07.2026 </w:t>
      </w:r>
      <w:r w:rsidR="003B6705" w:rsidRPr="00FC0F8C">
        <w:rPr>
          <w:rFonts w:ascii="Liberation Serif" w:hAnsi="Liberation Serif"/>
          <w:sz w:val="28"/>
          <w:szCs w:val="28"/>
        </w:rPr>
        <w:t xml:space="preserve">№ </w:t>
      </w:r>
      <w:r w:rsidR="003B6705">
        <w:rPr>
          <w:rFonts w:ascii="Liberation Serif" w:hAnsi="Liberation Serif"/>
          <w:sz w:val="28"/>
          <w:szCs w:val="28"/>
        </w:rPr>
        <w:t>508</w:t>
      </w:r>
    </w:p>
    <w:p w:rsidR="003B6705" w:rsidRPr="00FC0F8C" w:rsidRDefault="003B6705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 w:rsidRPr="00FC0F8C">
        <w:rPr>
          <w:rFonts w:ascii="Liberation Serif" w:hAnsi="Liberation Serif"/>
          <w:sz w:val="28"/>
          <w:szCs w:val="28"/>
        </w:rPr>
        <w:t xml:space="preserve"> </w:t>
      </w:r>
      <w:r w:rsidRPr="00FC0F8C">
        <w:rPr>
          <w:rFonts w:ascii="Liberation Serif" w:hAnsi="Liberation Serif"/>
          <w:sz w:val="28"/>
          <w:szCs w:val="28"/>
        </w:rPr>
        <w:t>на 202</w:t>
      </w:r>
      <w:r w:rsidR="00E77218" w:rsidRPr="00FC0F8C">
        <w:rPr>
          <w:rFonts w:ascii="Liberation Serif" w:hAnsi="Liberation Serif"/>
          <w:sz w:val="28"/>
          <w:szCs w:val="28"/>
        </w:rPr>
        <w:t>5</w:t>
      </w:r>
      <w:r w:rsidRPr="00FC0F8C">
        <w:rPr>
          <w:rFonts w:ascii="Liberation Serif" w:hAnsi="Liberation Serif"/>
          <w:sz w:val="28"/>
          <w:szCs w:val="28"/>
        </w:rPr>
        <w:t>-20</w:t>
      </w:r>
      <w:r w:rsidR="00E77218" w:rsidRPr="00FC0F8C">
        <w:rPr>
          <w:rFonts w:ascii="Liberation Serif" w:hAnsi="Liberation Serif"/>
          <w:sz w:val="28"/>
          <w:szCs w:val="28"/>
        </w:rPr>
        <w:t>30</w:t>
      </w:r>
      <w:r w:rsidRPr="00FC0F8C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A09BD" w:rsidRPr="00FC0F8C" w:rsidRDefault="000A09B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</w:t>
      </w:r>
      <w:r w:rsidR="006A1E07">
        <w:rPr>
          <w:rFonts w:ascii="Liberation Serif" w:hAnsi="Liberation Serif" w:cs="Liberation Serif"/>
          <w:sz w:val="28"/>
          <w:szCs w:val="28"/>
        </w:rPr>
        <w:t>енск-Уральском городском округе</w:t>
      </w:r>
      <w:r w:rsidRPr="00FC0F8C">
        <w:rPr>
          <w:rFonts w:ascii="Liberation Serif" w:hAnsi="Liberation Serif" w:cs="Liberation Serif"/>
          <w:sz w:val="28"/>
          <w:szCs w:val="28"/>
        </w:rPr>
        <w:t xml:space="preserve"> на 202</w:t>
      </w:r>
      <w:r w:rsidR="00E77218" w:rsidRPr="00FC0F8C">
        <w:rPr>
          <w:rFonts w:ascii="Liberation Serif" w:hAnsi="Liberation Serif" w:cs="Liberation Serif"/>
          <w:sz w:val="28"/>
          <w:szCs w:val="28"/>
        </w:rPr>
        <w:t>5-2030</w:t>
      </w:r>
      <w:r w:rsidRPr="00FC0F8C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8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"/>
        <w:gridCol w:w="2942"/>
        <w:gridCol w:w="1318"/>
        <w:gridCol w:w="1260"/>
        <w:gridCol w:w="1400"/>
        <w:gridCol w:w="1440"/>
        <w:gridCol w:w="1180"/>
        <w:gridCol w:w="1180"/>
        <w:gridCol w:w="1240"/>
        <w:gridCol w:w="1960"/>
      </w:tblGrid>
      <w:tr w:rsidR="008E7B4E" w:rsidRPr="008E7B4E" w:rsidTr="008E7B4E">
        <w:trPr>
          <w:trHeight w:val="645"/>
        </w:trPr>
        <w:tc>
          <w:tcPr>
            <w:tcW w:w="90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018" w:type="dxa"/>
            <w:gridSpan w:val="7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Объем финансирования, тыс. рублей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8E7B4E" w:rsidRPr="008E7B4E" w:rsidTr="008E7B4E">
        <w:trPr>
          <w:trHeight w:val="230"/>
        </w:trPr>
        <w:tc>
          <w:tcPr>
            <w:tcW w:w="9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18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2025 год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2026 год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2027 год 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2028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2029 год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2030 год</w:t>
            </w:r>
          </w:p>
        </w:tc>
        <w:tc>
          <w:tcPr>
            <w:tcW w:w="19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</w:tr>
      <w:tr w:rsidR="008E7B4E" w:rsidRPr="008E7B4E" w:rsidTr="008E7B4E">
        <w:trPr>
          <w:trHeight w:val="390"/>
        </w:trPr>
        <w:tc>
          <w:tcPr>
            <w:tcW w:w="9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18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  <w:b/>
                <w:bCs/>
              </w:rPr>
            </w:pPr>
            <w:r w:rsidRPr="008E7B4E">
              <w:rPr>
                <w:rFonts w:ascii="Liberation Serif" w:hAnsi="Liberation Serif" w:cs="Liberation Serif"/>
                <w:b/>
                <w:bCs/>
              </w:rPr>
              <w:t>Всего по муниципальной программе, в том числе</w:t>
            </w:r>
          </w:p>
        </w:tc>
        <w:tc>
          <w:tcPr>
            <w:tcW w:w="1318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4 717 617,54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902 172,01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1 242 550,12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731 700,49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690"/>
        </w:trPr>
        <w:tc>
          <w:tcPr>
            <w:tcW w:w="9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  <w:b/>
                <w:bCs/>
              </w:rPr>
            </w:pPr>
          </w:p>
        </w:tc>
        <w:tc>
          <w:tcPr>
            <w:tcW w:w="1318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3 937 949,60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765 232,50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793 459,50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655 655,50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457 616,20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398 007,10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35 461,10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322 051,74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115 253,51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51 083,52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14820" w:type="dxa"/>
            <w:gridSpan w:val="10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8E7B4E">
              <w:rPr>
                <w:rFonts w:ascii="Liberation Serif" w:hAnsi="Liberation Serif" w:cs="Liberation Serif"/>
                <w:b/>
                <w:bCs/>
              </w:rPr>
              <w:t>Прочие нужды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  <w:b/>
                <w:bCs/>
              </w:rPr>
            </w:pPr>
            <w:r w:rsidRPr="008E7B4E">
              <w:rPr>
                <w:rFonts w:ascii="Liberation Serif" w:hAnsi="Liberation Serif" w:cs="Liberation Serif"/>
                <w:b/>
                <w:bCs/>
              </w:rPr>
              <w:t>Всего по прочим нуждам, в том числе</w:t>
            </w:r>
          </w:p>
        </w:tc>
        <w:tc>
          <w:tcPr>
            <w:tcW w:w="1318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3 764 335,44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747 046,71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631 619,02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544 474,79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705"/>
        </w:trPr>
        <w:tc>
          <w:tcPr>
            <w:tcW w:w="9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  <w:b/>
                <w:bCs/>
              </w:rPr>
            </w:pPr>
          </w:p>
        </w:tc>
        <w:tc>
          <w:tcPr>
            <w:tcW w:w="1318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3 449 400,00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660 107,20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561 799,80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503 890,90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42 883,70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18 735,70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272 051,74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65 253,51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51 083,52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61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2 531 131,11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473 552,68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437 041,19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376 549,25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531 139,13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10,13,14,15,16,17</w:t>
            </w:r>
          </w:p>
        </w:tc>
      </w:tr>
      <w:tr w:rsidR="008E7B4E" w:rsidRPr="008E7B4E" w:rsidTr="008E7B4E">
        <w:trPr>
          <w:trHeight w:val="39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2 401 816,20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449 082,00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402 041,90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360 477,00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513 214,90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129 314,91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24 470,68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34 999,29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16 072,25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3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Государственная поддержка организаций, входящих в систему спортивной подготовки, на условиях </w:t>
            </w:r>
            <w:proofErr w:type="spellStart"/>
            <w:r w:rsidRPr="008E7B4E">
              <w:rPr>
                <w:rFonts w:ascii="Liberation Serif" w:hAnsi="Liberation Serif" w:cs="Liberation Serif"/>
              </w:rPr>
              <w:t>софинансирования</w:t>
            </w:r>
            <w:proofErr w:type="spellEnd"/>
            <w:r w:rsidRPr="008E7B4E">
              <w:rPr>
                <w:rFonts w:ascii="Liberation Serif" w:hAnsi="Liberation Serif" w:cs="Liberation Serif"/>
              </w:rPr>
              <w:t xml:space="preserve"> из федерального бюджета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5 056,70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1 126,60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958,30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13, 14,15,16,17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1 517,10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338,00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287,50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3 539,60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788,60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670,80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1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8 386,20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4 387,50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3 998,70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13,14,15,16,17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2 515,90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1 316,30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1 199,60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 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5 870,30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3 071,20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2 799,10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 </w:t>
            </w:r>
          </w:p>
        </w:tc>
      </w:tr>
      <w:tr w:rsidR="008E7B4E" w:rsidRPr="008E7B4E" w:rsidTr="008E7B4E">
        <w:trPr>
          <w:trHeight w:val="246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lastRenderedPageBreak/>
              <w:t>18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Развитие объектов, предназначенных для организации досуга жителей муниципальных образований, расположенных на территории Свердловской области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10 799,50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7 388,70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3 410,80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1,2,3,4,5,6,7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1 306,20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738,90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567,30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9 493,30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6 649,80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2 843,50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15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Внедрение механизмов </w:t>
            </w:r>
            <w:proofErr w:type="gramStart"/>
            <w:r w:rsidRPr="008E7B4E">
              <w:rPr>
                <w:rFonts w:ascii="Liberation Serif" w:hAnsi="Liberation Serif" w:cs="Liberation Serif"/>
              </w:rPr>
              <w:t>инициативного</w:t>
            </w:r>
            <w:proofErr w:type="gramEnd"/>
            <w:r w:rsidRPr="008E7B4E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8E7B4E">
              <w:rPr>
                <w:rFonts w:ascii="Liberation Serif" w:hAnsi="Liberation Serif" w:cs="Liberation Serif"/>
              </w:rPr>
              <w:t>бюджетирования</w:t>
            </w:r>
            <w:proofErr w:type="spellEnd"/>
            <w:r w:rsidRPr="008E7B4E">
              <w:rPr>
                <w:rFonts w:ascii="Liberation Serif" w:hAnsi="Liberation Serif" w:cs="Liberation Serif"/>
              </w:rPr>
              <w:t xml:space="preserve"> на территории Свердловской области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13,15,16,17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14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901 351,23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190 669,53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119 189,53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120 596,94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109 586,01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7,8,11</w:t>
            </w:r>
          </w:p>
        </w:tc>
      </w:tr>
      <w:tr w:rsidR="008E7B4E" w:rsidRPr="008E7B4E" w:rsidTr="008E7B4E">
        <w:trPr>
          <w:trHeight w:val="28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758 614,40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149 886,70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103 105,30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96 085,30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89 133,30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142 736,83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40 782,83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16 084,23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24 511,64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1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481,20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106,90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111,70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9,1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144,40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32,10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33,50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lastRenderedPageBreak/>
              <w:t>29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336,80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74,80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78,20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3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1,2,3,4,5,6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12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13 990,50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720,50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1,2,3,4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13 990,50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720,50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336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40 282,60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14 134,90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15 747,70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12</w:t>
            </w:r>
          </w:p>
        </w:tc>
      </w:tr>
      <w:tr w:rsidR="008E7B4E" w:rsidRPr="008E7B4E" w:rsidTr="008E7B4E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17 372,30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3 472,30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3 500,00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22 910,30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10 662,60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12 247,70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80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lastRenderedPageBreak/>
              <w:t>38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8E7B4E">
              <w:rPr>
                <w:rFonts w:ascii="Liberation Serif" w:hAnsi="Liberation Serif" w:cs="Liberation Serif"/>
              </w:rPr>
              <w:t>физкультурно</w:t>
            </w:r>
            <w:proofErr w:type="spellEnd"/>
            <w:r w:rsidRPr="008E7B4E">
              <w:rPr>
                <w:rFonts w:ascii="Liberation Serif" w:hAnsi="Liberation Serif" w:cs="Liberation Serif"/>
              </w:rPr>
              <w:t>- спортивного</w:t>
            </w:r>
            <w:proofErr w:type="gramEnd"/>
            <w:r w:rsidRPr="008E7B4E">
              <w:rPr>
                <w:rFonts w:ascii="Liberation Serif" w:hAnsi="Liberation Serif" w:cs="Liberation Serif"/>
              </w:rPr>
              <w:t xml:space="preserve"> комплекса «Готов к труду и обороне» (ГТО)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562,20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137,70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168,80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41,30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393,40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96,40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510"/>
        </w:trPr>
        <w:tc>
          <w:tcPr>
            <w:tcW w:w="14820" w:type="dxa"/>
            <w:gridSpan w:val="10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proofErr w:type="spellStart"/>
            <w:r w:rsidRPr="008E7B4E">
              <w:rPr>
                <w:rFonts w:ascii="Liberation Serif" w:hAnsi="Liberation Serif" w:cs="Liberation Serif"/>
                <w:b/>
                <w:bCs/>
              </w:rPr>
              <w:t>Общепрограммные</w:t>
            </w:r>
            <w:proofErr w:type="spellEnd"/>
            <w:r w:rsidRPr="008E7B4E">
              <w:rPr>
                <w:rFonts w:ascii="Liberation Serif" w:hAnsi="Liberation Serif" w:cs="Liberation Serif"/>
                <w:b/>
                <w:bCs/>
              </w:rPr>
              <w:t xml:space="preserve"> расходы </w:t>
            </w:r>
          </w:p>
        </w:tc>
      </w:tr>
      <w:tr w:rsidR="008E7B4E" w:rsidRPr="008E7B4E" w:rsidTr="008E7B4E">
        <w:trPr>
          <w:trHeight w:val="900"/>
        </w:trPr>
        <w:tc>
          <w:tcPr>
            <w:tcW w:w="900" w:type="dxa"/>
            <w:shd w:val="clear" w:color="auto" w:fill="auto"/>
            <w:noWrap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Всего по </w:t>
            </w:r>
            <w:proofErr w:type="spellStart"/>
            <w:r w:rsidRPr="008E7B4E">
              <w:rPr>
                <w:rFonts w:ascii="Liberation Serif" w:hAnsi="Liberation Serif" w:cs="Liberation Serif"/>
              </w:rPr>
              <w:t>общепрограммным</w:t>
            </w:r>
            <w:proofErr w:type="spellEnd"/>
            <w:r w:rsidRPr="008E7B4E">
              <w:rPr>
                <w:rFonts w:ascii="Liberation Serif" w:hAnsi="Liberation Serif" w:cs="Liberation Serif"/>
              </w:rPr>
              <w:t xml:space="preserve"> расходам, в том числе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241 960,80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46 902,90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241 960,80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46 902,90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700"/>
        </w:trPr>
        <w:tc>
          <w:tcPr>
            <w:tcW w:w="900" w:type="dxa"/>
            <w:shd w:val="clear" w:color="auto" w:fill="auto"/>
            <w:noWrap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162 706,70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32 525,90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19,20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162 706,70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32 525,90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1395"/>
        </w:trPr>
        <w:tc>
          <w:tcPr>
            <w:tcW w:w="900" w:type="dxa"/>
            <w:shd w:val="clear" w:color="auto" w:fill="auto"/>
            <w:noWrap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Обеспечение деятельности муниципальных органов (аппарат)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79 254,10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14 377,00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19,20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79 254,10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14 377,00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14820" w:type="dxa"/>
            <w:gridSpan w:val="10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8E7B4E">
              <w:rPr>
                <w:rFonts w:ascii="Liberation Serif" w:hAnsi="Liberation Serif" w:cs="Liberation Serif"/>
                <w:b/>
                <w:bCs/>
              </w:rPr>
              <w:t xml:space="preserve">Капитальные вложения </w:t>
            </w:r>
          </w:p>
        </w:tc>
      </w:tr>
      <w:tr w:rsidR="008E7B4E" w:rsidRPr="008E7B4E" w:rsidTr="008E7B4E">
        <w:trPr>
          <w:trHeight w:val="6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lastRenderedPageBreak/>
              <w:t>47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  <w:b/>
                <w:bCs/>
              </w:rPr>
            </w:pPr>
            <w:r w:rsidRPr="008E7B4E">
              <w:rPr>
                <w:rFonts w:ascii="Liberation Serif" w:hAnsi="Liberation Serif" w:cs="Liberation Serif"/>
                <w:b/>
                <w:bCs/>
              </w:rPr>
              <w:t xml:space="preserve">Всего по капитальным вложениям, в том числе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953 282,10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155 125,30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610 931,10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187 225,70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488 549,60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231 659,70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151 764,60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414 732,50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379 271,40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35 461,10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4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592 475,50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541 816,40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50 659,10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177 743,00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162 545,00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15 198,00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414 732,50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379 271,40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35 461,10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400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360 806,60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155 125,30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69 114,70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310 806,60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69 114,70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8E7B4E" w:rsidRPr="008E7B4E" w:rsidTr="008E7B4E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2942" w:type="dxa"/>
            <w:shd w:val="clear" w:color="auto" w:fill="auto"/>
            <w:hideMark/>
          </w:tcPr>
          <w:p w:rsidR="008E7B4E" w:rsidRPr="008E7B4E" w:rsidRDefault="008E7B4E" w:rsidP="008E7B4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6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0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8E7B4E" w:rsidRPr="008E7B4E" w:rsidRDefault="008E7B4E" w:rsidP="008E7B4E">
            <w:pPr>
              <w:jc w:val="right"/>
              <w:rPr>
                <w:rFonts w:ascii="Liberation Serif" w:hAnsi="Liberation Serif" w:cs="Liberation Serif"/>
              </w:rPr>
            </w:pPr>
            <w:r w:rsidRPr="008E7B4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8E7B4E" w:rsidRPr="008E7B4E" w:rsidRDefault="008E7B4E" w:rsidP="008E7B4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E7B4E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</w:tbl>
    <w:p w:rsidR="00BA0E2B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A0E2B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A0E2B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A0E2B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A0E2B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A0E2B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14D77" w:rsidRDefault="00B14D77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14D77" w:rsidRDefault="00B14D77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A0E2B" w:rsidRPr="00FC0F8C" w:rsidRDefault="00BA0E2B" w:rsidP="00E3203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BA0E2B" w:rsidRPr="00FC0F8C" w:rsidRDefault="00BA0E2B" w:rsidP="00BA0E2B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3B6705" w:rsidRDefault="00BA0E2B" w:rsidP="004A179C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3B6705" w:rsidRPr="00FC0F8C">
        <w:rPr>
          <w:rFonts w:ascii="Liberation Serif" w:hAnsi="Liberation Serif"/>
          <w:sz w:val="28"/>
          <w:szCs w:val="28"/>
        </w:rPr>
        <w:t xml:space="preserve">от </w:t>
      </w:r>
      <w:r w:rsidR="003B6705">
        <w:rPr>
          <w:rFonts w:ascii="Liberation Serif" w:hAnsi="Liberation Serif"/>
          <w:sz w:val="28"/>
          <w:szCs w:val="28"/>
        </w:rPr>
        <w:t xml:space="preserve">24.07.2026 </w:t>
      </w:r>
      <w:r w:rsidR="003B6705" w:rsidRPr="00FC0F8C">
        <w:rPr>
          <w:rFonts w:ascii="Liberation Serif" w:hAnsi="Liberation Serif"/>
          <w:sz w:val="28"/>
          <w:szCs w:val="28"/>
        </w:rPr>
        <w:t xml:space="preserve">№ </w:t>
      </w:r>
      <w:r w:rsidR="003B6705">
        <w:rPr>
          <w:rFonts w:ascii="Liberation Serif" w:hAnsi="Liberation Serif"/>
          <w:sz w:val="28"/>
          <w:szCs w:val="28"/>
        </w:rPr>
        <w:t>508</w:t>
      </w:r>
    </w:p>
    <w:p w:rsidR="00BA0E2B" w:rsidRPr="000106CC" w:rsidRDefault="00BA0E2B" w:rsidP="00AD36BA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AD36BA" w:rsidRDefault="00AD36BA" w:rsidP="003C6C17">
      <w:pPr>
        <w:widowControl w:val="0"/>
        <w:tabs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106CC">
        <w:rPr>
          <w:rFonts w:ascii="Liberation Serif" w:hAnsi="Liberation Serif"/>
          <w:sz w:val="28"/>
          <w:szCs w:val="28"/>
        </w:rPr>
        <w:t>Приложение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106CC">
        <w:rPr>
          <w:rFonts w:ascii="Liberation Serif" w:hAnsi="Liberation Serif"/>
          <w:sz w:val="28"/>
          <w:szCs w:val="28"/>
        </w:rPr>
        <w:t>3</w:t>
      </w:r>
    </w:p>
    <w:p w:rsidR="00BA0E2B" w:rsidRPr="000106CC" w:rsidRDefault="00BA0E2B" w:rsidP="003C6C17">
      <w:pPr>
        <w:widowControl w:val="0"/>
        <w:tabs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106CC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BA0E2B" w:rsidRPr="000106CC" w:rsidRDefault="00BA0E2B" w:rsidP="00E3203C">
      <w:pPr>
        <w:widowControl w:val="0"/>
        <w:tabs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106CC">
        <w:rPr>
          <w:rFonts w:ascii="Liberation Serif" w:hAnsi="Liberation Serif"/>
          <w:sz w:val="28"/>
          <w:szCs w:val="28"/>
        </w:rPr>
        <w:t xml:space="preserve">«Развитие физической культуры и спорта в Каменск-Уральском городском округе на 2025-2030 </w:t>
      </w:r>
    </w:p>
    <w:p w:rsidR="00BA0E2B" w:rsidRPr="000106CC" w:rsidRDefault="00BA0E2B" w:rsidP="00E3203C">
      <w:pPr>
        <w:widowControl w:val="0"/>
        <w:tabs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106CC">
        <w:rPr>
          <w:rFonts w:ascii="Liberation Serif" w:hAnsi="Liberation Serif"/>
          <w:sz w:val="28"/>
          <w:szCs w:val="28"/>
        </w:rPr>
        <w:t>годы»</w:t>
      </w:r>
    </w:p>
    <w:p w:rsidR="00BA0E2B" w:rsidRPr="000106CC" w:rsidRDefault="00BA0E2B" w:rsidP="00BA0E2B">
      <w:pPr>
        <w:jc w:val="center"/>
        <w:rPr>
          <w:rFonts w:ascii="Liberation Serif" w:hAnsi="Liberation Serif"/>
          <w:sz w:val="28"/>
          <w:szCs w:val="28"/>
        </w:rPr>
      </w:pPr>
      <w:r w:rsidRPr="000106CC">
        <w:rPr>
          <w:rFonts w:ascii="Liberation Serif" w:hAnsi="Liberation Serif"/>
          <w:sz w:val="28"/>
          <w:szCs w:val="28"/>
        </w:rPr>
        <w:t>ПЕРЕЧЕНЬ</w:t>
      </w:r>
    </w:p>
    <w:p w:rsidR="00BA0E2B" w:rsidRPr="000106CC" w:rsidRDefault="00BA0E2B" w:rsidP="00BA0E2B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0106CC">
        <w:rPr>
          <w:rFonts w:ascii="Liberation Serif" w:hAnsi="Liberation Serif"/>
          <w:sz w:val="28"/>
          <w:szCs w:val="28"/>
        </w:rPr>
        <w:t xml:space="preserve"> объектов капитального строительства для капитальных вложений по муниципальной программе «Развитие физической культуры и спорта в Кам</w:t>
      </w:r>
      <w:r w:rsidR="00E77A4E" w:rsidRPr="000106CC">
        <w:rPr>
          <w:rFonts w:ascii="Liberation Serif" w:hAnsi="Liberation Serif"/>
          <w:sz w:val="28"/>
          <w:szCs w:val="28"/>
        </w:rPr>
        <w:t>енск-Уральском городском округе</w:t>
      </w:r>
      <w:r w:rsidRPr="000106CC">
        <w:rPr>
          <w:rFonts w:ascii="Liberation Serif" w:hAnsi="Liberation Serif"/>
          <w:sz w:val="28"/>
          <w:szCs w:val="28"/>
        </w:rPr>
        <w:t xml:space="preserve"> на 2025-2030 годы»</w:t>
      </w:r>
    </w:p>
    <w:tbl>
      <w:tblPr>
        <w:tblW w:w="15966" w:type="dxa"/>
        <w:jc w:val="center"/>
        <w:tblLayout w:type="fixed"/>
        <w:tblLook w:val="00A0"/>
      </w:tblPr>
      <w:tblGrid>
        <w:gridCol w:w="505"/>
        <w:gridCol w:w="3259"/>
        <w:gridCol w:w="1700"/>
        <w:gridCol w:w="1700"/>
        <w:gridCol w:w="1148"/>
        <w:gridCol w:w="1119"/>
        <w:gridCol w:w="1473"/>
        <w:gridCol w:w="1235"/>
        <w:gridCol w:w="1276"/>
        <w:gridCol w:w="1275"/>
        <w:gridCol w:w="1276"/>
      </w:tblGrid>
      <w:tr w:rsidR="00BA0E2B" w:rsidRPr="00FC0F8C" w:rsidTr="00B14D77">
        <w:trPr>
          <w:trHeight w:val="470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</w:p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№ строки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Наименование объекта капитального строительства/ источники расходов на финансирование объекта ка</w:t>
            </w:r>
            <w:r>
              <w:rPr>
                <w:rFonts w:ascii="Liberation Serif" w:hAnsi="Liberation Serif"/>
                <w:bCs/>
              </w:rPr>
              <w:t>п</w:t>
            </w:r>
            <w:r w:rsidRPr="00FC0F8C">
              <w:rPr>
                <w:rFonts w:ascii="Liberation Serif" w:hAnsi="Liberation Serif"/>
                <w:bCs/>
              </w:rPr>
              <w:t>итального строительства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 xml:space="preserve">Адрес объекта </w:t>
            </w:r>
            <w:r w:rsidRPr="00FC0F8C">
              <w:rPr>
                <w:rFonts w:ascii="Liberation Serif" w:hAnsi="Liberation Serif"/>
              </w:rPr>
              <w:t>капитального</w:t>
            </w:r>
            <w:r w:rsidRPr="00FC0F8C">
              <w:rPr>
                <w:rFonts w:ascii="Liberation Serif" w:hAnsi="Liberation Serif"/>
                <w:bCs/>
              </w:rPr>
              <w:t xml:space="preserve">   строительства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Сметная стоимость объекта,</w:t>
            </w:r>
          </w:p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Сроки строительства (</w:t>
            </w:r>
            <w:r w:rsidRPr="00FC0F8C">
              <w:rPr>
                <w:rFonts w:ascii="Liberation Serif" w:hAnsi="Liberation Serif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50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Объемы финансирования, тыс. руб.</w:t>
            </w:r>
          </w:p>
        </w:tc>
      </w:tr>
      <w:tr w:rsidR="00BA0E2B" w:rsidRPr="00FC0F8C" w:rsidTr="00B14D77">
        <w:trPr>
          <w:trHeight w:val="775"/>
          <w:jc w:val="center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 ценах соответствующих лет реализации проекта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</w:rPr>
              <w:t>начало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ввод</w:t>
            </w:r>
          </w:p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(</w:t>
            </w:r>
            <w:r w:rsidRPr="00FC0F8C">
              <w:rPr>
                <w:rFonts w:ascii="Liberation Serif" w:hAnsi="Liberation Serif"/>
              </w:rPr>
              <w:t>завершение</w:t>
            </w:r>
            <w:r w:rsidRPr="00FC0F8C">
              <w:rPr>
                <w:rFonts w:ascii="Liberation Serif" w:hAnsi="Liberation Serif"/>
                <w:bCs/>
              </w:rPr>
              <w:t>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2027 год</w:t>
            </w:r>
          </w:p>
        </w:tc>
      </w:tr>
      <w:tr w:rsidR="00BA0E2B" w:rsidRPr="00FC0F8C" w:rsidTr="00B14D77">
        <w:trPr>
          <w:cantSplit/>
          <w:trHeight w:val="1234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  <w:b/>
              </w:rPr>
            </w:pPr>
            <w:r w:rsidRPr="00FC0F8C">
              <w:rPr>
                <w:rFonts w:ascii="Liberation Serif" w:hAnsi="Liberation Serif"/>
                <w:b/>
              </w:rPr>
              <w:t xml:space="preserve">Объект 1 </w:t>
            </w:r>
          </w:p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  <w:color w:val="000000"/>
              </w:rPr>
              <w:t>Легкоатлетический манеж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2024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2027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</w:tr>
      <w:tr w:rsidR="00BA0E2B" w:rsidRPr="00FC0F8C" w:rsidTr="00B14D77">
        <w:trPr>
          <w:trHeight w:val="192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539 315,61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894 516,9</w:t>
            </w:r>
            <w:r w:rsidR="00EB7A51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134 535,80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A259A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572 755,40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187 225,70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377 520,92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8C163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414 73</w:t>
            </w:r>
            <w:r w:rsidR="008C163E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A259A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379 271,40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35 461,10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161 794,69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429 784,40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84 535,8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A259A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193 484,00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151 764,60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50 000,00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BA0E2B" w:rsidRPr="00FC0F8C" w:rsidTr="00B14D77">
        <w:trPr>
          <w:trHeight w:val="1317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lastRenderedPageBreak/>
              <w:t>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  <w:b/>
              </w:rPr>
            </w:pPr>
            <w:r w:rsidRPr="00FC0F8C">
              <w:rPr>
                <w:rFonts w:ascii="Liberation Serif" w:hAnsi="Liberation Serif"/>
                <w:b/>
              </w:rPr>
              <w:t xml:space="preserve">Объект 2 </w:t>
            </w:r>
          </w:p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Котельная в городе Каменске-Уральском Свердловской области на участке с КН 66:45:0200341:5556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2025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2026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64 698,84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58 765,20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20 589,50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A259A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38 175,70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64 698,84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C100E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58 765,20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20 589,50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6A259A" w:rsidP="00B14D77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38 175,70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BA0E2B" w:rsidRPr="00FC0F8C" w:rsidTr="00B14D7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2B" w:rsidRPr="00FC0F8C" w:rsidRDefault="00BA0E2B" w:rsidP="00B14D77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E2B" w:rsidRPr="00FC0F8C" w:rsidRDefault="00BA0E2B" w:rsidP="00B14D77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</w:tbl>
    <w:p w:rsidR="00BA0E2B" w:rsidRPr="00FC0F8C" w:rsidRDefault="00BA0E2B" w:rsidP="00BA0E2B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A0E2B" w:rsidRPr="00FC0F8C" w:rsidRDefault="00BA0E2B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sectPr w:rsidR="00BA0E2B" w:rsidRPr="00FC0F8C" w:rsidSect="0024738D">
      <w:headerReference w:type="default" r:id="rId13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752" w:rsidRDefault="00EA0752" w:rsidP="00955101">
      <w:r>
        <w:separator/>
      </w:r>
    </w:p>
  </w:endnote>
  <w:endnote w:type="continuationSeparator" w:id="1">
    <w:p w:rsidR="00EA0752" w:rsidRDefault="00EA0752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752" w:rsidRDefault="00EA0752" w:rsidP="00955101">
      <w:r>
        <w:separator/>
      </w:r>
    </w:p>
  </w:footnote>
  <w:footnote w:type="continuationSeparator" w:id="1">
    <w:p w:rsidR="00EA0752" w:rsidRDefault="00EA0752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E3203C" w:rsidRDefault="00E47240">
        <w:pPr>
          <w:pStyle w:val="aa"/>
          <w:jc w:val="center"/>
        </w:pPr>
        <w:fldSimple w:instr="PAGE   \* MERGEFORMAT">
          <w:r w:rsidR="00E3203C">
            <w:rPr>
              <w:noProof/>
            </w:rPr>
            <w:t>4</w:t>
          </w:r>
        </w:fldSimple>
      </w:p>
    </w:sdtContent>
  </w:sdt>
  <w:p w:rsidR="00E3203C" w:rsidRDefault="00E3203C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Content>
      <w:p w:rsidR="00E3203C" w:rsidRPr="003E45D8" w:rsidRDefault="00E47240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E3203C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4A179C">
          <w:rPr>
            <w:rFonts w:ascii="Liberation Serif" w:hAnsi="Liberation Serif" w:cs="Liberation Serif"/>
            <w:noProof/>
            <w:sz w:val="20"/>
            <w:szCs w:val="20"/>
          </w:rPr>
          <w:t>3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03C" w:rsidRDefault="00E3203C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03C" w:rsidRPr="006C71C5" w:rsidRDefault="00E47240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E3203C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4A179C">
      <w:rPr>
        <w:rFonts w:ascii="Liberation Serif" w:hAnsi="Liberation Serif"/>
        <w:noProof/>
        <w:sz w:val="20"/>
        <w:szCs w:val="20"/>
      </w:rPr>
      <w:t>11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27009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06CC"/>
    <w:rsid w:val="0001103D"/>
    <w:rsid w:val="000126DE"/>
    <w:rsid w:val="000229AE"/>
    <w:rsid w:val="000237E1"/>
    <w:rsid w:val="00026D9B"/>
    <w:rsid w:val="00033D8E"/>
    <w:rsid w:val="00034650"/>
    <w:rsid w:val="0003625F"/>
    <w:rsid w:val="0004091B"/>
    <w:rsid w:val="00044805"/>
    <w:rsid w:val="0004515C"/>
    <w:rsid w:val="00045FB7"/>
    <w:rsid w:val="00051647"/>
    <w:rsid w:val="00051D30"/>
    <w:rsid w:val="000524D0"/>
    <w:rsid w:val="00054683"/>
    <w:rsid w:val="00054B24"/>
    <w:rsid w:val="0005773A"/>
    <w:rsid w:val="000616A3"/>
    <w:rsid w:val="00061FF2"/>
    <w:rsid w:val="00072CF5"/>
    <w:rsid w:val="000755F9"/>
    <w:rsid w:val="000765A4"/>
    <w:rsid w:val="000766C7"/>
    <w:rsid w:val="0008703E"/>
    <w:rsid w:val="0008707A"/>
    <w:rsid w:val="000870CC"/>
    <w:rsid w:val="000919A7"/>
    <w:rsid w:val="000A09BD"/>
    <w:rsid w:val="000A15E3"/>
    <w:rsid w:val="000A2FFA"/>
    <w:rsid w:val="000A5443"/>
    <w:rsid w:val="000A6FD1"/>
    <w:rsid w:val="000A714B"/>
    <w:rsid w:val="000B50A6"/>
    <w:rsid w:val="000B6138"/>
    <w:rsid w:val="000C08DB"/>
    <w:rsid w:val="000C22A6"/>
    <w:rsid w:val="000C6284"/>
    <w:rsid w:val="000C7718"/>
    <w:rsid w:val="000D38A3"/>
    <w:rsid w:val="000D6D4D"/>
    <w:rsid w:val="000E1683"/>
    <w:rsid w:val="000E3209"/>
    <w:rsid w:val="000F04AE"/>
    <w:rsid w:val="000F3034"/>
    <w:rsid w:val="000F4F77"/>
    <w:rsid w:val="000F7FB2"/>
    <w:rsid w:val="0010036F"/>
    <w:rsid w:val="001032B9"/>
    <w:rsid w:val="0010369E"/>
    <w:rsid w:val="00104AFA"/>
    <w:rsid w:val="00104DC6"/>
    <w:rsid w:val="00106E04"/>
    <w:rsid w:val="00112A54"/>
    <w:rsid w:val="00112EAF"/>
    <w:rsid w:val="001147DA"/>
    <w:rsid w:val="001179D2"/>
    <w:rsid w:val="00117B05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440A5"/>
    <w:rsid w:val="00147C22"/>
    <w:rsid w:val="00152BEE"/>
    <w:rsid w:val="001567C3"/>
    <w:rsid w:val="00157EF8"/>
    <w:rsid w:val="00160DC2"/>
    <w:rsid w:val="001611FE"/>
    <w:rsid w:val="00161CFA"/>
    <w:rsid w:val="001710C6"/>
    <w:rsid w:val="001712EB"/>
    <w:rsid w:val="00173E61"/>
    <w:rsid w:val="00176502"/>
    <w:rsid w:val="00177E9A"/>
    <w:rsid w:val="00180C68"/>
    <w:rsid w:val="00186C24"/>
    <w:rsid w:val="00190C9C"/>
    <w:rsid w:val="001913CF"/>
    <w:rsid w:val="00193897"/>
    <w:rsid w:val="00195E83"/>
    <w:rsid w:val="00196868"/>
    <w:rsid w:val="001A24FE"/>
    <w:rsid w:val="001A2EB1"/>
    <w:rsid w:val="001B1377"/>
    <w:rsid w:val="001C0180"/>
    <w:rsid w:val="001C19CC"/>
    <w:rsid w:val="001C2EFC"/>
    <w:rsid w:val="001C536C"/>
    <w:rsid w:val="001D27AF"/>
    <w:rsid w:val="001D3D7A"/>
    <w:rsid w:val="001D4B92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2E3F"/>
    <w:rsid w:val="0020334F"/>
    <w:rsid w:val="00204AEF"/>
    <w:rsid w:val="00205CE6"/>
    <w:rsid w:val="0020792C"/>
    <w:rsid w:val="002113FE"/>
    <w:rsid w:val="00215D89"/>
    <w:rsid w:val="00217B07"/>
    <w:rsid w:val="002302BD"/>
    <w:rsid w:val="0023226A"/>
    <w:rsid w:val="002355C1"/>
    <w:rsid w:val="002442C2"/>
    <w:rsid w:val="00244DA1"/>
    <w:rsid w:val="00246C43"/>
    <w:rsid w:val="0024738D"/>
    <w:rsid w:val="00256A33"/>
    <w:rsid w:val="002631F5"/>
    <w:rsid w:val="00264625"/>
    <w:rsid w:val="00265047"/>
    <w:rsid w:val="0027016A"/>
    <w:rsid w:val="00270F01"/>
    <w:rsid w:val="00275219"/>
    <w:rsid w:val="00276449"/>
    <w:rsid w:val="002855CA"/>
    <w:rsid w:val="00286EB8"/>
    <w:rsid w:val="00292085"/>
    <w:rsid w:val="00296DCE"/>
    <w:rsid w:val="00297422"/>
    <w:rsid w:val="0029746D"/>
    <w:rsid w:val="002A34EB"/>
    <w:rsid w:val="002A639D"/>
    <w:rsid w:val="002B3963"/>
    <w:rsid w:val="002B4CAD"/>
    <w:rsid w:val="002C132B"/>
    <w:rsid w:val="002C1B4C"/>
    <w:rsid w:val="002C2617"/>
    <w:rsid w:val="002C3E4A"/>
    <w:rsid w:val="002C426C"/>
    <w:rsid w:val="002D257E"/>
    <w:rsid w:val="002D2CB2"/>
    <w:rsid w:val="002D52FA"/>
    <w:rsid w:val="002E06D6"/>
    <w:rsid w:val="002E12B9"/>
    <w:rsid w:val="002E4EEF"/>
    <w:rsid w:val="002E52C8"/>
    <w:rsid w:val="002E6C8F"/>
    <w:rsid w:val="002F0BE5"/>
    <w:rsid w:val="002F55FF"/>
    <w:rsid w:val="002F657D"/>
    <w:rsid w:val="002F6DA7"/>
    <w:rsid w:val="002F6EE7"/>
    <w:rsid w:val="00301773"/>
    <w:rsid w:val="003052C0"/>
    <w:rsid w:val="00306DB1"/>
    <w:rsid w:val="00311136"/>
    <w:rsid w:val="00312A26"/>
    <w:rsid w:val="00321640"/>
    <w:rsid w:val="00323D67"/>
    <w:rsid w:val="00330F0C"/>
    <w:rsid w:val="00330F77"/>
    <w:rsid w:val="00332D21"/>
    <w:rsid w:val="00345167"/>
    <w:rsid w:val="0034740C"/>
    <w:rsid w:val="0035001E"/>
    <w:rsid w:val="00352B7E"/>
    <w:rsid w:val="003562A7"/>
    <w:rsid w:val="0035663C"/>
    <w:rsid w:val="00360490"/>
    <w:rsid w:val="00361D1C"/>
    <w:rsid w:val="00361F7C"/>
    <w:rsid w:val="00365A86"/>
    <w:rsid w:val="00366621"/>
    <w:rsid w:val="00366ADA"/>
    <w:rsid w:val="00371F40"/>
    <w:rsid w:val="0037266A"/>
    <w:rsid w:val="00374C89"/>
    <w:rsid w:val="00374FA9"/>
    <w:rsid w:val="00385E86"/>
    <w:rsid w:val="00385E9C"/>
    <w:rsid w:val="00393C65"/>
    <w:rsid w:val="0039489B"/>
    <w:rsid w:val="00395192"/>
    <w:rsid w:val="0039566E"/>
    <w:rsid w:val="00395F10"/>
    <w:rsid w:val="003A295C"/>
    <w:rsid w:val="003A75FD"/>
    <w:rsid w:val="003B61B5"/>
    <w:rsid w:val="003B6705"/>
    <w:rsid w:val="003B7648"/>
    <w:rsid w:val="003C3C57"/>
    <w:rsid w:val="003C4347"/>
    <w:rsid w:val="003C6C17"/>
    <w:rsid w:val="003D200F"/>
    <w:rsid w:val="003D272E"/>
    <w:rsid w:val="003D548A"/>
    <w:rsid w:val="003E0568"/>
    <w:rsid w:val="003E0950"/>
    <w:rsid w:val="003E2839"/>
    <w:rsid w:val="003E2D74"/>
    <w:rsid w:val="003E45D8"/>
    <w:rsid w:val="003E7273"/>
    <w:rsid w:val="003F11E1"/>
    <w:rsid w:val="003F2658"/>
    <w:rsid w:val="003F3C69"/>
    <w:rsid w:val="003F4C21"/>
    <w:rsid w:val="003F6459"/>
    <w:rsid w:val="00405EC2"/>
    <w:rsid w:val="00410BB5"/>
    <w:rsid w:val="004120CB"/>
    <w:rsid w:val="004142A0"/>
    <w:rsid w:val="0041438A"/>
    <w:rsid w:val="004169EB"/>
    <w:rsid w:val="004204DB"/>
    <w:rsid w:val="0042054C"/>
    <w:rsid w:val="00425E24"/>
    <w:rsid w:val="004266AE"/>
    <w:rsid w:val="00433884"/>
    <w:rsid w:val="0043504E"/>
    <w:rsid w:val="004417FC"/>
    <w:rsid w:val="00447658"/>
    <w:rsid w:val="00450EBD"/>
    <w:rsid w:val="00451CE4"/>
    <w:rsid w:val="00454071"/>
    <w:rsid w:val="004548C3"/>
    <w:rsid w:val="0045594B"/>
    <w:rsid w:val="00456997"/>
    <w:rsid w:val="00460660"/>
    <w:rsid w:val="00460A7B"/>
    <w:rsid w:val="00461631"/>
    <w:rsid w:val="004658D8"/>
    <w:rsid w:val="0046731C"/>
    <w:rsid w:val="00467333"/>
    <w:rsid w:val="00475C83"/>
    <w:rsid w:val="0048104D"/>
    <w:rsid w:val="00487683"/>
    <w:rsid w:val="004878E5"/>
    <w:rsid w:val="00491ABB"/>
    <w:rsid w:val="00492010"/>
    <w:rsid w:val="0049640A"/>
    <w:rsid w:val="004A179C"/>
    <w:rsid w:val="004A3CFB"/>
    <w:rsid w:val="004A3E0A"/>
    <w:rsid w:val="004A4893"/>
    <w:rsid w:val="004A7D0B"/>
    <w:rsid w:val="004B0196"/>
    <w:rsid w:val="004B23B8"/>
    <w:rsid w:val="004B268C"/>
    <w:rsid w:val="004B31AD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6CF2"/>
    <w:rsid w:val="004E7827"/>
    <w:rsid w:val="004F0278"/>
    <w:rsid w:val="004F1BF0"/>
    <w:rsid w:val="004F4165"/>
    <w:rsid w:val="004F4246"/>
    <w:rsid w:val="00500BFD"/>
    <w:rsid w:val="00501E88"/>
    <w:rsid w:val="00502E48"/>
    <w:rsid w:val="00506788"/>
    <w:rsid w:val="005133C8"/>
    <w:rsid w:val="00516071"/>
    <w:rsid w:val="0052249A"/>
    <w:rsid w:val="00523DDA"/>
    <w:rsid w:val="005269F0"/>
    <w:rsid w:val="00527B06"/>
    <w:rsid w:val="0053029E"/>
    <w:rsid w:val="0053199D"/>
    <w:rsid w:val="00532434"/>
    <w:rsid w:val="005351FA"/>
    <w:rsid w:val="00536788"/>
    <w:rsid w:val="005419C4"/>
    <w:rsid w:val="005421A2"/>
    <w:rsid w:val="00546449"/>
    <w:rsid w:val="00551A3B"/>
    <w:rsid w:val="00552AD3"/>
    <w:rsid w:val="00560C94"/>
    <w:rsid w:val="005631FA"/>
    <w:rsid w:val="00564FF1"/>
    <w:rsid w:val="005702D0"/>
    <w:rsid w:val="005729FC"/>
    <w:rsid w:val="00574DAE"/>
    <w:rsid w:val="0058294D"/>
    <w:rsid w:val="0058455E"/>
    <w:rsid w:val="0058491B"/>
    <w:rsid w:val="00584A71"/>
    <w:rsid w:val="005857A7"/>
    <w:rsid w:val="00585C8D"/>
    <w:rsid w:val="0059119D"/>
    <w:rsid w:val="00592082"/>
    <w:rsid w:val="0059253F"/>
    <w:rsid w:val="00595AE3"/>
    <w:rsid w:val="00595D72"/>
    <w:rsid w:val="0059625C"/>
    <w:rsid w:val="005A57D8"/>
    <w:rsid w:val="005B4DC7"/>
    <w:rsid w:val="005B539D"/>
    <w:rsid w:val="005C0271"/>
    <w:rsid w:val="005C036F"/>
    <w:rsid w:val="005C279A"/>
    <w:rsid w:val="005C358A"/>
    <w:rsid w:val="005C5B39"/>
    <w:rsid w:val="005D17D0"/>
    <w:rsid w:val="005D38EE"/>
    <w:rsid w:val="005D49F8"/>
    <w:rsid w:val="005D74C4"/>
    <w:rsid w:val="005E2AE3"/>
    <w:rsid w:val="005E556B"/>
    <w:rsid w:val="005E5AE3"/>
    <w:rsid w:val="005F0CF1"/>
    <w:rsid w:val="005F5DE4"/>
    <w:rsid w:val="005F6A12"/>
    <w:rsid w:val="006054A8"/>
    <w:rsid w:val="00605E6C"/>
    <w:rsid w:val="006062CB"/>
    <w:rsid w:val="00607211"/>
    <w:rsid w:val="006112EF"/>
    <w:rsid w:val="00611FE8"/>
    <w:rsid w:val="0061643E"/>
    <w:rsid w:val="006218EF"/>
    <w:rsid w:val="00627E42"/>
    <w:rsid w:val="00632506"/>
    <w:rsid w:val="006338C4"/>
    <w:rsid w:val="006372D5"/>
    <w:rsid w:val="00637C00"/>
    <w:rsid w:val="00643236"/>
    <w:rsid w:val="0064337A"/>
    <w:rsid w:val="00643DC3"/>
    <w:rsid w:val="00644A2C"/>
    <w:rsid w:val="00645C5A"/>
    <w:rsid w:val="00646D96"/>
    <w:rsid w:val="00647E23"/>
    <w:rsid w:val="00651869"/>
    <w:rsid w:val="00651C5C"/>
    <w:rsid w:val="0065512B"/>
    <w:rsid w:val="0065649A"/>
    <w:rsid w:val="0066188F"/>
    <w:rsid w:val="00662061"/>
    <w:rsid w:val="00662F9A"/>
    <w:rsid w:val="00667FAF"/>
    <w:rsid w:val="0067279F"/>
    <w:rsid w:val="00681E3C"/>
    <w:rsid w:val="006827B2"/>
    <w:rsid w:val="00683351"/>
    <w:rsid w:val="00683981"/>
    <w:rsid w:val="00684BFE"/>
    <w:rsid w:val="00684C5C"/>
    <w:rsid w:val="00686B38"/>
    <w:rsid w:val="006A1E07"/>
    <w:rsid w:val="006A259A"/>
    <w:rsid w:val="006B15B7"/>
    <w:rsid w:val="006B393A"/>
    <w:rsid w:val="006C100E"/>
    <w:rsid w:val="006C2C1E"/>
    <w:rsid w:val="006C31F2"/>
    <w:rsid w:val="006C5819"/>
    <w:rsid w:val="006C6C5E"/>
    <w:rsid w:val="006C6FFE"/>
    <w:rsid w:val="006C71C5"/>
    <w:rsid w:val="006C7EAD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02BE0"/>
    <w:rsid w:val="00713C2E"/>
    <w:rsid w:val="00715F63"/>
    <w:rsid w:val="00720985"/>
    <w:rsid w:val="00721596"/>
    <w:rsid w:val="00726527"/>
    <w:rsid w:val="00730E65"/>
    <w:rsid w:val="00731DF1"/>
    <w:rsid w:val="00736711"/>
    <w:rsid w:val="00736798"/>
    <w:rsid w:val="007375CD"/>
    <w:rsid w:val="00737EA7"/>
    <w:rsid w:val="00740EDE"/>
    <w:rsid w:val="00741D45"/>
    <w:rsid w:val="007463CD"/>
    <w:rsid w:val="00747B92"/>
    <w:rsid w:val="0075343B"/>
    <w:rsid w:val="0075479B"/>
    <w:rsid w:val="007556F2"/>
    <w:rsid w:val="00757E81"/>
    <w:rsid w:val="0076166C"/>
    <w:rsid w:val="00761920"/>
    <w:rsid w:val="00763758"/>
    <w:rsid w:val="0077420B"/>
    <w:rsid w:val="00774BCB"/>
    <w:rsid w:val="00776686"/>
    <w:rsid w:val="00776FA3"/>
    <w:rsid w:val="0078057D"/>
    <w:rsid w:val="007855AA"/>
    <w:rsid w:val="00785716"/>
    <w:rsid w:val="00794F67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3CFE"/>
    <w:rsid w:val="007E4DB9"/>
    <w:rsid w:val="007E5A49"/>
    <w:rsid w:val="007E7563"/>
    <w:rsid w:val="007F1006"/>
    <w:rsid w:val="007F1B3A"/>
    <w:rsid w:val="00802419"/>
    <w:rsid w:val="0080469A"/>
    <w:rsid w:val="0080491B"/>
    <w:rsid w:val="00805B80"/>
    <w:rsid w:val="00806059"/>
    <w:rsid w:val="00806F09"/>
    <w:rsid w:val="00807A8B"/>
    <w:rsid w:val="00810A38"/>
    <w:rsid w:val="00816033"/>
    <w:rsid w:val="008261E9"/>
    <w:rsid w:val="008304BA"/>
    <w:rsid w:val="00830925"/>
    <w:rsid w:val="00832EDD"/>
    <w:rsid w:val="00833B1D"/>
    <w:rsid w:val="0083594B"/>
    <w:rsid w:val="00836242"/>
    <w:rsid w:val="008362B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057"/>
    <w:rsid w:val="008A01D8"/>
    <w:rsid w:val="008A1B93"/>
    <w:rsid w:val="008A2BE4"/>
    <w:rsid w:val="008A2E98"/>
    <w:rsid w:val="008A70B0"/>
    <w:rsid w:val="008B0484"/>
    <w:rsid w:val="008B08AA"/>
    <w:rsid w:val="008B60B8"/>
    <w:rsid w:val="008B78CC"/>
    <w:rsid w:val="008C0BF3"/>
    <w:rsid w:val="008C0E41"/>
    <w:rsid w:val="008C163E"/>
    <w:rsid w:val="008C28E3"/>
    <w:rsid w:val="008C4C23"/>
    <w:rsid w:val="008D18CB"/>
    <w:rsid w:val="008D5130"/>
    <w:rsid w:val="008D6854"/>
    <w:rsid w:val="008D73F5"/>
    <w:rsid w:val="008E532A"/>
    <w:rsid w:val="008E7B4E"/>
    <w:rsid w:val="008E7B72"/>
    <w:rsid w:val="008E7F47"/>
    <w:rsid w:val="008F03E4"/>
    <w:rsid w:val="008F4227"/>
    <w:rsid w:val="008F4E28"/>
    <w:rsid w:val="008F6FDE"/>
    <w:rsid w:val="0090040F"/>
    <w:rsid w:val="00901BDE"/>
    <w:rsid w:val="0090441C"/>
    <w:rsid w:val="009129A2"/>
    <w:rsid w:val="0092043D"/>
    <w:rsid w:val="009220AE"/>
    <w:rsid w:val="00930F91"/>
    <w:rsid w:val="00934CBA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64F22"/>
    <w:rsid w:val="00974F89"/>
    <w:rsid w:val="00975A1C"/>
    <w:rsid w:val="00975DB1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A7E0F"/>
    <w:rsid w:val="009B1E62"/>
    <w:rsid w:val="009B5583"/>
    <w:rsid w:val="009C57B4"/>
    <w:rsid w:val="009C6A39"/>
    <w:rsid w:val="009D2FE9"/>
    <w:rsid w:val="009E099F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16CF5"/>
    <w:rsid w:val="00A201F6"/>
    <w:rsid w:val="00A21A7F"/>
    <w:rsid w:val="00A23946"/>
    <w:rsid w:val="00A26589"/>
    <w:rsid w:val="00A301F4"/>
    <w:rsid w:val="00A30753"/>
    <w:rsid w:val="00A330B5"/>
    <w:rsid w:val="00A3416F"/>
    <w:rsid w:val="00A353F4"/>
    <w:rsid w:val="00A3624F"/>
    <w:rsid w:val="00A36884"/>
    <w:rsid w:val="00A42270"/>
    <w:rsid w:val="00A52721"/>
    <w:rsid w:val="00A52884"/>
    <w:rsid w:val="00A535B9"/>
    <w:rsid w:val="00A55DCD"/>
    <w:rsid w:val="00A611F3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4AF4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49F0"/>
    <w:rsid w:val="00AC52B5"/>
    <w:rsid w:val="00AC6A04"/>
    <w:rsid w:val="00AD002A"/>
    <w:rsid w:val="00AD17D0"/>
    <w:rsid w:val="00AD36BA"/>
    <w:rsid w:val="00AD3C1B"/>
    <w:rsid w:val="00AD552D"/>
    <w:rsid w:val="00AE0E45"/>
    <w:rsid w:val="00AE1B4F"/>
    <w:rsid w:val="00AE217B"/>
    <w:rsid w:val="00AE29C9"/>
    <w:rsid w:val="00AE2EEE"/>
    <w:rsid w:val="00AE5AA2"/>
    <w:rsid w:val="00AE766A"/>
    <w:rsid w:val="00AF114B"/>
    <w:rsid w:val="00AF3CBB"/>
    <w:rsid w:val="00AF3CD4"/>
    <w:rsid w:val="00AF568F"/>
    <w:rsid w:val="00AF6E98"/>
    <w:rsid w:val="00B00453"/>
    <w:rsid w:val="00B0047E"/>
    <w:rsid w:val="00B017E6"/>
    <w:rsid w:val="00B0223C"/>
    <w:rsid w:val="00B03B28"/>
    <w:rsid w:val="00B07289"/>
    <w:rsid w:val="00B07F23"/>
    <w:rsid w:val="00B12AF2"/>
    <w:rsid w:val="00B12C0F"/>
    <w:rsid w:val="00B12FE6"/>
    <w:rsid w:val="00B147E5"/>
    <w:rsid w:val="00B14D77"/>
    <w:rsid w:val="00B163B2"/>
    <w:rsid w:val="00B1650A"/>
    <w:rsid w:val="00B21F53"/>
    <w:rsid w:val="00B25C70"/>
    <w:rsid w:val="00B2709E"/>
    <w:rsid w:val="00B27D65"/>
    <w:rsid w:val="00B36C7E"/>
    <w:rsid w:val="00B408B2"/>
    <w:rsid w:val="00B4104D"/>
    <w:rsid w:val="00B428C2"/>
    <w:rsid w:val="00B42AAF"/>
    <w:rsid w:val="00B46245"/>
    <w:rsid w:val="00B5324B"/>
    <w:rsid w:val="00B55621"/>
    <w:rsid w:val="00B61C24"/>
    <w:rsid w:val="00B62BD1"/>
    <w:rsid w:val="00B663FD"/>
    <w:rsid w:val="00B71AD0"/>
    <w:rsid w:val="00B75581"/>
    <w:rsid w:val="00B759C1"/>
    <w:rsid w:val="00B8118D"/>
    <w:rsid w:val="00B820F4"/>
    <w:rsid w:val="00B93B41"/>
    <w:rsid w:val="00B94396"/>
    <w:rsid w:val="00B950BB"/>
    <w:rsid w:val="00B95DBC"/>
    <w:rsid w:val="00B97173"/>
    <w:rsid w:val="00B9732A"/>
    <w:rsid w:val="00B977C6"/>
    <w:rsid w:val="00BA0E2B"/>
    <w:rsid w:val="00BA102C"/>
    <w:rsid w:val="00BA7870"/>
    <w:rsid w:val="00BB652F"/>
    <w:rsid w:val="00BB6B22"/>
    <w:rsid w:val="00BB6FBA"/>
    <w:rsid w:val="00BB7CC0"/>
    <w:rsid w:val="00BC4AB7"/>
    <w:rsid w:val="00BC5F2B"/>
    <w:rsid w:val="00BC65E9"/>
    <w:rsid w:val="00BC7707"/>
    <w:rsid w:val="00BC77AC"/>
    <w:rsid w:val="00BD09C1"/>
    <w:rsid w:val="00BD1DFE"/>
    <w:rsid w:val="00BD2E3C"/>
    <w:rsid w:val="00BE1F8B"/>
    <w:rsid w:val="00BE2892"/>
    <w:rsid w:val="00BE379F"/>
    <w:rsid w:val="00BE6253"/>
    <w:rsid w:val="00BF0346"/>
    <w:rsid w:val="00BF6DFD"/>
    <w:rsid w:val="00BF6E52"/>
    <w:rsid w:val="00C00710"/>
    <w:rsid w:val="00C031D9"/>
    <w:rsid w:val="00C0730B"/>
    <w:rsid w:val="00C1096B"/>
    <w:rsid w:val="00C121ED"/>
    <w:rsid w:val="00C1225A"/>
    <w:rsid w:val="00C125D7"/>
    <w:rsid w:val="00C13658"/>
    <w:rsid w:val="00C2541F"/>
    <w:rsid w:val="00C26BCC"/>
    <w:rsid w:val="00C35770"/>
    <w:rsid w:val="00C36431"/>
    <w:rsid w:val="00C36D32"/>
    <w:rsid w:val="00C3746C"/>
    <w:rsid w:val="00C43D14"/>
    <w:rsid w:val="00C4644D"/>
    <w:rsid w:val="00C518D4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36D"/>
    <w:rsid w:val="00C85CA2"/>
    <w:rsid w:val="00C87364"/>
    <w:rsid w:val="00C90096"/>
    <w:rsid w:val="00C90268"/>
    <w:rsid w:val="00C9267E"/>
    <w:rsid w:val="00C961C4"/>
    <w:rsid w:val="00C9714A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E2A66"/>
    <w:rsid w:val="00CF1EFE"/>
    <w:rsid w:val="00CF487D"/>
    <w:rsid w:val="00CF6950"/>
    <w:rsid w:val="00CF7251"/>
    <w:rsid w:val="00CF77AF"/>
    <w:rsid w:val="00D00907"/>
    <w:rsid w:val="00D01E3E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23CCB"/>
    <w:rsid w:val="00D32A36"/>
    <w:rsid w:val="00D33887"/>
    <w:rsid w:val="00D34834"/>
    <w:rsid w:val="00D44F97"/>
    <w:rsid w:val="00D46873"/>
    <w:rsid w:val="00D46AB5"/>
    <w:rsid w:val="00D54C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87EBF"/>
    <w:rsid w:val="00D921D5"/>
    <w:rsid w:val="00D92849"/>
    <w:rsid w:val="00DA20F8"/>
    <w:rsid w:val="00DA3E1B"/>
    <w:rsid w:val="00DA590F"/>
    <w:rsid w:val="00DA59BE"/>
    <w:rsid w:val="00DA6DD1"/>
    <w:rsid w:val="00DB15BC"/>
    <w:rsid w:val="00DB1DC6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0184"/>
    <w:rsid w:val="00DF507F"/>
    <w:rsid w:val="00DF58AA"/>
    <w:rsid w:val="00DF66E4"/>
    <w:rsid w:val="00DF7658"/>
    <w:rsid w:val="00E00172"/>
    <w:rsid w:val="00E00863"/>
    <w:rsid w:val="00E017F9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203C"/>
    <w:rsid w:val="00E35D8D"/>
    <w:rsid w:val="00E37AC6"/>
    <w:rsid w:val="00E40822"/>
    <w:rsid w:val="00E4159B"/>
    <w:rsid w:val="00E432C0"/>
    <w:rsid w:val="00E45371"/>
    <w:rsid w:val="00E45F1B"/>
    <w:rsid w:val="00E47240"/>
    <w:rsid w:val="00E47951"/>
    <w:rsid w:val="00E503B1"/>
    <w:rsid w:val="00E513C4"/>
    <w:rsid w:val="00E53328"/>
    <w:rsid w:val="00E5334D"/>
    <w:rsid w:val="00E605A7"/>
    <w:rsid w:val="00E654CA"/>
    <w:rsid w:val="00E6568B"/>
    <w:rsid w:val="00E66B21"/>
    <w:rsid w:val="00E67C84"/>
    <w:rsid w:val="00E715FE"/>
    <w:rsid w:val="00E77218"/>
    <w:rsid w:val="00E77A4E"/>
    <w:rsid w:val="00E8154A"/>
    <w:rsid w:val="00E84366"/>
    <w:rsid w:val="00E8614C"/>
    <w:rsid w:val="00E878E5"/>
    <w:rsid w:val="00E90954"/>
    <w:rsid w:val="00E92944"/>
    <w:rsid w:val="00E92BA4"/>
    <w:rsid w:val="00E92D53"/>
    <w:rsid w:val="00E9500D"/>
    <w:rsid w:val="00EA0752"/>
    <w:rsid w:val="00EA0DEC"/>
    <w:rsid w:val="00EA0EC8"/>
    <w:rsid w:val="00EA19AD"/>
    <w:rsid w:val="00EA2EBD"/>
    <w:rsid w:val="00EA3008"/>
    <w:rsid w:val="00EA6DF7"/>
    <w:rsid w:val="00EB7A51"/>
    <w:rsid w:val="00EC1983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427F"/>
    <w:rsid w:val="00F14946"/>
    <w:rsid w:val="00F1525C"/>
    <w:rsid w:val="00F177AF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356F"/>
    <w:rsid w:val="00F56E99"/>
    <w:rsid w:val="00F6272B"/>
    <w:rsid w:val="00F62BB2"/>
    <w:rsid w:val="00F632AB"/>
    <w:rsid w:val="00F63AF5"/>
    <w:rsid w:val="00F65E23"/>
    <w:rsid w:val="00F667CA"/>
    <w:rsid w:val="00F6762F"/>
    <w:rsid w:val="00F70662"/>
    <w:rsid w:val="00F7429F"/>
    <w:rsid w:val="00F772AC"/>
    <w:rsid w:val="00F80124"/>
    <w:rsid w:val="00F8057E"/>
    <w:rsid w:val="00F8248E"/>
    <w:rsid w:val="00F913ED"/>
    <w:rsid w:val="00FA01E6"/>
    <w:rsid w:val="00FA139D"/>
    <w:rsid w:val="00FA194B"/>
    <w:rsid w:val="00FA3C20"/>
    <w:rsid w:val="00FA6355"/>
    <w:rsid w:val="00FA6C65"/>
    <w:rsid w:val="00FA74CE"/>
    <w:rsid w:val="00FB17CB"/>
    <w:rsid w:val="00FB2A73"/>
    <w:rsid w:val="00FB4957"/>
    <w:rsid w:val="00FB4A74"/>
    <w:rsid w:val="00FB5CFB"/>
    <w:rsid w:val="00FC032C"/>
    <w:rsid w:val="00FC0F8C"/>
    <w:rsid w:val="00FC3421"/>
    <w:rsid w:val="00FC42CC"/>
    <w:rsid w:val="00FD1980"/>
    <w:rsid w:val="00FD3A6F"/>
    <w:rsid w:val="00FD4364"/>
    <w:rsid w:val="00FD5FA7"/>
    <w:rsid w:val="00FD7DEC"/>
    <w:rsid w:val="00FE224B"/>
    <w:rsid w:val="00FE27C9"/>
    <w:rsid w:val="00FE3FC6"/>
    <w:rsid w:val="00FE7AC4"/>
    <w:rsid w:val="00FF263C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46471607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67F20-4801-44DA-A37D-CE71C405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941</TotalTime>
  <Pages>11</Pages>
  <Words>2046</Words>
  <Characters>12148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141</cp:revision>
  <cp:lastPrinted>2026-07-16T06:42:00Z</cp:lastPrinted>
  <dcterms:created xsi:type="dcterms:W3CDTF">2025-07-02T05:22:00Z</dcterms:created>
  <dcterms:modified xsi:type="dcterms:W3CDTF">2026-07-27T06:22:00Z</dcterms:modified>
</cp:coreProperties>
</file>