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5700" w14:textId="5063B8C3" w:rsidR="00133698" w:rsidRPr="00D65DF7" w:rsidRDefault="000272D3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F5B5E3" wp14:editId="25F202D7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81B4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B22216" wp14:editId="08D2985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5B5E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1C081B4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CB22216" wp14:editId="08D2985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65DF7">
        <w:rPr>
          <w:b w:val="0"/>
          <w:bCs/>
          <w:iCs w:val="0"/>
        </w:rPr>
        <w:t xml:space="preserve">  </w:t>
      </w:r>
    </w:p>
    <w:p w14:paraId="35087FEE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2209AA4" w14:textId="77777777" w:rsidR="00133698" w:rsidRDefault="00133698" w:rsidP="00133698">
      <w:pPr>
        <w:jc w:val="center"/>
        <w:rPr>
          <w:b/>
          <w:sz w:val="28"/>
        </w:rPr>
      </w:pPr>
    </w:p>
    <w:p w14:paraId="57D93C80" w14:textId="77777777" w:rsidR="00956960" w:rsidRDefault="00956960" w:rsidP="00133698">
      <w:pPr>
        <w:jc w:val="center"/>
        <w:rPr>
          <w:b/>
          <w:sz w:val="24"/>
        </w:rPr>
      </w:pPr>
    </w:p>
    <w:p w14:paraId="43F2D9CF" w14:textId="77777777" w:rsidR="00956960" w:rsidRDefault="00956960" w:rsidP="00133698">
      <w:pPr>
        <w:jc w:val="center"/>
        <w:rPr>
          <w:b/>
          <w:sz w:val="24"/>
        </w:rPr>
      </w:pPr>
    </w:p>
    <w:p w14:paraId="569AB5D6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083EB234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68473819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14:paraId="0F4014AA" w14:textId="35766779" w:rsidR="00133698" w:rsidRPr="00F953E9" w:rsidRDefault="000272D3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3D4F8109" wp14:editId="18D81A5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043DE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>
        <w:rPr>
          <w:sz w:val="24"/>
        </w:rPr>
        <w:t>07</w:t>
      </w:r>
      <w:r w:rsidR="00037AFA" w:rsidRPr="00990705">
        <w:rPr>
          <w:sz w:val="24"/>
        </w:rPr>
        <w:t>.</w:t>
      </w:r>
      <w:r>
        <w:rPr>
          <w:sz w:val="24"/>
        </w:rPr>
        <w:t>05</w:t>
      </w:r>
      <w:r w:rsidR="00037AFA" w:rsidRPr="00990705">
        <w:rPr>
          <w:sz w:val="24"/>
        </w:rPr>
        <w:t>.202</w:t>
      </w:r>
      <w:r>
        <w:rPr>
          <w:sz w:val="24"/>
        </w:rPr>
        <w:t>6</w:t>
      </w:r>
      <w:proofErr w:type="gramEnd"/>
      <w:r w:rsidR="00133698" w:rsidRPr="00990705">
        <w:rPr>
          <w:sz w:val="24"/>
        </w:rPr>
        <w:t xml:space="preserve">  № </w:t>
      </w:r>
      <w:r>
        <w:rPr>
          <w:sz w:val="24"/>
        </w:rPr>
        <w:t>586</w:t>
      </w:r>
      <w:r w:rsidR="009F05B7">
        <w:rPr>
          <w:sz w:val="24"/>
        </w:rPr>
        <w:t xml:space="preserve">  </w:t>
      </w:r>
    </w:p>
    <w:p w14:paraId="286581B8" w14:textId="77777777" w:rsidR="00133698" w:rsidRPr="001F1590" w:rsidRDefault="00133698" w:rsidP="00133698">
      <w:pPr>
        <w:rPr>
          <w:sz w:val="28"/>
          <w:szCs w:val="28"/>
        </w:rPr>
      </w:pPr>
    </w:p>
    <w:p w14:paraId="592E4004" w14:textId="77777777"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14:paraId="5E5AC0ED" w14:textId="77777777"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14:paraId="5AA83E61" w14:textId="77777777"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14:paraId="036DF9DE" w14:textId="5C6A21C1"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BA3021">
        <w:rPr>
          <w:b w:val="0"/>
        </w:rPr>
        <w:t xml:space="preserve">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14:paraId="2D1758F8" w14:textId="77777777"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14:paraId="73BCF915" w14:textId="77777777" w:rsidR="002D498E" w:rsidRDefault="002D498E" w:rsidP="00874ACF">
      <w:pPr>
        <w:jc w:val="both"/>
        <w:rPr>
          <w:b/>
          <w:sz w:val="24"/>
          <w:szCs w:val="24"/>
        </w:rPr>
      </w:pPr>
    </w:p>
    <w:p w14:paraId="33AC9669" w14:textId="77777777"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14:paraId="7F1316AD" w14:textId="77777777"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14:paraId="1A59F791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14:paraId="087B2DF3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</w:p>
    <w:p w14:paraId="789E868F" w14:textId="77777777" w:rsidR="00EB0BD2" w:rsidRDefault="00EB0BD2" w:rsidP="00EB0BD2">
      <w:pPr>
        <w:rPr>
          <w:sz w:val="24"/>
          <w:szCs w:val="24"/>
        </w:rPr>
      </w:pPr>
    </w:p>
    <w:p w14:paraId="749D207F" w14:textId="77777777" w:rsidR="005B28C9" w:rsidRDefault="005B28C9" w:rsidP="00EB0BD2">
      <w:pPr>
        <w:rPr>
          <w:sz w:val="24"/>
          <w:szCs w:val="24"/>
        </w:rPr>
      </w:pPr>
    </w:p>
    <w:p w14:paraId="4AF48E6A" w14:textId="77777777"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14:paraId="096FE04D" w14:textId="77777777" w:rsidR="000B567D" w:rsidRDefault="000B567D" w:rsidP="00874ACF">
      <w:pPr>
        <w:jc w:val="both"/>
        <w:rPr>
          <w:sz w:val="24"/>
          <w:szCs w:val="24"/>
        </w:rPr>
        <w:sectPr w:rsidR="000B567D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14:paraId="2308501A" w14:textId="23C63F38" w:rsidR="00634F8A" w:rsidRDefault="000B567D" w:rsidP="00874ACF">
      <w:pPr>
        <w:jc w:val="both"/>
        <w:rPr>
          <w:sz w:val="24"/>
          <w:szCs w:val="24"/>
        </w:rPr>
      </w:pPr>
      <w:r w:rsidRPr="000B567D">
        <w:rPr>
          <w:sz w:val="24"/>
          <w:szCs w:val="24"/>
        </w:rPr>
        <w:lastRenderedPageBreak/>
        <w:t xml:space="preserve">Приложение к Приказу Комитета от </w:t>
      </w:r>
      <w:proofErr w:type="gramStart"/>
      <w:r w:rsidRPr="000B567D">
        <w:rPr>
          <w:sz w:val="24"/>
          <w:szCs w:val="24"/>
        </w:rPr>
        <w:t>07.05.2026  №</w:t>
      </w:r>
      <w:proofErr w:type="gramEnd"/>
      <w:r w:rsidRPr="000B567D">
        <w:rPr>
          <w:sz w:val="24"/>
          <w:szCs w:val="24"/>
        </w:rPr>
        <w:t>586</w:t>
      </w:r>
    </w:p>
    <w:p w14:paraId="61F2CF31" w14:textId="77777777" w:rsidR="000B567D" w:rsidRDefault="000B567D" w:rsidP="00874ACF">
      <w:pPr>
        <w:jc w:val="both"/>
        <w:rPr>
          <w:sz w:val="24"/>
          <w:szCs w:val="24"/>
        </w:rPr>
      </w:pPr>
    </w:p>
    <w:tbl>
      <w:tblPr>
        <w:tblW w:w="9679" w:type="dxa"/>
        <w:tblLook w:val="04A0" w:firstRow="1" w:lastRow="0" w:firstColumn="1" w:lastColumn="0" w:noHBand="0" w:noVBand="1"/>
      </w:tblPr>
      <w:tblGrid>
        <w:gridCol w:w="302"/>
        <w:gridCol w:w="646"/>
        <w:gridCol w:w="783"/>
        <w:gridCol w:w="637"/>
        <w:gridCol w:w="618"/>
        <w:gridCol w:w="714"/>
        <w:gridCol w:w="453"/>
        <w:gridCol w:w="453"/>
        <w:gridCol w:w="640"/>
        <w:gridCol w:w="465"/>
        <w:gridCol w:w="491"/>
        <w:gridCol w:w="604"/>
        <w:gridCol w:w="470"/>
        <w:gridCol w:w="480"/>
        <w:gridCol w:w="637"/>
        <w:gridCol w:w="811"/>
        <w:gridCol w:w="607"/>
        <w:gridCol w:w="704"/>
        <w:gridCol w:w="662"/>
        <w:gridCol w:w="662"/>
        <w:gridCol w:w="638"/>
        <w:gridCol w:w="761"/>
        <w:gridCol w:w="294"/>
        <w:gridCol w:w="294"/>
        <w:gridCol w:w="294"/>
        <w:gridCol w:w="294"/>
        <w:gridCol w:w="294"/>
        <w:gridCol w:w="294"/>
        <w:gridCol w:w="439"/>
        <w:gridCol w:w="382"/>
        <w:gridCol w:w="356"/>
        <w:gridCol w:w="464"/>
        <w:gridCol w:w="505"/>
        <w:gridCol w:w="668"/>
        <w:gridCol w:w="754"/>
        <w:gridCol w:w="647"/>
        <w:gridCol w:w="539"/>
        <w:gridCol w:w="539"/>
        <w:gridCol w:w="560"/>
        <w:gridCol w:w="720"/>
        <w:gridCol w:w="505"/>
        <w:gridCol w:w="539"/>
        <w:gridCol w:w="396"/>
        <w:gridCol w:w="218"/>
      </w:tblGrid>
      <w:tr w:rsidR="000B567D" w:rsidRPr="000B567D" w14:paraId="7D5EB263" w14:textId="77777777" w:rsidTr="000B567D">
        <w:trPr>
          <w:gridAfter w:val="1"/>
          <w:wAfter w:w="31" w:type="dxa"/>
          <w:trHeight w:val="1020"/>
        </w:trPr>
        <w:tc>
          <w:tcPr>
            <w:tcW w:w="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6AAEAB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№ п/п</w:t>
            </w:r>
          </w:p>
        </w:tc>
        <w:tc>
          <w:tcPr>
            <w:tcW w:w="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5FAF75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Номер в реестре имущест-ва</w:t>
            </w:r>
            <w:r w:rsidRPr="000B567D">
              <w:rPr>
                <w:color w:val="000000"/>
                <w:vertAlign w:val="superscript"/>
              </w:rPr>
              <w:t>1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EEEF6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Адрес (местоположение) объекта</w:t>
            </w:r>
          </w:p>
        </w:tc>
        <w:tc>
          <w:tcPr>
            <w:tcW w:w="2549" w:type="dxa"/>
            <w:gridSpan w:val="11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637B3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Структурированный адрес объекта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79DDC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Вид объекта недвижимости; движимое имущество</w:t>
            </w:r>
          </w:p>
        </w:tc>
        <w:tc>
          <w:tcPr>
            <w:tcW w:w="22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3E8A2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Сведения о недвижимом имуществе или его части</w:t>
            </w:r>
          </w:p>
        </w:tc>
        <w:tc>
          <w:tcPr>
            <w:tcW w:w="4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4749C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Сведения о движимом имуществе</w:t>
            </w:r>
            <w:r w:rsidRPr="000B567D">
              <w:rPr>
                <w:color w:val="000000"/>
                <w:vertAlign w:val="superscript"/>
              </w:rPr>
              <w:t>11</w:t>
            </w:r>
          </w:p>
        </w:tc>
        <w:tc>
          <w:tcPr>
            <w:tcW w:w="22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E6D71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Сведения о праве аренды или безвозмездного пользования имуществом</w:t>
            </w:r>
            <w:r w:rsidRPr="000B567D">
              <w:rPr>
                <w:color w:val="000000"/>
                <w:vertAlign w:val="superscript"/>
              </w:rPr>
              <w:t>12</w:t>
            </w: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ED6B89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Указать одно из </w:t>
            </w:r>
            <w:proofErr w:type="gramStart"/>
            <w:r w:rsidRPr="000B567D">
              <w:rPr>
                <w:color w:val="000000"/>
              </w:rPr>
              <w:t>значений:  в</w:t>
            </w:r>
            <w:proofErr w:type="gramEnd"/>
            <w:r w:rsidRPr="000B567D">
              <w:rPr>
                <w:color w:val="000000"/>
              </w:rPr>
              <w:t xml:space="preserve"> перечне  (изменениях в перечни)</w:t>
            </w:r>
          </w:p>
        </w:tc>
        <w:tc>
          <w:tcPr>
            <w:tcW w:w="9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736E6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0B567D">
              <w:rPr>
                <w:color w:val="000000"/>
                <w:vertAlign w:val="superscript"/>
              </w:rPr>
              <w:t>14</w:t>
            </w:r>
          </w:p>
        </w:tc>
      </w:tr>
      <w:tr w:rsidR="000B567D" w:rsidRPr="000B567D" w14:paraId="7B86126F" w14:textId="77777777" w:rsidTr="000B567D">
        <w:trPr>
          <w:gridAfter w:val="1"/>
          <w:wAfter w:w="31" w:type="dxa"/>
          <w:trHeight w:val="765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8BC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754F6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3CA6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549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B7A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7456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AE620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Кадастровый номер</w:t>
            </w:r>
            <w:r w:rsidRPr="000B567D">
              <w:rPr>
                <w:color w:val="000000"/>
                <w:vertAlign w:val="superscript"/>
              </w:rPr>
              <w:t xml:space="preserve"> 7</w:t>
            </w:r>
          </w:p>
        </w:tc>
        <w:tc>
          <w:tcPr>
            <w:tcW w:w="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F45A4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Номер части объекта недвижимости согласно сведениям государственного кадастра недвижимости</w:t>
            </w:r>
            <w:r w:rsidRPr="000B567D">
              <w:rPr>
                <w:color w:val="000000"/>
                <w:vertAlign w:val="superscript"/>
              </w:rPr>
              <w:t>8</w:t>
            </w:r>
          </w:p>
        </w:tc>
        <w:tc>
          <w:tcPr>
            <w:tcW w:w="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38094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Основная характеристика объекта недвижимости</w:t>
            </w:r>
            <w:r w:rsidRPr="000B567D">
              <w:rPr>
                <w:color w:val="000000"/>
                <w:vertAlign w:val="superscript"/>
              </w:rPr>
              <w:t>9</w:t>
            </w:r>
          </w:p>
        </w:tc>
        <w:tc>
          <w:tcPr>
            <w:tcW w:w="3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C86DB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Наименование объекта учета</w:t>
            </w:r>
            <w:r w:rsidRPr="000B567D">
              <w:rPr>
                <w:color w:val="000000"/>
                <w:vertAlign w:val="superscript"/>
              </w:rPr>
              <w:t>10</w:t>
            </w:r>
          </w:p>
        </w:tc>
        <w:tc>
          <w:tcPr>
            <w:tcW w:w="46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C50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62520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4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F182E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субъекта малого и среднего предпринимательства</w:t>
            </w: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79FC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9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5030" w14:textId="77777777" w:rsidR="000B567D" w:rsidRPr="000B567D" w:rsidRDefault="000B567D" w:rsidP="000B567D">
            <w:pPr>
              <w:rPr>
                <w:color w:val="000000"/>
              </w:rPr>
            </w:pPr>
          </w:p>
        </w:tc>
      </w:tr>
      <w:tr w:rsidR="000B567D" w:rsidRPr="000B567D" w14:paraId="69D7107D" w14:textId="77777777" w:rsidTr="000B567D">
        <w:trPr>
          <w:gridAfter w:val="1"/>
          <w:wAfter w:w="31" w:type="dxa"/>
          <w:trHeight w:val="1515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13B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C7938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3440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549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DF2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A82C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7CFF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9E4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42E7E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Тип (площадь - для земельных участков, зданий, </w:t>
            </w:r>
            <w:proofErr w:type="gramStart"/>
            <w:r w:rsidRPr="000B567D">
              <w:rPr>
                <w:color w:val="000000"/>
              </w:rPr>
              <w:t>помещений;  протяженность</w:t>
            </w:r>
            <w:proofErr w:type="gramEnd"/>
            <w:r w:rsidRPr="000B567D">
              <w:rPr>
                <w:color w:val="000000"/>
              </w:rPr>
              <w:t>, объем, площадь, глубина залегания и т.п. - для сооружений; протяженность, объем, площадь, глубина залегания и т.п. согласно проектной доку</w:t>
            </w:r>
            <w:r w:rsidRPr="000B567D">
              <w:rPr>
                <w:color w:val="000000"/>
              </w:rPr>
              <w:lastRenderedPageBreak/>
              <w:t>ментации - для объектов незавершенного строительства)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07C88E4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lastRenderedPageBreak/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05D93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9E2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3E9FF3D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195A9AF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Государственный регистрационный знак (при наличии)</w:t>
            </w: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43F77BA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Наименование объекта учета</w:t>
            </w: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084F768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Марка, модель</w:t>
            </w: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6B840AF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Год выпуска</w:t>
            </w:r>
          </w:p>
        </w:tc>
        <w:tc>
          <w:tcPr>
            <w:tcW w:w="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43A5765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BA459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Правообладатель</w:t>
            </w:r>
          </w:p>
        </w:tc>
        <w:tc>
          <w:tcPr>
            <w:tcW w:w="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0D9FF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Документы основание</w:t>
            </w:r>
          </w:p>
        </w:tc>
        <w:tc>
          <w:tcPr>
            <w:tcW w:w="9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BE408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Правообладатель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BDB88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Документы основание</w:t>
            </w: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C21A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84CA8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599CD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Вид документа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E2C61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Реквизиты документа</w:t>
            </w:r>
          </w:p>
        </w:tc>
      </w:tr>
      <w:tr w:rsidR="000B567D" w:rsidRPr="000B567D" w14:paraId="7D79FE63" w14:textId="77777777" w:rsidTr="000B567D">
        <w:trPr>
          <w:gridAfter w:val="1"/>
          <w:wAfter w:w="31" w:type="dxa"/>
          <w:trHeight w:val="2040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700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F7074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DFDC8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91C12D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proofErr w:type="spellStart"/>
            <w:r w:rsidRPr="000B567D">
              <w:rPr>
                <w:color w:val="000000"/>
              </w:rPr>
              <w:t>Наименова-ние</w:t>
            </w:r>
            <w:proofErr w:type="spellEnd"/>
            <w:r w:rsidRPr="000B567D">
              <w:rPr>
                <w:color w:val="000000"/>
              </w:rPr>
              <w:t xml:space="preserve"> субъекта Российской Федерации</w:t>
            </w:r>
            <w:r w:rsidRPr="000B567D">
              <w:rPr>
                <w:color w:val="000000"/>
                <w:vertAlign w:val="superscript"/>
              </w:rPr>
              <w:t>3</w:t>
            </w:r>
          </w:p>
        </w:tc>
        <w:tc>
          <w:tcPr>
            <w:tcW w:w="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0C90B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Наименование </w:t>
            </w:r>
            <w:proofErr w:type="spellStart"/>
            <w:r w:rsidRPr="000B567D">
              <w:rPr>
                <w:color w:val="000000"/>
              </w:rPr>
              <w:t>муници</w:t>
            </w:r>
            <w:proofErr w:type="spellEnd"/>
            <w:r w:rsidRPr="000B567D">
              <w:rPr>
                <w:color w:val="000000"/>
              </w:rPr>
              <w:t xml:space="preserve">- </w:t>
            </w:r>
            <w:proofErr w:type="spellStart"/>
            <w:r w:rsidRPr="000B567D">
              <w:rPr>
                <w:color w:val="000000"/>
              </w:rPr>
              <w:t>пального</w:t>
            </w:r>
            <w:proofErr w:type="spellEnd"/>
            <w:r w:rsidRPr="000B567D">
              <w:rPr>
                <w:color w:val="000000"/>
              </w:rPr>
              <w:t xml:space="preserve"> района / городского округа / </w:t>
            </w:r>
            <w:proofErr w:type="gramStart"/>
            <w:r w:rsidRPr="000B567D">
              <w:rPr>
                <w:color w:val="000000"/>
              </w:rPr>
              <w:t>внутри-городского</w:t>
            </w:r>
            <w:proofErr w:type="gramEnd"/>
            <w:r w:rsidRPr="000B567D">
              <w:rPr>
                <w:color w:val="000000"/>
              </w:rPr>
              <w:t xml:space="preserve"> округа территории города федерально-го значения</w:t>
            </w:r>
          </w:p>
        </w:tc>
        <w:tc>
          <w:tcPr>
            <w:tcW w:w="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195E1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1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3B00A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Вид </w:t>
            </w:r>
            <w:proofErr w:type="gramStart"/>
            <w:r w:rsidRPr="000B567D">
              <w:rPr>
                <w:color w:val="000000"/>
              </w:rPr>
              <w:t>населен-</w:t>
            </w:r>
            <w:proofErr w:type="spellStart"/>
            <w:r w:rsidRPr="000B567D">
              <w:rPr>
                <w:color w:val="000000"/>
              </w:rPr>
              <w:t>ного</w:t>
            </w:r>
            <w:proofErr w:type="spellEnd"/>
            <w:proofErr w:type="gramEnd"/>
            <w:r w:rsidRPr="000B567D">
              <w:rPr>
                <w:color w:val="000000"/>
              </w:rPr>
              <w:t xml:space="preserve"> пункта</w:t>
            </w:r>
          </w:p>
        </w:tc>
        <w:tc>
          <w:tcPr>
            <w:tcW w:w="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895DDC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Наиме-</w:t>
            </w:r>
            <w:proofErr w:type="spellStart"/>
            <w:r w:rsidRPr="000B567D">
              <w:rPr>
                <w:color w:val="000000"/>
              </w:rPr>
              <w:t>нование</w:t>
            </w:r>
            <w:proofErr w:type="spellEnd"/>
            <w:r w:rsidRPr="000B567D">
              <w:rPr>
                <w:color w:val="000000"/>
              </w:rPr>
              <w:t xml:space="preserve"> </w:t>
            </w:r>
            <w:proofErr w:type="gramStart"/>
            <w:r w:rsidRPr="000B567D">
              <w:rPr>
                <w:color w:val="000000"/>
              </w:rPr>
              <w:t>населен-</w:t>
            </w:r>
            <w:proofErr w:type="spellStart"/>
            <w:r w:rsidRPr="000B567D">
              <w:rPr>
                <w:color w:val="000000"/>
              </w:rPr>
              <w:t>ного</w:t>
            </w:r>
            <w:proofErr w:type="spellEnd"/>
            <w:proofErr w:type="gramEnd"/>
            <w:r w:rsidRPr="000B567D">
              <w:rPr>
                <w:color w:val="000000"/>
              </w:rPr>
              <w:t xml:space="preserve"> пункта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6977C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Тип элемента планировочной структуры</w:t>
            </w:r>
          </w:p>
        </w:tc>
        <w:tc>
          <w:tcPr>
            <w:tcW w:w="1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24E36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Наиме-</w:t>
            </w:r>
            <w:proofErr w:type="spellStart"/>
            <w:r w:rsidRPr="000B567D">
              <w:rPr>
                <w:color w:val="000000"/>
              </w:rPr>
              <w:t>нование</w:t>
            </w:r>
            <w:proofErr w:type="spellEnd"/>
            <w:r w:rsidRPr="000B567D">
              <w:rPr>
                <w:color w:val="000000"/>
              </w:rPr>
              <w:t xml:space="preserve"> элемента </w:t>
            </w:r>
            <w:proofErr w:type="spellStart"/>
            <w:proofErr w:type="gramStart"/>
            <w:r w:rsidRPr="000B567D">
              <w:rPr>
                <w:color w:val="000000"/>
              </w:rPr>
              <w:t>плани</w:t>
            </w:r>
            <w:proofErr w:type="spellEnd"/>
            <w:r w:rsidRPr="000B567D">
              <w:rPr>
                <w:color w:val="000000"/>
              </w:rPr>
              <w:t>-</w:t>
            </w:r>
            <w:proofErr w:type="spellStart"/>
            <w:r w:rsidRPr="000B567D">
              <w:rPr>
                <w:color w:val="000000"/>
              </w:rPr>
              <w:t>ровоч</w:t>
            </w:r>
            <w:proofErr w:type="spellEnd"/>
            <w:r w:rsidRPr="000B567D">
              <w:rPr>
                <w:color w:val="000000"/>
              </w:rPr>
              <w:t>-ной</w:t>
            </w:r>
            <w:proofErr w:type="gramEnd"/>
            <w:r w:rsidRPr="000B567D">
              <w:rPr>
                <w:color w:val="000000"/>
              </w:rPr>
              <w:t xml:space="preserve"> </w:t>
            </w:r>
            <w:proofErr w:type="spellStart"/>
            <w:r w:rsidRPr="000B567D">
              <w:rPr>
                <w:color w:val="000000"/>
              </w:rPr>
              <w:t>структу-ры</w:t>
            </w:r>
            <w:proofErr w:type="spellEnd"/>
          </w:p>
        </w:tc>
        <w:tc>
          <w:tcPr>
            <w:tcW w:w="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341B7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Тип элемента улично-дорожной сети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D0F720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proofErr w:type="spellStart"/>
            <w:r w:rsidRPr="000B567D">
              <w:rPr>
                <w:color w:val="000000"/>
              </w:rPr>
              <w:t>Наимено-вание</w:t>
            </w:r>
            <w:proofErr w:type="spellEnd"/>
            <w:r w:rsidRPr="000B567D">
              <w:rPr>
                <w:color w:val="000000"/>
              </w:rPr>
              <w:t xml:space="preserve"> элемента улично-дорожной сети</w:t>
            </w:r>
          </w:p>
        </w:tc>
        <w:tc>
          <w:tcPr>
            <w:tcW w:w="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96A51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Номер дома (включая литеру)</w:t>
            </w:r>
          </w:p>
        </w:tc>
        <w:tc>
          <w:tcPr>
            <w:tcW w:w="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499F0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Тип и номер корпуса, строения, владения</w:t>
            </w: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5D63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92B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144E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3F3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0B27D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3882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AB9A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F6B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830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68E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73C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672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EBC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A1428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Полное </w:t>
            </w:r>
            <w:proofErr w:type="spellStart"/>
            <w:r w:rsidRPr="000B567D">
              <w:rPr>
                <w:color w:val="000000"/>
              </w:rPr>
              <w:t>наиме-нование</w:t>
            </w:r>
            <w:proofErr w:type="spellEnd"/>
          </w:p>
        </w:tc>
        <w:tc>
          <w:tcPr>
            <w:tcW w:w="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824F8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ОГРН</w:t>
            </w:r>
          </w:p>
        </w:tc>
        <w:tc>
          <w:tcPr>
            <w:tcW w:w="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32762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ИНН</w:t>
            </w:r>
          </w:p>
        </w:tc>
        <w:tc>
          <w:tcPr>
            <w:tcW w:w="1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EC0DF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Дата </w:t>
            </w:r>
            <w:proofErr w:type="spellStart"/>
            <w:r w:rsidRPr="000B567D">
              <w:rPr>
                <w:color w:val="000000"/>
              </w:rPr>
              <w:t>заключе-ния</w:t>
            </w:r>
            <w:proofErr w:type="spellEnd"/>
            <w:r w:rsidRPr="000B567D">
              <w:rPr>
                <w:color w:val="000000"/>
              </w:rPr>
              <w:t xml:space="preserve"> договора</w:t>
            </w:r>
          </w:p>
        </w:tc>
        <w:tc>
          <w:tcPr>
            <w:tcW w:w="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E0750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F56AA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Полное </w:t>
            </w:r>
            <w:proofErr w:type="spellStart"/>
            <w:r w:rsidRPr="000B567D">
              <w:rPr>
                <w:color w:val="000000"/>
              </w:rPr>
              <w:t>наиме-нование</w:t>
            </w:r>
            <w:proofErr w:type="spellEnd"/>
            <w:r w:rsidRPr="000B567D">
              <w:rPr>
                <w:color w:val="000000"/>
              </w:rPr>
              <w:t xml:space="preserve"> </w:t>
            </w:r>
          </w:p>
        </w:tc>
        <w:tc>
          <w:tcPr>
            <w:tcW w:w="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09407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ОГРН</w:t>
            </w:r>
          </w:p>
        </w:tc>
        <w:tc>
          <w:tcPr>
            <w:tcW w:w="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FBE19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ИНН 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0B149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 xml:space="preserve">Дата </w:t>
            </w:r>
            <w:proofErr w:type="spellStart"/>
            <w:r w:rsidRPr="000B567D">
              <w:rPr>
                <w:color w:val="000000"/>
              </w:rPr>
              <w:t>заключе-ния</w:t>
            </w:r>
            <w:proofErr w:type="spellEnd"/>
            <w:r w:rsidRPr="000B567D">
              <w:rPr>
                <w:color w:val="000000"/>
              </w:rPr>
              <w:t xml:space="preserve"> договора 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217C1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2174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4F7D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480D1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4EB4F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Дата</w:t>
            </w:r>
          </w:p>
        </w:tc>
        <w:tc>
          <w:tcPr>
            <w:tcW w:w="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81DFF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Номер</w:t>
            </w:r>
          </w:p>
        </w:tc>
      </w:tr>
      <w:tr w:rsidR="000B567D" w:rsidRPr="000B567D" w14:paraId="6B0EF1E7" w14:textId="77777777" w:rsidTr="000B567D">
        <w:trPr>
          <w:trHeight w:val="300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1F3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B849F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FB5F2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7E38C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418E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D53F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7EC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5B73C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5912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5D2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EAB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FAAC9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B566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F50F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01E493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DB3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3BC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16D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E4E06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160C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77B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2F6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25D1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85C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7649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5A5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3D2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E06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CA2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627F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261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27C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0A6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E65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834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154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3B5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FE2A1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7CE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E3B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8F6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B3B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D2D4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</w:p>
        </w:tc>
      </w:tr>
      <w:tr w:rsidR="000B567D" w:rsidRPr="000B567D" w14:paraId="201AD156" w14:textId="77777777" w:rsidTr="000B567D">
        <w:trPr>
          <w:trHeight w:val="300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2773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D3C6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3C65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4BC53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9231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358C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CCE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4C5DC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5EE7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F36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510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9718E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2D36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3B69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1430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706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0C1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63F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68D3B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01823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B0B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003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56D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1834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28C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3D3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C48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E69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A78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542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B2D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A4F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8C4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CB8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A90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20C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29D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6BB0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012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296D3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E0D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56D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917B" w14:textId="77777777" w:rsidR="000B567D" w:rsidRPr="000B567D" w:rsidRDefault="000B567D" w:rsidP="000B567D"/>
        </w:tc>
      </w:tr>
      <w:tr w:rsidR="000B567D" w:rsidRPr="000B567D" w14:paraId="40C30959" w14:textId="77777777" w:rsidTr="000B567D">
        <w:trPr>
          <w:trHeight w:val="765"/>
        </w:trPr>
        <w:tc>
          <w:tcPr>
            <w:tcW w:w="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85D1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6377E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B654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6953D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36E4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957B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698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78AD5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EFD7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42E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9559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7C53B8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4924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BD4B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BD86D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5AC20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Номер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D2B77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Тип (кадастровый, условный, устаревший)</w:t>
            </w:r>
          </w:p>
        </w:tc>
        <w:tc>
          <w:tcPr>
            <w:tcW w:w="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8B0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8C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BFB921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DFF7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D90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454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3C1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232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B4F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DA2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822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016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3BA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9BA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3647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3A5A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728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703F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C8E6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F93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A9A0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891A65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622B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DE6C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7DB2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F2CE" w14:textId="77777777" w:rsidR="000B567D" w:rsidRPr="000B567D" w:rsidRDefault="000B567D" w:rsidP="000B567D">
            <w:pPr>
              <w:rPr>
                <w:color w:val="000000"/>
              </w:rPr>
            </w:pPr>
          </w:p>
        </w:tc>
        <w:tc>
          <w:tcPr>
            <w:tcW w:w="31" w:type="dxa"/>
            <w:vAlign w:val="center"/>
            <w:hideMark/>
          </w:tcPr>
          <w:p w14:paraId="2C2273D9" w14:textId="77777777" w:rsidR="000B567D" w:rsidRPr="000B567D" w:rsidRDefault="000B567D" w:rsidP="000B567D"/>
        </w:tc>
      </w:tr>
      <w:tr w:rsidR="000B567D" w:rsidRPr="000B567D" w14:paraId="3998D556" w14:textId="77777777" w:rsidTr="000B567D">
        <w:trPr>
          <w:trHeight w:val="30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4A7A0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38C24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80EB5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D042A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995A9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35BBA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6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6D039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7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2F518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8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589A1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9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1D291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BE606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11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7850B7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148E1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13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9D0B3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14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C3E92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D5B6B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CF9A6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63D21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E7F975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DCEBE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20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952989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B3CD9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22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E1F3D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23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535EF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24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6FBD0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25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B329A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26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50E3E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27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43C34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28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5A8252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29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A6549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30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08BFD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31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B536F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32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094AC4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33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85EFC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34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4DB14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973C9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36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FC95D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70C63C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5C455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39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DC42F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40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00DD7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41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3CBD6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42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3AE17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43</w:t>
            </w:r>
          </w:p>
        </w:tc>
        <w:tc>
          <w:tcPr>
            <w:tcW w:w="31" w:type="dxa"/>
            <w:vAlign w:val="center"/>
            <w:hideMark/>
          </w:tcPr>
          <w:p w14:paraId="56E8BC9E" w14:textId="77777777" w:rsidR="000B567D" w:rsidRPr="000B567D" w:rsidRDefault="000B567D" w:rsidP="000B567D"/>
        </w:tc>
      </w:tr>
      <w:tr w:rsidR="000B567D" w:rsidRPr="000B567D" w14:paraId="4843C630" w14:textId="77777777" w:rsidTr="000B567D">
        <w:trPr>
          <w:trHeight w:val="30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3D193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FD05B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D0C97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CDDCD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69DA1D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573D8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E03E4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C1382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930EC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AA920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B0F70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0285C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D2742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BF3F6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DF1466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280A9B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72BC6E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7B848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97463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6DA7C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C9C060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E6094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EFFB46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B9913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03C551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B576F6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A1A09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9AD059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3793BD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2B965A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33A24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E4943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1704C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203238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3370F3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80F59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5B71FC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30A43F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19B43E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248092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6536E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F84245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12F867" w14:textId="77777777" w:rsidR="000B567D" w:rsidRPr="000B567D" w:rsidRDefault="000B567D" w:rsidP="000B567D">
            <w:pPr>
              <w:jc w:val="center"/>
              <w:rPr>
                <w:color w:val="000000"/>
              </w:rPr>
            </w:pPr>
            <w:r w:rsidRPr="000B567D">
              <w:rPr>
                <w:color w:val="000000"/>
              </w:rPr>
              <w:t> </w:t>
            </w:r>
          </w:p>
        </w:tc>
        <w:tc>
          <w:tcPr>
            <w:tcW w:w="31" w:type="dxa"/>
            <w:vAlign w:val="center"/>
            <w:hideMark/>
          </w:tcPr>
          <w:p w14:paraId="25D06F1F" w14:textId="77777777" w:rsidR="000B567D" w:rsidRPr="000B567D" w:rsidRDefault="000B567D" w:rsidP="000B567D"/>
        </w:tc>
      </w:tr>
      <w:tr w:rsidR="000B567D" w:rsidRPr="000B567D" w14:paraId="35AFF558" w14:textId="77777777" w:rsidTr="000B567D">
        <w:trPr>
          <w:trHeight w:val="210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F5A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BF0A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060201000046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D60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Ленина, д 134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481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B49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55E8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807B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C7A1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51F0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2F78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B62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EF2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Ленина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BEE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134, Литер </w:t>
            </w:r>
            <w:proofErr w:type="spellStart"/>
            <w:proofErr w:type="gram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Б,б</w:t>
            </w:r>
            <w:proofErr w:type="spellEnd"/>
            <w:proofErr w:type="gramEnd"/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9455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CE8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0C8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66:45:0100399:55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57B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38B3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10D0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BBE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115.0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B93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9DB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05A4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4A1A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B26C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AFA9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CD83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698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05F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B24A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9031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8519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EC53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124D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E9C1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6748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EB0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3AB3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D28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C68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D8D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AC3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394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518</w:t>
            </w:r>
          </w:p>
        </w:tc>
        <w:tc>
          <w:tcPr>
            <w:tcW w:w="31" w:type="dxa"/>
            <w:vAlign w:val="center"/>
            <w:hideMark/>
          </w:tcPr>
          <w:p w14:paraId="35FC9369" w14:textId="77777777" w:rsidR="000B567D" w:rsidRPr="000B567D" w:rsidRDefault="000B567D" w:rsidP="000B567D"/>
        </w:tc>
      </w:tr>
      <w:tr w:rsidR="000B567D" w:rsidRPr="000B567D" w14:paraId="1AD89952" w14:textId="77777777" w:rsidTr="000B567D">
        <w:trPr>
          <w:trHeight w:val="237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3EE6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09E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100101000152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17D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6CC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91D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6ED1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2CBE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5EF8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3033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FE2A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C99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135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Челябинская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1C5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31BB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C4E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AD7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66:45:0200247:2220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FA1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4C14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D63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43B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15.0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F672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E1F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D8D5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2DB9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F7CD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DC9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B559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F03B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EE52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A59F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B481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9FD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6268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0B78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74A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40BA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ED49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F5C8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EA56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36E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6D7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679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18.10.2021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D5C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965</w:t>
            </w:r>
          </w:p>
        </w:tc>
        <w:tc>
          <w:tcPr>
            <w:tcW w:w="31" w:type="dxa"/>
            <w:vAlign w:val="center"/>
            <w:hideMark/>
          </w:tcPr>
          <w:p w14:paraId="0D3A90FB" w14:textId="77777777" w:rsidR="000B567D" w:rsidRPr="000B567D" w:rsidRDefault="000B567D" w:rsidP="000B567D"/>
        </w:tc>
      </w:tr>
      <w:tr w:rsidR="000B567D" w:rsidRPr="000B567D" w14:paraId="4DD73A54" w14:textId="77777777" w:rsidTr="000B567D">
        <w:trPr>
          <w:trHeight w:val="219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91B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9ED4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B30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11C8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A8E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0762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05DE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01EB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6651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0CF5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F07F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21E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7817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F44B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218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039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66:45:0200126:52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FB9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8D49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0D32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0D29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21669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9B6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5D99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97CE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8838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9B58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5781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C32B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1763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0BB2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8903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1B85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AE10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71B7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562E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EE4A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6E8D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F869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A2D9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327C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9E1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</w:t>
            </w:r>
            <w:proofErr w:type="gram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имуществом  Каменск</w:t>
            </w:r>
            <w:proofErr w:type="gram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2178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94D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DCC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75EE30E8" w14:textId="77777777" w:rsidR="000B567D" w:rsidRPr="000B567D" w:rsidRDefault="000B567D" w:rsidP="000B567D"/>
        </w:tc>
      </w:tr>
      <w:tr w:rsidR="000B567D" w:rsidRPr="000B567D" w14:paraId="1D788886" w14:textId="77777777" w:rsidTr="000B567D">
        <w:trPr>
          <w:trHeight w:val="187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580B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719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FBB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на пересечении улицы Лермонтова с автодорого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й в Лесхоз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FAE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D60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677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2038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DB80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A56C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0404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F974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C29D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DA77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D9CF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AFCA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8AF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66:45:0000000:84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4E3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08DE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151B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3E5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0C5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32E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1BFA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373A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836F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17A2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7C42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D80A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DA17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85CE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1ABE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C21B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66C2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00BF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860A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15AB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1C2C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8EFE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4F6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43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ьского"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F8E6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BEC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11.04.2019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570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415</w:t>
            </w:r>
          </w:p>
        </w:tc>
        <w:tc>
          <w:tcPr>
            <w:tcW w:w="31" w:type="dxa"/>
            <w:vAlign w:val="center"/>
            <w:hideMark/>
          </w:tcPr>
          <w:p w14:paraId="049D314A" w14:textId="77777777" w:rsidR="000B567D" w:rsidRPr="000B567D" w:rsidRDefault="000B567D" w:rsidP="000B567D"/>
        </w:tc>
      </w:tr>
      <w:tr w:rsidR="000B567D" w:rsidRPr="000B567D" w14:paraId="2379C02C" w14:textId="77777777" w:rsidTr="000B567D">
        <w:trPr>
          <w:trHeight w:val="222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A4FB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069C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084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с южной стороны жилого дома №71а по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ул.Белинского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51E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A57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0C56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2DDA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E67E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A62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4ACD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8943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A09F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C633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6971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EEA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3C7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66:45:0200114:24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DF1B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D9D7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B93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A05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9599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F5C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E1BD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F1DC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68C9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BB41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14F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671E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C251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1D4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BCCD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D507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6CE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1953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6D9B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A2C4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2470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B0B0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36D7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AC76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2A4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36D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A7A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50B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  <w:tc>
          <w:tcPr>
            <w:tcW w:w="31" w:type="dxa"/>
            <w:vAlign w:val="center"/>
            <w:hideMark/>
          </w:tcPr>
          <w:p w14:paraId="60547783" w14:textId="77777777" w:rsidR="000B567D" w:rsidRPr="000B567D" w:rsidRDefault="000B567D" w:rsidP="000B567D"/>
        </w:tc>
      </w:tr>
      <w:tr w:rsidR="000B567D" w:rsidRPr="000B567D" w14:paraId="0DDBC255" w14:textId="77777777" w:rsidTr="000B567D">
        <w:trPr>
          <w:trHeight w:val="219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1AD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C50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761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-Уральский, на пересечении улиц Челябинская и Автоклавщиков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DE7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9AA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ECD1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DE66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E017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B4DE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98E8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DE6E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FEA2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7E4B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F146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9DC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784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66:45:0200126:54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940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6FF8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B06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717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13440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6FC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DA1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D66D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E3E2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47E3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C036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AD85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A405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264E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C6F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EAB6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3495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1792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1B23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FF60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D33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C0D0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A6A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03DE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6E7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городского 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3AE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728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B75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14E41A90" w14:textId="77777777" w:rsidR="000B567D" w:rsidRPr="000B567D" w:rsidRDefault="000B567D" w:rsidP="000B567D"/>
        </w:tc>
      </w:tr>
      <w:tr w:rsidR="000B567D" w:rsidRPr="000B567D" w14:paraId="359700BC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FD5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4B60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63A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-Уральский, с восточной стороны производственной базы по ул.Лермонтова,78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2AA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185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BDE9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6C23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5616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70A9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DBF5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20B7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F1AD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67E6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D1C4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985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352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66:45:0100354:124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7CFD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C884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CF3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ED03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14361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C5C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9B2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C6AA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35EF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EA6E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509B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179C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8D2A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556F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56C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F00A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90BA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1626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90DF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9A2E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C7B5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5CF7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4EDE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7C9C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4B1B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335F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09B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C2E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  <w:tc>
          <w:tcPr>
            <w:tcW w:w="31" w:type="dxa"/>
            <w:vAlign w:val="center"/>
            <w:hideMark/>
          </w:tcPr>
          <w:p w14:paraId="1F345469" w14:textId="77777777" w:rsidR="000B567D" w:rsidRPr="000B567D" w:rsidRDefault="000B567D" w:rsidP="000B567D"/>
        </w:tc>
      </w:tr>
      <w:tr w:rsidR="000B567D" w:rsidRPr="000B567D" w14:paraId="0997B6E6" w14:textId="77777777" w:rsidTr="000B567D">
        <w:trPr>
          <w:trHeight w:val="223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3F5C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9A9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C093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-Уральский, с восточной стороны автодрома по улице Травянской,1а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661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FFD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C5DC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76FF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03A1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2586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5660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78D0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B37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1609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389E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1ED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2C3C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66:45:0100009:125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70D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0FA7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4AE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44C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23931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837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D33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B587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DC0B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642F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47A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0B44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1AA9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A3AA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9ADD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E739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505C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A82C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8A31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5F1D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C87D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369A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8971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81C8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271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1C4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0E1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0A0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072AA20E" w14:textId="77777777" w:rsidR="000B567D" w:rsidRPr="000B567D" w:rsidRDefault="000B567D" w:rsidP="000B567D"/>
        </w:tc>
      </w:tr>
      <w:tr w:rsidR="000B567D" w:rsidRPr="000B567D" w14:paraId="7B00572D" w14:textId="77777777" w:rsidTr="000B567D">
        <w:trPr>
          <w:trHeight w:val="223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57C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D01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48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-Уральский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EA0B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E1E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2EDF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0887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FB51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2085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7EB0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00CB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5740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1ABA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20CF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32A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F39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66:45:0200188:541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7C9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998C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7A6F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C6DC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15224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394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CF8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C73B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00F1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0D16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F598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97D1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16D7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072D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1DC4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C382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412E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5176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ED5A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84E3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CDA2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941D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08A4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4F10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48D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B7D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F15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9E3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1C4AC1FA" w14:textId="77777777" w:rsidR="000B567D" w:rsidRPr="000B567D" w:rsidRDefault="000B567D" w:rsidP="000B567D"/>
        </w:tc>
      </w:tr>
      <w:tr w:rsidR="000B567D" w:rsidRPr="000B567D" w14:paraId="27FA3501" w14:textId="77777777" w:rsidTr="000B567D">
        <w:trPr>
          <w:trHeight w:val="228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D64D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548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2AD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на пересечении улицы Лермонтова и дороги на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щебкарьер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45C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CEF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48E2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E342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388D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4B32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A01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F95F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8836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54D5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4334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4E1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4478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66:45:0100344:17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2C6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6B4E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C5F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F8C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8434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8F40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EB8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9B57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2A5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851A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1306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BF81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8E45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DC07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D78A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AC6A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3FE0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490E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E9A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A74C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E74A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DB7E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6051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D54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B2E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ьского"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7FB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7F0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20.07.2020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0DAF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456</w:t>
            </w:r>
          </w:p>
        </w:tc>
        <w:tc>
          <w:tcPr>
            <w:tcW w:w="31" w:type="dxa"/>
            <w:vAlign w:val="center"/>
            <w:hideMark/>
          </w:tcPr>
          <w:p w14:paraId="509CBC8C" w14:textId="77777777" w:rsidR="000B567D" w:rsidRPr="000B567D" w:rsidRDefault="000B567D" w:rsidP="000B567D"/>
        </w:tc>
      </w:tr>
      <w:tr w:rsidR="000B567D" w:rsidRPr="000B567D" w14:paraId="6BE94983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41A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78C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100101000184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D9E0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02D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825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8139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4274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2A03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908E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7D5F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5B2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8D8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4743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C668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555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B8E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66:45:0100354:5604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6F0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2413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E29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E0A7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157.1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871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BDC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подвальное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889D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CB63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AC4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AF86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8698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4246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623A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3283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9CE2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736D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EB8A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FD36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F3C9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3481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163C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DF02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31C1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F42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0BC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E2A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05.06.2023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093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31" w:type="dxa"/>
            <w:vAlign w:val="center"/>
            <w:hideMark/>
          </w:tcPr>
          <w:p w14:paraId="10AD858E" w14:textId="77777777" w:rsidR="000B567D" w:rsidRPr="000B567D" w:rsidRDefault="000B567D" w:rsidP="000B567D"/>
        </w:tc>
      </w:tr>
      <w:tr w:rsidR="000B567D" w:rsidRPr="000B567D" w14:paraId="1169F46A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236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415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110101000028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F7F3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Исетская, д. 41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692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F22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4CA9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C93D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1680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130E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E15F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5F5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F4B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Исетская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9F8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41,   </w:t>
            </w:r>
            <w:proofErr w:type="gram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Литер А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4A4C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3CE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697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66:45:0000000:9959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D3E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D0EB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7FB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043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16.9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D52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C45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4CD3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0A23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D35B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347E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99A1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9614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194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8E0F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B217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FEC3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5918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C036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BD58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B2B4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7319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FA3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D0F0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8EA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9C06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917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CF9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  <w:tc>
          <w:tcPr>
            <w:tcW w:w="31" w:type="dxa"/>
            <w:vAlign w:val="center"/>
            <w:hideMark/>
          </w:tcPr>
          <w:p w14:paraId="24BD68CB" w14:textId="77777777" w:rsidR="000B567D" w:rsidRPr="000B567D" w:rsidRDefault="000B567D" w:rsidP="000B567D"/>
        </w:tc>
      </w:tr>
      <w:tr w:rsidR="000B567D" w:rsidRPr="000B567D" w14:paraId="49D643BD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309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FA6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001130021858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56B6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142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E06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CE7D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8087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893E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E7E8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9B03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9919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E10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Калинина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034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B12B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A30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BFD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66:45:0100135:2387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ABA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BC14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617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1CD3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149.1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F57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BC60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9D46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6AB5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90C3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6765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7CC9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F970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2359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EF5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4493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A7D0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A730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50C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ИП Усольцев Денис Викторович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7A1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309661233600085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C7F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661216402767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F3E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28.10.2024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75A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27.10.2029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0685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D7E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BF9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E0D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28.08.2024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5BC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1043</w:t>
            </w:r>
          </w:p>
        </w:tc>
        <w:tc>
          <w:tcPr>
            <w:tcW w:w="31" w:type="dxa"/>
            <w:vAlign w:val="center"/>
            <w:hideMark/>
          </w:tcPr>
          <w:p w14:paraId="39B402A5" w14:textId="77777777" w:rsidR="000B567D" w:rsidRPr="000B567D" w:rsidRDefault="000B567D" w:rsidP="000B567D"/>
        </w:tc>
      </w:tr>
      <w:tr w:rsidR="000B567D" w:rsidRPr="000B567D" w14:paraId="7C7054F1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94A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D98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001130008857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055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48B8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9D1C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16BF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72D0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6768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DEF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3B5F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18E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FF8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CA7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7E49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F7C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907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66:45:0100354:5601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53D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BEED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B39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3B6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33.3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14B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AE1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65FC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4FF1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B7B6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AC0D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4D37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07FF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B53D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C693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C9A4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84E7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72AF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8D3C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11EA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EB8E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3611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11D5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EF52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F0F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5A7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A70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625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  <w:tc>
          <w:tcPr>
            <w:tcW w:w="31" w:type="dxa"/>
            <w:vAlign w:val="center"/>
            <w:hideMark/>
          </w:tcPr>
          <w:p w14:paraId="01E2FF7F" w14:textId="77777777" w:rsidR="000B567D" w:rsidRPr="000B567D" w:rsidRDefault="000B567D" w:rsidP="000B567D"/>
        </w:tc>
      </w:tr>
      <w:tr w:rsidR="000B567D" w:rsidRPr="000B567D" w14:paraId="0704B454" w14:textId="77777777" w:rsidTr="000B567D">
        <w:trPr>
          <w:trHeight w:val="220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AF6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7A4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001130021862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CAE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ул.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Кунавина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, д. 9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0D9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B99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6982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753D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8A39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D58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8874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38D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505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Кунавина</w:t>
            </w:r>
            <w:proofErr w:type="spellEnd"/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44D1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D137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707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293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66:45:0100241:1116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6A5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C58E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AD3E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442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89.1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299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54A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BBA9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1463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F50E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0364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EA1F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7B98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61AA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88C7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1CCB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711E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7603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749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ИП Усольцев Виктор Иванович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0DA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304661223900020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DEB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666600125303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C44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19.12.2025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DC8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18.12.2030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EC1A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9CE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FC9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664E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20.01.2025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E9C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1" w:type="dxa"/>
            <w:vAlign w:val="center"/>
            <w:hideMark/>
          </w:tcPr>
          <w:p w14:paraId="742D4032" w14:textId="77777777" w:rsidR="000B567D" w:rsidRPr="000B567D" w:rsidRDefault="000B567D" w:rsidP="000B567D"/>
        </w:tc>
      </w:tr>
      <w:tr w:rsidR="000B567D" w:rsidRPr="000B567D" w14:paraId="46E8DCD7" w14:textId="77777777" w:rsidTr="000B567D">
        <w:trPr>
          <w:trHeight w:val="547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BF3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2DD3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090101000318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D22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204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EBC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C178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F59C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408E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7399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88F5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261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3B9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5C82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C835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8891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E5F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66:45:0200251:39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5E77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4C3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DC9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0A9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148.6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CB4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3D01" w14:textId="77777777" w:rsidR="000B567D" w:rsidRPr="000B567D" w:rsidRDefault="000B567D" w:rsidP="000B567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(помещение оборудовано и использовалось для организации общественного питан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ия и </w:t>
            </w:r>
            <w:proofErr w:type="gram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подразумевает  совместное</w:t>
            </w:r>
            <w:proofErr w:type="gram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использование с объектом: нежилое помещение с кадастровым номером 66:45:0200251:40-сан. узел)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B43E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7D38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A8BC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131C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05D8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054D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3855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E134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71E2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CAC4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B535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78E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8A7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9D3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4AB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1C1A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F94B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F0F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292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2623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9AA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1" w:type="dxa"/>
            <w:vAlign w:val="center"/>
            <w:hideMark/>
          </w:tcPr>
          <w:p w14:paraId="7FF075EC" w14:textId="77777777" w:rsidR="000B567D" w:rsidRPr="000B567D" w:rsidRDefault="000B567D" w:rsidP="000B567D"/>
        </w:tc>
      </w:tr>
      <w:tr w:rsidR="000B567D" w:rsidRPr="000B567D" w14:paraId="7AEE1C15" w14:textId="77777777" w:rsidTr="000B567D">
        <w:trPr>
          <w:trHeight w:val="5475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CF28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123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100101000168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BAA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623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F2F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DACA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60C2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C89C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DB8A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1F56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1BC2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AE0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1AF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435D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B84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EA8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66:45:0200251:40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988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47E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DA8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3720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D34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4F58" w14:textId="77777777" w:rsidR="000B567D" w:rsidRPr="000B567D" w:rsidRDefault="000B567D" w:rsidP="000B567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(является сан. узлом и подразумевает использование совместно с объектом с кадастровым номером 66:45</w:t>
            </w: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:0200251:39)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8A2C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AAFBF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5165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6ED4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9CFA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0141C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032D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C271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3AEC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444C8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F93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912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4C7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F311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941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7F2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9D05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2153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3BD4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0338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12E99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1" w:type="dxa"/>
            <w:vAlign w:val="center"/>
            <w:hideMark/>
          </w:tcPr>
          <w:p w14:paraId="7E256058" w14:textId="77777777" w:rsidR="000B567D" w:rsidRPr="000B567D" w:rsidRDefault="000B567D" w:rsidP="000B567D"/>
        </w:tc>
      </w:tr>
      <w:tr w:rsidR="000B567D" w:rsidRPr="000B567D" w14:paraId="47F3BBBF" w14:textId="77777777" w:rsidTr="000B567D">
        <w:trPr>
          <w:trHeight w:val="3090"/>
        </w:trPr>
        <w:tc>
          <w:tcPr>
            <w:tcW w:w="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453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3FD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705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Каменск-Уральский городской округ, </w:t>
            </w:r>
            <w:proofErr w:type="spellStart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-Уральский, ул. Лермонтова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049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CAC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3124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13F0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AE3F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7D244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A779D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6DB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01B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834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309D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490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656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66:45:0100304:931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90B6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2840A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3905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2FF0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4961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C9B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BF9B" w14:textId="77777777" w:rsidR="000B567D" w:rsidRPr="000B567D" w:rsidRDefault="000B567D" w:rsidP="000B567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991C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930B7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EBEA3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44B1B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2272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3A1B5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F8799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1F9B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48736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41E40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94C01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722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9B11E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891D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06B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4C0A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1EB22" w14:textId="77777777" w:rsidR="000B567D" w:rsidRPr="000B567D" w:rsidRDefault="000B567D" w:rsidP="000B5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6467B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88F7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52FC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07.05.2026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4C8F" w14:textId="77777777" w:rsidR="000B567D" w:rsidRPr="000B567D" w:rsidRDefault="000B567D" w:rsidP="000B56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567D">
              <w:rPr>
                <w:rFonts w:ascii="Calibri" w:hAnsi="Calibri" w:cs="Calibri"/>
                <w:color w:val="000000"/>
                <w:sz w:val="22"/>
                <w:szCs w:val="22"/>
              </w:rPr>
              <w:t>586</w:t>
            </w:r>
          </w:p>
        </w:tc>
        <w:tc>
          <w:tcPr>
            <w:tcW w:w="31" w:type="dxa"/>
            <w:vAlign w:val="center"/>
            <w:hideMark/>
          </w:tcPr>
          <w:p w14:paraId="2D9F00F0" w14:textId="77777777" w:rsidR="000B567D" w:rsidRPr="000B567D" w:rsidRDefault="000B567D" w:rsidP="000B567D"/>
        </w:tc>
      </w:tr>
    </w:tbl>
    <w:p w14:paraId="119C7B2D" w14:textId="77777777" w:rsidR="000B567D" w:rsidRPr="00DD34F4" w:rsidRDefault="000B567D" w:rsidP="00874ACF">
      <w:pPr>
        <w:jc w:val="both"/>
        <w:rPr>
          <w:sz w:val="24"/>
          <w:szCs w:val="24"/>
        </w:rPr>
      </w:pPr>
    </w:p>
    <w:sectPr w:rsidR="000B567D" w:rsidRPr="00DD34F4" w:rsidSect="000B567D">
      <w:pgSz w:w="23811" w:h="16838" w:orient="landscape" w:code="8"/>
      <w:pgMar w:top="709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 w16cid:durableId="334772007">
    <w:abstractNumId w:val="1"/>
  </w:num>
  <w:num w:numId="2" w16cid:durableId="22636248">
    <w:abstractNumId w:val="2"/>
  </w:num>
  <w:num w:numId="3" w16cid:durableId="35901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272D3"/>
    <w:rsid w:val="00037AFA"/>
    <w:rsid w:val="0004685F"/>
    <w:rsid w:val="000737F3"/>
    <w:rsid w:val="000B567D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91F10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96B88"/>
    <w:rsid w:val="00BA3021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41B85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61627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5D2E1B"/>
  <w15:docId w15:val="{E14C55C2-AF27-4D3F-BD97-E91E0971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unhideWhenUsed/>
    <w:rsid w:val="000B567D"/>
    <w:rPr>
      <w:color w:val="0563C1"/>
      <w:u w:val="single"/>
    </w:rPr>
  </w:style>
  <w:style w:type="character" w:styleId="aa">
    <w:name w:val="FollowedHyperlink"/>
    <w:basedOn w:val="a0"/>
    <w:uiPriority w:val="99"/>
    <w:unhideWhenUsed/>
    <w:rsid w:val="000B567D"/>
    <w:rPr>
      <w:color w:val="954F72"/>
      <w:u w:val="single"/>
    </w:rPr>
  </w:style>
  <w:style w:type="paragraph" w:customStyle="1" w:styleId="msonormal0">
    <w:name w:val="msonormal"/>
    <w:basedOn w:val="a"/>
    <w:rsid w:val="000B567D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0B567D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0B567D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0B56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B56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B56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B567D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B567D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0B567D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0B567D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0B56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5">
    <w:name w:val="xl95"/>
    <w:basedOn w:val="a"/>
    <w:rsid w:val="000B56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0B567D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0B56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0B567D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0">
    <w:name w:val="xl100"/>
    <w:basedOn w:val="a"/>
    <w:rsid w:val="000B56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0B56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0B567D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0B56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0B567D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0B567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41E16-DF6D-4EA2-8EAB-38AC05F8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12</Pages>
  <Words>1356</Words>
  <Characters>11719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Work15</cp:lastModifiedBy>
  <cp:revision>3</cp:revision>
  <cp:lastPrinted>2026-05-07T09:05:00Z</cp:lastPrinted>
  <dcterms:created xsi:type="dcterms:W3CDTF">2026-05-07T09:05:00Z</dcterms:created>
  <dcterms:modified xsi:type="dcterms:W3CDTF">2026-08-11T04:52:00Z</dcterms:modified>
</cp:coreProperties>
</file>