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084A1" w14:textId="0D2C1967" w:rsidR="00133698" w:rsidRPr="00DE4B49" w:rsidRDefault="00981B2E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5B4FE7" wp14:editId="7EFB63AE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552CDF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C68741" wp14:editId="603F997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B4FE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1C552CDF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9C68741" wp14:editId="603F997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E4B49">
        <w:rPr>
          <w:b w:val="0"/>
          <w:bCs/>
          <w:iCs w:val="0"/>
        </w:rPr>
        <w:t xml:space="preserve">  </w:t>
      </w:r>
    </w:p>
    <w:p w14:paraId="20BD1897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11651553" w14:textId="77777777" w:rsidR="00133698" w:rsidRDefault="00133698" w:rsidP="00133698">
      <w:pPr>
        <w:jc w:val="center"/>
        <w:rPr>
          <w:b/>
          <w:sz w:val="28"/>
        </w:rPr>
      </w:pPr>
    </w:p>
    <w:p w14:paraId="6DEFDB07" w14:textId="77777777" w:rsidR="00956960" w:rsidRDefault="00956960" w:rsidP="00133698">
      <w:pPr>
        <w:jc w:val="center"/>
        <w:rPr>
          <w:b/>
          <w:sz w:val="24"/>
        </w:rPr>
      </w:pPr>
    </w:p>
    <w:p w14:paraId="25B29F7E" w14:textId="77777777" w:rsidR="00956960" w:rsidRDefault="00956960" w:rsidP="00133698">
      <w:pPr>
        <w:jc w:val="center"/>
        <w:rPr>
          <w:b/>
          <w:sz w:val="24"/>
        </w:rPr>
      </w:pPr>
    </w:p>
    <w:p w14:paraId="509D79AB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4451673E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01F2925D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51E5AF48" w14:textId="5FC4BFF5" w:rsidR="00795FF4" w:rsidRPr="0040648C" w:rsidRDefault="00981B2E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154BE1" wp14:editId="011A0F2C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0480" r="35560" b="3619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8DB24F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" strokeweight="4.5pt">
                <v:stroke linestyle="thinThick"/>
              </v:line>
            </w:pict>
          </mc:Fallback>
        </mc:AlternateContent>
      </w:r>
      <w:proofErr w:type="gramStart"/>
      <w:r w:rsidR="00795FF4" w:rsidRPr="00E03FDE">
        <w:rPr>
          <w:sz w:val="24"/>
          <w:szCs w:val="24"/>
        </w:rPr>
        <w:t xml:space="preserve">от  </w:t>
      </w:r>
      <w:r>
        <w:rPr>
          <w:sz w:val="24"/>
          <w:szCs w:val="24"/>
        </w:rPr>
        <w:t>14</w:t>
      </w:r>
      <w:r w:rsidR="00795FF4">
        <w:rPr>
          <w:sz w:val="24"/>
          <w:szCs w:val="24"/>
        </w:rPr>
        <w:t>.</w:t>
      </w:r>
      <w:r w:rsidR="005E0E08">
        <w:rPr>
          <w:sz w:val="24"/>
          <w:szCs w:val="24"/>
        </w:rPr>
        <w:t>0</w:t>
      </w:r>
      <w:r>
        <w:rPr>
          <w:sz w:val="24"/>
          <w:szCs w:val="24"/>
        </w:rPr>
        <w:t>8</w:t>
      </w:r>
      <w:r w:rsidR="00795FF4">
        <w:rPr>
          <w:sz w:val="24"/>
          <w:szCs w:val="24"/>
        </w:rPr>
        <w:t>.202</w:t>
      </w:r>
      <w:r w:rsidR="005E0E08">
        <w:rPr>
          <w:sz w:val="24"/>
          <w:szCs w:val="24"/>
        </w:rPr>
        <w:t>6</w:t>
      </w:r>
      <w:proofErr w:type="gramEnd"/>
      <w:r w:rsidR="00375491">
        <w:rPr>
          <w:sz w:val="24"/>
          <w:szCs w:val="24"/>
        </w:rPr>
        <w:t xml:space="preserve"> </w:t>
      </w:r>
      <w:r w:rsidR="00795FF4" w:rsidRPr="00E03FDE">
        <w:rPr>
          <w:sz w:val="24"/>
          <w:szCs w:val="24"/>
        </w:rPr>
        <w:t xml:space="preserve">   №</w:t>
      </w:r>
      <w:r>
        <w:rPr>
          <w:sz w:val="24"/>
          <w:szCs w:val="24"/>
        </w:rPr>
        <w:t>1026</w:t>
      </w:r>
    </w:p>
    <w:p w14:paraId="73825185" w14:textId="77777777"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97E4F87" w14:textId="77777777" w:rsidR="00795FF4" w:rsidRPr="00164BB4" w:rsidRDefault="00795FF4" w:rsidP="007C46F8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14:paraId="2DBDE3C2" w14:textId="77777777" w:rsidR="00795FF4" w:rsidRDefault="00795FF4" w:rsidP="00795FF4">
      <w:pPr>
        <w:rPr>
          <w:b/>
          <w:i/>
          <w:sz w:val="24"/>
          <w:szCs w:val="24"/>
        </w:rPr>
      </w:pPr>
    </w:p>
    <w:p w14:paraId="68D74AA9" w14:textId="77777777" w:rsidR="00795FF4" w:rsidRPr="0040648C" w:rsidRDefault="00795FF4" w:rsidP="00795FF4">
      <w:pPr>
        <w:rPr>
          <w:b/>
          <w:i/>
          <w:sz w:val="24"/>
          <w:szCs w:val="24"/>
        </w:rPr>
      </w:pPr>
    </w:p>
    <w:p w14:paraId="265836A6" w14:textId="340FA2FA" w:rsidR="00DE4BA6" w:rsidRPr="00981B2E" w:rsidRDefault="00375491" w:rsidP="00DE4BA6">
      <w:pPr>
        <w:pStyle w:val="a4"/>
        <w:ind w:left="-284" w:firstLine="992"/>
        <w:rPr>
          <w:sz w:val="24"/>
        </w:rPr>
      </w:pPr>
      <w:r w:rsidRPr="00981B2E">
        <w:rPr>
          <w:sz w:val="24"/>
        </w:rPr>
        <w:t>В связи с принятием управленческого решения по распоряжению</w:t>
      </w:r>
      <w:r w:rsidR="00DE2058" w:rsidRPr="00981B2E">
        <w:rPr>
          <w:sz w:val="24"/>
        </w:rPr>
        <w:t xml:space="preserve"> муниципальным имуществом, р</w:t>
      </w:r>
      <w:r w:rsidR="00795FF4" w:rsidRPr="00981B2E">
        <w:rPr>
          <w:sz w:val="24"/>
        </w:rPr>
        <w:t xml:space="preserve">уководствуясь  Положением об управлении и распоряжении муниципальной собственностью Каменск-Уральского городского округа,  утвержденным </w:t>
      </w:r>
      <w:hyperlink r:id="rId8" w:history="1">
        <w:r w:rsidR="00795FF4" w:rsidRPr="00981B2E">
          <w:rPr>
            <w:sz w:val="24"/>
          </w:rPr>
          <w:t>решением</w:t>
        </w:r>
      </w:hyperlink>
      <w:r w:rsidR="00795FF4" w:rsidRPr="00981B2E">
        <w:rPr>
          <w:sz w:val="24"/>
        </w:rPr>
        <w:t xml:space="preserve">  Городской  Думы  города  Каменска-Уральского  от 11.08.2010 №238, </w:t>
      </w:r>
      <w:r w:rsidR="007C30A2" w:rsidRPr="00981B2E">
        <w:rPr>
          <w:sz w:val="24"/>
        </w:rPr>
        <w:t xml:space="preserve">принимая во внимание </w:t>
      </w:r>
      <w:r w:rsidR="00981B2E" w:rsidRPr="00981B2E">
        <w:rPr>
          <w:sz w:val="24"/>
        </w:rPr>
        <w:t>договор от 27.03.2026г. №5 о передаче  в безвозмездное пользование нежилых помещений, расположенных по адресу: г.</w:t>
      </w:r>
      <w:r w:rsidR="00981B2E">
        <w:rPr>
          <w:sz w:val="24"/>
        </w:rPr>
        <w:t xml:space="preserve"> </w:t>
      </w:r>
      <w:r w:rsidR="00981B2E" w:rsidRPr="00981B2E">
        <w:rPr>
          <w:sz w:val="24"/>
        </w:rPr>
        <w:t>Каменск-Уральский, ул.Алюминиевая,12, заключенный с Автономной некоммерческой организацией «Каменск-Уральский фонд национальной культуры Александра Невского Дело чести», о</w:t>
      </w:r>
      <w:r w:rsidR="00795FF4" w:rsidRPr="00981B2E">
        <w:rPr>
          <w:sz w:val="24"/>
        </w:rPr>
        <w:t xml:space="preserve">рган местного самоуправления «Комитет по управлению имуществом Каменск-Уральского городского округа» </w:t>
      </w:r>
    </w:p>
    <w:p w14:paraId="21353E72" w14:textId="77777777" w:rsidR="00795FF4" w:rsidRPr="00DE4BA6" w:rsidRDefault="00795FF4" w:rsidP="00DE4BA6">
      <w:pPr>
        <w:pStyle w:val="a4"/>
        <w:ind w:left="-284" w:firstLine="0"/>
        <w:rPr>
          <w:sz w:val="24"/>
        </w:rPr>
      </w:pPr>
      <w:r w:rsidRPr="0040648C">
        <w:rPr>
          <w:b/>
        </w:rPr>
        <w:t>ПРИКАЗЫВАЕТ:</w:t>
      </w:r>
    </w:p>
    <w:p w14:paraId="12A9617A" w14:textId="77777777" w:rsidR="00795FF4" w:rsidRPr="0040648C" w:rsidRDefault="00795FF4" w:rsidP="00795FF4">
      <w:pPr>
        <w:jc w:val="both"/>
        <w:rPr>
          <w:b/>
          <w:sz w:val="24"/>
          <w:szCs w:val="24"/>
        </w:rPr>
      </w:pPr>
    </w:p>
    <w:p w14:paraId="070D326E" w14:textId="77777777"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в  </w:t>
      </w:r>
      <w:r w:rsidRPr="0040648C">
        <w:rPr>
          <w:b w:val="0"/>
        </w:rPr>
        <w:t>Перечень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14:paraId="205466C7" w14:textId="77777777"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14:paraId="60F79856" w14:textId="77777777"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14:paraId="159C165A" w14:textId="77777777" w:rsidR="00795FF4" w:rsidRDefault="00795FF4" w:rsidP="00795FF4">
      <w:pPr>
        <w:rPr>
          <w:sz w:val="24"/>
          <w:szCs w:val="24"/>
        </w:rPr>
      </w:pPr>
    </w:p>
    <w:p w14:paraId="20123EE2" w14:textId="77777777" w:rsidR="00795FF4" w:rsidRDefault="00795FF4" w:rsidP="00795FF4">
      <w:pPr>
        <w:rPr>
          <w:sz w:val="24"/>
          <w:szCs w:val="24"/>
        </w:rPr>
      </w:pPr>
    </w:p>
    <w:p w14:paraId="770322D0" w14:textId="77777777" w:rsidR="00795FF4" w:rsidRPr="0040648C" w:rsidRDefault="00795FF4" w:rsidP="00795FF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Pr="0040648C">
        <w:rPr>
          <w:sz w:val="24"/>
          <w:szCs w:val="24"/>
        </w:rPr>
        <w:t xml:space="preserve"> Комитета</w:t>
      </w:r>
      <w:proofErr w:type="gramEnd"/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>
        <w:rPr>
          <w:sz w:val="24"/>
          <w:szCs w:val="24"/>
        </w:rPr>
        <w:t xml:space="preserve">                                А.С. Зубарев</w:t>
      </w:r>
    </w:p>
    <w:p w14:paraId="4E5B870A" w14:textId="77777777" w:rsidR="00795FF4" w:rsidRPr="0040648C" w:rsidRDefault="00795FF4" w:rsidP="00795FF4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</w:t>
      </w:r>
    </w:p>
    <w:p w14:paraId="28585FAE" w14:textId="26B9E1D3" w:rsidR="00197139" w:rsidRDefault="00197139">
      <w:pPr>
        <w:rPr>
          <w:iCs/>
          <w:spacing w:val="60"/>
          <w:sz w:val="32"/>
          <w:szCs w:val="32"/>
        </w:rPr>
      </w:pPr>
      <w:r>
        <w:rPr>
          <w:iCs/>
          <w:spacing w:val="60"/>
          <w:sz w:val="32"/>
          <w:szCs w:val="32"/>
        </w:rPr>
        <w:br w:type="page"/>
      </w:r>
    </w:p>
    <w:p w14:paraId="0B427342" w14:textId="500CD258" w:rsidR="00197139" w:rsidRPr="00197139" w:rsidRDefault="00197139" w:rsidP="00197139">
      <w:pPr>
        <w:ind w:left="5103"/>
        <w:jc w:val="both"/>
        <w:rPr>
          <w:sz w:val="24"/>
          <w:szCs w:val="24"/>
        </w:rPr>
      </w:pPr>
      <w:r w:rsidRPr="00197139">
        <w:rPr>
          <w:sz w:val="24"/>
          <w:szCs w:val="24"/>
        </w:rPr>
        <w:lastRenderedPageBreak/>
        <w:t>УТВЕРЖДЁН</w:t>
      </w:r>
    </w:p>
    <w:p w14:paraId="4419284E" w14:textId="0F4C69D8" w:rsidR="002C1388" w:rsidRDefault="00197139" w:rsidP="00197139">
      <w:pPr>
        <w:ind w:left="5103"/>
        <w:jc w:val="both"/>
        <w:rPr>
          <w:sz w:val="24"/>
          <w:szCs w:val="24"/>
        </w:rPr>
      </w:pPr>
      <w:r w:rsidRPr="00197139">
        <w:rPr>
          <w:sz w:val="24"/>
          <w:szCs w:val="24"/>
        </w:rPr>
        <w:t>приказом органа местного самоуправления «Комитет по управлению имуществом Каменска-Уральского городского округа» от 14.08.2026г. №1026«О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14:paraId="52176697" w14:textId="77777777" w:rsidR="00197139" w:rsidRDefault="00197139" w:rsidP="00197139">
      <w:pPr>
        <w:jc w:val="both"/>
        <w:rPr>
          <w:sz w:val="24"/>
          <w:szCs w:val="24"/>
        </w:rPr>
      </w:pPr>
    </w:p>
    <w:p w14:paraId="1393FB25" w14:textId="1CDF848C" w:rsidR="00197139" w:rsidRPr="00197139" w:rsidRDefault="00197139" w:rsidP="00197139">
      <w:pPr>
        <w:jc w:val="center"/>
        <w:rPr>
          <w:b/>
          <w:bCs/>
          <w:sz w:val="24"/>
          <w:szCs w:val="24"/>
        </w:rPr>
      </w:pPr>
      <w:r w:rsidRPr="00197139">
        <w:rPr>
          <w:b/>
          <w:bCs/>
          <w:sz w:val="24"/>
          <w:szCs w:val="24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</w:t>
      </w:r>
    </w:p>
    <w:p w14:paraId="24F0EE53" w14:textId="77777777" w:rsidR="00197139" w:rsidRDefault="00197139" w:rsidP="00197139">
      <w:pPr>
        <w:jc w:val="both"/>
        <w:rPr>
          <w:sz w:val="24"/>
          <w:szCs w:val="24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541"/>
        <w:gridCol w:w="4350"/>
        <w:gridCol w:w="2064"/>
        <w:gridCol w:w="1176"/>
        <w:gridCol w:w="1923"/>
      </w:tblGrid>
      <w:tr w:rsidR="00197139" w:rsidRPr="00197139" w14:paraId="506B07FA" w14:textId="77777777" w:rsidTr="00197139">
        <w:trPr>
          <w:trHeight w:val="14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1903" w14:textId="77777777" w:rsidR="00197139" w:rsidRPr="00197139" w:rsidRDefault="00197139" w:rsidP="00197139">
            <w:pPr>
              <w:jc w:val="center"/>
              <w:rPr>
                <w:b/>
                <w:bCs/>
                <w:sz w:val="24"/>
                <w:szCs w:val="24"/>
              </w:rPr>
            </w:pPr>
            <w:r w:rsidRPr="00197139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F545D" w14:textId="77777777" w:rsidR="00197139" w:rsidRPr="00197139" w:rsidRDefault="00197139" w:rsidP="0019713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97139">
              <w:rPr>
                <w:b/>
                <w:bCs/>
                <w:color w:val="000000"/>
                <w:sz w:val="24"/>
                <w:szCs w:val="24"/>
              </w:rPr>
              <w:t>Адрес имущества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4708A" w14:textId="77777777" w:rsidR="00197139" w:rsidRPr="00197139" w:rsidRDefault="00197139" w:rsidP="0019713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97139">
              <w:rPr>
                <w:b/>
                <w:bCs/>
                <w:color w:val="000000"/>
                <w:sz w:val="24"/>
                <w:szCs w:val="24"/>
              </w:rPr>
              <w:t>Тип имущества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E489B" w14:textId="77777777" w:rsidR="00197139" w:rsidRPr="00197139" w:rsidRDefault="00197139" w:rsidP="0019713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97139">
              <w:rPr>
                <w:b/>
                <w:bCs/>
                <w:color w:val="000000"/>
                <w:sz w:val="24"/>
                <w:szCs w:val="24"/>
              </w:rPr>
              <w:t>Площадь (кв.м.)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4407F" w14:textId="77777777" w:rsidR="00197139" w:rsidRPr="00197139" w:rsidRDefault="00197139" w:rsidP="0019713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97139">
              <w:rPr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197139" w:rsidRPr="00197139" w14:paraId="1BA60411" w14:textId="77777777" w:rsidTr="00197139">
        <w:trPr>
          <w:trHeight w:val="8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DD25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441A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D7F1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B4C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115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50EA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свободно </w:t>
            </w:r>
          </w:p>
        </w:tc>
      </w:tr>
      <w:tr w:rsidR="00197139" w:rsidRPr="00197139" w14:paraId="1BA3FA03" w14:textId="77777777" w:rsidTr="00197139">
        <w:trPr>
          <w:trHeight w:val="28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6B8B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A568B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068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нежилые помещения        №№2-8,10        </w:t>
            </w:r>
            <w:proofErr w:type="gramStart"/>
            <w:r w:rsidRPr="00197139">
              <w:rPr>
                <w:sz w:val="24"/>
                <w:szCs w:val="24"/>
              </w:rPr>
              <w:t xml:space="preserve">   (</w:t>
            </w:r>
            <w:proofErr w:type="gramEnd"/>
            <w:r w:rsidRPr="00197139">
              <w:rPr>
                <w:sz w:val="24"/>
                <w:szCs w:val="24"/>
              </w:rPr>
              <w:t xml:space="preserve">1 этаж),                 № №11,12,          16-23 (2 этаж) и подвал в административном здании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383B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405.5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1401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свободно </w:t>
            </w:r>
          </w:p>
        </w:tc>
      </w:tr>
      <w:tr w:rsidR="00197139" w:rsidRPr="00197139" w14:paraId="423B8C30" w14:textId="77777777" w:rsidTr="0019713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B0826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4897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г. Каменск-Уральский, ул.Лесная,2 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CD21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Помещения нежилые        № 20-21,36-40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F485A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59.8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649C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760F6785" w14:textId="77777777" w:rsidTr="00197139">
        <w:trPr>
          <w:trHeight w:val="13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DED46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4561E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 г. Каменск-Уральский, ул.Белинского,1а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A5DF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Помещения нежилые           №45-56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53AC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236.8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CA65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6BC864BE" w14:textId="77777777" w:rsidTr="00197139">
        <w:trPr>
          <w:trHeight w:val="15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3498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9D0A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г. Каменск-Уральский, ул.Лермонтова,133 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AC54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 xml:space="preserve">Помещения </w:t>
            </w:r>
            <w:proofErr w:type="gramStart"/>
            <w:r w:rsidRPr="00197139">
              <w:rPr>
                <w:color w:val="000000"/>
                <w:sz w:val="24"/>
                <w:szCs w:val="24"/>
              </w:rPr>
              <w:t>нежилые  1</w:t>
            </w:r>
            <w:proofErr w:type="gramEnd"/>
            <w:r w:rsidRPr="00197139">
              <w:rPr>
                <w:color w:val="000000"/>
                <w:sz w:val="24"/>
                <w:szCs w:val="24"/>
              </w:rPr>
              <w:t xml:space="preserve"> этаж       №41-67,                    3 этаж   № 29-43,        подвал  № 37-45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FBC9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1043.8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A562A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3D1F8585" w14:textId="77777777" w:rsidTr="00197139">
        <w:trPr>
          <w:trHeight w:val="13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DC4EA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EA1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г. Каменск-Уральский, </w:t>
            </w:r>
            <w:proofErr w:type="spellStart"/>
            <w:r w:rsidRPr="00197139">
              <w:rPr>
                <w:sz w:val="24"/>
                <w:szCs w:val="24"/>
              </w:rPr>
              <w:t>ул.Карла</w:t>
            </w:r>
            <w:proofErr w:type="spellEnd"/>
            <w:r w:rsidRPr="00197139">
              <w:rPr>
                <w:sz w:val="24"/>
                <w:szCs w:val="24"/>
              </w:rPr>
              <w:t xml:space="preserve"> Маркса,40а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978E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Помещения нежилые              №1-35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EDE3B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540.3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04763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6D4ABC86" w14:textId="77777777" w:rsidTr="0019713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2100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D34FB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ул.Рябова,7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65E9E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Здания нежилые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C0A4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979.3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34D56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39F18495" w14:textId="77777777" w:rsidTr="0019713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F4A2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D96F6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52374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Помещения нежилые         №34-39,41-48,50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C293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250.1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E6C67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54E2E739" w14:textId="77777777" w:rsidTr="0019713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27D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C2EA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9410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Помещения нежилые          №№60-64,99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20DF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1FCFB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637EBA87" w14:textId="77777777" w:rsidTr="0019713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D5ED5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BE527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ул.Парковая,17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BF7D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Помещения нежилые           №1-8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912B4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93.9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3345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17FDC363" w14:textId="77777777" w:rsidTr="00197139">
        <w:trPr>
          <w:trHeight w:val="1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6AC6E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1B434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</w:t>
            </w:r>
            <w:proofErr w:type="gramStart"/>
            <w:r w:rsidRPr="00197139">
              <w:rPr>
                <w:sz w:val="24"/>
                <w:szCs w:val="24"/>
              </w:rPr>
              <w:t>Уральский,ул.Исетская</w:t>
            </w:r>
            <w:proofErr w:type="gramEnd"/>
            <w:r w:rsidRPr="00197139">
              <w:rPr>
                <w:sz w:val="24"/>
                <w:szCs w:val="24"/>
              </w:rPr>
              <w:t xml:space="preserve">,1а 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B0A3B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Помещения нежилые             №7-8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43D04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59.7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5BC83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197139" w:rsidRPr="00197139" w14:paraId="06B6A9DB" w14:textId="77777777" w:rsidTr="00197139">
        <w:trPr>
          <w:trHeight w:val="12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D5F9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A0225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125D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Помещения нежилые             №5-6,9-10,12-13,15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6D372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166.6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AAAC9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7AAA0E8E" w14:textId="77777777" w:rsidTr="00197139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ED8F4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5CA6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ул.Сибирская.30а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A3D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Помещение </w:t>
            </w:r>
            <w:proofErr w:type="gramStart"/>
            <w:r w:rsidRPr="00197139">
              <w:rPr>
                <w:sz w:val="24"/>
                <w:szCs w:val="24"/>
              </w:rPr>
              <w:t>нежилое  №</w:t>
            </w:r>
            <w:proofErr w:type="gramEnd"/>
            <w:r w:rsidRPr="00197139">
              <w:rPr>
                <w:sz w:val="24"/>
                <w:szCs w:val="24"/>
              </w:rPr>
              <w:t xml:space="preserve">57            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2679F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69.1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0EC8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3D815563" w14:textId="77777777" w:rsidTr="0019713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D602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FDBF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</w:t>
            </w:r>
            <w:proofErr w:type="gramStart"/>
            <w:r w:rsidRPr="00197139">
              <w:rPr>
                <w:sz w:val="24"/>
                <w:szCs w:val="24"/>
              </w:rPr>
              <w:t>Уральский,  ул.Исетская</w:t>
            </w:r>
            <w:proofErr w:type="gramEnd"/>
            <w:r w:rsidRPr="00197139">
              <w:rPr>
                <w:sz w:val="24"/>
                <w:szCs w:val="24"/>
              </w:rPr>
              <w:t>,1а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6EDA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Помещение №20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450EC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8.5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62A0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198C42B5" w14:textId="77777777" w:rsidTr="00197139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598D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492AC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96EB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Нежилые помещения на 2 этаже              №19-24,31,34-36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98552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188.5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C6D5D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2742E813" w14:textId="77777777" w:rsidTr="00197139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7DCE4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1E714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AB25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Нежилые помещения на     2 этаже №32,33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D022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26.4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56CFC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624CD12F" w14:textId="77777777" w:rsidTr="0019713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DE34A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5652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г. Каменск-Уральский, ул. Мичурина,18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3A47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нежилые </w:t>
            </w:r>
            <w:proofErr w:type="gramStart"/>
            <w:r w:rsidRPr="00197139">
              <w:rPr>
                <w:sz w:val="24"/>
                <w:szCs w:val="24"/>
              </w:rPr>
              <w:t>помещения  на</w:t>
            </w:r>
            <w:proofErr w:type="gramEnd"/>
            <w:r w:rsidRPr="00197139">
              <w:rPr>
                <w:sz w:val="24"/>
                <w:szCs w:val="24"/>
              </w:rPr>
              <w:t xml:space="preserve"> 1 этаже №№21-34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81D8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77.9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92352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04687E62" w14:textId="77777777" w:rsidTr="0019713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1F475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BF410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CF32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нежилое помещение на 1 этаже №27,45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92A5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31.7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A9EC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53F6445B" w14:textId="77777777" w:rsidTr="0019713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5193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19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4515B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E0C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нежилое помещение на 1 этаже №29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3E02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20.4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89CD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7EE0A7FA" w14:textId="77777777" w:rsidTr="00197139">
        <w:trPr>
          <w:trHeight w:val="9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92A75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E845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ул.Лермонтова,38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82CDC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нежилое помещение на 3 этаже №83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DEEA7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13.7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6AB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свободно </w:t>
            </w:r>
          </w:p>
        </w:tc>
      </w:tr>
      <w:tr w:rsidR="00197139" w:rsidRPr="00197139" w14:paraId="789F9CAC" w14:textId="77777777" w:rsidTr="0019713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9216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412F7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ул.Кунавина,6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4255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нежилые помещения №1-7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7DFC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48.5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14D9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51B74D6C" w14:textId="77777777" w:rsidTr="0019713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A7C8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72AD2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ул.Прокопьева,19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2787C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D761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443.1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79621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находится в пользовании социально ориентированной </w:t>
            </w:r>
            <w:r w:rsidRPr="00197139">
              <w:rPr>
                <w:sz w:val="24"/>
                <w:szCs w:val="24"/>
              </w:rPr>
              <w:lastRenderedPageBreak/>
              <w:t>некоммерческой организации</w:t>
            </w:r>
          </w:p>
        </w:tc>
      </w:tr>
      <w:tr w:rsidR="00197139" w:rsidRPr="00197139" w14:paraId="268CF05F" w14:textId="77777777" w:rsidTr="00197139">
        <w:trPr>
          <w:trHeight w:val="13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157C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E314" w14:textId="77777777" w:rsidR="00197139" w:rsidRPr="00197139" w:rsidRDefault="00197139" w:rsidP="00197139">
            <w:pPr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A567B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нежилое здание, земельный участок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450DF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291,</w:t>
            </w:r>
            <w:proofErr w:type="gramStart"/>
            <w:r w:rsidRPr="00197139">
              <w:rPr>
                <w:color w:val="000000"/>
                <w:sz w:val="24"/>
                <w:szCs w:val="24"/>
              </w:rPr>
              <w:t>4  3017</w:t>
            </w:r>
            <w:proofErr w:type="gramEnd"/>
            <w:r w:rsidRPr="0019713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F70F3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2777B774" w14:textId="77777777" w:rsidTr="0019713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E3B0A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AFE5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 xml:space="preserve">-Уральский, </w:t>
            </w:r>
            <w:proofErr w:type="spellStart"/>
            <w:r w:rsidRPr="00197139">
              <w:rPr>
                <w:sz w:val="24"/>
                <w:szCs w:val="24"/>
              </w:rPr>
              <w:t>ул.Карла</w:t>
            </w:r>
            <w:proofErr w:type="spellEnd"/>
            <w:r w:rsidRPr="00197139">
              <w:rPr>
                <w:sz w:val="24"/>
                <w:szCs w:val="24"/>
              </w:rPr>
              <w:t xml:space="preserve"> Маркса.36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7C60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нежилые помещения №№9-26.31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9CBD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198.7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EB74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3807985C" w14:textId="77777777" w:rsidTr="00197139">
        <w:trPr>
          <w:trHeight w:val="16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5AFCA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59945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 Лермонтова.38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D17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нежилые помещения на 3 этаже                           №№68-81,93-94,100,101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D30A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283.0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CEB31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24A2B82C" w14:textId="77777777" w:rsidTr="0019713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CC7EF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ECC60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 Каменская,9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73B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A0798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75.2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23832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01584313" w14:textId="77777777" w:rsidTr="00197139">
        <w:trPr>
          <w:trHeight w:val="12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39F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B90BD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ул.Строителей,29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C99B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19CF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FE9A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478E5F1F" w14:textId="77777777" w:rsidTr="00197139">
        <w:trPr>
          <w:trHeight w:val="13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1DD6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6DC41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ул.Лесная.2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A548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 xml:space="preserve">нежилые помещения на 1 </w:t>
            </w:r>
            <w:proofErr w:type="gramStart"/>
            <w:r w:rsidRPr="00197139">
              <w:rPr>
                <w:sz w:val="24"/>
                <w:szCs w:val="24"/>
              </w:rPr>
              <w:t>этаже  №</w:t>
            </w:r>
            <w:proofErr w:type="gramEnd"/>
            <w:r w:rsidRPr="00197139">
              <w:rPr>
                <w:sz w:val="24"/>
                <w:szCs w:val="24"/>
              </w:rPr>
              <w:t>№22-24,35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A089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83.8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47877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5BD58A95" w14:textId="77777777" w:rsidTr="0019713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05B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29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B6AE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ул.Мичурина.18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400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нежилые помещения на 2 этаже №№95-105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9FD7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95.3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ADDA3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0F1A6E28" w14:textId="77777777" w:rsidTr="0019713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2643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ACBD8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ул.Мичурина.18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1D12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нежилые помещения на 2 этаже              №№79,87-92,94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2230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71.8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85F3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197139" w:rsidRPr="00197139" w14:paraId="1D03BEDD" w14:textId="77777777" w:rsidTr="00197139">
        <w:trPr>
          <w:trHeight w:val="14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B4D3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31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5B049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proofErr w:type="spellStart"/>
            <w:r w:rsidRPr="00197139">
              <w:rPr>
                <w:sz w:val="24"/>
                <w:szCs w:val="24"/>
              </w:rPr>
              <w:t>г.Каменск</w:t>
            </w:r>
            <w:proofErr w:type="spellEnd"/>
            <w:r w:rsidRPr="00197139">
              <w:rPr>
                <w:sz w:val="24"/>
                <w:szCs w:val="24"/>
              </w:rPr>
              <w:t>-Уральский, ул.Алюминиевая.12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ABC0" w14:textId="77777777" w:rsidR="00197139" w:rsidRPr="00197139" w:rsidRDefault="00197139" w:rsidP="00197139">
            <w:pPr>
              <w:jc w:val="center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нежилые помещения №№26-36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1A650" w14:textId="77777777" w:rsidR="00197139" w:rsidRPr="00197139" w:rsidRDefault="00197139" w:rsidP="00197139">
            <w:pPr>
              <w:jc w:val="center"/>
              <w:rPr>
                <w:color w:val="000000"/>
                <w:sz w:val="24"/>
                <w:szCs w:val="24"/>
              </w:rPr>
            </w:pPr>
            <w:r w:rsidRPr="00197139">
              <w:rPr>
                <w:color w:val="000000"/>
                <w:sz w:val="24"/>
                <w:szCs w:val="24"/>
              </w:rPr>
              <w:t>103.1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6226E" w14:textId="77777777" w:rsidR="00197139" w:rsidRPr="00197139" w:rsidRDefault="00197139" w:rsidP="00197139">
            <w:pPr>
              <w:jc w:val="both"/>
              <w:rPr>
                <w:sz w:val="24"/>
                <w:szCs w:val="24"/>
              </w:rPr>
            </w:pPr>
            <w:r w:rsidRPr="00197139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</w:tbl>
    <w:p w14:paraId="26A08A61" w14:textId="77777777" w:rsidR="00197139" w:rsidRPr="00197139" w:rsidRDefault="00197139" w:rsidP="00197139">
      <w:pPr>
        <w:jc w:val="both"/>
        <w:rPr>
          <w:sz w:val="24"/>
          <w:szCs w:val="24"/>
        </w:rPr>
      </w:pPr>
    </w:p>
    <w:sectPr w:rsidR="00197139" w:rsidRPr="00197139" w:rsidSect="002C1388">
      <w:pgSz w:w="11906" w:h="16838"/>
      <w:pgMar w:top="284" w:right="42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 w16cid:durableId="620186758">
    <w:abstractNumId w:val="2"/>
  </w:num>
  <w:num w:numId="2" w16cid:durableId="1579822652">
    <w:abstractNumId w:val="3"/>
  </w:num>
  <w:num w:numId="3" w16cid:durableId="154031448">
    <w:abstractNumId w:val="0"/>
  </w:num>
  <w:num w:numId="4" w16cid:durableId="1386643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00C6C"/>
    <w:rsid w:val="0003387C"/>
    <w:rsid w:val="00034E07"/>
    <w:rsid w:val="00040808"/>
    <w:rsid w:val="000737F3"/>
    <w:rsid w:val="0009397D"/>
    <w:rsid w:val="000A642B"/>
    <w:rsid w:val="0011381D"/>
    <w:rsid w:val="00133698"/>
    <w:rsid w:val="00137DCC"/>
    <w:rsid w:val="001433C9"/>
    <w:rsid w:val="00197139"/>
    <w:rsid w:val="001E0B8F"/>
    <w:rsid w:val="0023226A"/>
    <w:rsid w:val="00245640"/>
    <w:rsid w:val="002C1388"/>
    <w:rsid w:val="002C71FF"/>
    <w:rsid w:val="002D0A92"/>
    <w:rsid w:val="00301773"/>
    <w:rsid w:val="0031022A"/>
    <w:rsid w:val="00310996"/>
    <w:rsid w:val="00311136"/>
    <w:rsid w:val="00352B7E"/>
    <w:rsid w:val="00353280"/>
    <w:rsid w:val="00374C89"/>
    <w:rsid w:val="00375491"/>
    <w:rsid w:val="00392E3B"/>
    <w:rsid w:val="00394E50"/>
    <w:rsid w:val="003D605B"/>
    <w:rsid w:val="003F6459"/>
    <w:rsid w:val="00402DDF"/>
    <w:rsid w:val="004421F8"/>
    <w:rsid w:val="0044375C"/>
    <w:rsid w:val="00443A5C"/>
    <w:rsid w:val="004C3D72"/>
    <w:rsid w:val="004F1BF0"/>
    <w:rsid w:val="004F4246"/>
    <w:rsid w:val="00536788"/>
    <w:rsid w:val="00557089"/>
    <w:rsid w:val="00567DE9"/>
    <w:rsid w:val="005B16B6"/>
    <w:rsid w:val="005B336F"/>
    <w:rsid w:val="005B505C"/>
    <w:rsid w:val="005E0E08"/>
    <w:rsid w:val="005F5936"/>
    <w:rsid w:val="00600EF8"/>
    <w:rsid w:val="00634377"/>
    <w:rsid w:val="0066761F"/>
    <w:rsid w:val="006C6C5E"/>
    <w:rsid w:val="006E7DAE"/>
    <w:rsid w:val="00702165"/>
    <w:rsid w:val="00714D24"/>
    <w:rsid w:val="00720985"/>
    <w:rsid w:val="007338E3"/>
    <w:rsid w:val="0077125E"/>
    <w:rsid w:val="00774AB0"/>
    <w:rsid w:val="00783B36"/>
    <w:rsid w:val="00787CE9"/>
    <w:rsid w:val="00795FF4"/>
    <w:rsid w:val="007B1926"/>
    <w:rsid w:val="007B1BD0"/>
    <w:rsid w:val="007C30A2"/>
    <w:rsid w:val="007C46F8"/>
    <w:rsid w:val="007F4BFF"/>
    <w:rsid w:val="0083594B"/>
    <w:rsid w:val="00847EEF"/>
    <w:rsid w:val="00871148"/>
    <w:rsid w:val="00896CBC"/>
    <w:rsid w:val="008C0E41"/>
    <w:rsid w:val="008E44A8"/>
    <w:rsid w:val="008F699D"/>
    <w:rsid w:val="00937E8F"/>
    <w:rsid w:val="00956960"/>
    <w:rsid w:val="00975A1C"/>
    <w:rsid w:val="00981B2E"/>
    <w:rsid w:val="00991731"/>
    <w:rsid w:val="0099347A"/>
    <w:rsid w:val="009C6034"/>
    <w:rsid w:val="009E6487"/>
    <w:rsid w:val="009E6672"/>
    <w:rsid w:val="00A1076A"/>
    <w:rsid w:val="00A17DD1"/>
    <w:rsid w:val="00A26589"/>
    <w:rsid w:val="00A64CEA"/>
    <w:rsid w:val="00AA6C09"/>
    <w:rsid w:val="00AC20BC"/>
    <w:rsid w:val="00B01E2B"/>
    <w:rsid w:val="00B10EDE"/>
    <w:rsid w:val="00B2037A"/>
    <w:rsid w:val="00B95DBC"/>
    <w:rsid w:val="00BA7870"/>
    <w:rsid w:val="00BB706C"/>
    <w:rsid w:val="00BC77AC"/>
    <w:rsid w:val="00BE12BF"/>
    <w:rsid w:val="00BF6E52"/>
    <w:rsid w:val="00C07B9A"/>
    <w:rsid w:val="00C55198"/>
    <w:rsid w:val="00C570CC"/>
    <w:rsid w:val="00C65FB4"/>
    <w:rsid w:val="00C73C12"/>
    <w:rsid w:val="00C8290F"/>
    <w:rsid w:val="00C8435C"/>
    <w:rsid w:val="00C93698"/>
    <w:rsid w:val="00CA14D7"/>
    <w:rsid w:val="00CF7251"/>
    <w:rsid w:val="00D05BC2"/>
    <w:rsid w:val="00D162DE"/>
    <w:rsid w:val="00D26E57"/>
    <w:rsid w:val="00D37378"/>
    <w:rsid w:val="00D46873"/>
    <w:rsid w:val="00D76A06"/>
    <w:rsid w:val="00D80CBB"/>
    <w:rsid w:val="00D90789"/>
    <w:rsid w:val="00D921D5"/>
    <w:rsid w:val="00D92CDD"/>
    <w:rsid w:val="00DE2058"/>
    <w:rsid w:val="00DE4B49"/>
    <w:rsid w:val="00DE4BA6"/>
    <w:rsid w:val="00DE4BE7"/>
    <w:rsid w:val="00DF3FB8"/>
    <w:rsid w:val="00E000F9"/>
    <w:rsid w:val="00E10BCC"/>
    <w:rsid w:val="00E43811"/>
    <w:rsid w:val="00E5201D"/>
    <w:rsid w:val="00E86A80"/>
    <w:rsid w:val="00EA281B"/>
    <w:rsid w:val="00EB01B4"/>
    <w:rsid w:val="00EC0C46"/>
    <w:rsid w:val="00ED4DA5"/>
    <w:rsid w:val="00ED5096"/>
    <w:rsid w:val="00EE4587"/>
    <w:rsid w:val="00F129BF"/>
    <w:rsid w:val="00F375A9"/>
    <w:rsid w:val="00F65D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A451B13"/>
  <w15:docId w15:val="{73F7AE2E-2E81-4A66-AF0C-4C94D2D0B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63DE0AAA80DA1BF7C3A61865494AAFB3B6DA5FDC8F3264DD86A357E720F2D93DE2F1FAF4E82456BE2A248Ez1T4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BFD2B-53A0-483A-930B-9F03586F0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8</TotalTime>
  <Pages>6</Pages>
  <Words>772</Words>
  <Characters>7006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Work15</cp:lastModifiedBy>
  <cp:revision>4</cp:revision>
  <cp:lastPrinted>2026-03-19T11:00:00Z</cp:lastPrinted>
  <dcterms:created xsi:type="dcterms:W3CDTF">2026-08-17T08:58:00Z</dcterms:created>
  <dcterms:modified xsi:type="dcterms:W3CDTF">2026-08-18T05:21:00Z</dcterms:modified>
</cp:coreProperties>
</file>