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B6AE3" w14:textId="67AB84BD" w:rsidR="00133698" w:rsidRPr="00133698" w:rsidRDefault="00F0412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FF8128" wp14:editId="7CBFDDC3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8FA4E" w14:textId="77777777" w:rsidR="00641922" w:rsidRDefault="0064192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49696" wp14:editId="2821D6FB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F812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3C68FA4E" w14:textId="77777777" w:rsidR="00641922" w:rsidRDefault="00641922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0549696" wp14:editId="2821D6FB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A207F53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2BC16C8B" w14:textId="77777777" w:rsidR="00133698" w:rsidRDefault="00133698" w:rsidP="00133698">
      <w:pPr>
        <w:jc w:val="center"/>
        <w:rPr>
          <w:b/>
          <w:sz w:val="28"/>
        </w:rPr>
      </w:pPr>
    </w:p>
    <w:p w14:paraId="366DDEB9" w14:textId="77777777" w:rsidR="00956960" w:rsidRDefault="00956960" w:rsidP="00133698">
      <w:pPr>
        <w:jc w:val="center"/>
        <w:rPr>
          <w:b/>
          <w:sz w:val="24"/>
        </w:rPr>
      </w:pPr>
    </w:p>
    <w:p w14:paraId="30062AF6" w14:textId="77777777" w:rsidR="00956960" w:rsidRDefault="00956960" w:rsidP="00133698">
      <w:pPr>
        <w:jc w:val="center"/>
        <w:rPr>
          <w:b/>
          <w:sz w:val="24"/>
        </w:rPr>
      </w:pPr>
    </w:p>
    <w:p w14:paraId="77AAEB57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73136FD9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</w:p>
    <w:p w14:paraId="4BB6D2CA" w14:textId="77777777"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14:paraId="3FC16C12" w14:textId="7BB635E5" w:rsidR="00BC7DA7" w:rsidRDefault="00F04122" w:rsidP="00E676FC">
      <w:pPr>
        <w:spacing w:before="400"/>
        <w:rPr>
          <w:sz w:val="24"/>
          <w:szCs w:val="24"/>
        </w:rPr>
      </w:pPr>
      <w:r w:rsidRPr="002948A0"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5D0ACAB9" wp14:editId="5ACE1F7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C99D76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2948A0">
        <w:rPr>
          <w:sz w:val="24"/>
          <w:szCs w:val="24"/>
        </w:rPr>
        <w:t xml:space="preserve">от </w:t>
      </w:r>
      <w:r w:rsidR="001737D0" w:rsidRPr="002948A0">
        <w:rPr>
          <w:sz w:val="24"/>
          <w:szCs w:val="24"/>
        </w:rPr>
        <w:t xml:space="preserve"> </w:t>
      </w:r>
      <w:r w:rsidR="00A96F47">
        <w:rPr>
          <w:sz w:val="24"/>
          <w:szCs w:val="24"/>
        </w:rPr>
        <w:t>14</w:t>
      </w:r>
      <w:r w:rsidR="00554282" w:rsidRPr="002948A0">
        <w:rPr>
          <w:sz w:val="24"/>
          <w:szCs w:val="24"/>
        </w:rPr>
        <w:t>.0</w:t>
      </w:r>
      <w:r w:rsidR="007757E0">
        <w:rPr>
          <w:sz w:val="24"/>
          <w:szCs w:val="24"/>
        </w:rPr>
        <w:t>8</w:t>
      </w:r>
      <w:r w:rsidR="00554282" w:rsidRPr="002948A0">
        <w:rPr>
          <w:sz w:val="24"/>
          <w:szCs w:val="24"/>
        </w:rPr>
        <w:t>.2026</w:t>
      </w:r>
      <w:proofErr w:type="gramEnd"/>
      <w:r w:rsidR="005544D6" w:rsidRPr="002948A0">
        <w:rPr>
          <w:sz w:val="24"/>
          <w:szCs w:val="24"/>
        </w:rPr>
        <w:t xml:space="preserve">  </w:t>
      </w:r>
      <w:r w:rsidR="00133698" w:rsidRPr="002948A0">
        <w:rPr>
          <w:sz w:val="24"/>
          <w:szCs w:val="24"/>
        </w:rPr>
        <w:t xml:space="preserve"> №</w:t>
      </w:r>
      <w:r w:rsidR="007031DC" w:rsidRPr="002948A0">
        <w:rPr>
          <w:sz w:val="24"/>
          <w:szCs w:val="24"/>
        </w:rPr>
        <w:t xml:space="preserve"> </w:t>
      </w:r>
      <w:r w:rsidR="00723DB3">
        <w:rPr>
          <w:sz w:val="24"/>
          <w:szCs w:val="24"/>
        </w:rPr>
        <w:t>1</w:t>
      </w:r>
      <w:r w:rsidR="00A96F47">
        <w:rPr>
          <w:sz w:val="24"/>
          <w:szCs w:val="24"/>
        </w:rPr>
        <w:t>5</w:t>
      </w:r>
    </w:p>
    <w:p w14:paraId="7A5BBC76" w14:textId="77777777"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14:paraId="68F3C7AC" w14:textId="77777777" w:rsidR="007757E0" w:rsidRDefault="007757E0" w:rsidP="005B0E16">
      <w:pPr>
        <w:pStyle w:val="a8"/>
        <w:spacing w:after="0"/>
        <w:jc w:val="center"/>
        <w:rPr>
          <w:b/>
          <w:sz w:val="28"/>
          <w:szCs w:val="28"/>
        </w:rPr>
      </w:pPr>
    </w:p>
    <w:p w14:paraId="2C59F779" w14:textId="77777777"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14:paraId="1277B97F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14:paraId="1613FD21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предназначенных для сдачи в аренду</w:t>
      </w:r>
    </w:p>
    <w:p w14:paraId="17E2931D" w14:textId="77777777"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14:paraId="0DBF3F24" w14:textId="77777777" w:rsidR="00F04122" w:rsidRDefault="00F04122" w:rsidP="00554282">
      <w:pPr>
        <w:ind w:firstLine="708"/>
        <w:jc w:val="both"/>
        <w:rPr>
          <w:sz w:val="24"/>
          <w:szCs w:val="24"/>
        </w:rPr>
      </w:pPr>
    </w:p>
    <w:p w14:paraId="6A3274E2" w14:textId="1BDE07BD" w:rsidR="00554282" w:rsidRPr="009B6B19" w:rsidRDefault="00A96F47" w:rsidP="0055428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связи с принятием управленческого решения по распоряжению муниципальным имуществом, р</w:t>
      </w:r>
      <w:r w:rsidR="00554282" w:rsidRPr="009B6B19">
        <w:rPr>
          <w:sz w:val="24"/>
          <w:szCs w:val="24"/>
        </w:rPr>
        <w:t>уководствуясь Положением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№55</w:t>
      </w:r>
      <w:r w:rsidR="00C87B59">
        <w:rPr>
          <w:sz w:val="24"/>
          <w:szCs w:val="24"/>
        </w:rPr>
        <w:t xml:space="preserve">, принимая во внимание </w:t>
      </w:r>
      <w:r w:rsidR="007757E0">
        <w:rPr>
          <w:sz w:val="24"/>
          <w:szCs w:val="24"/>
        </w:rPr>
        <w:t xml:space="preserve">приказ органа местного самоуправления «Комитет по управлению имуществом Каменск-Уральского городского округа» от </w:t>
      </w:r>
      <w:r w:rsidR="00552771">
        <w:rPr>
          <w:sz w:val="24"/>
          <w:szCs w:val="24"/>
        </w:rPr>
        <w:t>11</w:t>
      </w:r>
      <w:r w:rsidR="007757E0">
        <w:rPr>
          <w:sz w:val="24"/>
          <w:szCs w:val="24"/>
        </w:rPr>
        <w:t>.0</w:t>
      </w:r>
      <w:r w:rsidR="00552771">
        <w:rPr>
          <w:sz w:val="24"/>
          <w:szCs w:val="24"/>
        </w:rPr>
        <w:t>8</w:t>
      </w:r>
      <w:r w:rsidR="007757E0">
        <w:rPr>
          <w:sz w:val="24"/>
          <w:szCs w:val="24"/>
        </w:rPr>
        <w:t>.2026г. №</w:t>
      </w:r>
      <w:r w:rsidR="00552771">
        <w:rPr>
          <w:sz w:val="24"/>
          <w:szCs w:val="24"/>
        </w:rPr>
        <w:t>1011</w:t>
      </w:r>
      <w:r w:rsidR="007757E0">
        <w:rPr>
          <w:sz w:val="24"/>
          <w:szCs w:val="24"/>
        </w:rPr>
        <w:t xml:space="preserve"> «О </w:t>
      </w:r>
      <w:r w:rsidR="00552771">
        <w:rPr>
          <w:sz w:val="24"/>
          <w:szCs w:val="24"/>
        </w:rPr>
        <w:t xml:space="preserve">внесении изменений в Перечень недвижимого имущества Каменск-Уральского городского округа, предназначенного для предоставления во владение и(или)  в пользование на долгосрочной основе субъектам малого и среднего предпринимательства» </w:t>
      </w:r>
    </w:p>
    <w:p w14:paraId="2CBAE888" w14:textId="77777777" w:rsidR="003E1BAA" w:rsidRDefault="003E1BAA" w:rsidP="002B5CCE">
      <w:pPr>
        <w:ind w:firstLine="708"/>
        <w:jc w:val="both"/>
        <w:rPr>
          <w:sz w:val="24"/>
        </w:rPr>
      </w:pPr>
    </w:p>
    <w:p w14:paraId="2BA2EED5" w14:textId="684FF9C3" w:rsidR="00F04122" w:rsidRDefault="00552771" w:rsidP="00C21CD0">
      <w:pPr>
        <w:pStyle w:val="aa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Исключить из</w:t>
      </w:r>
      <w:r w:rsidR="007757E0">
        <w:rPr>
          <w:sz w:val="24"/>
          <w:szCs w:val="24"/>
        </w:rPr>
        <w:t xml:space="preserve"> </w:t>
      </w:r>
      <w:r w:rsidR="00FC3372" w:rsidRPr="00F04122">
        <w:rPr>
          <w:sz w:val="24"/>
          <w:szCs w:val="24"/>
        </w:rPr>
        <w:t>П</w:t>
      </w:r>
      <w:r w:rsidR="004E4F30" w:rsidRPr="00F04122">
        <w:rPr>
          <w:sz w:val="24"/>
          <w:szCs w:val="24"/>
        </w:rPr>
        <w:t>ереч</w:t>
      </w:r>
      <w:r w:rsidR="00554282" w:rsidRPr="00F04122">
        <w:rPr>
          <w:sz w:val="24"/>
          <w:szCs w:val="24"/>
        </w:rPr>
        <w:t>н</w:t>
      </w:r>
      <w:r>
        <w:rPr>
          <w:sz w:val="24"/>
          <w:szCs w:val="24"/>
        </w:rPr>
        <w:t>я</w:t>
      </w:r>
      <w:r w:rsidR="004E4F30" w:rsidRPr="00F04122">
        <w:rPr>
          <w:sz w:val="24"/>
          <w:szCs w:val="24"/>
        </w:rPr>
        <w:t xml:space="preserve"> объектов </w:t>
      </w:r>
      <w:proofErr w:type="gramStart"/>
      <w:r w:rsidR="004E4F30" w:rsidRPr="00F04122">
        <w:rPr>
          <w:sz w:val="24"/>
          <w:szCs w:val="24"/>
        </w:rPr>
        <w:t xml:space="preserve">недвижимости,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>предназначенных</w:t>
      </w:r>
      <w:proofErr w:type="gramEnd"/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для сдачи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в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аренду, </w:t>
      </w:r>
    </w:p>
    <w:p w14:paraId="04BBEC9E" w14:textId="675A8DBA" w:rsidR="00723DB3" w:rsidRDefault="00FC3372" w:rsidP="007757E0">
      <w:pPr>
        <w:suppressAutoHyphens/>
        <w:jc w:val="both"/>
        <w:rPr>
          <w:sz w:val="24"/>
          <w:szCs w:val="24"/>
        </w:rPr>
      </w:pPr>
      <w:r w:rsidRPr="00F04122">
        <w:rPr>
          <w:sz w:val="24"/>
          <w:szCs w:val="24"/>
        </w:rPr>
        <w:t>нежилое помещение</w:t>
      </w:r>
      <w:r w:rsidR="00F04122" w:rsidRPr="00F04122">
        <w:rPr>
          <w:sz w:val="24"/>
          <w:szCs w:val="24"/>
        </w:rPr>
        <w:t xml:space="preserve"> общей площадью – </w:t>
      </w:r>
      <w:r w:rsidR="007757E0">
        <w:rPr>
          <w:sz w:val="24"/>
          <w:szCs w:val="24"/>
        </w:rPr>
        <w:t>1</w:t>
      </w:r>
      <w:r w:rsidR="00552771">
        <w:rPr>
          <w:sz w:val="24"/>
          <w:szCs w:val="24"/>
        </w:rPr>
        <w:t>1,8</w:t>
      </w:r>
      <w:r w:rsidR="00F04122" w:rsidRPr="00F04122">
        <w:rPr>
          <w:sz w:val="24"/>
          <w:szCs w:val="24"/>
        </w:rPr>
        <w:t xml:space="preserve"> кв.м., </w:t>
      </w:r>
      <w:r w:rsidR="00554282" w:rsidRPr="00F04122">
        <w:rPr>
          <w:sz w:val="24"/>
          <w:szCs w:val="24"/>
        </w:rPr>
        <w:t>расположенное по адресу: г.</w:t>
      </w:r>
      <w:r w:rsidR="00F04122">
        <w:rPr>
          <w:sz w:val="24"/>
          <w:szCs w:val="24"/>
        </w:rPr>
        <w:t xml:space="preserve"> </w:t>
      </w:r>
      <w:r w:rsidR="00554282" w:rsidRPr="00F04122">
        <w:rPr>
          <w:sz w:val="24"/>
          <w:szCs w:val="24"/>
        </w:rPr>
        <w:t xml:space="preserve">Каменск-Уральский, </w:t>
      </w:r>
      <w:r w:rsidR="007757E0">
        <w:rPr>
          <w:sz w:val="24"/>
          <w:szCs w:val="24"/>
        </w:rPr>
        <w:t xml:space="preserve">ул. </w:t>
      </w:r>
      <w:r w:rsidR="00552771">
        <w:rPr>
          <w:sz w:val="24"/>
          <w:szCs w:val="24"/>
        </w:rPr>
        <w:t>Челябинская,22</w:t>
      </w:r>
      <w:r w:rsidR="007757E0">
        <w:rPr>
          <w:sz w:val="24"/>
          <w:szCs w:val="24"/>
        </w:rPr>
        <w:t>.</w:t>
      </w:r>
    </w:p>
    <w:p w14:paraId="14F0A7BB" w14:textId="77777777" w:rsidR="00B67DC8" w:rsidRPr="009B6B19" w:rsidRDefault="003E1BAA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14:paraId="6F5F715F" w14:textId="77777777" w:rsidR="00B67DC8" w:rsidRPr="009B6B19" w:rsidRDefault="003E1BAA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 xml:space="preserve">. </w:t>
      </w:r>
      <w:proofErr w:type="gramStart"/>
      <w:r w:rsidR="00B67DC8" w:rsidRPr="009B6B19">
        <w:rPr>
          <w:sz w:val="24"/>
        </w:rPr>
        <w:t>Заместителю  председателя</w:t>
      </w:r>
      <w:proofErr w:type="gramEnd"/>
      <w:r w:rsidR="00B67DC8" w:rsidRPr="009B6B19">
        <w:rPr>
          <w:sz w:val="24"/>
        </w:rPr>
        <w:t xml:space="preserve">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 w:rsidR="00EE7F9E"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14:paraId="3B8D2B72" w14:textId="77777777" w:rsidR="00133698" w:rsidRDefault="00133698" w:rsidP="00133698">
      <w:pPr>
        <w:jc w:val="both"/>
        <w:rPr>
          <w:sz w:val="24"/>
          <w:szCs w:val="24"/>
        </w:rPr>
      </w:pPr>
    </w:p>
    <w:p w14:paraId="463B8EA3" w14:textId="77777777" w:rsidR="00F04122" w:rsidRDefault="00F04122" w:rsidP="00133698">
      <w:pPr>
        <w:jc w:val="both"/>
        <w:rPr>
          <w:sz w:val="24"/>
          <w:szCs w:val="24"/>
        </w:rPr>
      </w:pPr>
    </w:p>
    <w:p w14:paraId="69BBF7B1" w14:textId="77777777" w:rsidR="007757E0" w:rsidRPr="009B6B19" w:rsidRDefault="007757E0" w:rsidP="00133698">
      <w:pPr>
        <w:jc w:val="both"/>
        <w:rPr>
          <w:sz w:val="24"/>
          <w:szCs w:val="24"/>
        </w:rPr>
      </w:pPr>
    </w:p>
    <w:p w14:paraId="31C8777A" w14:textId="77777777" w:rsidR="009B6B19" w:rsidRDefault="009B6B19" w:rsidP="00133698">
      <w:pPr>
        <w:jc w:val="both"/>
        <w:rPr>
          <w:sz w:val="24"/>
          <w:szCs w:val="24"/>
        </w:rPr>
      </w:pPr>
    </w:p>
    <w:p w14:paraId="729C4C99" w14:textId="0E040D12" w:rsidR="00B67DC8" w:rsidRPr="009B6B19" w:rsidRDefault="00590D8C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 w:rsidR="007757E0"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</w:t>
      </w:r>
      <w:r w:rsidR="0091107D">
        <w:rPr>
          <w:sz w:val="24"/>
          <w:szCs w:val="24"/>
        </w:rPr>
        <w:t xml:space="preserve">    </w:t>
      </w:r>
      <w:r w:rsidR="00554282">
        <w:rPr>
          <w:sz w:val="24"/>
          <w:szCs w:val="24"/>
        </w:rPr>
        <w:t xml:space="preserve">       </w:t>
      </w:r>
      <w:r w:rsidR="0091107D">
        <w:rPr>
          <w:sz w:val="24"/>
          <w:szCs w:val="24"/>
        </w:rPr>
        <w:t xml:space="preserve">  </w:t>
      </w:r>
      <w:r w:rsidR="007757E0">
        <w:rPr>
          <w:sz w:val="24"/>
          <w:szCs w:val="24"/>
        </w:rPr>
        <w:t xml:space="preserve">             А.С. Зубарев</w:t>
      </w:r>
    </w:p>
    <w:p w14:paraId="71337C25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5F2E8D4D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17EFB88A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62873962" w14:textId="77777777" w:rsidR="007031DC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00283D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</w:p>
    <w:p w14:paraId="78B147BB" w14:textId="77777777" w:rsidR="00EE7F9E" w:rsidRDefault="00EE7F9E" w:rsidP="009B6B19">
      <w:pPr>
        <w:jc w:val="both"/>
        <w:rPr>
          <w:sz w:val="22"/>
          <w:szCs w:val="22"/>
        </w:rPr>
      </w:pPr>
    </w:p>
    <w:p w14:paraId="4419B6B0" w14:textId="77777777" w:rsidR="003E1BAA" w:rsidRDefault="003E1BAA" w:rsidP="009B6B19">
      <w:pPr>
        <w:jc w:val="both"/>
        <w:rPr>
          <w:sz w:val="22"/>
          <w:szCs w:val="22"/>
        </w:rPr>
      </w:pPr>
    </w:p>
    <w:p w14:paraId="29824B31" w14:textId="77777777" w:rsidR="003E1BAA" w:rsidRDefault="003E1BAA" w:rsidP="009B6B19">
      <w:pPr>
        <w:jc w:val="both"/>
        <w:rPr>
          <w:sz w:val="22"/>
          <w:szCs w:val="22"/>
        </w:rPr>
      </w:pPr>
    </w:p>
    <w:p w14:paraId="068B54B2" w14:textId="77777777" w:rsidR="003E1BAA" w:rsidRDefault="003E1BAA" w:rsidP="009B6B19">
      <w:pPr>
        <w:jc w:val="both"/>
        <w:rPr>
          <w:sz w:val="22"/>
          <w:szCs w:val="22"/>
        </w:rPr>
      </w:pPr>
    </w:p>
    <w:p w14:paraId="2A3CE57D" w14:textId="77777777" w:rsidR="003E1BAA" w:rsidRDefault="003E1BAA" w:rsidP="009B6B19">
      <w:pPr>
        <w:jc w:val="both"/>
        <w:rPr>
          <w:sz w:val="22"/>
          <w:szCs w:val="22"/>
        </w:rPr>
      </w:pPr>
    </w:p>
    <w:p w14:paraId="7D3CC86B" w14:textId="77777777" w:rsidR="003E1BAA" w:rsidRDefault="003E1BAA" w:rsidP="009B6B19">
      <w:pPr>
        <w:jc w:val="both"/>
        <w:rPr>
          <w:sz w:val="22"/>
          <w:szCs w:val="22"/>
        </w:rPr>
      </w:pPr>
    </w:p>
    <w:p w14:paraId="1FE1B32C" w14:textId="77777777" w:rsidR="003E1BAA" w:rsidRDefault="003E1BAA" w:rsidP="009B6B19">
      <w:pPr>
        <w:jc w:val="both"/>
        <w:rPr>
          <w:sz w:val="22"/>
          <w:szCs w:val="22"/>
        </w:rPr>
      </w:pPr>
    </w:p>
    <w:p w14:paraId="30A37407" w14:textId="77777777" w:rsidR="003E1BAA" w:rsidRDefault="003E1BAA" w:rsidP="009B6B19">
      <w:pPr>
        <w:jc w:val="both"/>
        <w:rPr>
          <w:sz w:val="22"/>
          <w:szCs w:val="22"/>
        </w:rPr>
      </w:pPr>
    </w:p>
    <w:p w14:paraId="09A7109B" w14:textId="77777777" w:rsidR="003E1BAA" w:rsidRDefault="003E1BAA" w:rsidP="009B6B19">
      <w:pPr>
        <w:jc w:val="both"/>
        <w:rPr>
          <w:sz w:val="22"/>
          <w:szCs w:val="22"/>
        </w:rPr>
      </w:pPr>
    </w:p>
    <w:p w14:paraId="6934B88A" w14:textId="77777777" w:rsidR="003E1BAA" w:rsidRDefault="003E1BAA" w:rsidP="009B6B19">
      <w:pPr>
        <w:jc w:val="both"/>
        <w:rPr>
          <w:sz w:val="22"/>
          <w:szCs w:val="22"/>
        </w:rPr>
      </w:pPr>
    </w:p>
    <w:p w14:paraId="269862BF" w14:textId="77777777" w:rsidR="003E1BAA" w:rsidRDefault="003E1BAA" w:rsidP="009B6B19">
      <w:pPr>
        <w:jc w:val="both"/>
        <w:rPr>
          <w:sz w:val="22"/>
          <w:szCs w:val="22"/>
        </w:rPr>
      </w:pPr>
    </w:p>
    <w:p w14:paraId="3F110058" w14:textId="77777777" w:rsidR="003E1BAA" w:rsidRDefault="003E1BAA" w:rsidP="009B6B19">
      <w:pPr>
        <w:jc w:val="both"/>
        <w:rPr>
          <w:sz w:val="22"/>
          <w:szCs w:val="22"/>
        </w:rPr>
      </w:pPr>
    </w:p>
    <w:p w14:paraId="0A470A56" w14:textId="77777777" w:rsidR="003E1BAA" w:rsidRDefault="003E1BAA" w:rsidP="009B6B19">
      <w:pPr>
        <w:jc w:val="both"/>
        <w:rPr>
          <w:sz w:val="22"/>
          <w:szCs w:val="22"/>
        </w:rPr>
      </w:pPr>
    </w:p>
    <w:p w14:paraId="62643AF7" w14:textId="77777777" w:rsidR="00554282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</w:p>
    <w:p w14:paraId="797FE031" w14:textId="77777777" w:rsidR="00554282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</w:p>
    <w:p w14:paraId="39C89E14" w14:textId="77777777" w:rsidR="00B67DC8" w:rsidRPr="009B6B19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  <w:r w:rsidR="007031DC">
        <w:rPr>
          <w:sz w:val="22"/>
          <w:szCs w:val="22"/>
        </w:rPr>
        <w:t xml:space="preserve">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268"/>
        <w:gridCol w:w="3188"/>
      </w:tblGrid>
      <w:tr w:rsidR="00B67DC8" w:rsidRPr="009B6B19" w14:paraId="1BFA0C56" w14:textId="77777777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60653CDB" w14:textId="72917832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554282">
              <w:rPr>
                <w:sz w:val="22"/>
                <w:szCs w:val="22"/>
              </w:rPr>
              <w:t xml:space="preserve">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552771">
              <w:rPr>
                <w:sz w:val="22"/>
                <w:szCs w:val="22"/>
              </w:rPr>
              <w:t>14</w:t>
            </w:r>
            <w:r w:rsidR="00554282">
              <w:rPr>
                <w:sz w:val="22"/>
                <w:szCs w:val="22"/>
              </w:rPr>
              <w:t>.0</w:t>
            </w:r>
            <w:r w:rsidR="007757E0">
              <w:rPr>
                <w:sz w:val="22"/>
                <w:szCs w:val="22"/>
              </w:rPr>
              <w:t>8</w:t>
            </w:r>
            <w:r w:rsidR="00554282">
              <w:rPr>
                <w:sz w:val="22"/>
                <w:szCs w:val="22"/>
              </w:rPr>
              <w:t xml:space="preserve">.2026 </w:t>
            </w:r>
            <w:r w:rsidRPr="009B6B19">
              <w:rPr>
                <w:sz w:val="22"/>
                <w:szCs w:val="22"/>
              </w:rPr>
              <w:t>№</w:t>
            </w:r>
            <w:r w:rsidR="00590D8C">
              <w:rPr>
                <w:sz w:val="22"/>
                <w:szCs w:val="22"/>
              </w:rPr>
              <w:t>1</w:t>
            </w:r>
            <w:r w:rsidR="00552771">
              <w:rPr>
                <w:sz w:val="22"/>
                <w:szCs w:val="22"/>
              </w:rPr>
              <w:t>5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14:paraId="26DC845D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74CE9F5A" w14:textId="77777777"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2A42DA31" w14:textId="77777777" w:rsidR="00590D8C" w:rsidRPr="009B6B19" w:rsidRDefault="00590D8C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5C4290C" w14:textId="77777777"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416773D2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14:paraId="38D31D8D" w14:textId="77777777"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14:paraId="69F80CE0" w14:textId="77777777" w:rsidR="00590D8C" w:rsidRPr="009B6B19" w:rsidRDefault="00590D8C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14:paraId="16217108" w14:textId="77777777"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14:paraId="4DF331B5" w14:textId="77777777" w:rsidTr="008A776F">
        <w:trPr>
          <w:trHeight w:val="476"/>
        </w:trPr>
        <w:tc>
          <w:tcPr>
            <w:tcW w:w="817" w:type="dxa"/>
          </w:tcPr>
          <w:p w14:paraId="62B7FD35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14:paraId="4779BC69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14:paraId="243DE00A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14:paraId="74C89594" w14:textId="77777777"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14:paraId="4E1F4693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14:paraId="20E36054" w14:textId="77777777"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14:paraId="29269453" w14:textId="77777777" w:rsidTr="008A776F">
        <w:trPr>
          <w:trHeight w:val="554"/>
        </w:trPr>
        <w:tc>
          <w:tcPr>
            <w:tcW w:w="817" w:type="dxa"/>
          </w:tcPr>
          <w:p w14:paraId="05C6D9A1" w14:textId="77777777"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3897A60B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14:paraId="2CC9C273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3357012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4194884" w14:textId="77777777" w:rsidR="001F766D" w:rsidRPr="009B6B19" w:rsidRDefault="003E1BAA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</w:tc>
        <w:tc>
          <w:tcPr>
            <w:tcW w:w="3188" w:type="dxa"/>
          </w:tcPr>
          <w:p w14:paraId="18FFD1F6" w14:textId="77777777"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14:paraId="6CEDAA87" w14:textId="77777777" w:rsidTr="008A776F">
        <w:trPr>
          <w:trHeight w:val="480"/>
        </w:trPr>
        <w:tc>
          <w:tcPr>
            <w:tcW w:w="817" w:type="dxa"/>
          </w:tcPr>
          <w:p w14:paraId="41B58490" w14:textId="1007B0C8" w:rsidR="00B67DC8" w:rsidRPr="009B6B19" w:rsidRDefault="00590D8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14:paraId="6BAB50EA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14:paraId="264C2196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1B145A4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8C98FBA" w14:textId="77777777"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14:paraId="079BA2AC" w14:textId="77777777"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14:paraId="78BC5AA0" w14:textId="77777777"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2948A0" w:rsidRPr="009B6B19" w14:paraId="12E467F2" w14:textId="77777777" w:rsidTr="00F04122">
        <w:trPr>
          <w:trHeight w:val="634"/>
        </w:trPr>
        <w:tc>
          <w:tcPr>
            <w:tcW w:w="817" w:type="dxa"/>
          </w:tcPr>
          <w:p w14:paraId="70F9DEDF" w14:textId="5B72241A" w:rsidR="002948A0" w:rsidRDefault="0055277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14:paraId="3CE8035A" w14:textId="7CFA00F2" w:rsidR="002948A0" w:rsidRDefault="002948A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ул.Рябова,7</w:t>
            </w:r>
          </w:p>
        </w:tc>
        <w:tc>
          <w:tcPr>
            <w:tcW w:w="2268" w:type="dxa"/>
          </w:tcPr>
          <w:p w14:paraId="2BD574BB" w14:textId="43D7DE22" w:rsidR="002948A0" w:rsidRDefault="002948A0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5,7</w:t>
            </w:r>
          </w:p>
        </w:tc>
        <w:tc>
          <w:tcPr>
            <w:tcW w:w="3188" w:type="dxa"/>
          </w:tcPr>
          <w:p w14:paraId="36EBE607" w14:textId="2D50C4F4" w:rsidR="002948A0" w:rsidRDefault="002948A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757E0" w:rsidRPr="009B6B19" w14:paraId="786AFC32" w14:textId="77777777" w:rsidTr="00F04122">
        <w:trPr>
          <w:trHeight w:val="634"/>
        </w:trPr>
        <w:tc>
          <w:tcPr>
            <w:tcW w:w="817" w:type="dxa"/>
          </w:tcPr>
          <w:p w14:paraId="2E3A50D4" w14:textId="5BE9EFF9" w:rsidR="007757E0" w:rsidRDefault="0055277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14:paraId="0E3B9C80" w14:textId="0A5AA21A" w:rsidR="007757E0" w:rsidRDefault="007757E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ул.Строителей,29</w:t>
            </w:r>
          </w:p>
        </w:tc>
        <w:tc>
          <w:tcPr>
            <w:tcW w:w="2268" w:type="dxa"/>
          </w:tcPr>
          <w:p w14:paraId="1FEF98EB" w14:textId="74FE9C89" w:rsidR="007757E0" w:rsidRDefault="007757E0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158,7</w:t>
            </w:r>
          </w:p>
        </w:tc>
        <w:tc>
          <w:tcPr>
            <w:tcW w:w="3188" w:type="dxa"/>
          </w:tcPr>
          <w:p w14:paraId="45CA2E9C" w14:textId="32E5BD6C" w:rsidR="007757E0" w:rsidRDefault="007757E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14:paraId="0040E093" w14:textId="77777777"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14:paraId="53F42A16" w14:textId="77777777"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2B5CCE">
      <w:pgSz w:w="11906" w:h="16838"/>
      <w:pgMar w:top="426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D1ED0"/>
    <w:multiLevelType w:val="hybridMultilevel"/>
    <w:tmpl w:val="C0E6E9DE"/>
    <w:lvl w:ilvl="0" w:tplc="EC16B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7077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0283D"/>
    <w:rsid w:val="00003EE0"/>
    <w:rsid w:val="00041410"/>
    <w:rsid w:val="00046D96"/>
    <w:rsid w:val="000656E1"/>
    <w:rsid w:val="00081C95"/>
    <w:rsid w:val="000824CE"/>
    <w:rsid w:val="00085F5D"/>
    <w:rsid w:val="00097B0C"/>
    <w:rsid w:val="000B0DE4"/>
    <w:rsid w:val="000C26E8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90D91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948A0"/>
    <w:rsid w:val="002A3FD2"/>
    <w:rsid w:val="002B3E6E"/>
    <w:rsid w:val="002B5CC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96E95"/>
    <w:rsid w:val="003B14D2"/>
    <w:rsid w:val="003D1091"/>
    <w:rsid w:val="003E1BAA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B6A6F"/>
    <w:rsid w:val="004C3D72"/>
    <w:rsid w:val="004C7A0E"/>
    <w:rsid w:val="004D4FC6"/>
    <w:rsid w:val="004E0759"/>
    <w:rsid w:val="004E3B54"/>
    <w:rsid w:val="004E4F30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2771"/>
    <w:rsid w:val="00554282"/>
    <w:rsid w:val="005544D6"/>
    <w:rsid w:val="0055728A"/>
    <w:rsid w:val="00562CCA"/>
    <w:rsid w:val="00565AD5"/>
    <w:rsid w:val="00567DE9"/>
    <w:rsid w:val="005768D0"/>
    <w:rsid w:val="00590D8C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23DB3"/>
    <w:rsid w:val="007362C2"/>
    <w:rsid w:val="00744155"/>
    <w:rsid w:val="007449AF"/>
    <w:rsid w:val="00744B44"/>
    <w:rsid w:val="00757165"/>
    <w:rsid w:val="00762DF5"/>
    <w:rsid w:val="007757E0"/>
    <w:rsid w:val="00777042"/>
    <w:rsid w:val="0078663C"/>
    <w:rsid w:val="007B4448"/>
    <w:rsid w:val="007C6FF9"/>
    <w:rsid w:val="007D53C9"/>
    <w:rsid w:val="007D5911"/>
    <w:rsid w:val="007E2BD4"/>
    <w:rsid w:val="007E6918"/>
    <w:rsid w:val="007F0E28"/>
    <w:rsid w:val="008043F8"/>
    <w:rsid w:val="008109CA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B3240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63B"/>
    <w:rsid w:val="00975A1C"/>
    <w:rsid w:val="00981976"/>
    <w:rsid w:val="00995803"/>
    <w:rsid w:val="009A2270"/>
    <w:rsid w:val="009A4E1D"/>
    <w:rsid w:val="009B6B19"/>
    <w:rsid w:val="009D5BFA"/>
    <w:rsid w:val="009E6A0F"/>
    <w:rsid w:val="00A00645"/>
    <w:rsid w:val="00A1076A"/>
    <w:rsid w:val="00A11644"/>
    <w:rsid w:val="00A12953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96F47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E23E5"/>
    <w:rsid w:val="00BF6E52"/>
    <w:rsid w:val="00C02F75"/>
    <w:rsid w:val="00C245DE"/>
    <w:rsid w:val="00C30472"/>
    <w:rsid w:val="00C332F9"/>
    <w:rsid w:val="00C33800"/>
    <w:rsid w:val="00C36185"/>
    <w:rsid w:val="00C45603"/>
    <w:rsid w:val="00C55198"/>
    <w:rsid w:val="00C8290F"/>
    <w:rsid w:val="00C87B59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95FB7"/>
    <w:rsid w:val="00D971C7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687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04122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C71"/>
    <w:rsid w:val="00FA1D62"/>
    <w:rsid w:val="00FA3C20"/>
    <w:rsid w:val="00FA5CDE"/>
    <w:rsid w:val="00FA668C"/>
    <w:rsid w:val="00FB2919"/>
    <w:rsid w:val="00FC3372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2417D6"/>
  <w15:docId w15:val="{2C32EA81-30EA-4531-A392-99C2126B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7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3A17D-14D8-4305-BA9C-E03547CC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Work12</cp:lastModifiedBy>
  <cp:revision>2</cp:revision>
  <cp:lastPrinted>2026-08-14T05:01:00Z</cp:lastPrinted>
  <dcterms:created xsi:type="dcterms:W3CDTF">2026-08-14T05:01:00Z</dcterms:created>
  <dcterms:modified xsi:type="dcterms:W3CDTF">2026-08-14T05:01:00Z</dcterms:modified>
</cp:coreProperties>
</file>