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6148E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B6148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1pt;width:49.45pt;height:86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E41AF6" w:rsidRDefault="00E41AF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870EF3" w:rsidRDefault="00133698" w:rsidP="00FD7DEC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870EF3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133698" w:rsidRPr="00870EF3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870EF3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133698" w:rsidRPr="00870EF3" w:rsidRDefault="00133698" w:rsidP="00133698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870EF3">
        <w:rPr>
          <w:rFonts w:ascii="Liberation Serif" w:hAnsi="Liberation Serif"/>
          <w:b/>
          <w:sz w:val="32"/>
          <w:szCs w:val="32"/>
        </w:rPr>
        <w:t>ПОСТАНОВЛЕНИЕ</w:t>
      </w:r>
    </w:p>
    <w:p w:rsidR="00133698" w:rsidRPr="00F953E9" w:rsidRDefault="00B6148E" w:rsidP="00133698">
      <w:pPr>
        <w:spacing w:before="400"/>
        <w:rPr>
          <w:sz w:val="24"/>
        </w:rPr>
      </w:pPr>
      <w:r w:rsidRPr="00B6148E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6F3171">
        <w:rPr>
          <w:sz w:val="24"/>
        </w:rPr>
        <w:t>20.08.2026</w:t>
      </w:r>
      <w:r w:rsidR="00133698" w:rsidRPr="00F953E9">
        <w:rPr>
          <w:sz w:val="24"/>
        </w:rPr>
        <w:t xml:space="preserve"> №</w:t>
      </w:r>
      <w:r w:rsidR="007A595D">
        <w:rPr>
          <w:sz w:val="24"/>
        </w:rPr>
        <w:t xml:space="preserve"> </w:t>
      </w:r>
      <w:r w:rsidR="006F3171">
        <w:rPr>
          <w:sz w:val="24"/>
        </w:rPr>
        <w:t>588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CC6BCD" w:rsidRDefault="00133698" w:rsidP="00133698">
      <w:pPr>
        <w:rPr>
          <w:rFonts w:ascii="Liberation Serif" w:hAnsi="Liberation Serif"/>
          <w:sz w:val="28"/>
          <w:szCs w:val="28"/>
        </w:rPr>
      </w:pPr>
    </w:p>
    <w:p w:rsidR="003E6036" w:rsidRDefault="00F86E03" w:rsidP="00F86E0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7C62C8">
        <w:rPr>
          <w:rFonts w:ascii="Liberation Serif" w:hAnsi="Liberation Serif"/>
          <w:b/>
          <w:sz w:val="28"/>
          <w:szCs w:val="28"/>
        </w:rPr>
        <w:t>П</w:t>
      </w:r>
      <w:r>
        <w:rPr>
          <w:rFonts w:ascii="Liberation Serif" w:hAnsi="Liberation Serif"/>
          <w:b/>
          <w:sz w:val="28"/>
          <w:szCs w:val="28"/>
        </w:rPr>
        <w:t xml:space="preserve">лана мероприятий по проведению на территории Каменск-Уральского городского округа Дня солидарности </w:t>
      </w:r>
    </w:p>
    <w:p w:rsidR="00F86E03" w:rsidRPr="00CC6BCD" w:rsidRDefault="00F86E03" w:rsidP="00F86E0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в борьбе с </w:t>
      </w:r>
      <w:r w:rsidR="00D67D7C">
        <w:rPr>
          <w:rFonts w:ascii="Liberation Serif" w:hAnsi="Liberation Serif"/>
          <w:b/>
          <w:sz w:val="28"/>
          <w:szCs w:val="28"/>
        </w:rPr>
        <w:t>терроризмом в 202</w:t>
      </w:r>
      <w:r w:rsidR="00D345B3">
        <w:rPr>
          <w:rFonts w:ascii="Liberation Serif" w:hAnsi="Liberation Serif"/>
          <w:b/>
          <w:sz w:val="28"/>
          <w:szCs w:val="28"/>
        </w:rPr>
        <w:t>6</w:t>
      </w:r>
      <w:r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133698" w:rsidRPr="00CC6BC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CC6BCD" w:rsidRDefault="006145AD" w:rsidP="00F41FB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C6BCD">
        <w:rPr>
          <w:rFonts w:ascii="Liberation Serif" w:hAnsi="Liberation Serif"/>
          <w:sz w:val="28"/>
          <w:szCs w:val="28"/>
        </w:rPr>
        <w:t>В соответствии с федеральными законами</w:t>
      </w:r>
      <w:r w:rsidR="00165CB2" w:rsidRPr="00165CB2">
        <w:rPr>
          <w:rFonts w:ascii="Liberation Serif" w:hAnsi="Liberation Serif"/>
          <w:sz w:val="28"/>
          <w:szCs w:val="28"/>
        </w:rPr>
        <w:t xml:space="preserve"> </w:t>
      </w:r>
      <w:r w:rsidR="00165CB2" w:rsidRPr="00CC6BCD">
        <w:rPr>
          <w:rFonts w:ascii="Liberation Serif" w:hAnsi="Liberation Serif"/>
          <w:sz w:val="28"/>
          <w:szCs w:val="28"/>
        </w:rPr>
        <w:t>от 6 октября 2003</w:t>
      </w:r>
      <w:r w:rsidR="00821866">
        <w:rPr>
          <w:rFonts w:ascii="Liberation Serif" w:hAnsi="Liberation Serif"/>
          <w:sz w:val="28"/>
          <w:szCs w:val="28"/>
        </w:rPr>
        <w:t xml:space="preserve"> </w:t>
      </w:r>
      <w:r w:rsidR="00165CB2" w:rsidRPr="00CC6BCD">
        <w:rPr>
          <w:rFonts w:ascii="Liberation Serif" w:hAnsi="Liberation Serif"/>
          <w:sz w:val="28"/>
          <w:szCs w:val="28"/>
        </w:rPr>
        <w:t>года</w:t>
      </w:r>
      <w:r w:rsidR="00D67D7C">
        <w:rPr>
          <w:rFonts w:ascii="Liberation Serif" w:hAnsi="Liberation Serif"/>
          <w:sz w:val="28"/>
          <w:szCs w:val="28"/>
        </w:rPr>
        <w:t xml:space="preserve"> </w:t>
      </w:r>
      <w:r w:rsidR="002F2BA3">
        <w:rPr>
          <w:rFonts w:ascii="Liberation Serif" w:hAnsi="Liberation Serif"/>
          <w:sz w:val="28"/>
          <w:szCs w:val="28"/>
        </w:rPr>
        <w:t xml:space="preserve">               </w:t>
      </w:r>
      <w:r w:rsidR="00165CB2" w:rsidRPr="00CC6BCD">
        <w:rPr>
          <w:rFonts w:ascii="Liberation Serif" w:hAnsi="Liberation Serif"/>
          <w:sz w:val="28"/>
          <w:szCs w:val="28"/>
        </w:rPr>
        <w:t xml:space="preserve">№ 131-ФЗ </w:t>
      </w:r>
      <w:r w:rsidR="00B47C9E">
        <w:rPr>
          <w:rFonts w:ascii="Liberation Serif" w:hAnsi="Liberation Serif"/>
          <w:sz w:val="28"/>
          <w:szCs w:val="28"/>
        </w:rPr>
        <w:t>«</w:t>
      </w:r>
      <w:r w:rsidR="00165CB2" w:rsidRPr="00CC6BCD">
        <w:rPr>
          <w:rFonts w:ascii="Liberation Serif" w:hAnsi="Liberation Serif"/>
          <w:sz w:val="28"/>
          <w:szCs w:val="28"/>
        </w:rPr>
        <w:t xml:space="preserve">Об общих принципах организации местного самоуправления </w:t>
      </w:r>
      <w:r w:rsidR="002F2BA3">
        <w:rPr>
          <w:rFonts w:ascii="Liberation Serif" w:hAnsi="Liberation Serif"/>
          <w:sz w:val="28"/>
          <w:szCs w:val="28"/>
        </w:rPr>
        <w:t xml:space="preserve">          </w:t>
      </w:r>
      <w:r w:rsidR="00165CB2" w:rsidRPr="00CC6BCD">
        <w:rPr>
          <w:rFonts w:ascii="Liberation Serif" w:hAnsi="Liberation Serif"/>
          <w:sz w:val="28"/>
          <w:szCs w:val="28"/>
        </w:rPr>
        <w:t>в Российской Федерации</w:t>
      </w:r>
      <w:r w:rsidR="00B47C9E">
        <w:rPr>
          <w:rFonts w:ascii="Liberation Serif" w:hAnsi="Liberation Serif"/>
          <w:sz w:val="28"/>
          <w:szCs w:val="28"/>
        </w:rPr>
        <w:t>»</w:t>
      </w:r>
      <w:r w:rsidR="00165CB2">
        <w:rPr>
          <w:rFonts w:ascii="Liberation Serif" w:hAnsi="Liberation Serif"/>
          <w:sz w:val="28"/>
          <w:szCs w:val="28"/>
        </w:rPr>
        <w:t>,</w:t>
      </w:r>
      <w:r w:rsidRPr="00CC6BCD">
        <w:rPr>
          <w:rFonts w:ascii="Liberation Serif" w:hAnsi="Liberation Serif"/>
          <w:sz w:val="28"/>
          <w:szCs w:val="28"/>
        </w:rPr>
        <w:t xml:space="preserve"> </w:t>
      </w:r>
      <w:r w:rsidR="00165CB2" w:rsidRPr="00CC6BCD">
        <w:rPr>
          <w:rFonts w:ascii="Liberation Serif" w:hAnsi="Liberation Serif"/>
          <w:sz w:val="28"/>
          <w:szCs w:val="28"/>
        </w:rPr>
        <w:t xml:space="preserve">от 6 марта 2006 года № 35-ФЗ </w:t>
      </w:r>
      <w:r w:rsidR="00B47C9E">
        <w:rPr>
          <w:rFonts w:ascii="Liberation Serif" w:hAnsi="Liberation Serif"/>
          <w:sz w:val="28"/>
          <w:szCs w:val="28"/>
        </w:rPr>
        <w:t>«</w:t>
      </w:r>
      <w:r w:rsidR="00165CB2" w:rsidRPr="00CC6BCD">
        <w:rPr>
          <w:rFonts w:ascii="Liberation Serif" w:hAnsi="Liberation Serif"/>
          <w:sz w:val="28"/>
          <w:szCs w:val="28"/>
        </w:rPr>
        <w:t>О противодействии терроризму</w:t>
      </w:r>
      <w:r w:rsidR="00B47C9E">
        <w:rPr>
          <w:rFonts w:ascii="Liberation Serif" w:hAnsi="Liberation Serif"/>
          <w:sz w:val="28"/>
          <w:szCs w:val="28"/>
        </w:rPr>
        <w:t>»</w:t>
      </w:r>
      <w:r w:rsidR="00165CB2">
        <w:rPr>
          <w:rFonts w:ascii="Liberation Serif" w:hAnsi="Liberation Serif"/>
          <w:sz w:val="28"/>
          <w:szCs w:val="28"/>
        </w:rPr>
        <w:t xml:space="preserve">, </w:t>
      </w:r>
      <w:r w:rsidR="00165CB2" w:rsidRPr="00165CB2">
        <w:rPr>
          <w:rFonts w:ascii="Liberation Serif" w:hAnsi="Liberation Serif"/>
          <w:sz w:val="28"/>
          <w:szCs w:val="28"/>
        </w:rPr>
        <w:t xml:space="preserve">от 13 марта 1995 года № 32-ФЗ </w:t>
      </w:r>
      <w:r w:rsidR="00B47C9E">
        <w:rPr>
          <w:rFonts w:ascii="Liberation Serif" w:hAnsi="Liberation Serif"/>
          <w:sz w:val="28"/>
          <w:szCs w:val="28"/>
        </w:rPr>
        <w:t>«</w:t>
      </w:r>
      <w:r w:rsidR="00165CB2" w:rsidRPr="00165CB2">
        <w:rPr>
          <w:rFonts w:ascii="Liberation Serif" w:hAnsi="Liberation Serif"/>
          <w:sz w:val="28"/>
          <w:szCs w:val="28"/>
        </w:rPr>
        <w:t xml:space="preserve">О днях воинской славы </w:t>
      </w:r>
      <w:r w:rsidR="00F41FB6">
        <w:rPr>
          <w:rFonts w:ascii="Liberation Serif" w:hAnsi="Liberation Serif"/>
          <w:sz w:val="28"/>
          <w:szCs w:val="28"/>
        </w:rPr>
        <w:t xml:space="preserve">                        </w:t>
      </w:r>
      <w:r w:rsidR="00B33BD1" w:rsidRPr="00542847">
        <w:rPr>
          <w:rFonts w:ascii="Liberation Serif" w:hAnsi="Liberation Serif"/>
          <w:sz w:val="28"/>
          <w:szCs w:val="28"/>
        </w:rPr>
        <w:t>и памятных датах</w:t>
      </w:r>
      <w:r w:rsidR="00165CB2" w:rsidRPr="00542847">
        <w:rPr>
          <w:rFonts w:ascii="Liberation Serif" w:hAnsi="Liberation Serif"/>
          <w:sz w:val="28"/>
          <w:szCs w:val="28"/>
        </w:rPr>
        <w:t xml:space="preserve"> России</w:t>
      </w:r>
      <w:r w:rsidR="00B47C9E">
        <w:rPr>
          <w:rFonts w:ascii="Liberation Serif" w:hAnsi="Liberation Serif"/>
          <w:sz w:val="28"/>
          <w:szCs w:val="28"/>
        </w:rPr>
        <w:t>»</w:t>
      </w:r>
      <w:r w:rsidR="00165CB2">
        <w:rPr>
          <w:rFonts w:ascii="Liberation Serif" w:hAnsi="Liberation Serif"/>
          <w:sz w:val="28"/>
          <w:szCs w:val="28"/>
        </w:rPr>
        <w:t>,</w:t>
      </w:r>
      <w:r w:rsidR="00584739">
        <w:rPr>
          <w:rFonts w:ascii="Liberation Serif" w:hAnsi="Liberation Serif"/>
          <w:sz w:val="28"/>
          <w:szCs w:val="28"/>
        </w:rPr>
        <w:t xml:space="preserve"> </w:t>
      </w:r>
      <w:r w:rsidR="00F41FB6">
        <w:rPr>
          <w:rFonts w:ascii="Liberation Serif" w:hAnsi="Liberation Serif"/>
          <w:sz w:val="28"/>
          <w:szCs w:val="28"/>
        </w:rPr>
        <w:t>в</w:t>
      </w:r>
      <w:r w:rsidR="00D67D7C">
        <w:rPr>
          <w:rFonts w:ascii="Liberation Serif" w:hAnsi="Liberation Serif"/>
          <w:sz w:val="28"/>
          <w:szCs w:val="28"/>
        </w:rPr>
        <w:t xml:space="preserve">о исполнение </w:t>
      </w:r>
      <w:r w:rsidR="00D67D7C">
        <w:rPr>
          <w:rFonts w:ascii="Liberation Serif" w:hAnsi="Liberation Serif" w:cs="Liberation Serif"/>
          <w:sz w:val="28"/>
          <w:szCs w:val="28"/>
        </w:rPr>
        <w:t xml:space="preserve">Комплексного плана противодействия идеологии терроризма в Российской Федерации </w:t>
      </w:r>
      <w:r w:rsidR="00F41FB6">
        <w:rPr>
          <w:rFonts w:ascii="Liberation Serif" w:hAnsi="Liberation Serif" w:cs="Liberation Serif"/>
          <w:sz w:val="28"/>
          <w:szCs w:val="28"/>
        </w:rPr>
        <w:t xml:space="preserve">                               </w:t>
      </w:r>
      <w:r w:rsidR="00D67D7C">
        <w:rPr>
          <w:rFonts w:ascii="Liberation Serif" w:hAnsi="Liberation Serif" w:cs="Liberation Serif"/>
          <w:sz w:val="28"/>
          <w:szCs w:val="28"/>
        </w:rPr>
        <w:t xml:space="preserve">на 2024 - 2028 годы, утвержденного Президентом </w:t>
      </w:r>
      <w:r w:rsidR="00F41FB6">
        <w:rPr>
          <w:rFonts w:ascii="Liberation Serif" w:hAnsi="Liberation Serif" w:cs="Liberation Serif"/>
          <w:sz w:val="28"/>
          <w:szCs w:val="28"/>
        </w:rPr>
        <w:t>Российской</w:t>
      </w:r>
      <w:proofErr w:type="gramEnd"/>
      <w:r w:rsidR="00F41FB6">
        <w:rPr>
          <w:rFonts w:ascii="Liberation Serif" w:hAnsi="Liberation Serif" w:cs="Liberation Serif"/>
          <w:sz w:val="28"/>
          <w:szCs w:val="28"/>
        </w:rPr>
        <w:t xml:space="preserve"> Федерации</w:t>
      </w:r>
      <w:r w:rsidR="00D67D7C">
        <w:rPr>
          <w:rFonts w:ascii="Liberation Serif" w:hAnsi="Liberation Serif" w:cs="Liberation Serif"/>
          <w:sz w:val="28"/>
          <w:szCs w:val="28"/>
        </w:rPr>
        <w:t xml:space="preserve"> 30.12.2023 № Пр-2610,</w:t>
      </w:r>
      <w:r w:rsidR="003E6036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CC6BC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CC6BC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C6BCD">
        <w:rPr>
          <w:rFonts w:ascii="Liberation Serif" w:hAnsi="Liberation Serif"/>
          <w:b/>
          <w:sz w:val="28"/>
        </w:rPr>
        <w:t>ПОСТАНОВЛЯЕТ:</w:t>
      </w:r>
    </w:p>
    <w:p w:rsidR="000A4C0E" w:rsidRPr="00CC6BCD" w:rsidRDefault="004F1BF0" w:rsidP="0091363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1.</w:t>
      </w:r>
      <w:r w:rsidR="000A4C0E" w:rsidRPr="00913639">
        <w:rPr>
          <w:rFonts w:ascii="Liberation Serif" w:hAnsi="Liberation Serif"/>
          <w:sz w:val="28"/>
          <w:szCs w:val="28"/>
        </w:rPr>
        <w:t xml:space="preserve"> </w:t>
      </w:r>
      <w:r w:rsidR="00165CB2" w:rsidRPr="00165CB2">
        <w:rPr>
          <w:rFonts w:ascii="Liberation Serif" w:hAnsi="Liberation Serif"/>
          <w:sz w:val="28"/>
          <w:szCs w:val="28"/>
        </w:rPr>
        <w:t xml:space="preserve">Утвердить </w:t>
      </w:r>
      <w:hyperlink w:anchor="P35">
        <w:r w:rsidR="00165CB2" w:rsidRPr="00165CB2">
          <w:rPr>
            <w:rFonts w:ascii="Liberation Serif" w:hAnsi="Liberation Serif"/>
            <w:sz w:val="28"/>
            <w:szCs w:val="28"/>
          </w:rPr>
          <w:t>План</w:t>
        </w:r>
      </w:hyperlink>
      <w:r w:rsidR="00165CB2" w:rsidRPr="00165CB2">
        <w:rPr>
          <w:rFonts w:ascii="Liberation Serif" w:hAnsi="Liberation Serif"/>
          <w:sz w:val="28"/>
          <w:szCs w:val="28"/>
        </w:rPr>
        <w:t xml:space="preserve"> мероприятий по проведению на территории </w:t>
      </w:r>
      <w:r w:rsidR="000D7573">
        <w:rPr>
          <w:rFonts w:ascii="Liberation Serif" w:hAnsi="Liberation Serif"/>
          <w:sz w:val="28"/>
          <w:szCs w:val="28"/>
        </w:rPr>
        <w:t xml:space="preserve">               </w:t>
      </w:r>
      <w:r w:rsidR="00165CB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165CB2" w:rsidRPr="00165CB2">
        <w:rPr>
          <w:rFonts w:ascii="Liberation Serif" w:hAnsi="Liberation Serif"/>
          <w:sz w:val="28"/>
          <w:szCs w:val="28"/>
        </w:rPr>
        <w:t xml:space="preserve"> Дня солидарности в борьбе </w:t>
      </w:r>
      <w:r w:rsidR="000D7573">
        <w:rPr>
          <w:rFonts w:ascii="Liberation Serif" w:hAnsi="Liberation Serif"/>
          <w:sz w:val="28"/>
          <w:szCs w:val="28"/>
        </w:rPr>
        <w:t xml:space="preserve">                              </w:t>
      </w:r>
      <w:r w:rsidR="00165CB2" w:rsidRPr="00165CB2">
        <w:rPr>
          <w:rFonts w:ascii="Liberation Serif" w:hAnsi="Liberation Serif"/>
          <w:sz w:val="28"/>
          <w:szCs w:val="28"/>
        </w:rPr>
        <w:t>с терроризмом</w:t>
      </w:r>
      <w:r w:rsidR="000D7573">
        <w:rPr>
          <w:rFonts w:ascii="Liberation Serif" w:hAnsi="Liberation Serif"/>
          <w:sz w:val="28"/>
          <w:szCs w:val="28"/>
        </w:rPr>
        <w:t xml:space="preserve"> </w:t>
      </w:r>
      <w:r w:rsidR="00165CB2" w:rsidRPr="00165CB2">
        <w:rPr>
          <w:rFonts w:ascii="Liberation Serif" w:hAnsi="Liberation Serif"/>
          <w:sz w:val="28"/>
          <w:szCs w:val="28"/>
        </w:rPr>
        <w:t>в 202</w:t>
      </w:r>
      <w:r w:rsidR="00D345B3">
        <w:rPr>
          <w:rFonts w:ascii="Liberation Serif" w:hAnsi="Liberation Serif"/>
          <w:sz w:val="28"/>
          <w:szCs w:val="28"/>
        </w:rPr>
        <w:t>6</w:t>
      </w:r>
      <w:r w:rsidR="001816D6">
        <w:rPr>
          <w:rFonts w:ascii="Liberation Serif" w:hAnsi="Liberation Serif"/>
          <w:sz w:val="28"/>
          <w:szCs w:val="28"/>
        </w:rPr>
        <w:t xml:space="preserve"> году (прилагается</w:t>
      </w:r>
      <w:r w:rsidR="00165CB2" w:rsidRPr="00165CB2">
        <w:rPr>
          <w:rFonts w:ascii="Liberation Serif" w:hAnsi="Liberation Serif"/>
          <w:sz w:val="28"/>
          <w:szCs w:val="28"/>
        </w:rPr>
        <w:t>)</w:t>
      </w:r>
      <w:r w:rsidR="00165CB2">
        <w:rPr>
          <w:rFonts w:ascii="Liberation Serif" w:hAnsi="Liberation Serif"/>
          <w:sz w:val="28"/>
          <w:szCs w:val="28"/>
        </w:rPr>
        <w:t>.</w:t>
      </w:r>
    </w:p>
    <w:p w:rsidR="0083242F" w:rsidRPr="00913639" w:rsidRDefault="00913639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2</w:t>
      </w:r>
      <w:r w:rsidR="0083242F" w:rsidRPr="00913639">
        <w:rPr>
          <w:rFonts w:ascii="Liberation Serif" w:hAnsi="Liberation Serif"/>
          <w:sz w:val="28"/>
          <w:szCs w:val="28"/>
        </w:rPr>
        <w:t xml:space="preserve">. </w:t>
      </w:r>
      <w:r w:rsidR="00542847" w:rsidRPr="00851CF5">
        <w:rPr>
          <w:rFonts w:ascii="Liberation Serif" w:hAnsi="Liberation Serif"/>
          <w:sz w:val="28"/>
          <w:szCs w:val="28"/>
        </w:rPr>
        <w:t>Опубликовать настоящее постановление в газете</w:t>
      </w:r>
      <w:r w:rsidR="00542847" w:rsidRPr="001223B4">
        <w:rPr>
          <w:rFonts w:ascii="Liberation Serif" w:hAnsi="Liberation Serif"/>
          <w:sz w:val="28"/>
          <w:szCs w:val="28"/>
        </w:rPr>
        <w:t xml:space="preserve"> </w:t>
      </w:r>
      <w:r w:rsidR="00B47C9E">
        <w:rPr>
          <w:rFonts w:ascii="Liberation Serif" w:hAnsi="Liberation Serif"/>
          <w:sz w:val="28"/>
          <w:szCs w:val="28"/>
        </w:rPr>
        <w:t>«</w:t>
      </w:r>
      <w:r w:rsidR="00542847" w:rsidRPr="001223B4">
        <w:rPr>
          <w:rFonts w:ascii="Liberation Serif" w:hAnsi="Liberation Serif"/>
          <w:sz w:val="28"/>
          <w:szCs w:val="28"/>
        </w:rPr>
        <w:t>Каменский рабочий</w:t>
      </w:r>
      <w:r w:rsidR="00B47C9E">
        <w:rPr>
          <w:rFonts w:ascii="Liberation Serif" w:hAnsi="Liberation Serif"/>
          <w:sz w:val="28"/>
          <w:szCs w:val="28"/>
        </w:rPr>
        <w:t>»</w:t>
      </w:r>
      <w:r w:rsidR="00542847" w:rsidRPr="001223B4">
        <w:rPr>
          <w:rFonts w:ascii="Liberation Serif" w:hAnsi="Liberation Serif"/>
          <w:sz w:val="28"/>
          <w:szCs w:val="28"/>
        </w:rPr>
        <w:t xml:space="preserve"> и разместить на официальном сайте муниципального образования</w:t>
      </w:r>
      <w:r w:rsidR="0083242F" w:rsidRPr="00913639">
        <w:rPr>
          <w:rFonts w:ascii="Liberation Serif" w:hAnsi="Liberation Serif"/>
          <w:sz w:val="28"/>
          <w:szCs w:val="28"/>
        </w:rPr>
        <w:t>.</w:t>
      </w:r>
    </w:p>
    <w:p w:rsidR="00133698" w:rsidRPr="00CC6BCD" w:rsidRDefault="00913639" w:rsidP="004F1BF0">
      <w:pPr>
        <w:ind w:firstLine="720"/>
        <w:jc w:val="both"/>
        <w:rPr>
          <w:rFonts w:ascii="Liberation Serif" w:hAnsi="Liberation Serif"/>
          <w:sz w:val="28"/>
        </w:rPr>
      </w:pPr>
      <w:r w:rsidRPr="00913639">
        <w:rPr>
          <w:rFonts w:ascii="Liberation Serif" w:hAnsi="Liberation Serif"/>
          <w:sz w:val="28"/>
          <w:szCs w:val="28"/>
        </w:rPr>
        <w:t>3</w:t>
      </w:r>
      <w:r w:rsidR="004F1BF0" w:rsidRPr="00913639">
        <w:rPr>
          <w:rFonts w:ascii="Liberation Serif" w:hAnsi="Liberation Serif"/>
          <w:sz w:val="28"/>
          <w:szCs w:val="28"/>
        </w:rPr>
        <w:t>.</w:t>
      </w:r>
      <w:r w:rsidR="0083242F" w:rsidRPr="00913639">
        <w:rPr>
          <w:rFonts w:ascii="Liberation Serif" w:hAnsi="Liberation Serif"/>
          <w:sz w:val="28"/>
          <w:szCs w:val="28"/>
        </w:rPr>
        <w:t xml:space="preserve"> Контроль исполнения настоящего постановления возложить</w:t>
      </w:r>
      <w:r w:rsidR="00F41FB6">
        <w:rPr>
          <w:rFonts w:ascii="Liberation Serif" w:hAnsi="Liberation Serif"/>
          <w:sz w:val="28"/>
          <w:szCs w:val="28"/>
        </w:rPr>
        <w:t xml:space="preserve">                        </w:t>
      </w:r>
      <w:r w:rsidR="0083242F" w:rsidRPr="00913639">
        <w:rPr>
          <w:rFonts w:ascii="Liberation Serif" w:hAnsi="Liberation Serif"/>
          <w:sz w:val="28"/>
          <w:szCs w:val="28"/>
        </w:rPr>
        <w:t xml:space="preserve"> на руководителя аппарата Администрации городского округа </w:t>
      </w:r>
      <w:proofErr w:type="spellStart"/>
      <w:r w:rsidR="00191811" w:rsidRPr="00913639">
        <w:rPr>
          <w:rFonts w:ascii="Liberation Serif" w:hAnsi="Liberation Serif"/>
          <w:sz w:val="28"/>
          <w:szCs w:val="28"/>
        </w:rPr>
        <w:t>Ялунина</w:t>
      </w:r>
      <w:proofErr w:type="spellEnd"/>
      <w:r w:rsidR="00191811" w:rsidRPr="00CC6BCD">
        <w:rPr>
          <w:rFonts w:ascii="Liberation Serif" w:hAnsi="Liberation Serif"/>
          <w:sz w:val="28"/>
        </w:rPr>
        <w:t xml:space="preserve"> А.В.</w:t>
      </w: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9B5611" w:rsidRDefault="00D67D7C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D921D5" w:rsidRPr="00CC6BCD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Каменск-Уральского</w:t>
      </w:r>
      <w:r w:rsidR="002454BC" w:rsidRPr="00CC6BCD">
        <w:rPr>
          <w:rFonts w:ascii="Liberation Serif" w:hAnsi="Liberation Serif"/>
          <w:sz w:val="28"/>
          <w:szCs w:val="28"/>
        </w:rPr>
        <w:t xml:space="preserve"> </w:t>
      </w:r>
      <w:r w:rsidRPr="00CC6BCD">
        <w:rPr>
          <w:rFonts w:ascii="Liberation Serif" w:hAnsi="Liberation Serif"/>
          <w:sz w:val="28"/>
          <w:szCs w:val="28"/>
        </w:rPr>
        <w:t>городского округа</w:t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  <w:t xml:space="preserve">         </w:t>
      </w:r>
      <w:r w:rsidR="00D67D7C">
        <w:rPr>
          <w:rFonts w:ascii="Liberation Serif" w:hAnsi="Liberation Serif"/>
          <w:sz w:val="28"/>
          <w:szCs w:val="28"/>
        </w:rPr>
        <w:t>А.А. Герасимов</w:t>
      </w: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4B69B3" w:rsidRDefault="004B69B3" w:rsidP="005E07DA">
      <w:pPr>
        <w:ind w:left="9072"/>
        <w:jc w:val="both"/>
        <w:rPr>
          <w:rFonts w:ascii="Liberation Serif" w:hAnsi="Liberation Serif"/>
          <w:sz w:val="28"/>
          <w:szCs w:val="28"/>
        </w:rPr>
        <w:sectPr w:rsidR="004B69B3" w:rsidSect="00C836B0">
          <w:headerReference w:type="default" r:id="rId9"/>
          <w:headerReference w:type="first" r:id="rId10"/>
          <w:pgSz w:w="11906" w:h="16838"/>
          <w:pgMar w:top="993" w:right="567" w:bottom="284" w:left="1701" w:header="709" w:footer="709" w:gutter="0"/>
          <w:cols w:space="708"/>
          <w:titlePg/>
          <w:docGrid w:linePitch="360"/>
        </w:sectPr>
      </w:pPr>
    </w:p>
    <w:p w:rsidR="00CF4153" w:rsidRPr="00E1401E" w:rsidRDefault="00CF4153" w:rsidP="00CF4153">
      <w:pPr>
        <w:ind w:left="9072"/>
        <w:jc w:val="both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CF4153" w:rsidRPr="00E1401E" w:rsidRDefault="00CF4153" w:rsidP="00CF4153">
      <w:pPr>
        <w:ind w:left="9072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>постановлением Администрации Каменск-Уральского городского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E1401E">
        <w:rPr>
          <w:rFonts w:ascii="Liberation Serif" w:hAnsi="Liberation Serif"/>
          <w:sz w:val="28"/>
          <w:szCs w:val="28"/>
        </w:rPr>
        <w:t xml:space="preserve">округа                                         </w:t>
      </w:r>
      <w:r w:rsidR="003E6036">
        <w:rPr>
          <w:rFonts w:ascii="Liberation Serif" w:hAnsi="Liberation Serif"/>
          <w:sz w:val="28"/>
          <w:szCs w:val="28"/>
        </w:rPr>
        <w:t xml:space="preserve">                            от </w:t>
      </w:r>
      <w:r w:rsidR="00471E50">
        <w:rPr>
          <w:rFonts w:ascii="Liberation Serif" w:hAnsi="Liberation Serif"/>
          <w:sz w:val="28"/>
          <w:szCs w:val="28"/>
        </w:rPr>
        <w:t xml:space="preserve">  20.08.2026 </w:t>
      </w:r>
      <w:r w:rsidRPr="00E1401E">
        <w:rPr>
          <w:rFonts w:ascii="Liberation Serif" w:hAnsi="Liberation Serif"/>
          <w:sz w:val="28"/>
          <w:szCs w:val="28"/>
        </w:rPr>
        <w:t>№</w:t>
      </w:r>
      <w:r w:rsidR="00471E50">
        <w:rPr>
          <w:rFonts w:ascii="Liberation Serif" w:hAnsi="Liberation Serif"/>
          <w:sz w:val="28"/>
          <w:szCs w:val="28"/>
        </w:rPr>
        <w:t xml:space="preserve"> 588</w:t>
      </w:r>
    </w:p>
    <w:p w:rsidR="00CF4153" w:rsidRPr="00E1401E" w:rsidRDefault="00B47C9E" w:rsidP="00CF4153">
      <w:pPr>
        <w:ind w:left="907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proofErr w:type="gramStart"/>
      <w:r w:rsidR="00CF4153" w:rsidRPr="00E1401E">
        <w:rPr>
          <w:rFonts w:ascii="Liberation Serif" w:hAnsi="Liberation Serif"/>
          <w:sz w:val="28"/>
          <w:szCs w:val="28"/>
        </w:rPr>
        <w:t xml:space="preserve">Об утверждении Плана мероприятий </w:t>
      </w:r>
      <w:r w:rsidR="000D7573">
        <w:rPr>
          <w:rFonts w:ascii="Liberation Serif" w:hAnsi="Liberation Serif"/>
          <w:sz w:val="28"/>
          <w:szCs w:val="28"/>
        </w:rPr>
        <w:t xml:space="preserve">                 </w:t>
      </w:r>
      <w:r w:rsidR="00CF4153" w:rsidRPr="00E1401E">
        <w:rPr>
          <w:rFonts w:ascii="Liberation Serif" w:hAnsi="Liberation Serif"/>
          <w:sz w:val="28"/>
          <w:szCs w:val="28"/>
        </w:rPr>
        <w:t>по проведению на территории Каменск-Уральского городского округа Дня солидарности в борьбе с терроризмом</w:t>
      </w:r>
      <w:proofErr w:type="gramEnd"/>
      <w:r w:rsidR="00CF4153" w:rsidRPr="00E1401E">
        <w:rPr>
          <w:rFonts w:ascii="Liberation Serif" w:hAnsi="Liberation Serif"/>
          <w:sz w:val="28"/>
          <w:szCs w:val="28"/>
        </w:rPr>
        <w:t xml:space="preserve"> в 202</w:t>
      </w:r>
      <w:r w:rsidR="002B5B76">
        <w:rPr>
          <w:rFonts w:ascii="Liberation Serif" w:hAnsi="Liberation Serif"/>
          <w:sz w:val="28"/>
          <w:szCs w:val="28"/>
        </w:rPr>
        <w:t>6</w:t>
      </w:r>
      <w:r w:rsidR="00CF4153" w:rsidRPr="00E1401E">
        <w:rPr>
          <w:rFonts w:ascii="Liberation Serif" w:hAnsi="Liberation Serif"/>
          <w:sz w:val="28"/>
          <w:szCs w:val="28"/>
        </w:rPr>
        <w:t xml:space="preserve"> году</w:t>
      </w:r>
      <w:r>
        <w:rPr>
          <w:rFonts w:ascii="Liberation Serif" w:hAnsi="Liberation Serif"/>
          <w:sz w:val="28"/>
          <w:szCs w:val="28"/>
        </w:rPr>
        <w:t>»</w:t>
      </w:r>
    </w:p>
    <w:p w:rsidR="00CF4153" w:rsidRPr="00E1401E" w:rsidRDefault="00CF4153" w:rsidP="00CF4153">
      <w:pPr>
        <w:ind w:left="9072"/>
      </w:pPr>
    </w:p>
    <w:p w:rsidR="00CF4153" w:rsidRPr="00E1401E" w:rsidRDefault="00CF4153" w:rsidP="00CF4153"/>
    <w:p w:rsidR="00CF4153" w:rsidRPr="00E1401E" w:rsidRDefault="00B6148E" w:rsidP="00870EF3">
      <w:pPr>
        <w:ind w:left="-142"/>
        <w:jc w:val="center"/>
        <w:rPr>
          <w:rFonts w:ascii="Liberation Serif" w:hAnsi="Liberation Serif"/>
          <w:sz w:val="28"/>
          <w:szCs w:val="28"/>
        </w:rPr>
      </w:pPr>
      <w:hyperlink w:anchor="P35">
        <w:r w:rsidR="00CF4153" w:rsidRPr="00E1401E">
          <w:rPr>
            <w:rFonts w:ascii="Liberation Serif" w:hAnsi="Liberation Serif"/>
            <w:sz w:val="28"/>
            <w:szCs w:val="28"/>
          </w:rPr>
          <w:t>План</w:t>
        </w:r>
      </w:hyperlink>
      <w:r w:rsidR="00CF4153" w:rsidRPr="00E1401E">
        <w:rPr>
          <w:rFonts w:ascii="Liberation Serif" w:hAnsi="Liberation Serif"/>
          <w:sz w:val="28"/>
          <w:szCs w:val="28"/>
        </w:rPr>
        <w:t xml:space="preserve"> мероприятий </w:t>
      </w:r>
    </w:p>
    <w:p w:rsidR="00CF4153" w:rsidRPr="00E1401E" w:rsidRDefault="00CF4153" w:rsidP="00870EF3">
      <w:pPr>
        <w:ind w:left="-142"/>
        <w:jc w:val="center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 xml:space="preserve">по проведению на территории Каменск-Уральского городского округа </w:t>
      </w:r>
    </w:p>
    <w:p w:rsidR="00CF4153" w:rsidRPr="00E1401E" w:rsidRDefault="00CF4153" w:rsidP="00870EF3">
      <w:pPr>
        <w:ind w:left="-142"/>
        <w:jc w:val="center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>Дня солидарности в борьбе с терроризмом в 20</w:t>
      </w:r>
      <w:r w:rsidR="003E6036">
        <w:rPr>
          <w:rFonts w:ascii="Liberation Serif" w:hAnsi="Liberation Serif"/>
          <w:sz w:val="28"/>
          <w:szCs w:val="28"/>
        </w:rPr>
        <w:t>2</w:t>
      </w:r>
      <w:r w:rsidR="002B5B76">
        <w:rPr>
          <w:rFonts w:ascii="Liberation Serif" w:hAnsi="Liberation Serif"/>
          <w:sz w:val="28"/>
          <w:szCs w:val="28"/>
        </w:rPr>
        <w:t>6</w:t>
      </w:r>
      <w:r w:rsidRPr="00E1401E">
        <w:rPr>
          <w:rFonts w:ascii="Liberation Serif" w:hAnsi="Liberation Serif"/>
          <w:sz w:val="28"/>
          <w:szCs w:val="28"/>
        </w:rPr>
        <w:t xml:space="preserve"> году</w:t>
      </w:r>
    </w:p>
    <w:p w:rsidR="00CF4153" w:rsidRPr="00E1401E" w:rsidRDefault="00CF4153" w:rsidP="00CF4153">
      <w:pPr>
        <w:ind w:left="1418"/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ac"/>
        <w:tblW w:w="14675" w:type="dxa"/>
        <w:tblLook w:val="04A0"/>
      </w:tblPr>
      <w:tblGrid>
        <w:gridCol w:w="834"/>
        <w:gridCol w:w="3224"/>
        <w:gridCol w:w="3799"/>
        <w:gridCol w:w="6818"/>
      </w:tblGrid>
      <w:tr w:rsidR="00CF4153" w:rsidRPr="00693D93" w:rsidTr="00D1140F">
        <w:tc>
          <w:tcPr>
            <w:tcW w:w="834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№№</w:t>
            </w:r>
          </w:p>
        </w:tc>
        <w:tc>
          <w:tcPr>
            <w:tcW w:w="3224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Дата проведения мероприятия/трансляции</w:t>
            </w:r>
          </w:p>
        </w:tc>
        <w:tc>
          <w:tcPr>
            <w:tcW w:w="3799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Место проведения, учреждение</w:t>
            </w:r>
          </w:p>
        </w:tc>
        <w:tc>
          <w:tcPr>
            <w:tcW w:w="6818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Наименование мероприятия, форма проведения</w:t>
            </w:r>
          </w:p>
        </w:tc>
      </w:tr>
      <w:tr w:rsidR="00CF4153" w:rsidRPr="00693D93" w:rsidTr="000E596E">
        <w:tc>
          <w:tcPr>
            <w:tcW w:w="14675" w:type="dxa"/>
            <w:gridSpan w:val="4"/>
          </w:tcPr>
          <w:p w:rsidR="00CF4153" w:rsidRPr="00693D93" w:rsidRDefault="00C94AE6" w:rsidP="00C94A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Антитеррористическая комиссия</w:t>
            </w:r>
            <w:r w:rsidR="00CF4153" w:rsidRPr="00693D93">
              <w:rPr>
                <w:rFonts w:ascii="Liberation Serif" w:hAnsi="Liberation Serif"/>
                <w:sz w:val="28"/>
                <w:szCs w:val="28"/>
              </w:rPr>
              <w:t xml:space="preserve"> Каменск-Уральско</w:t>
            </w:r>
            <w:r>
              <w:rPr>
                <w:rFonts w:ascii="Liberation Serif" w:hAnsi="Liberation Serif"/>
                <w:sz w:val="28"/>
                <w:szCs w:val="28"/>
              </w:rPr>
              <w:t>го</w:t>
            </w:r>
            <w:r w:rsidR="00CF4153" w:rsidRPr="00693D93">
              <w:rPr>
                <w:rFonts w:ascii="Liberation Serif" w:hAnsi="Liberation Serif"/>
                <w:sz w:val="28"/>
                <w:szCs w:val="28"/>
              </w:rPr>
              <w:t xml:space="preserve"> городско</w:t>
            </w:r>
            <w:r>
              <w:rPr>
                <w:rFonts w:ascii="Liberation Serif" w:hAnsi="Liberation Serif"/>
                <w:sz w:val="28"/>
                <w:szCs w:val="28"/>
              </w:rPr>
              <w:t>го</w:t>
            </w:r>
            <w:r w:rsidR="00CF4153" w:rsidRPr="00693D93">
              <w:rPr>
                <w:rFonts w:ascii="Liberation Serif" w:hAnsi="Liberation Serif"/>
                <w:sz w:val="28"/>
                <w:szCs w:val="28"/>
              </w:rPr>
              <w:t xml:space="preserve"> округ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</w:p>
        </w:tc>
      </w:tr>
      <w:tr w:rsidR="00CF4153" w:rsidRPr="00693D93" w:rsidTr="00D1140F">
        <w:tc>
          <w:tcPr>
            <w:tcW w:w="834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224" w:type="dxa"/>
          </w:tcPr>
          <w:p w:rsidR="00CF4153" w:rsidRPr="00693D93" w:rsidRDefault="00CF4153" w:rsidP="002B5B76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</w:t>
            </w:r>
            <w:r w:rsidR="002B5B76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3799" w:type="dxa"/>
          </w:tcPr>
          <w:p w:rsidR="002B5B76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Официальный сайт муниципального образования</w:t>
            </w:r>
            <w:r w:rsidR="002B5B76">
              <w:rPr>
                <w:rFonts w:ascii="Liberation Serif" w:hAnsi="Liberation Serif"/>
                <w:sz w:val="28"/>
                <w:szCs w:val="28"/>
              </w:rPr>
              <w:t xml:space="preserve">, официальная страница муниципального образования в социальной сети </w:t>
            </w:r>
            <w:r w:rsidR="00B47C9E"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="002B5B76">
              <w:rPr>
                <w:rFonts w:ascii="Liberation Serif" w:hAnsi="Liberation Serif"/>
                <w:sz w:val="28"/>
                <w:szCs w:val="28"/>
              </w:rPr>
              <w:t>Вконтакте</w:t>
            </w:r>
            <w:proofErr w:type="spellEnd"/>
            <w:r w:rsidR="00B47C9E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18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Публикация информационного материала, посвященного Дню солидарности в борьбе с терроризмом</w:t>
            </w:r>
          </w:p>
        </w:tc>
      </w:tr>
      <w:tr w:rsidR="00CF4153" w:rsidRPr="000D7573" w:rsidTr="000E596E">
        <w:tc>
          <w:tcPr>
            <w:tcW w:w="14675" w:type="dxa"/>
            <w:gridSpan w:val="4"/>
          </w:tcPr>
          <w:p w:rsidR="00CF4153" w:rsidRPr="000D7573" w:rsidRDefault="00CF4153" w:rsidP="00EE78E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 xml:space="preserve">ОМС </w:t>
            </w:r>
            <w:r w:rsidR="00B47C9E">
              <w:rPr>
                <w:rFonts w:ascii="Liberation Serif" w:hAnsi="Liberation Serif"/>
                <w:sz w:val="28"/>
                <w:szCs w:val="28"/>
              </w:rPr>
              <w:t>«</w:t>
            </w:r>
            <w:r w:rsidRPr="000D7573">
              <w:rPr>
                <w:rFonts w:ascii="Liberation Serif" w:hAnsi="Liberation Serif"/>
                <w:sz w:val="28"/>
                <w:szCs w:val="28"/>
              </w:rPr>
              <w:t>Управление по физической культуре и спорту Каменск-Уральского городского округа</w:t>
            </w:r>
            <w:r w:rsidR="00B47C9E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A55359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224" w:type="dxa"/>
          </w:tcPr>
          <w:p w:rsidR="00A55359" w:rsidRPr="00CC001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01.09.2026</w:t>
            </w:r>
          </w:p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МАУДО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КУСШТВС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Юность-ДОСААФ</w:t>
            </w:r>
            <w:r w:rsidR="00B47C9E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18" w:type="dxa"/>
            <w:tcBorders>
              <w:bottom w:val="single" w:sz="4" w:space="0" w:color="auto"/>
            </w:tcBorders>
          </w:tcPr>
          <w:p w:rsidR="00A55359" w:rsidRPr="00CC0017" w:rsidRDefault="00A55359" w:rsidP="00E254D7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Рассмотрение тематической информации </w:t>
            </w:r>
            <w:proofErr w:type="gramStart"/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о Дне солидарности в борьбе с терроризмом с тренерами-преподавателями в рамках</w:t>
            </w:r>
            <w:proofErr w:type="gramEnd"/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педагогического совета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224" w:type="dxa"/>
          </w:tcPr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01.09.2026 - 07.09.2026</w:t>
            </w:r>
          </w:p>
        </w:tc>
        <w:tc>
          <w:tcPr>
            <w:tcW w:w="3799" w:type="dxa"/>
          </w:tcPr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Центр прогресса бокса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Витязь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  <w:tcBorders>
              <w:top w:val="single" w:sz="4" w:space="0" w:color="auto"/>
            </w:tcBorders>
          </w:tcPr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Размещение информации, приуроченной ко Дню солидарности в борьбе с терроризмом, на официальн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>ом сайте учреждения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, </w:t>
            </w:r>
            <w:proofErr w:type="spellStart"/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мессенджер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>е</w:t>
            </w:r>
            <w:proofErr w:type="spellEnd"/>
            <w:r w:rsidR="0080524F">
              <w:rPr>
                <w:rFonts w:ascii="Liberation Serif" w:hAnsi="Liberation Serif"/>
                <w:sz w:val="28"/>
                <w:szCs w:val="28"/>
              </w:rPr>
              <w:t xml:space="preserve"> МАХ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и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lastRenderedPageBreak/>
              <w:t>родительских чатах.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3</w:t>
            </w:r>
          </w:p>
        </w:tc>
        <w:tc>
          <w:tcPr>
            <w:tcW w:w="3224" w:type="dxa"/>
          </w:tcPr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01.09.2026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-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07.09.2026</w:t>
            </w:r>
          </w:p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A55359" w:rsidRPr="00CC001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Центр прогресса бокса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Витязь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E254D7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Конкурс рисунков, </w:t>
            </w:r>
            <w:r w:rsidRPr="00CC0017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приуроченный </w:t>
            </w:r>
            <w:r w:rsidR="0080524F">
              <w:rPr>
                <w:rFonts w:ascii="Liberation Serif" w:hAnsi="Liberation Serif" w:cs="Liberation Serif"/>
                <w:sz w:val="28"/>
                <w:szCs w:val="28"/>
              </w:rPr>
              <w:t xml:space="preserve">ко </w:t>
            </w:r>
            <w:r w:rsidRPr="00CC0017">
              <w:rPr>
                <w:rFonts w:ascii="Liberation Serif" w:eastAsia="Calibri" w:hAnsi="Liberation Serif" w:cs="Liberation Serif"/>
                <w:sz w:val="28"/>
                <w:szCs w:val="28"/>
              </w:rPr>
              <w:t>Дню солидарности в борьбе с терроризмом</w:t>
            </w:r>
            <w:r w:rsidR="00E254D7">
              <w:rPr>
                <w:rFonts w:ascii="Liberation Serif" w:eastAsia="Calibri" w:hAnsi="Liberation Serif" w:cs="Liberation Serif"/>
                <w:sz w:val="28"/>
                <w:szCs w:val="28"/>
              </w:rPr>
              <w:t>,</w:t>
            </w:r>
            <w:r w:rsidRPr="00CC0017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</w:t>
            </w:r>
            <w:r w:rsidR="00B47C9E">
              <w:rPr>
                <w:rFonts w:ascii="Liberation Serif" w:eastAsia="Calibri" w:hAnsi="Liberation Serif" w:cs="Liberation Serif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Liberation Serif"/>
                <w:sz w:val="28"/>
                <w:szCs w:val="28"/>
              </w:rPr>
              <w:t>Нет терроризму</w:t>
            </w:r>
            <w:r w:rsidR="00B47C9E">
              <w:rPr>
                <w:rFonts w:ascii="Liberation Serif" w:eastAsia="Calibri" w:hAnsi="Liberation Serif" w:cs="Liberation Serif"/>
                <w:sz w:val="28"/>
                <w:szCs w:val="28"/>
              </w:rPr>
              <w:t>»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3224" w:type="dxa"/>
          </w:tcPr>
          <w:p w:rsidR="00A55359" w:rsidRPr="00CC001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02.09.2026</w:t>
            </w:r>
          </w:p>
        </w:tc>
        <w:tc>
          <w:tcPr>
            <w:tcW w:w="3799" w:type="dxa"/>
          </w:tcPr>
          <w:p w:rsidR="00A55359" w:rsidRPr="00CC001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Центр прогресса бокса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Витязь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Встреча 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>обучающих</w:t>
            </w:r>
            <w:r w:rsidR="0080524F"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ся отделения бокса</w:t>
            </w:r>
            <w:r w:rsidR="0080524F" w:rsidRPr="00CC001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с ветераном СВО, ветераном боевых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 xml:space="preserve"> действий Вячеславом Макаровым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.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</w:p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Беседа на тему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Анатомия ненависти: откуда берется экстремизм и как работает пропаганда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. Психологический 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>р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азбор механизмов вовлечения молодежи в деструктивные группы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224" w:type="dxa"/>
          </w:tcPr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02.09.2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>02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6</w:t>
            </w:r>
          </w:p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A55359" w:rsidRPr="00CC001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Спортивный клуб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Горизонт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Беседы о трагических событиях 0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 xml:space="preserve">1-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03 сентября 2004 года в Беслане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 демонстрацией презентации  </w:t>
            </w:r>
          </w:p>
          <w:p w:rsidR="00A55359" w:rsidRPr="00CC0017" w:rsidRDefault="00B47C9E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="00A55359"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3 сентября 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>-</w:t>
            </w:r>
            <w:r w:rsidR="00A55359"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День солидарности в борьбе с терроризмом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3224" w:type="dxa"/>
          </w:tcPr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02.09.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>2026</w:t>
            </w:r>
          </w:p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A55359" w:rsidRPr="00CC001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Спортивный клуб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Горизонт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Конкурс рисунков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Терроризм 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>-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зло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</w:p>
        </w:tc>
      </w:tr>
      <w:tr w:rsidR="00A55359" w:rsidRPr="000D7573" w:rsidTr="00D1140F">
        <w:trPr>
          <w:trHeight w:val="2237"/>
        </w:trPr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3224" w:type="dxa"/>
          </w:tcPr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02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 xml:space="preserve">.09.2026 -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06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>.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09.2026</w:t>
            </w:r>
          </w:p>
        </w:tc>
        <w:tc>
          <w:tcPr>
            <w:tcW w:w="3799" w:type="dxa"/>
          </w:tcPr>
          <w:p w:rsidR="00A55359" w:rsidRPr="00CC001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Все отделения </w:t>
            </w:r>
            <w:r w:rsidR="0080524F"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МАУДО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47C9E">
              <w:rPr>
                <w:rFonts w:ascii="Liberation Serif" w:hAnsi="Liberation Serif"/>
                <w:sz w:val="28"/>
                <w:szCs w:val="28"/>
              </w:rPr>
              <w:t>«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>Спортивная школа олимпийского резерва</w:t>
            </w:r>
            <w:r w:rsidR="00B47C9E">
              <w:rPr>
                <w:rFonts w:ascii="Liberation Serif" w:hAnsi="Liberation Serif"/>
                <w:sz w:val="28"/>
                <w:szCs w:val="28"/>
              </w:rPr>
              <w:t>»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>(далее – СШОР)</w:t>
            </w:r>
          </w:p>
        </w:tc>
        <w:tc>
          <w:tcPr>
            <w:tcW w:w="6818" w:type="dxa"/>
          </w:tcPr>
          <w:p w:rsidR="00A55359" w:rsidRPr="00CC0017" w:rsidRDefault="00A55359" w:rsidP="0080524F">
            <w:pPr>
              <w:pStyle w:val="af0"/>
              <w:spacing w:line="240" w:lineRule="auto"/>
              <w:ind w:left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Беседы с </w:t>
            </w:r>
            <w:proofErr w:type="gramStart"/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обучающимися</w:t>
            </w:r>
            <w:proofErr w:type="gramEnd"/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СШОР по теме, посвященной трагическим событиям в Беслане. </w:t>
            </w:r>
          </w:p>
          <w:p w:rsidR="00A55359" w:rsidRPr="00CC0017" w:rsidRDefault="00A55359" w:rsidP="0080524F">
            <w:pPr>
              <w:pStyle w:val="af0"/>
              <w:spacing w:after="0" w:line="240" w:lineRule="auto"/>
              <w:ind w:left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Беседа на тему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Мы хотим жить в мире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, просмотр видеоролика: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День солидарности в борьбе с терроризмом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  <w:p w:rsidR="00A55359" w:rsidRPr="00CC0017" w:rsidRDefault="00A55359" w:rsidP="0080524F">
            <w:pPr>
              <w:pStyle w:val="af0"/>
              <w:spacing w:after="0" w:line="240" w:lineRule="auto"/>
              <w:ind w:left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Просмотр документал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>ьного фильма о теракте в школе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Беслан -1 сентября 2004 года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3224" w:type="dxa"/>
          </w:tcPr>
          <w:p w:rsidR="00A55359" w:rsidRPr="00CC0017" w:rsidRDefault="0080524F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02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.09.2026 -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06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09.2026</w:t>
            </w:r>
          </w:p>
        </w:tc>
        <w:tc>
          <w:tcPr>
            <w:tcW w:w="3799" w:type="dxa"/>
          </w:tcPr>
          <w:p w:rsidR="00A55359" w:rsidRPr="00CC001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Все отделения СШОР </w:t>
            </w:r>
          </w:p>
        </w:tc>
        <w:tc>
          <w:tcPr>
            <w:tcW w:w="6818" w:type="dxa"/>
          </w:tcPr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proofErr w:type="gramStart"/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Проведение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тренерами-преподавателями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инструктажей с обучающимися СШОР по соблюдению правил антитеррористической безопасности.</w:t>
            </w:r>
            <w:proofErr w:type="gramEnd"/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 Доведение информации об ответственности за совершение преступлений террористической направленности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A55359" w:rsidP="000D7573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24" w:type="dxa"/>
          </w:tcPr>
          <w:p w:rsidR="00A55359" w:rsidRPr="00CC0017" w:rsidRDefault="0080524F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02.09.2026</w:t>
            </w:r>
          </w:p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A55359" w:rsidRPr="00CC001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Надежды Урала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Проведение бесед о трагедии в Беслане, значении белой ленты как символа мира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3224" w:type="dxa"/>
          </w:tcPr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02.09.2026 </w:t>
            </w:r>
            <w:r w:rsidR="0080524F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10.09.2026</w:t>
            </w:r>
          </w:p>
        </w:tc>
        <w:tc>
          <w:tcPr>
            <w:tcW w:w="3799" w:type="dxa"/>
          </w:tcPr>
          <w:p w:rsidR="00E254D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МАУДО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="0080524F">
              <w:rPr>
                <w:rFonts w:ascii="Liberation Serif" w:eastAsia="Calibri" w:hAnsi="Liberation Serif" w:cs="Times New Roman"/>
                <w:sz w:val="28"/>
                <w:szCs w:val="28"/>
              </w:rPr>
              <w:t>Спортивная школа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, </w:t>
            </w:r>
          </w:p>
          <w:p w:rsidR="00E254D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МАУДО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КУСШТВС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Юность-ДОСААФ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, </w:t>
            </w:r>
          </w:p>
          <w:p w:rsidR="00E254D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МАУДО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СШОР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, </w:t>
            </w:r>
          </w:p>
          <w:p w:rsidR="00A55359" w:rsidRPr="00CC001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МАУДО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СШ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Витязь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, МАУ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Центр РФС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E254D7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Размещение информации, приуроченной ко Дню солидарности в борьбе с терроризмом, на информационных стендах спортивных 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</w:rPr>
              <w:t>учреждений</w:t>
            </w:r>
            <w:r w:rsidR="0080524F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,  на официальных сайтах учреждений,  страницах в социальной сети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proofErr w:type="spellStart"/>
            <w:r w:rsidR="0080524F">
              <w:rPr>
                <w:rFonts w:ascii="Liberation Serif" w:eastAsia="Calibri" w:hAnsi="Liberation Serif" w:cs="Times New Roman"/>
                <w:sz w:val="28"/>
                <w:szCs w:val="28"/>
              </w:rPr>
              <w:t>Вконтакте</w:t>
            </w:r>
            <w:proofErr w:type="spellEnd"/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="0080524F">
              <w:rPr>
                <w:rFonts w:ascii="Liberation Serif" w:eastAsia="Calibri" w:hAnsi="Liberation Serif" w:cs="Times New Roman"/>
                <w:sz w:val="28"/>
                <w:szCs w:val="28"/>
              </w:rPr>
              <w:t>,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  <w:proofErr w:type="spellStart"/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мессенджер</w:t>
            </w:r>
            <w:r w:rsidR="0080524F">
              <w:rPr>
                <w:rFonts w:ascii="Liberation Serif" w:eastAsia="Calibri" w:hAnsi="Liberation Serif" w:cs="Times New Roman"/>
                <w:sz w:val="28"/>
                <w:szCs w:val="28"/>
              </w:rPr>
              <w:t>е</w:t>
            </w:r>
            <w:proofErr w:type="spellEnd"/>
            <w:r w:rsidR="0080524F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МАХ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и родительских чатах</w:t>
            </w:r>
          </w:p>
        </w:tc>
      </w:tr>
      <w:tr w:rsidR="00CB55D2" w:rsidRPr="000D7573" w:rsidTr="00D1140F">
        <w:tc>
          <w:tcPr>
            <w:tcW w:w="834" w:type="dxa"/>
          </w:tcPr>
          <w:p w:rsidR="00CB55D2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3224" w:type="dxa"/>
          </w:tcPr>
          <w:p w:rsidR="00CB55D2" w:rsidRPr="00CC0017" w:rsidRDefault="00CB55D2" w:rsidP="00CB55D2">
            <w:pPr>
              <w:outlineLvl w:val="0"/>
              <w:rPr>
                <w:rFonts w:ascii="Liberation Serif" w:eastAsia="Calibri" w:hAnsi="Liberation Serif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03.09.2026</w:t>
            </w:r>
          </w:p>
        </w:tc>
        <w:tc>
          <w:tcPr>
            <w:tcW w:w="3799" w:type="dxa"/>
          </w:tcPr>
          <w:p w:rsidR="00CB55D2" w:rsidRPr="00CC0017" w:rsidRDefault="00CB55D2" w:rsidP="00CB55D2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Факел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  <w:vMerge w:val="restart"/>
          </w:tcPr>
          <w:p w:rsidR="00CB55D2" w:rsidRPr="00CC0017" w:rsidRDefault="00CB55D2" w:rsidP="0080524F">
            <w:pPr>
              <w:keepNext/>
              <w:keepLines/>
              <w:widowControl w:val="0"/>
              <w:tabs>
                <w:tab w:val="left" w:pos="136"/>
              </w:tabs>
              <w:ind w:right="23"/>
              <w:outlineLvl w:val="0"/>
              <w:rPr>
                <w:rFonts w:ascii="Liberation Serif" w:eastAsia="Calibri" w:hAnsi="Liberation Serif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Проведение спортивных мероприятий для населения города под девизом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Спорт против террора!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, посвященных Дню солидарности в борьбе с терроризмом</w:t>
            </w:r>
          </w:p>
        </w:tc>
      </w:tr>
      <w:tr w:rsidR="00CB55D2" w:rsidRPr="000D7573" w:rsidTr="00D1140F">
        <w:tc>
          <w:tcPr>
            <w:tcW w:w="834" w:type="dxa"/>
          </w:tcPr>
          <w:p w:rsidR="00CB55D2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3224" w:type="dxa"/>
          </w:tcPr>
          <w:p w:rsidR="00CB55D2" w:rsidRPr="00CC0017" w:rsidRDefault="00CB55D2" w:rsidP="00CB55D2">
            <w:pPr>
              <w:outlineLvl w:val="0"/>
              <w:rPr>
                <w:rFonts w:ascii="Liberation Serif" w:eastAsia="Calibri" w:hAnsi="Liberation Serif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08.09.2026</w:t>
            </w:r>
          </w:p>
        </w:tc>
        <w:tc>
          <w:tcPr>
            <w:tcW w:w="3799" w:type="dxa"/>
          </w:tcPr>
          <w:p w:rsidR="00CB55D2" w:rsidRPr="00CC0017" w:rsidRDefault="00CB55D2" w:rsidP="00CB55D2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ДС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Металлист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  <w:vMerge/>
          </w:tcPr>
          <w:p w:rsidR="00CB55D2" w:rsidRPr="00CC0017" w:rsidRDefault="00CB55D2" w:rsidP="0080524F">
            <w:pPr>
              <w:keepNext/>
              <w:keepLines/>
              <w:widowControl w:val="0"/>
              <w:tabs>
                <w:tab w:val="left" w:pos="136"/>
              </w:tabs>
              <w:ind w:right="23"/>
              <w:outlineLvl w:val="0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CB55D2" w:rsidRPr="000D7573" w:rsidTr="00D1140F">
        <w:tc>
          <w:tcPr>
            <w:tcW w:w="834" w:type="dxa"/>
          </w:tcPr>
          <w:p w:rsidR="00CB55D2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3224" w:type="dxa"/>
          </w:tcPr>
          <w:p w:rsidR="00CB55D2" w:rsidRPr="00CC0017" w:rsidRDefault="00CB55D2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10.09.2026</w:t>
            </w:r>
          </w:p>
        </w:tc>
        <w:tc>
          <w:tcPr>
            <w:tcW w:w="3799" w:type="dxa"/>
          </w:tcPr>
          <w:p w:rsidR="00CB55D2" w:rsidRPr="00CC0017" w:rsidRDefault="00CB55D2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ДС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Современник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  <w:vMerge/>
          </w:tcPr>
          <w:p w:rsidR="00CB55D2" w:rsidRPr="00CC0017" w:rsidRDefault="00CB55D2" w:rsidP="0080524F">
            <w:pPr>
              <w:keepNext/>
              <w:keepLines/>
              <w:widowControl w:val="0"/>
              <w:tabs>
                <w:tab w:val="left" w:pos="136"/>
              </w:tabs>
              <w:ind w:right="23"/>
              <w:outlineLvl w:val="0"/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</w:pP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3224" w:type="dxa"/>
          </w:tcPr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03.09.2026</w:t>
            </w:r>
          </w:p>
          <w:p w:rsidR="00A55359" w:rsidRPr="00CC0017" w:rsidRDefault="00A55359" w:rsidP="00E254D7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A55359" w:rsidRPr="00CC001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Спортивный клуб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Прометей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E254D7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Беседы о трагических событиях 01–03 сентября 2004 года в Беслане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 демонстрацией презентации 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</w:rPr>
              <w:t>3 сентября -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День солидарности в борьбе с 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</w:rPr>
              <w:t>т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ерроризмом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, с привлечением заместителя атамана по работе с допризывной молодежью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сотник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а </w:t>
            </w:r>
            <w:proofErr w:type="spellStart"/>
            <w:r w:rsidR="00E254D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Давидяна</w:t>
            </w:r>
            <w:proofErr w:type="spellEnd"/>
            <w:r w:rsidR="00E254D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А.Г.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3224" w:type="dxa"/>
          </w:tcPr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03.09.2026</w:t>
            </w:r>
          </w:p>
          <w:p w:rsidR="00A55359" w:rsidRPr="00CC0017" w:rsidRDefault="00A55359" w:rsidP="00E254D7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A55359" w:rsidRPr="00CC001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Спортивный клуб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Прометей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E254D7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Спортивное мероприятие с детьми и родителями, посвященное Дню солидарности в борьбе с терроризмом 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Мы едины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3224" w:type="dxa"/>
          </w:tcPr>
          <w:p w:rsidR="00A55359" w:rsidRPr="00CC0017" w:rsidRDefault="00A55359" w:rsidP="00E254D7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03.09.2026 -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05.09.2026</w:t>
            </w:r>
          </w:p>
        </w:tc>
        <w:tc>
          <w:tcPr>
            <w:tcW w:w="3799" w:type="dxa"/>
          </w:tcPr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Все отделения КУСШТВС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Юность-ДОСААФ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18" w:type="dxa"/>
          </w:tcPr>
          <w:p w:rsidR="00A55359" w:rsidRPr="00CC0017" w:rsidRDefault="00A55359" w:rsidP="00E254D7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Проведение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тренерами-преподавателями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инструктажей с обучающимися МАУДО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КУСШТВС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Юность-ДОСААФ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по соблюдению правил антитеррористической безопасности.  Доведение информации об ответственности за совершение преступлений террористической направленности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</w:t>
            </w:r>
          </w:p>
        </w:tc>
        <w:tc>
          <w:tcPr>
            <w:tcW w:w="3224" w:type="dxa"/>
          </w:tcPr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03.09.2026</w:t>
            </w:r>
          </w:p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Центр прогресса бокса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Витязь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E254D7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Показ 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в фойе учреждения для посетителей центра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фильма и видеороликов антитеррористической направленности для информационно-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lastRenderedPageBreak/>
              <w:t xml:space="preserve">пропагандистского воздействия в целях предупреждения 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</w:rPr>
              <w:t>совершения преступлений террористической направленности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17</w:t>
            </w:r>
          </w:p>
        </w:tc>
        <w:tc>
          <w:tcPr>
            <w:tcW w:w="3224" w:type="dxa"/>
          </w:tcPr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05.09.2026</w:t>
            </w:r>
          </w:p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A55359" w:rsidRPr="00CC001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Спортивный клуб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Прометей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E254D7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Конкурс рисунков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Терроризм 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</w:rPr>
              <w:t>-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зло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  <w:tc>
          <w:tcPr>
            <w:tcW w:w="3224" w:type="dxa"/>
          </w:tcPr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05.09.2026</w:t>
            </w:r>
          </w:p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A55359" w:rsidRPr="00CC0017" w:rsidRDefault="00A55359" w:rsidP="0080524F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Спортивный клуб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Горизонт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E254D7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Поход выходного дня с привлечением родителей, посвященн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</w:rPr>
              <w:t>ый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Дню солидарности в борьбе с терроризмом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</w:t>
            </w:r>
          </w:p>
        </w:tc>
        <w:tc>
          <w:tcPr>
            <w:tcW w:w="3224" w:type="dxa"/>
          </w:tcPr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06.09.2026</w:t>
            </w:r>
          </w:p>
          <w:p w:rsidR="00A55359" w:rsidRPr="00CC0017" w:rsidRDefault="00A55359" w:rsidP="0080524F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A55359" w:rsidRPr="00CC0017" w:rsidRDefault="00A55359" w:rsidP="00E254D7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Ш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ахматный клуб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Космос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80524F">
            <w:pPr>
              <w:keepNext/>
              <w:keepLines/>
              <w:widowControl w:val="0"/>
              <w:ind w:right="23"/>
              <w:outlineLvl w:val="0"/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  <w:t>Детско-юношеский турнир по быстрым шахматам,</w:t>
            </w:r>
          </w:p>
          <w:p w:rsidR="00A55359" w:rsidRPr="00CC0017" w:rsidRDefault="00A55359" w:rsidP="0080524F">
            <w:pPr>
              <w:keepNext/>
              <w:keepLines/>
              <w:widowControl w:val="0"/>
              <w:ind w:right="23"/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proofErr w:type="gramStart"/>
            <w:r w:rsidRPr="00CC0017"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  <w:t>посвящённый</w:t>
            </w:r>
            <w:proofErr w:type="gramEnd"/>
            <w:r w:rsidRPr="00CC0017"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  <w:t xml:space="preserve"> Дню знаний и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Дню солидарности в борьбе с терроризмом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</w:t>
            </w:r>
          </w:p>
        </w:tc>
        <w:tc>
          <w:tcPr>
            <w:tcW w:w="3224" w:type="dxa"/>
          </w:tcPr>
          <w:p w:rsidR="00A55359" w:rsidRPr="009229FB" w:rsidRDefault="00A55359" w:rsidP="0080524F">
            <w:pPr>
              <w:autoSpaceDE w:val="0"/>
              <w:autoSpaceDN w:val="0"/>
              <w:adjustRightInd w:val="0"/>
              <w:spacing w:after="12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3F5AC2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07.09.202</w:t>
            </w:r>
            <w:r w:rsidR="009229FB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  <w:lang w:val="en-US"/>
              </w:rPr>
              <w:t>6</w:t>
            </w:r>
          </w:p>
          <w:p w:rsidR="00A55359" w:rsidRPr="003F5AC2" w:rsidRDefault="00A55359" w:rsidP="0080524F">
            <w:pPr>
              <w:autoSpaceDE w:val="0"/>
              <w:autoSpaceDN w:val="0"/>
              <w:adjustRightInd w:val="0"/>
              <w:spacing w:after="12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A55359" w:rsidRPr="003F5AC2" w:rsidRDefault="00A55359" w:rsidP="0080524F">
            <w:pPr>
              <w:autoSpaceDE w:val="0"/>
              <w:autoSpaceDN w:val="0"/>
              <w:adjustRightInd w:val="0"/>
              <w:spacing w:after="12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3F5AC2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Спортивная площадка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Pr="003F5AC2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Богатырек</w:t>
            </w:r>
            <w:proofErr w:type="spellEnd"/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A55359" w:rsidRPr="003F5AC2" w:rsidRDefault="00A55359" w:rsidP="0080524F">
            <w:pPr>
              <w:spacing w:after="12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3F5AC2">
              <w:rPr>
                <w:rFonts w:ascii="Liberation Serif" w:eastAsia="Calibri" w:hAnsi="Liberation Serif" w:cs="Liberation Serif"/>
                <w:sz w:val="28"/>
                <w:szCs w:val="28"/>
              </w:rPr>
              <w:t>Велопрогулка</w:t>
            </w:r>
            <w:proofErr w:type="spellEnd"/>
            <w:r w:rsidRPr="003F5AC2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</w:t>
            </w:r>
            <w:r w:rsidR="00B47C9E">
              <w:rPr>
                <w:rFonts w:ascii="Liberation Serif" w:eastAsia="Calibri" w:hAnsi="Liberation Serif" w:cs="Liberation Serif"/>
                <w:sz w:val="28"/>
                <w:szCs w:val="28"/>
              </w:rPr>
              <w:t>«</w:t>
            </w:r>
            <w:proofErr w:type="spellStart"/>
            <w:r w:rsidRPr="003F5AC2">
              <w:rPr>
                <w:rFonts w:ascii="Liberation Serif" w:eastAsia="Calibri" w:hAnsi="Liberation Serif" w:cs="Liberation Serif"/>
                <w:sz w:val="28"/>
                <w:szCs w:val="28"/>
              </w:rPr>
              <w:t>Велоосень</w:t>
            </w:r>
            <w:proofErr w:type="spellEnd"/>
            <w:r w:rsidR="00B47C9E">
              <w:rPr>
                <w:rFonts w:ascii="Liberation Serif" w:eastAsia="Calibri" w:hAnsi="Liberation Serif" w:cs="Liberation Serif"/>
                <w:sz w:val="28"/>
                <w:szCs w:val="28"/>
              </w:rPr>
              <w:t>»</w:t>
            </w:r>
            <w:r w:rsidRPr="003F5AC2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, размещение выставки детских рисунков  </w:t>
            </w:r>
            <w:r w:rsidR="00B47C9E">
              <w:rPr>
                <w:rFonts w:ascii="Liberation Serif" w:eastAsia="Calibri" w:hAnsi="Liberation Serif" w:cs="Liberation Serif"/>
                <w:sz w:val="28"/>
                <w:szCs w:val="28"/>
              </w:rPr>
              <w:t>«</w:t>
            </w:r>
            <w:r w:rsidRPr="003F5AC2">
              <w:rPr>
                <w:rFonts w:ascii="Liberation Serif" w:eastAsia="Calibri" w:hAnsi="Liberation Serif" w:cs="Liberation Serif"/>
                <w:sz w:val="28"/>
                <w:szCs w:val="28"/>
              </w:rPr>
              <w:t>За мир без террора</w:t>
            </w:r>
            <w:r w:rsidR="00B47C9E">
              <w:rPr>
                <w:rFonts w:ascii="Liberation Serif" w:eastAsia="Calibri" w:hAnsi="Liberation Serif" w:cs="Liberation Serif"/>
                <w:sz w:val="28"/>
                <w:szCs w:val="28"/>
              </w:rPr>
              <w:t>»</w:t>
            </w:r>
            <w:r w:rsidRPr="003F5AC2">
              <w:rPr>
                <w:rFonts w:ascii="Liberation Serif" w:eastAsia="Calibri" w:hAnsi="Liberation Serif" w:cs="Liberation Serif"/>
                <w:sz w:val="28"/>
                <w:szCs w:val="28"/>
              </w:rPr>
              <w:t>, приуроченной ко Дню солидарности в борьбе с терроризмом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</w:t>
            </w:r>
          </w:p>
        </w:tc>
        <w:tc>
          <w:tcPr>
            <w:tcW w:w="3224" w:type="dxa"/>
          </w:tcPr>
          <w:p w:rsidR="00A55359" w:rsidRPr="00CC0017" w:rsidRDefault="00E254D7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07.09.2026</w:t>
            </w:r>
          </w:p>
          <w:p w:rsidR="00A55359" w:rsidRPr="00CC0017" w:rsidRDefault="00A55359" w:rsidP="00E254D7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A55359" w:rsidRPr="00CC0017" w:rsidRDefault="00A55359" w:rsidP="00E254D7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Стадион 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Средняя общеобразовательная школа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№34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4D2EA4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Спорт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ивное мероприятие, посвященное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Дню соли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дарности в борьбе с терроризмом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. Распространение листовок 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антитеррористической и </w:t>
            </w:r>
            <w:proofErr w:type="spellStart"/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антиэкстремистской</w:t>
            </w:r>
            <w:proofErr w:type="spellEnd"/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направленности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</w:t>
            </w:r>
          </w:p>
        </w:tc>
        <w:tc>
          <w:tcPr>
            <w:tcW w:w="3224" w:type="dxa"/>
          </w:tcPr>
          <w:p w:rsidR="00A55359" w:rsidRPr="00CC0017" w:rsidRDefault="00E254D7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11.09.2026 - 12.09.2026</w:t>
            </w:r>
          </w:p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Стадион технических видов спорта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Юность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Традиционные открытые соревнования Каменск-Уральского городского округа по мотокроссу, посвященные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Дню солидарности в борьбе с терроризмом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</w:tr>
      <w:tr w:rsidR="00A55359" w:rsidRPr="000D7573" w:rsidTr="00D1140F">
        <w:tc>
          <w:tcPr>
            <w:tcW w:w="834" w:type="dxa"/>
          </w:tcPr>
          <w:p w:rsidR="00A55359" w:rsidRPr="000D7573" w:rsidRDefault="00E254D7" w:rsidP="000D75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23</w:t>
            </w:r>
          </w:p>
        </w:tc>
        <w:tc>
          <w:tcPr>
            <w:tcW w:w="3224" w:type="dxa"/>
          </w:tcPr>
          <w:p w:rsidR="00A55359" w:rsidRPr="00CC0017" w:rsidRDefault="00A55359" w:rsidP="00DF6A85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01.09.2026 -</w:t>
            </w:r>
            <w:r w:rsidR="00E254D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DF6A85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12</w:t>
            </w:r>
            <w:r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.09.2026</w:t>
            </w:r>
          </w:p>
        </w:tc>
        <w:tc>
          <w:tcPr>
            <w:tcW w:w="3799" w:type="dxa"/>
          </w:tcPr>
          <w:p w:rsidR="00A55359" w:rsidRPr="00CC0017" w:rsidRDefault="00E254D7" w:rsidP="00E254D7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Официальные страницы учреждений спорта в с</w:t>
            </w:r>
            <w:r w:rsidR="00A55359"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оциальн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ой сети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proofErr w:type="spellStart"/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Вк</w:t>
            </w:r>
            <w:r w:rsidR="00A55359" w:rsidRPr="00CC001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онтакте</w:t>
            </w:r>
            <w:proofErr w:type="spellEnd"/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A55359" w:rsidRPr="00CC0017" w:rsidRDefault="00A55359" w:rsidP="0080524F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C0017">
              <w:rPr>
                <w:rFonts w:ascii="Liberation Serif" w:eastAsia="Calibri" w:hAnsi="Liberation Serif" w:cs="Times New Roman"/>
                <w:sz w:val="28"/>
                <w:szCs w:val="28"/>
              </w:rPr>
              <w:t>Публикация информации о проведенных мероприятиях в рамках Дня солидарности в борьбе с терроризмом</w:t>
            </w:r>
          </w:p>
        </w:tc>
      </w:tr>
      <w:tr w:rsidR="00A55359" w:rsidRPr="00693D93" w:rsidTr="000E596E">
        <w:tc>
          <w:tcPr>
            <w:tcW w:w="14675" w:type="dxa"/>
            <w:gridSpan w:val="4"/>
          </w:tcPr>
          <w:p w:rsidR="00A55359" w:rsidRPr="00693D93" w:rsidRDefault="00A55359" w:rsidP="00B1461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ОМС </w:t>
            </w:r>
            <w:r w:rsidR="00B47C9E">
              <w:rPr>
                <w:rFonts w:ascii="Liberation Serif" w:hAnsi="Liberation Serif"/>
                <w:sz w:val="28"/>
                <w:szCs w:val="28"/>
              </w:rPr>
              <w:t>«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Управление образования Каменск-Уральского городского округа</w:t>
            </w:r>
            <w:r w:rsidR="00B47C9E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22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1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Акция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Голубь мира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в память  о детях Беслана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22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01.09.2026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2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Изготовление и размещение на стендах информации о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3 сентября – День солидарности в борьбе с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терроризмом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3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D60263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МАОУ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3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Разыгрывание ситуации с детьми: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Встреча с незнакомцем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Обнаружение бесхозного пакета на участке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22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4 общеразвивающего вида с приоритетным осуществлением деятельности по физическому направлению развития детей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Проведение </w:t>
            </w:r>
            <w:proofErr w:type="spellStart"/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мультимедийной</w:t>
            </w:r>
            <w:proofErr w:type="spellEnd"/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презентации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Что такое опасность?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солидарности в борьбе с терроризмом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01.09.2026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- 04.09.2026</w:t>
            </w:r>
          </w:p>
        </w:tc>
        <w:tc>
          <w:tcPr>
            <w:tcW w:w="3799" w:type="dxa"/>
          </w:tcPr>
          <w:p w:rsidR="000E596E" w:rsidRPr="00E41AF6" w:rsidRDefault="00D60263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МАДОУ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5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Оформление выставки в фойе (рисунки, плакаты, макеты)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6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Викторина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Моя безопасность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8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Спортивная игра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Найди опасный предмет - спаси дом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с детьми 5-7 лет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31.08.202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6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05.09.202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9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Оформление выставки в фойе (рисунки, плакаты, макеты)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322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10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Просмотр видеоролика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обязаны знать и помнить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11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Коллективное конструирование методом оригами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Голуби мира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12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Квест</w:t>
            </w:r>
            <w:proofErr w:type="spellEnd"/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игра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Мир без террора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№ 13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Социальная акция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 против терроризма - мы за мир!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13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D60263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15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Мастер-класс по изготовлению бумажных голуб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ей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Белый голубь – символ мира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Выставка рисунков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выбираем мир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Беседы с детьми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Терроризм-зло для всех людей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14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01.09.2026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22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Акция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Голубь мира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в память о детях Беслана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15</w:t>
            </w:r>
          </w:p>
        </w:tc>
        <w:tc>
          <w:tcPr>
            <w:tcW w:w="322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25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Акция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Голубь мира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в память о детях Беслана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16</w:t>
            </w:r>
          </w:p>
        </w:tc>
        <w:tc>
          <w:tcPr>
            <w:tcW w:w="322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33 компенсирующего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Познавательный досуг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Должны смеяться дети и в мирном мире жить!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17</w:t>
            </w:r>
          </w:p>
        </w:tc>
        <w:tc>
          <w:tcPr>
            <w:tcW w:w="322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01.09.2026-04.09.2026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34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Оформление тематической выставки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18</w:t>
            </w:r>
          </w:p>
        </w:tc>
        <w:tc>
          <w:tcPr>
            <w:tcW w:w="322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31.08.2026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41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Изготовление и размещение на стендах информации о</w:t>
            </w:r>
          </w:p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3 сентября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Дне</w:t>
            </w:r>
            <w:proofErr w:type="gramEnd"/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солидарности в борьбе с терроризмом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19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46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Поделка из бумаги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Голубь мира, как символ</w:t>
            </w:r>
            <w:r w:rsidR="007834D8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-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в память о детях Беслана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52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Изготовление и размещение на стендах информации</w:t>
            </w:r>
          </w:p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 3 сентября – Дне солидарности в борьбе с терроризмом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21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31.08.2026</w:t>
            </w:r>
            <w:r w:rsidR="007834D8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7834D8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57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Конкурс рисунков на асфальте</w:t>
            </w:r>
            <w:r w:rsidR="007834D8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Мирное небо над головой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7834D8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Пусть всегда будет солнце! Пусть всегда будет мир!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22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01.09.2026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58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Акция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против террора! Мы за чистое небо над головой!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23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62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Выпуск буклетов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Как вести себя в ЧС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Как не стать жертвой терроризма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Безопасность наших детей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24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65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B47C9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Гость группы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-  привлечение работников 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правоохранительных органов 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(родителей воспитанников) к проведению практических занятий с детьми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Вызови помощь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Когда я один дома, на улице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Привлеки внимание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.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Обнаружение опасного предмета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Угроза террора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Встреча с незнакомцем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25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68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Литературная гостиная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Мир на планете - счастливы дети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Выпуск буклетов с памятками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Терроризм угроза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обществу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26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01.09.2026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04.09.2026</w:t>
            </w:r>
          </w:p>
        </w:tc>
        <w:tc>
          <w:tcPr>
            <w:tcW w:w="3799" w:type="dxa"/>
          </w:tcPr>
          <w:p w:rsidR="000E596E" w:rsidRPr="000E596E" w:rsidRDefault="00D60263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МАДОУ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70 общеразвивающего вида с приоритетным осуществлением деятельности по социально-гуманитарному направлению развития детей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Игра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викторина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Правила антитеррористической безопасности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27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72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9D5A41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Мероприятия 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с родителями:</w:t>
            </w:r>
          </w:p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публикации на официальной странице Детского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сада в ВК, сайте детского сада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Как вести себя в чрезвычайной ситуации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.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Как не стать жертвой терроризма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Безопасность наших детей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28</w:t>
            </w:r>
          </w:p>
        </w:tc>
        <w:tc>
          <w:tcPr>
            <w:tcW w:w="322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01.09.2026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73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Конкурс рисунков на асфальте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Мирное небо над головой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Пусть всегда будет солнце! Пусть всегда будет мир!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29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74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Физкультурно</w:t>
            </w:r>
            <w:proofErr w:type="spellEnd"/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досуговое</w:t>
            </w:r>
            <w:proofErr w:type="spellEnd"/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мероприятие для детей старших и подготовительных групп.</w:t>
            </w:r>
          </w:p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Командное соревнование с родителями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Юные спасатели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30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31.08.2026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78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Выставка детских рисунков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Дети  за мир!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31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79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9D5A41" w:rsidP="009D5A41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Распространение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памятки о способах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защиты от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терроризм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Будь бдителен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5834CF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32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82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Час памяти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Мир без терроризма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5834CF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33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31.08.2026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83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E41AF6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Выставка детского творчества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Дети против террора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0E596E" w:rsidRPr="00E41AF6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Спортивны</w:t>
            </w:r>
            <w:r w:rsidR="009D5A41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й</w:t>
            </w: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досуг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сильные, ловкие, смелые</w:t>
            </w:r>
            <w:r w:rsidR="009D5A41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0E596E" w:rsidRPr="00E41AF6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Просмотр и обсуждение мультфильмов о безопасности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5834CF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34</w:t>
            </w:r>
          </w:p>
        </w:tc>
        <w:tc>
          <w:tcPr>
            <w:tcW w:w="322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Детский сад № 84 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общеразвивающего вида с приоритетным осуществлением деятельности по художественно-эстетическому направлению развития детей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B47C9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Урок Мира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познавательное занятие для детей 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 xml:space="preserve">дошкольного возраста (от 3 до 7 лет) на тему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Терроризм – зло для всех людей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с изготовлением 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поделки - 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голуб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ь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Мира, оформление пожеланий детей о мире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5834CF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35</w:t>
            </w:r>
          </w:p>
        </w:tc>
        <w:tc>
          <w:tcPr>
            <w:tcW w:w="322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01.09.2026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85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Акция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Шары памяти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Акция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Голубь мира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в память о детях Беслана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5834CF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36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B468F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86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9D5A41" w:rsidP="009D5A41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астер-класс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по изготовлению поделки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Белый голубь -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символ мира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5834CF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37</w:t>
            </w:r>
          </w:p>
        </w:tc>
        <w:tc>
          <w:tcPr>
            <w:tcW w:w="322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31.08.2026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87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E41AF6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Выставка рисунков на асфальте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Дети против террора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9D5A41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Пусть всегда будет солнце! Пусть всегда будет мир!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0E596E" w:rsidRPr="00E41AF6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Спортивные состязания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Спорт – против террора!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0E596E" w:rsidRPr="00E41AF6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Просмотр и обсуждение мультфильма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Зина, Кеша и террористы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5834CF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38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88 компенсирующего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Оформление странички на официальном сайте 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детского сада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социальной сети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ВКонтакте</w:t>
            </w:r>
            <w:proofErr w:type="spellEnd"/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3 сентября 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–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День</w:t>
            </w:r>
            <w:r w:rsidR="009D5A4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солидарности в борьбе с терроризмом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5834CF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39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89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9D5A41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Изготовление и раздача п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амят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ок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для родителей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Терроризму – нет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Советы при угрозе террористического акта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5834CF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40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90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Социальная акция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за мир!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0E596E" w:rsidRPr="000E596E" w:rsidRDefault="000E596E" w:rsidP="007A18A2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 рамках социальной акции:</w:t>
            </w:r>
            <w:r w:rsidR="007A18A2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беседы с детьми на тему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Давайте жить дружно! Учимся решать конфликты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;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Доброта-дорога к миру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;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Вызови помощь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Ваши действия при обнаружении подозрительного предмета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7A18A2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выставка рисунков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Нарисуем мир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5834CF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41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91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7A18A2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Флешмоб</w:t>
            </w:r>
            <w:proofErr w:type="spellEnd"/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Мир на ладошке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5834CF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42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0E596E" w:rsidRPr="000E596E" w:rsidRDefault="00D60263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95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Акция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против терроризма, мы за безопасность!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0E596E" w:rsidRPr="000E596E" w:rsidRDefault="007A18A2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Встреча с представителем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общественной организацией локальных войн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Витязи </w:t>
            </w:r>
            <w:proofErr w:type="spellStart"/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Синары</w:t>
            </w:r>
            <w:proofErr w:type="spellEnd"/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- п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редседател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ем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организации, начальник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ом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пожарной команды, депутат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ом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городской думы, подполковник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ом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запаса Жихарев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ым Игорем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Александрович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ем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5834CF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43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01.08.2026</w:t>
            </w:r>
            <w:r w:rsidR="00A103EC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A103EC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96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E41AF6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Размещение информации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 сентября – День солидарности в борьбе с терроризмом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на стендах, в родительских уголках, родительских чатах, сайте детского сада, группе </w:t>
            </w:r>
            <w:r w:rsidR="00A103EC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детского сада в социальной сети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="00A103EC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ВКонтакте</w:t>
            </w:r>
            <w:proofErr w:type="spellEnd"/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6905F2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44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97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Познавательное мероприятие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хотим жить в мире!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6905F2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45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01.09.2026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98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Оформление выставки детск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их и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родительских рисунков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Нет терроризму!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6905F2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46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100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Оформление стенгазеты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Дети против терроризма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6905F2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47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101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Дидактическая игра  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Чего нужно бояться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6905F2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48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31.08.2026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 № 102 общеразвивающего вида с приоритетным осуществлением деятельности по художественно-эстетическому направлению развития детей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Оформление выставки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детских работ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Мир на планете -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счастливы дети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6905F2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49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31.08.2026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05.09.2026</w:t>
            </w:r>
          </w:p>
        </w:tc>
        <w:tc>
          <w:tcPr>
            <w:tcW w:w="3799" w:type="dxa"/>
          </w:tcPr>
          <w:p w:rsidR="000E596E" w:rsidRPr="000E596E" w:rsidRDefault="00E41AF6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Детский сад № 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103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 xml:space="preserve">Беседа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Вызови помощь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Когда я один дома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Привлеки внимание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6905F2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50</w:t>
            </w:r>
          </w:p>
        </w:tc>
        <w:tc>
          <w:tcPr>
            <w:tcW w:w="3224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E41AF6" w:rsidP="00D60263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Детский сад № </w:t>
            </w:r>
            <w:r w:rsidR="00D6026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Практические занятия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Вызови помощь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Когда я один дома, на улице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Привлеки внимание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0E596E" w:rsidRPr="000E596E" w:rsidRDefault="004350DF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Показ </w:t>
            </w:r>
            <w:proofErr w:type="spellStart"/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ультимедийн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ой</w:t>
            </w:r>
            <w:proofErr w:type="spellEnd"/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презентаци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Великая Россия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E41AF6" w:rsidTr="00D1140F">
        <w:tc>
          <w:tcPr>
            <w:tcW w:w="834" w:type="dxa"/>
          </w:tcPr>
          <w:p w:rsidR="000E596E" w:rsidRPr="000E596E" w:rsidRDefault="006905F2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51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B468FE" w:rsidRPr="00E41AF6" w:rsidRDefault="00E41AF6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МБДОУ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468FE"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Детский сад</w:t>
            </w:r>
          </w:p>
          <w:p w:rsidR="000E596E" w:rsidRPr="000E596E" w:rsidRDefault="00B468FE" w:rsidP="00B468F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E41AF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№ 106 комбинированного вида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Конкурс рисунков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Миру – да!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Выставка поделок из бумаги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Голуб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ь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мира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0E596E" w:rsidRPr="000E596E" w:rsidRDefault="000E596E" w:rsidP="004350DF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Размещение видео роликов на сайте 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детского сада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52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1 с углубленны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 изучением отдельных предметов»</w:t>
            </w:r>
          </w:p>
        </w:tc>
        <w:tc>
          <w:tcPr>
            <w:tcW w:w="6818" w:type="dxa"/>
          </w:tcPr>
          <w:p w:rsidR="000E596E" w:rsidRPr="000E596E" w:rsidRDefault="000E596E" w:rsidP="004350DF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Классный час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Терроризму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– НЕТ!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53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2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Конкурс рисунков на асфальте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Как прекрасен этот мир!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54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.09.2026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3 имени героя Советского Союза летчика-космонавта П.И. Беляева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4350DF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Классные часы: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Терроризм – зло для всех людей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(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учащиеся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1-4 кл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ассов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),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Терроризм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(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учащиеся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5-11 кл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ассов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)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55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proofErr w:type="spellStart"/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Каменск-Уральская</w:t>
            </w:r>
            <w:proofErr w:type="spellEnd"/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гимназия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af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Проведение конкурса стихов ко Дню солидарности в борьбе с терроризмом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56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5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af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Изготовление буклетов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против террора!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57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7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Классный час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Чужого горя не бывает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58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tabs>
                <w:tab w:val="left" w:pos="2964"/>
              </w:tabs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Лицей № 9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4350DF" w:rsidP="004350DF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еседа с учащимися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ризм. Как вести себя при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угрозе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викторина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Н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аша многонациональная страна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размещение памятки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Терроризм - угроза обществу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0E596E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в родительских чатах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59</w:t>
            </w:r>
          </w:p>
          <w:p w:rsidR="000E596E" w:rsidRPr="000E596E" w:rsidRDefault="000E596E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24" w:type="dxa"/>
          </w:tcPr>
          <w:p w:rsidR="000E596E" w:rsidRPr="000E596E" w:rsidRDefault="000E596E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01.09.2026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tabs>
                <w:tab w:val="left" w:pos="2964"/>
              </w:tabs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Лицей № 10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af0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Единый классный час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солидарности в борьбе с терроризмом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60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Основная общеобразовательная школа № 14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Линейка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Памяти жертв Беслана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Классные часы.</w:t>
            </w:r>
          </w:p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Размещение информации на сайте, на стенде в фойе школы.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61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15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B47C9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Линейка</w:t>
            </w:r>
            <w:r w:rsidR="004350D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4350DF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Памяти жертв Беслана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4350DF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Почтение памяти погибших при трагических событиях в Беслане. Минута молчания в память о трагедии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 Беслане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62</w:t>
            </w:r>
          </w:p>
          <w:p w:rsidR="000E596E" w:rsidRPr="000E596E" w:rsidRDefault="000E596E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24" w:type="dxa"/>
          </w:tcPr>
          <w:p w:rsidR="000E596E" w:rsidRPr="000E596E" w:rsidRDefault="000E596E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Средняя общеобразовательная школа № 16 с углубленным изучением отдельных предметов имени В.П. </w:t>
            </w:r>
            <w:proofErr w:type="spellStart"/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Шевалева</w:t>
            </w:r>
            <w:proofErr w:type="spellEnd"/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B47C9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Линейка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5834CF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Памяти жертв Беслана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5834CF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Почтение памяти погибших при трагических событиях в Беслане. Минута молчания в памя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ть о трагедии 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 Беслане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17 с углубленным изучением отдельных предметов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B47C9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Линейка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5834CF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Памяти жертв Беслана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5834CF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Почтение памяти погибших при трагических событиях в Беслане. Минута молчания в память о трагедии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 Беслане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31.08.2026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04.09.2026</w:t>
            </w:r>
          </w:p>
        </w:tc>
        <w:tc>
          <w:tcPr>
            <w:tcW w:w="3799" w:type="dxa"/>
          </w:tcPr>
          <w:p w:rsidR="000E596E" w:rsidRPr="000E596E" w:rsidRDefault="00B47C9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19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Конкурс рисунков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Мирное небо над головой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20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Урок безопасности. Классны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е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час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ы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5834CF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солидарности в борьбе с терроризмом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Час информации: размещение в социальных сетях для обучающихся материалов к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Дню солидарности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в 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борьбе с терроризмом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6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21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5834CF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Линейка-митинг, посвященн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ая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Дню </w:t>
            </w:r>
            <w:r w:rsidR="005834CF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солидарности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в борьбе с терроризмом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22 с углублённым изучением отдельных предметов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Линейка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Памяти жертв Беслана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5834CF" w:rsidRDefault="005834CF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Классны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е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час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ы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солидарности в борьбе с терроризмом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Размещение информации на сайте, на стенде в фойе школы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№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25 с углублённым изучением отдельных предметов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Линейка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5834CF"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Памяти жертв Беслана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 Почтение памяти погибших при трагических событиях в Беслане. Минута молчания в память о трагедии   в Беслане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B47C9E" w:rsidP="000E596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69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30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Линейка: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обязаны знать и помнить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7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ad"/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ad"/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Средняя общеобразовательная школа № 31</w:t>
            </w:r>
            <w:r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ad"/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Акция, посвященная дню памяти жертв террор</w:t>
            </w:r>
            <w:r w:rsidR="005834CF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 xml:space="preserve">изма </w:t>
            </w:r>
            <w:r w:rsidR="00B47C9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«</w:t>
            </w:r>
            <w:r w:rsidR="005834CF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Мы помним</w:t>
            </w:r>
            <w:r w:rsidR="00B47C9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»</w:t>
            </w:r>
          </w:p>
          <w:p w:rsidR="000E596E" w:rsidRPr="000E596E" w:rsidRDefault="005834CF" w:rsidP="000E596E">
            <w:pPr>
              <w:pStyle w:val="ad"/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К</w:t>
            </w:r>
            <w:r w:rsidR="000E596E" w:rsidRPr="000E596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онкурс рисунков на асфальте для учащихся 2 – 4</w:t>
            </w:r>
            <w:r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 xml:space="preserve"> классов.</w:t>
            </w:r>
          </w:p>
          <w:p w:rsidR="000E596E" w:rsidRPr="000E596E" w:rsidRDefault="005834CF" w:rsidP="000E596E">
            <w:pPr>
              <w:pStyle w:val="ad"/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</w:pPr>
            <w:proofErr w:type="spellStart"/>
            <w:r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Ф</w:t>
            </w:r>
            <w:r w:rsidR="000E596E" w:rsidRPr="000E596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ото-флешмоб</w:t>
            </w:r>
            <w:proofErr w:type="spellEnd"/>
            <w:r w:rsidR="000E596E" w:rsidRPr="000E596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 xml:space="preserve"> для учащихся 5 – 11 классов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7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ad"/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ad"/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Средняя общеобразовательная школа № 32</w:t>
            </w:r>
            <w:r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Классный час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Беслан. Трагедия, которую не забыть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Выставка рисунков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Я рисую МИР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7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ad"/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ad"/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Средняя общеобразовательная школа № 34</w:t>
            </w:r>
            <w:r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Акция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Дети против терроризма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7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ad"/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ad"/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 xml:space="preserve">Средняя общеобразовательная школа </w:t>
            </w:r>
            <w:r w:rsidR="00A80F0E" w:rsidRPr="00B47C9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lastRenderedPageBreak/>
              <w:t>№ 35</w:t>
            </w:r>
            <w:r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5834CF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Линейка-митинг, посвященн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ая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Дню борьбы с терроризмом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7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37 с углублённым изучением отдельных предметов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Конкурс рисунков на асфальте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Пусть всегда будет солнце!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0E596E" w:rsidRPr="000E596E" w:rsidRDefault="000E596E" w:rsidP="000E596E">
            <w:pPr>
              <w:tabs>
                <w:tab w:val="left" w:pos="3315"/>
              </w:tabs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Урок Памяти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за детство без террора и войны!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Акция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Голуби мира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7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31.08.2026 -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38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Фотовыставка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 прицеле человечество!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7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МБОУ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Основная общеобразовательная школа № 39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Классный час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Терроризм – угроза обществу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7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31.08.2026</w:t>
            </w:r>
            <w:r w:rsidR="005834C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- 06.09.2026</w:t>
            </w:r>
          </w:p>
        </w:tc>
        <w:tc>
          <w:tcPr>
            <w:tcW w:w="3799" w:type="dxa"/>
          </w:tcPr>
          <w:p w:rsidR="000E596E" w:rsidRPr="000E596E" w:rsidRDefault="00B47C9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40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Выставка книг в школьной библиотеке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солидарности в борьбе с терроризмом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7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51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Тематическая беседа для учащихся 7-9 классов с инспектором ПДН </w:t>
            </w:r>
            <w:proofErr w:type="spellStart"/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Корниенко</w:t>
            </w:r>
            <w:proofErr w:type="spellEnd"/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Е.К. на тему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Терроризм! Как не стать жертвой?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B47C9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79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Средняя общеобразовательная школа № 60 имени героя Советского Союза Г.П. </w:t>
            </w:r>
            <w:proofErr w:type="spellStart"/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Кунавина</w:t>
            </w:r>
            <w:proofErr w:type="spellEnd"/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A80F0E"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af1"/>
              <w:spacing w:before="0" w:beforeAutospacing="0" w:after="0" w:afterAutospacing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Радиопередача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Эхо Беслана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E596E" w:rsidRPr="00B47C9E" w:rsidTr="00D1140F">
        <w:tc>
          <w:tcPr>
            <w:tcW w:w="834" w:type="dxa"/>
          </w:tcPr>
          <w:p w:rsidR="000E596E" w:rsidRPr="000E596E" w:rsidRDefault="006905F2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8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3224" w:type="dxa"/>
          </w:tcPr>
          <w:p w:rsidR="000E596E" w:rsidRPr="000E596E" w:rsidRDefault="000E596E" w:rsidP="000E596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0E596E" w:rsidRPr="000E596E" w:rsidRDefault="00B47C9E" w:rsidP="00B47C9E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Центр образования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Аксиома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0E596E" w:rsidRPr="000E596E" w:rsidRDefault="000E596E" w:rsidP="000E596E">
            <w:pPr>
              <w:pStyle w:val="af1"/>
              <w:spacing w:before="0" w:beforeAutospacing="0" w:after="0" w:afterAutospacing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Линейка Памяти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E59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Беслан, трагедия, которую никто не забудет!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5834CF" w:rsidRPr="00856170" w:rsidTr="00650299">
        <w:tc>
          <w:tcPr>
            <w:tcW w:w="14675" w:type="dxa"/>
            <w:gridSpan w:val="4"/>
          </w:tcPr>
          <w:p w:rsidR="005834CF" w:rsidRPr="00856170" w:rsidRDefault="005834CF" w:rsidP="00650299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ОМС </w:t>
            </w:r>
            <w:r w:rsidR="00B47C9E">
              <w:rPr>
                <w:rFonts w:ascii="Liberation Serif" w:hAnsi="Liberation Serif"/>
                <w:sz w:val="28"/>
                <w:szCs w:val="28"/>
              </w:rPr>
              <w:t>«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Управление культуры Каменск-Уральского городского округа</w:t>
            </w:r>
            <w:r w:rsidR="00B47C9E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28.08.</w:t>
            </w:r>
            <w:r w:rsid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650299" w:rsidRPr="001132A1" w:rsidRDefault="00650299" w:rsidP="001132A1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иблиотека №</w:t>
            </w:r>
            <w:r w:rsid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6818" w:type="dxa"/>
          </w:tcPr>
          <w:p w:rsidR="00650299" w:rsidRPr="001132A1" w:rsidRDefault="001132A1" w:rsidP="001132A1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Беседа-диспут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с членами библиотечного клуба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Терроризм – угроза миру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</w:t>
            </w:r>
            <w:r w:rsid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.2026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05.09.</w:t>
            </w:r>
            <w:r w:rsid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  <w:p w:rsidR="00650299" w:rsidRPr="001132A1" w:rsidRDefault="001132A1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 xml:space="preserve"> </w:t>
            </w:r>
          </w:p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650299" w:rsidRPr="001132A1" w:rsidRDefault="001132A1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Центральная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иблиотека №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6818" w:type="dxa"/>
          </w:tcPr>
          <w:p w:rsidR="00650299" w:rsidRPr="001132A1" w:rsidRDefault="001132A1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Беседа-диспут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с членами библиотечного клуба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Терроризм – угроза миру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3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</w:t>
            </w:r>
            <w:r w:rsid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.2026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10.09.</w:t>
            </w:r>
            <w:r w:rsid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650299" w:rsidRPr="001132A1" w:rsidRDefault="001132A1" w:rsidP="001132A1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Центральная детская библиотека 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им. П.П. Бажова</w:t>
            </w:r>
          </w:p>
        </w:tc>
        <w:tc>
          <w:tcPr>
            <w:tcW w:w="6818" w:type="dxa"/>
          </w:tcPr>
          <w:p w:rsidR="00650299" w:rsidRPr="001132A1" w:rsidRDefault="001132A1" w:rsidP="001132A1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Книжная выставка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Цена мира: уроки истории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</w:t>
            </w:r>
            <w:r w:rsidR="00D1140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.2026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D1140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14.09.</w:t>
            </w:r>
            <w:r w:rsidR="00D1140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650299" w:rsidRPr="001132A1" w:rsidRDefault="00D1140F" w:rsidP="00D1140F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Б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иблиотека № 14</w:t>
            </w:r>
          </w:p>
        </w:tc>
        <w:tc>
          <w:tcPr>
            <w:tcW w:w="6818" w:type="dxa"/>
          </w:tcPr>
          <w:p w:rsidR="00650299" w:rsidRPr="001132A1" w:rsidRDefault="00D1140F" w:rsidP="00D1140F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Обзор книжной выставки 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У памяти нет срока давности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02.09.</w:t>
            </w:r>
            <w:r w:rsidR="00D1140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650299" w:rsidRPr="001132A1" w:rsidRDefault="00D1140F" w:rsidP="00D1140F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Официальная страница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библиотеки №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в социальной сети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proofErr w:type="spellStart"/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Вконтакте</w:t>
            </w:r>
            <w:proofErr w:type="spellEnd"/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6818" w:type="dxa"/>
          </w:tcPr>
          <w:p w:rsidR="00650299" w:rsidRPr="001132A1" w:rsidRDefault="00D1140F" w:rsidP="00FF2C9D">
            <w:pPr>
              <w:pStyle w:val="ConsPlusNormal"/>
              <w:rPr>
                <w:rFonts w:eastAsia="Calibri" w:cs="Times New Roman"/>
                <w:bCs/>
                <w:sz w:val="28"/>
                <w:szCs w:val="28"/>
              </w:rPr>
            </w:pPr>
            <w:r w:rsidRPr="00D1140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убликация</w:t>
            </w:r>
            <w:r w:rsidR="00A95CE8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="00650299" w:rsidRPr="00D1140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Будущее без терроризма, терроризм — без будущего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650299" w:rsidRPr="001132A1">
              <w:rPr>
                <w:rFonts w:eastAsia="Calibri" w:cs="Times New Roman"/>
                <w:b/>
                <w:bCs/>
                <w:sz w:val="28"/>
                <w:szCs w:val="28"/>
              </w:rPr>
              <w:t xml:space="preserve">  </w:t>
            </w:r>
          </w:p>
        </w:tc>
      </w:tr>
      <w:tr w:rsidR="00D1140F" w:rsidRPr="001132A1" w:rsidTr="00D1140F">
        <w:tc>
          <w:tcPr>
            <w:tcW w:w="834" w:type="dxa"/>
          </w:tcPr>
          <w:p w:rsidR="00D1140F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224" w:type="dxa"/>
          </w:tcPr>
          <w:p w:rsidR="00D1140F" w:rsidRDefault="00D1140F">
            <w:r w:rsidRPr="004033A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02.09.2026</w:t>
            </w:r>
          </w:p>
        </w:tc>
        <w:tc>
          <w:tcPr>
            <w:tcW w:w="3799" w:type="dxa"/>
          </w:tcPr>
          <w:p w:rsidR="00D1140F" w:rsidRPr="001132A1" w:rsidRDefault="00D1140F" w:rsidP="00D1140F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Официальная страница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библиотеки №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8 в социальной сети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proofErr w:type="spellStart"/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Вконтакте</w:t>
            </w:r>
            <w:proofErr w:type="spellEnd"/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Одноклассники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D1140F" w:rsidRPr="001132A1" w:rsidRDefault="00D1140F" w:rsidP="00FF2C9D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убликация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Терроризм – угроза обществу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D1140F" w:rsidRPr="001132A1" w:rsidTr="00D1140F">
        <w:tc>
          <w:tcPr>
            <w:tcW w:w="834" w:type="dxa"/>
          </w:tcPr>
          <w:p w:rsidR="00D1140F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224" w:type="dxa"/>
          </w:tcPr>
          <w:p w:rsidR="00D1140F" w:rsidRDefault="00D1140F">
            <w:r w:rsidRPr="004033A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02.09.2026</w:t>
            </w:r>
          </w:p>
        </w:tc>
        <w:tc>
          <w:tcPr>
            <w:tcW w:w="3799" w:type="dxa"/>
          </w:tcPr>
          <w:p w:rsidR="00D1140F" w:rsidRPr="001132A1" w:rsidRDefault="00D1140F" w:rsidP="00D1140F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Б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иблиотека №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6818" w:type="dxa"/>
          </w:tcPr>
          <w:p w:rsidR="00D1140F" w:rsidRPr="001132A1" w:rsidRDefault="00D1140F" w:rsidP="00D1140F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Час памяти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Эхо Беслана: истории, которые нельзя забыть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02.09</w:t>
            </w:r>
            <w:r w:rsidR="00D1140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.2026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D1140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04.09.</w:t>
            </w:r>
            <w:r w:rsidR="00D1140F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650299" w:rsidRPr="001132A1" w:rsidRDefault="00D1140F" w:rsidP="00D1140F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Б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иблиотека №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14</w:t>
            </w:r>
          </w:p>
        </w:tc>
        <w:tc>
          <w:tcPr>
            <w:tcW w:w="6818" w:type="dxa"/>
          </w:tcPr>
          <w:p w:rsidR="00650299" w:rsidRPr="001132A1" w:rsidRDefault="00D1140F" w:rsidP="00650299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Беседа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с учащимися школ № 19 и № 22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433C60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Без срока давности. Беслан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3224" w:type="dxa"/>
          </w:tcPr>
          <w:p w:rsidR="00650299" w:rsidRPr="001132A1" w:rsidRDefault="00650299" w:rsidP="00E97154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</w:t>
            </w:r>
            <w:r w:rsidR="00E97154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</w:tc>
        <w:tc>
          <w:tcPr>
            <w:tcW w:w="3799" w:type="dxa"/>
          </w:tcPr>
          <w:p w:rsidR="00E97154" w:rsidRDefault="00E97154" w:rsidP="00650299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50299" w:rsidRPr="001132A1" w:rsidRDefault="00E97154" w:rsidP="00E97154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детская библиотека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им. П.П. Бажова</w:t>
            </w:r>
          </w:p>
        </w:tc>
        <w:tc>
          <w:tcPr>
            <w:tcW w:w="6818" w:type="dxa"/>
          </w:tcPr>
          <w:p w:rsidR="00650299" w:rsidRPr="001132A1" w:rsidRDefault="00E97154" w:rsidP="00E97154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Выставка рисунков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Голос мира: Террор – нет! Жизнь – да!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10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</w:t>
            </w:r>
            <w:r w:rsidR="00E97154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E97154" w:rsidRDefault="00E97154" w:rsidP="00E97154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50299" w:rsidRPr="001132A1" w:rsidRDefault="00E97154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иблиотека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№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17</w:t>
            </w:r>
          </w:p>
        </w:tc>
        <w:tc>
          <w:tcPr>
            <w:tcW w:w="6818" w:type="dxa"/>
          </w:tcPr>
          <w:p w:rsidR="00650299" w:rsidRPr="001132A1" w:rsidRDefault="00E97154" w:rsidP="00E97154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Акция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для жителей поселка Чкалова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Не забудем</w:t>
            </w:r>
            <w:proofErr w:type="gramStart"/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… Н</w:t>
            </w:r>
            <w:proofErr w:type="gramEnd"/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е простим!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</w:t>
            </w:r>
            <w:r w:rsidR="004C246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  <w:p w:rsidR="00650299" w:rsidRPr="001132A1" w:rsidRDefault="004C2467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799" w:type="dxa"/>
          </w:tcPr>
          <w:p w:rsidR="00E97154" w:rsidRDefault="00E97154" w:rsidP="00E97154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50299" w:rsidRPr="001132A1" w:rsidRDefault="00E97154" w:rsidP="00E97154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иблиотека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№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17</w:t>
            </w:r>
          </w:p>
        </w:tc>
        <w:tc>
          <w:tcPr>
            <w:tcW w:w="6818" w:type="dxa"/>
          </w:tcPr>
          <w:p w:rsidR="00650299" w:rsidRPr="001132A1" w:rsidRDefault="00E97154" w:rsidP="00E97154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Викторина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для читателей библиотеки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Как быть в безопасности?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</w:t>
            </w:r>
            <w:r w:rsidR="004C2467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  <w:p w:rsidR="00650299" w:rsidRPr="001132A1" w:rsidRDefault="004C2467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799" w:type="dxa"/>
          </w:tcPr>
          <w:p w:rsidR="00433C60" w:rsidRDefault="00433C60" w:rsidP="00433C60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50299" w:rsidRPr="001132A1" w:rsidRDefault="00433C60" w:rsidP="00433C60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детская библиотека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им. П.П. Бажова</w:t>
            </w:r>
          </w:p>
        </w:tc>
        <w:tc>
          <w:tcPr>
            <w:tcW w:w="6818" w:type="dxa"/>
          </w:tcPr>
          <w:p w:rsidR="00650299" w:rsidRPr="001132A1" w:rsidRDefault="00433C60" w:rsidP="00433C60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Мастер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-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класс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по изготовлению поделки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Белый голубь - символ мира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13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</w:t>
            </w:r>
            <w:r w:rsidR="00433C60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  <w:p w:rsidR="00650299" w:rsidRPr="001132A1" w:rsidRDefault="00650299" w:rsidP="00650299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433C60" w:rsidRDefault="00433C60" w:rsidP="00433C60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50299" w:rsidRPr="001132A1" w:rsidRDefault="00433C60" w:rsidP="00433C6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иблиотека №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6818" w:type="dxa"/>
          </w:tcPr>
          <w:p w:rsidR="00650299" w:rsidRPr="001132A1" w:rsidRDefault="00433C60" w:rsidP="00650299">
            <w:pPr>
              <w:pStyle w:val="ad"/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 xml:space="preserve">Час безопасности </w:t>
            </w:r>
            <w:r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 xml:space="preserve">для читателей библиотеки </w:t>
            </w:r>
            <w:r w:rsidR="00B47C9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«</w:t>
            </w:r>
            <w:r w:rsidR="00650299" w:rsidRPr="001132A1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Вместе против террора</w:t>
            </w:r>
            <w:r w:rsidR="00B47C9E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>»</w:t>
            </w:r>
            <w:r w:rsidR="00650299" w:rsidRPr="001132A1">
              <w:rPr>
                <w:rFonts w:ascii="Liberation Serif" w:eastAsia="Calibri" w:hAnsi="Liberation Serif" w:cs="Times New Roman"/>
                <w:szCs w:val="28"/>
                <w:shd w:val="clear" w:color="auto" w:fill="FFFFFF"/>
              </w:rPr>
              <w:t xml:space="preserve"> </w:t>
            </w:r>
          </w:p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BD4125" w:rsidRPr="001132A1" w:rsidTr="00D1140F">
        <w:tc>
          <w:tcPr>
            <w:tcW w:w="834" w:type="dxa"/>
          </w:tcPr>
          <w:p w:rsidR="00BD4125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14</w:t>
            </w:r>
          </w:p>
        </w:tc>
        <w:tc>
          <w:tcPr>
            <w:tcW w:w="3224" w:type="dxa"/>
          </w:tcPr>
          <w:p w:rsidR="00BD4125" w:rsidRDefault="00BD4125">
            <w:r w:rsidRPr="0033018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BD4125" w:rsidRDefault="00BD4125" w:rsidP="00BD4125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BD4125" w:rsidRPr="001132A1" w:rsidRDefault="00BD4125" w:rsidP="00BD4125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иблиотека №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6818" w:type="dxa"/>
          </w:tcPr>
          <w:p w:rsidR="00BD4125" w:rsidRPr="001132A1" w:rsidRDefault="00BD4125" w:rsidP="00BD4125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Мастер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-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класс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по изготовлению поделки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Белый лепесток памяти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D4125" w:rsidRPr="001132A1" w:rsidTr="00D1140F">
        <w:tc>
          <w:tcPr>
            <w:tcW w:w="834" w:type="dxa"/>
          </w:tcPr>
          <w:p w:rsidR="00BD4125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15</w:t>
            </w:r>
          </w:p>
        </w:tc>
        <w:tc>
          <w:tcPr>
            <w:tcW w:w="3224" w:type="dxa"/>
          </w:tcPr>
          <w:p w:rsidR="00BD4125" w:rsidRDefault="00BD4125">
            <w:r w:rsidRPr="0033018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BD4125" w:rsidRDefault="00BD4125" w:rsidP="00BD4125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BD4125" w:rsidRPr="001132A1" w:rsidRDefault="00BD4125" w:rsidP="00BD4125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детская библиотека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им. П.П. Бажова</w:t>
            </w:r>
          </w:p>
        </w:tc>
        <w:tc>
          <w:tcPr>
            <w:tcW w:w="6818" w:type="dxa"/>
          </w:tcPr>
          <w:p w:rsidR="00BD4125" w:rsidRPr="001132A1" w:rsidRDefault="00BD4125" w:rsidP="00BD4125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Акция с привлечением волонтеров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для жителей Красногорского района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выбираем мир!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с раздачей памяток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Как не стать пособником терроризма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D4125" w:rsidRPr="001132A1" w:rsidTr="00D1140F">
        <w:tc>
          <w:tcPr>
            <w:tcW w:w="834" w:type="dxa"/>
          </w:tcPr>
          <w:p w:rsidR="00BD4125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16</w:t>
            </w:r>
          </w:p>
        </w:tc>
        <w:tc>
          <w:tcPr>
            <w:tcW w:w="3224" w:type="dxa"/>
          </w:tcPr>
          <w:p w:rsidR="00BD4125" w:rsidRDefault="00BD4125">
            <w:r w:rsidRPr="0033018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BD4125" w:rsidRDefault="00BD4125" w:rsidP="00BD4125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BD4125" w:rsidRPr="001132A1" w:rsidRDefault="00BD4125" w:rsidP="00BD4125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иблиотека №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6818" w:type="dxa"/>
          </w:tcPr>
          <w:p w:rsidR="00BD4125" w:rsidRPr="001132A1" w:rsidRDefault="00BD4125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Демонстрация видеороликов антитеррористической направленности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У террора нет национальности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Просто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друг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по переписке может оказаться вербовщиком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Вместе против террора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и других в фойе библиотеки 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17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</w:t>
            </w:r>
            <w:r w:rsidR="00BD4125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2026 -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05.09.</w:t>
            </w:r>
            <w:r w:rsidR="00BD4125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BD4125" w:rsidRDefault="00BD4125" w:rsidP="00BD4125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 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50299" w:rsidRPr="001132A1" w:rsidRDefault="00BD4125" w:rsidP="00BD4125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иблиотека №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6818" w:type="dxa"/>
          </w:tcPr>
          <w:p w:rsidR="00650299" w:rsidRPr="001132A1" w:rsidRDefault="00BD4125" w:rsidP="00BD4125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Интерактивная игра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 читателями библиотеки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Код Родины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FF2C9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18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</w:t>
            </w:r>
            <w:r w:rsidR="006F47D5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.2026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- 25.09.</w:t>
            </w:r>
            <w:r w:rsidR="006F47D5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г. Каменск – Уральский,</w:t>
            </w:r>
          </w:p>
          <w:p w:rsidR="006F47D5" w:rsidRDefault="006F47D5" w:rsidP="006F47D5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Центральная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библиотечная система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50299" w:rsidRPr="001132A1" w:rsidRDefault="006F47D5" w:rsidP="006F47D5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иблиотека №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3</w:t>
            </w:r>
          </w:p>
        </w:tc>
        <w:tc>
          <w:tcPr>
            <w:tcW w:w="6818" w:type="dxa"/>
          </w:tcPr>
          <w:p w:rsidR="00650299" w:rsidRPr="001132A1" w:rsidRDefault="006F47D5" w:rsidP="00FF2C9D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Книжная выставка</w:t>
            </w:r>
            <w:r w:rsidRP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650299" w:rsidRP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Будущее без терроризма, терроризм 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650299" w:rsidRP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 без будущего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0B73F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19</w:t>
            </w:r>
          </w:p>
        </w:tc>
        <w:tc>
          <w:tcPr>
            <w:tcW w:w="3224" w:type="dxa"/>
          </w:tcPr>
          <w:p w:rsidR="00650299" w:rsidRPr="001132A1" w:rsidRDefault="00650299" w:rsidP="006F47D5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</w:t>
            </w:r>
            <w:r w:rsidR="006F47D5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8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.08</w:t>
            </w:r>
            <w:r w:rsidR="006F47D5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.2026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– 03.09.2026</w:t>
            </w:r>
          </w:p>
        </w:tc>
        <w:tc>
          <w:tcPr>
            <w:tcW w:w="3799" w:type="dxa"/>
          </w:tcPr>
          <w:p w:rsidR="00650299" w:rsidRPr="001132A1" w:rsidRDefault="00650299" w:rsidP="006F47D5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</w:t>
            </w:r>
            <w:r w:rsidR="006F47D5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етский культурный центр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Раздача </w:t>
            </w:r>
            <w:r w:rsidR="006F47D5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посетителям центра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памяток и листовок по противодействию и профилактике экстремизма и терроризма</w:t>
            </w:r>
          </w:p>
        </w:tc>
      </w:tr>
      <w:tr w:rsidR="006F47D5" w:rsidRPr="001132A1" w:rsidTr="00D1140F">
        <w:tc>
          <w:tcPr>
            <w:tcW w:w="834" w:type="dxa"/>
          </w:tcPr>
          <w:p w:rsidR="006F47D5" w:rsidRPr="001132A1" w:rsidRDefault="000B73F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3224" w:type="dxa"/>
          </w:tcPr>
          <w:p w:rsidR="006F47D5" w:rsidRPr="001132A1" w:rsidRDefault="006F47D5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8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.08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.2026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– 03.09.2026</w:t>
            </w:r>
          </w:p>
        </w:tc>
        <w:tc>
          <w:tcPr>
            <w:tcW w:w="3799" w:type="dxa"/>
          </w:tcPr>
          <w:p w:rsidR="006F47D5" w:rsidRPr="001132A1" w:rsidRDefault="006F47D5" w:rsidP="00E41AF6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етский культурный центр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6F47D5" w:rsidRPr="001132A1" w:rsidRDefault="006F47D5" w:rsidP="006F47D5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Беседы с родителями и воспитанниками на организационных собраниях о противодействии и профилактике терроризма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0B73F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21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</w:t>
            </w:r>
            <w:r w:rsidR="006F47D5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МБУДО</w:t>
            </w:r>
            <w:r w:rsidR="006F47D5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</w:t>
            </w:r>
            <w:r w:rsidR="006F47D5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етская школа искусств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№1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18" w:type="dxa"/>
          </w:tcPr>
          <w:p w:rsidR="006F47D5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Раздача памяток о способах </w:t>
            </w:r>
            <w:r w:rsidR="006F47D5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защиты от проявлений терроризма</w:t>
            </w:r>
          </w:p>
          <w:p w:rsidR="00650299" w:rsidRPr="001132A1" w:rsidRDefault="00650299" w:rsidP="006F47D5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Урок</w:t>
            </w:r>
            <w:r w:rsidR="006F47D5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творчества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Я рисую мир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0B73F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22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18.09.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20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</w:tc>
        <w:tc>
          <w:tcPr>
            <w:tcW w:w="3799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Центр культурного развития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Клевер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650299" w:rsidRPr="001132A1" w:rsidRDefault="00650299" w:rsidP="00FF2C9D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Медиавыставка</w:t>
            </w:r>
            <w:proofErr w:type="spellEnd"/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в фойе первого этажа и размещения поста в социальной сети ВК 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 сообществе центра о событиях, п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роизошедших в Беслане  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0B73F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23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9" w:type="dxa"/>
          </w:tcPr>
          <w:p w:rsidR="00650299" w:rsidRPr="001132A1" w:rsidRDefault="00650299" w:rsidP="00FF2C9D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Краеведческий музей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Официальная 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страница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 соц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иальной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сети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Вконтакте</w:t>
            </w:r>
            <w:proofErr w:type="spellEnd"/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650299" w:rsidRPr="001132A1" w:rsidRDefault="00650299" w:rsidP="00FF2C9D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Информационный пост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солидарности в борьбе с терроризмом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0B73F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24</w:t>
            </w:r>
          </w:p>
        </w:tc>
        <w:tc>
          <w:tcPr>
            <w:tcW w:w="3224" w:type="dxa"/>
          </w:tcPr>
          <w:p w:rsidR="00650299" w:rsidRPr="001132A1" w:rsidRDefault="00650299" w:rsidP="00FF2C9D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799" w:type="dxa"/>
          </w:tcPr>
          <w:p w:rsidR="00650299" w:rsidRPr="001132A1" w:rsidRDefault="00650299" w:rsidP="00FF2C9D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ворец культуры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Металлург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650299" w:rsidRPr="001132A1" w:rsidRDefault="00FF2C9D" w:rsidP="00FF2C9D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Памятное мероприятие, посвященное памяти жертв, погибших в Беслане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в 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форме тематической концертной программы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Главное - помнить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0B73F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25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650299" w:rsidRPr="001132A1" w:rsidRDefault="00650299" w:rsidP="00FF2C9D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</w:t>
            </w:r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осуговый</w:t>
            </w:r>
            <w:proofErr w:type="spellEnd"/>
            <w:r w:rsidR="00FF2C9D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комплекс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Современник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650299" w:rsidRPr="001132A1" w:rsidRDefault="00FF2C9D" w:rsidP="00FF2C9D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Акция, посвященная Дню солидарности в борьбе с терроризмом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Беслан – город ангелов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50299" w:rsidRPr="001132A1" w:rsidTr="00D1140F">
        <w:tc>
          <w:tcPr>
            <w:tcW w:w="834" w:type="dxa"/>
          </w:tcPr>
          <w:p w:rsidR="00650299" w:rsidRPr="001132A1" w:rsidRDefault="000B73FD" w:rsidP="00856170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26</w:t>
            </w:r>
          </w:p>
        </w:tc>
        <w:tc>
          <w:tcPr>
            <w:tcW w:w="3224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03.09.2026</w:t>
            </w:r>
          </w:p>
        </w:tc>
        <w:tc>
          <w:tcPr>
            <w:tcW w:w="3799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МАУК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Дворец культуры 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Юность</w:t>
            </w:r>
            <w:r w:rsidR="00B47C9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18" w:type="dxa"/>
          </w:tcPr>
          <w:p w:rsidR="00650299" w:rsidRPr="001132A1" w:rsidRDefault="00650299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Презентация детских рисунков, посвященных солидарности в борьбе с терроризмом</w:t>
            </w:r>
          </w:p>
          <w:p w:rsidR="00650299" w:rsidRPr="001132A1" w:rsidRDefault="00B47C9E" w:rsidP="00650299">
            <w:pPr>
              <w:pStyle w:val="ConsPlusNormal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650299" w:rsidRPr="001132A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Дети рисуют мир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</w:tbl>
    <w:p w:rsidR="00CF4153" w:rsidRPr="001132A1" w:rsidRDefault="00CF4153" w:rsidP="00856170">
      <w:pPr>
        <w:pStyle w:val="ConsPlusNormal"/>
        <w:rPr>
          <w:rFonts w:ascii="Liberation Serif" w:eastAsia="Calibri" w:hAnsi="Liberation Serif" w:cs="Times New Roman"/>
          <w:sz w:val="28"/>
          <w:szCs w:val="28"/>
          <w:shd w:val="clear" w:color="auto" w:fill="FFFFFF"/>
          <w:lang w:eastAsia="en-US"/>
        </w:rPr>
      </w:pPr>
    </w:p>
    <w:p w:rsidR="00CF4153" w:rsidRPr="001132A1" w:rsidRDefault="00CF4153" w:rsidP="00CF4153">
      <w:pPr>
        <w:jc w:val="center"/>
        <w:rPr>
          <w:rFonts w:ascii="Liberation Serif" w:eastAsia="Calibri" w:hAnsi="Liberation Serif"/>
          <w:sz w:val="28"/>
          <w:szCs w:val="28"/>
          <w:shd w:val="clear" w:color="auto" w:fill="FFFFFF"/>
          <w:lang w:eastAsia="en-US"/>
        </w:rPr>
      </w:pPr>
    </w:p>
    <w:p w:rsidR="00CF4153" w:rsidRPr="001132A1" w:rsidRDefault="00CF4153" w:rsidP="00CF4153">
      <w:pPr>
        <w:jc w:val="center"/>
        <w:rPr>
          <w:rFonts w:ascii="Liberation Serif" w:eastAsia="Calibri" w:hAnsi="Liberation Serif"/>
          <w:sz w:val="28"/>
          <w:szCs w:val="28"/>
          <w:shd w:val="clear" w:color="auto" w:fill="FFFFFF"/>
          <w:lang w:eastAsia="en-US"/>
        </w:rPr>
      </w:pPr>
    </w:p>
    <w:p w:rsidR="00456D5D" w:rsidRPr="00CC6BCD" w:rsidRDefault="00374F10" w:rsidP="00CF4153">
      <w:pPr>
        <w:ind w:left="9072"/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</w:t>
      </w:r>
    </w:p>
    <w:sectPr w:rsidR="00456D5D" w:rsidRPr="00CC6BCD" w:rsidSect="00C836B0">
      <w:headerReference w:type="first" r:id="rId11"/>
      <w:pgSz w:w="16838" w:h="11906" w:orient="landscape"/>
      <w:pgMar w:top="1276" w:right="678" w:bottom="567" w:left="170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17E" w:rsidRDefault="00FE717E" w:rsidP="00AF14F7">
      <w:r>
        <w:separator/>
      </w:r>
    </w:p>
  </w:endnote>
  <w:endnote w:type="continuationSeparator" w:id="1">
    <w:p w:rsidR="00FE717E" w:rsidRDefault="00FE717E" w:rsidP="00AF1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Arial Unicode MS"/>
    <w:panose1 w:val="00000000000000000000"/>
    <w:charset w:val="CC"/>
    <w:family w:val="auto"/>
    <w:notTrueType/>
    <w:pitch w:val="default"/>
    <w:sig w:usb0="00000203" w:usb1="080E0000" w:usb2="00000010" w:usb3="00000000" w:csb0="00040005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17E" w:rsidRDefault="00FE717E" w:rsidP="00AF14F7">
      <w:r>
        <w:separator/>
      </w:r>
    </w:p>
  </w:footnote>
  <w:footnote w:type="continuationSeparator" w:id="1">
    <w:p w:rsidR="00FE717E" w:rsidRDefault="00FE717E" w:rsidP="00AF14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1249017"/>
      <w:docPartObj>
        <w:docPartGallery w:val="Page Numbers (Top of Page)"/>
        <w:docPartUnique/>
      </w:docPartObj>
    </w:sdtPr>
    <w:sdtContent>
      <w:p w:rsidR="00E41AF6" w:rsidRDefault="00B6148E">
        <w:pPr>
          <w:pStyle w:val="a8"/>
          <w:jc w:val="center"/>
        </w:pPr>
        <w:fldSimple w:instr=" PAGE   \* MERGEFORMAT ">
          <w:r w:rsidR="00471E50">
            <w:rPr>
              <w:noProof/>
            </w:rPr>
            <w:t>17</w:t>
          </w:r>
        </w:fldSimple>
      </w:p>
    </w:sdtContent>
  </w:sdt>
  <w:p w:rsidR="00E41AF6" w:rsidRDefault="00E41AF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46393"/>
      <w:docPartObj>
        <w:docPartGallery w:val="Page Numbers (Top of Page)"/>
        <w:docPartUnique/>
      </w:docPartObj>
    </w:sdtPr>
    <w:sdtContent>
      <w:p w:rsidR="00E41AF6" w:rsidRDefault="00B6148E">
        <w:pPr>
          <w:pStyle w:val="a8"/>
          <w:jc w:val="center"/>
        </w:pPr>
      </w:p>
    </w:sdtContent>
  </w:sdt>
  <w:p w:rsidR="00E41AF6" w:rsidRDefault="00E41AF6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F6" w:rsidRDefault="00B6148E">
    <w:pPr>
      <w:pStyle w:val="a8"/>
      <w:jc w:val="center"/>
    </w:pPr>
    <w:fldSimple w:instr=" PAGE   \* MERGEFORMAT ">
      <w:r w:rsidR="00471E50">
        <w:rPr>
          <w:noProof/>
        </w:rPr>
        <w:t>2</w:t>
      </w:r>
    </w:fldSimple>
  </w:p>
  <w:p w:rsidR="00E41AF6" w:rsidRDefault="00E41AF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A4E0E"/>
    <w:multiLevelType w:val="multilevel"/>
    <w:tmpl w:val="8974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4A64E1"/>
    <w:multiLevelType w:val="multilevel"/>
    <w:tmpl w:val="D436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826C9A"/>
    <w:multiLevelType w:val="multilevel"/>
    <w:tmpl w:val="29D09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4033"/>
  </w:hdrShapeDefaults>
  <w:footnotePr>
    <w:footnote w:id="0"/>
    <w:footnote w:id="1"/>
  </w:footnotePr>
  <w:endnotePr>
    <w:endnote w:id="0"/>
    <w:endnote w:id="1"/>
  </w:endnotePr>
  <w:compat/>
  <w:rsids>
    <w:rsidRoot w:val="006145AD"/>
    <w:rsid w:val="00017B93"/>
    <w:rsid w:val="0003093E"/>
    <w:rsid w:val="00034F8F"/>
    <w:rsid w:val="000356DE"/>
    <w:rsid w:val="000A4C0E"/>
    <w:rsid w:val="000B73FD"/>
    <w:rsid w:val="000D725E"/>
    <w:rsid w:val="000D7573"/>
    <w:rsid w:val="000E294A"/>
    <w:rsid w:val="000E596E"/>
    <w:rsid w:val="000F3DD0"/>
    <w:rsid w:val="00101474"/>
    <w:rsid w:val="00103B92"/>
    <w:rsid w:val="001132A1"/>
    <w:rsid w:val="0012024C"/>
    <w:rsid w:val="00133698"/>
    <w:rsid w:val="00134E5D"/>
    <w:rsid w:val="0015561D"/>
    <w:rsid w:val="00165CB2"/>
    <w:rsid w:val="00170E76"/>
    <w:rsid w:val="001816D6"/>
    <w:rsid w:val="001901B8"/>
    <w:rsid w:val="00191811"/>
    <w:rsid w:val="00195B7C"/>
    <w:rsid w:val="001B3481"/>
    <w:rsid w:val="001C1DFF"/>
    <w:rsid w:val="001F3724"/>
    <w:rsid w:val="002072FB"/>
    <w:rsid w:val="00214933"/>
    <w:rsid w:val="00214D89"/>
    <w:rsid w:val="00216EBD"/>
    <w:rsid w:val="0023226A"/>
    <w:rsid w:val="00235F85"/>
    <w:rsid w:val="00241938"/>
    <w:rsid w:val="002454BC"/>
    <w:rsid w:val="00272722"/>
    <w:rsid w:val="002B5B76"/>
    <w:rsid w:val="002E6D58"/>
    <w:rsid w:val="002F2BA3"/>
    <w:rsid w:val="00301773"/>
    <w:rsid w:val="00311136"/>
    <w:rsid w:val="003155C7"/>
    <w:rsid w:val="003201FB"/>
    <w:rsid w:val="003418B3"/>
    <w:rsid w:val="00352B7E"/>
    <w:rsid w:val="00370FDC"/>
    <w:rsid w:val="00374C89"/>
    <w:rsid w:val="00374F10"/>
    <w:rsid w:val="00382002"/>
    <w:rsid w:val="003A7080"/>
    <w:rsid w:val="003E6036"/>
    <w:rsid w:val="003E705D"/>
    <w:rsid w:val="003F6459"/>
    <w:rsid w:val="00406D10"/>
    <w:rsid w:val="00433C60"/>
    <w:rsid w:val="004350DF"/>
    <w:rsid w:val="00456D5D"/>
    <w:rsid w:val="00465075"/>
    <w:rsid w:val="00471E50"/>
    <w:rsid w:val="00482164"/>
    <w:rsid w:val="0048268F"/>
    <w:rsid w:val="004929AF"/>
    <w:rsid w:val="004B69B3"/>
    <w:rsid w:val="004B7565"/>
    <w:rsid w:val="004C2467"/>
    <w:rsid w:val="004C3D72"/>
    <w:rsid w:val="004D2EA4"/>
    <w:rsid w:val="004F1BF0"/>
    <w:rsid w:val="004F4246"/>
    <w:rsid w:val="005267A8"/>
    <w:rsid w:val="0053257E"/>
    <w:rsid w:val="00536788"/>
    <w:rsid w:val="00541A0B"/>
    <w:rsid w:val="00542847"/>
    <w:rsid w:val="00542916"/>
    <w:rsid w:val="00564D50"/>
    <w:rsid w:val="00571281"/>
    <w:rsid w:val="005800BD"/>
    <w:rsid w:val="005834CF"/>
    <w:rsid w:val="00584739"/>
    <w:rsid w:val="005A47F0"/>
    <w:rsid w:val="005D366B"/>
    <w:rsid w:val="005E07DA"/>
    <w:rsid w:val="006145AD"/>
    <w:rsid w:val="00627862"/>
    <w:rsid w:val="00627BDF"/>
    <w:rsid w:val="00631937"/>
    <w:rsid w:val="00635B23"/>
    <w:rsid w:val="00650299"/>
    <w:rsid w:val="0065787D"/>
    <w:rsid w:val="0066496B"/>
    <w:rsid w:val="006705E0"/>
    <w:rsid w:val="006808C2"/>
    <w:rsid w:val="00684FC4"/>
    <w:rsid w:val="006905F2"/>
    <w:rsid w:val="0069219D"/>
    <w:rsid w:val="00693D93"/>
    <w:rsid w:val="006B1C3F"/>
    <w:rsid w:val="006B7D03"/>
    <w:rsid w:val="006C6C5E"/>
    <w:rsid w:val="006D45C3"/>
    <w:rsid w:val="006E5A0D"/>
    <w:rsid w:val="006F3171"/>
    <w:rsid w:val="006F47D5"/>
    <w:rsid w:val="00702165"/>
    <w:rsid w:val="00720985"/>
    <w:rsid w:val="0072786A"/>
    <w:rsid w:val="007535F3"/>
    <w:rsid w:val="007656D2"/>
    <w:rsid w:val="00767899"/>
    <w:rsid w:val="00782126"/>
    <w:rsid w:val="007834D8"/>
    <w:rsid w:val="007A18A2"/>
    <w:rsid w:val="007A595D"/>
    <w:rsid w:val="007C1B05"/>
    <w:rsid w:val="007C62C8"/>
    <w:rsid w:val="0080524F"/>
    <w:rsid w:val="00814948"/>
    <w:rsid w:val="00821866"/>
    <w:rsid w:val="0083242F"/>
    <w:rsid w:val="0083594B"/>
    <w:rsid w:val="00856170"/>
    <w:rsid w:val="00864A2F"/>
    <w:rsid w:val="00870EF3"/>
    <w:rsid w:val="00871148"/>
    <w:rsid w:val="00896CBC"/>
    <w:rsid w:val="008B4A42"/>
    <w:rsid w:val="008C0E41"/>
    <w:rsid w:val="008C2527"/>
    <w:rsid w:val="008C3C9A"/>
    <w:rsid w:val="008E1C6C"/>
    <w:rsid w:val="00913639"/>
    <w:rsid w:val="00913FFC"/>
    <w:rsid w:val="009229FB"/>
    <w:rsid w:val="00940497"/>
    <w:rsid w:val="00956960"/>
    <w:rsid w:val="00975A1C"/>
    <w:rsid w:val="00990A39"/>
    <w:rsid w:val="009A725C"/>
    <w:rsid w:val="009B0A19"/>
    <w:rsid w:val="009B2C45"/>
    <w:rsid w:val="009B5611"/>
    <w:rsid w:val="009D5A41"/>
    <w:rsid w:val="009F542B"/>
    <w:rsid w:val="00A10237"/>
    <w:rsid w:val="00A103EC"/>
    <w:rsid w:val="00A1076A"/>
    <w:rsid w:val="00A2607F"/>
    <w:rsid w:val="00A26589"/>
    <w:rsid w:val="00A35AB8"/>
    <w:rsid w:val="00A41B27"/>
    <w:rsid w:val="00A51D71"/>
    <w:rsid w:val="00A55359"/>
    <w:rsid w:val="00A80F0E"/>
    <w:rsid w:val="00A95CE8"/>
    <w:rsid w:val="00AC5919"/>
    <w:rsid w:val="00AD2568"/>
    <w:rsid w:val="00AD6CEA"/>
    <w:rsid w:val="00AF14F7"/>
    <w:rsid w:val="00AF78DF"/>
    <w:rsid w:val="00B1461A"/>
    <w:rsid w:val="00B32277"/>
    <w:rsid w:val="00B33BD1"/>
    <w:rsid w:val="00B41C91"/>
    <w:rsid w:val="00B443E8"/>
    <w:rsid w:val="00B468FE"/>
    <w:rsid w:val="00B47C9E"/>
    <w:rsid w:val="00B6148E"/>
    <w:rsid w:val="00B65785"/>
    <w:rsid w:val="00B67442"/>
    <w:rsid w:val="00B87359"/>
    <w:rsid w:val="00B95DBC"/>
    <w:rsid w:val="00BA616E"/>
    <w:rsid w:val="00BA7870"/>
    <w:rsid w:val="00BC77AC"/>
    <w:rsid w:val="00BD4125"/>
    <w:rsid w:val="00BD73B9"/>
    <w:rsid w:val="00BF6E52"/>
    <w:rsid w:val="00C007AB"/>
    <w:rsid w:val="00C155CD"/>
    <w:rsid w:val="00C30327"/>
    <w:rsid w:val="00C3267D"/>
    <w:rsid w:val="00C529BC"/>
    <w:rsid w:val="00C55198"/>
    <w:rsid w:val="00C8290F"/>
    <w:rsid w:val="00C82CB6"/>
    <w:rsid w:val="00C836B0"/>
    <w:rsid w:val="00C94AE6"/>
    <w:rsid w:val="00C95E92"/>
    <w:rsid w:val="00CA14D7"/>
    <w:rsid w:val="00CA33DB"/>
    <w:rsid w:val="00CA6F56"/>
    <w:rsid w:val="00CB55D2"/>
    <w:rsid w:val="00CC6BCD"/>
    <w:rsid w:val="00CF4153"/>
    <w:rsid w:val="00CF7251"/>
    <w:rsid w:val="00D1140F"/>
    <w:rsid w:val="00D345B3"/>
    <w:rsid w:val="00D35A39"/>
    <w:rsid w:val="00D35A49"/>
    <w:rsid w:val="00D46873"/>
    <w:rsid w:val="00D60263"/>
    <w:rsid w:val="00D608FD"/>
    <w:rsid w:val="00D67D7C"/>
    <w:rsid w:val="00D74D4E"/>
    <w:rsid w:val="00D8454F"/>
    <w:rsid w:val="00D921D5"/>
    <w:rsid w:val="00DB6DFC"/>
    <w:rsid w:val="00DD4796"/>
    <w:rsid w:val="00DE4BE7"/>
    <w:rsid w:val="00DE5D39"/>
    <w:rsid w:val="00DF25E7"/>
    <w:rsid w:val="00DF6A85"/>
    <w:rsid w:val="00E06536"/>
    <w:rsid w:val="00E22896"/>
    <w:rsid w:val="00E254D7"/>
    <w:rsid w:val="00E37216"/>
    <w:rsid w:val="00E41AF6"/>
    <w:rsid w:val="00E561CF"/>
    <w:rsid w:val="00E5648F"/>
    <w:rsid w:val="00E72C6A"/>
    <w:rsid w:val="00E812FB"/>
    <w:rsid w:val="00E84CF1"/>
    <w:rsid w:val="00E90159"/>
    <w:rsid w:val="00E9037A"/>
    <w:rsid w:val="00E911AA"/>
    <w:rsid w:val="00E97154"/>
    <w:rsid w:val="00EB481D"/>
    <w:rsid w:val="00EC25E1"/>
    <w:rsid w:val="00ED4DA5"/>
    <w:rsid w:val="00EE4587"/>
    <w:rsid w:val="00EE78E1"/>
    <w:rsid w:val="00EF10D9"/>
    <w:rsid w:val="00F00494"/>
    <w:rsid w:val="00F00553"/>
    <w:rsid w:val="00F07775"/>
    <w:rsid w:val="00F0779E"/>
    <w:rsid w:val="00F10598"/>
    <w:rsid w:val="00F129BF"/>
    <w:rsid w:val="00F16FCA"/>
    <w:rsid w:val="00F20F42"/>
    <w:rsid w:val="00F259A8"/>
    <w:rsid w:val="00F41FB6"/>
    <w:rsid w:val="00F66A48"/>
    <w:rsid w:val="00F71B28"/>
    <w:rsid w:val="00F86E03"/>
    <w:rsid w:val="00F93B83"/>
    <w:rsid w:val="00FA194B"/>
    <w:rsid w:val="00FA3C20"/>
    <w:rsid w:val="00FB2E3F"/>
    <w:rsid w:val="00FB6170"/>
    <w:rsid w:val="00FC5728"/>
    <w:rsid w:val="00FC7635"/>
    <w:rsid w:val="00FD7DEC"/>
    <w:rsid w:val="00FE224B"/>
    <w:rsid w:val="00FE717E"/>
    <w:rsid w:val="00FE7AC4"/>
    <w:rsid w:val="00FF2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47D5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F14F7"/>
  </w:style>
  <w:style w:type="paragraph" w:styleId="aa">
    <w:name w:val="footer"/>
    <w:basedOn w:val="a"/>
    <w:link w:val="ab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F14F7"/>
  </w:style>
  <w:style w:type="paragraph" w:customStyle="1" w:styleId="ConsPlusTitle">
    <w:name w:val="ConsPlusTitle"/>
    <w:rsid w:val="00F86E0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rmal">
    <w:name w:val="ConsPlusNormal"/>
    <w:qFormat/>
    <w:rsid w:val="005E07DA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table" w:styleId="ac">
    <w:name w:val="Table Grid"/>
    <w:basedOn w:val="a1"/>
    <w:uiPriority w:val="59"/>
    <w:rsid w:val="005E07D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aliases w:val="Текст концепции,No Spacing,текст концепции,no spacing"/>
    <w:link w:val="ae"/>
    <w:uiPriority w:val="1"/>
    <w:qFormat/>
    <w:rsid w:val="005E07DA"/>
    <w:rPr>
      <w:rFonts w:eastAsiaTheme="minorHAnsi" w:cstheme="minorBidi"/>
      <w:sz w:val="28"/>
      <w:szCs w:val="22"/>
      <w:lang w:eastAsia="en-US"/>
    </w:rPr>
  </w:style>
  <w:style w:type="character" w:styleId="af">
    <w:name w:val="Hyperlink"/>
    <w:basedOn w:val="a0"/>
    <w:uiPriority w:val="99"/>
    <w:unhideWhenUsed/>
    <w:rsid w:val="005E07DA"/>
    <w:rPr>
      <w:color w:val="0000FF" w:themeColor="hyperlink"/>
      <w:u w:val="single"/>
    </w:rPr>
  </w:style>
  <w:style w:type="character" w:customStyle="1" w:styleId="extendedtext-short">
    <w:name w:val="extendedtext-short"/>
    <w:basedOn w:val="a0"/>
    <w:rsid w:val="005E07DA"/>
  </w:style>
  <w:style w:type="paragraph" w:styleId="af0">
    <w:name w:val="List Paragraph"/>
    <w:basedOn w:val="a"/>
    <w:uiPriority w:val="34"/>
    <w:qFormat/>
    <w:rsid w:val="005E07D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2">
    <w:name w:val="c2"/>
    <w:basedOn w:val="a"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5E07DA"/>
  </w:style>
  <w:style w:type="paragraph" w:styleId="af1">
    <w:name w:val="Normal (Web)"/>
    <w:basedOn w:val="a"/>
    <w:uiPriority w:val="99"/>
    <w:unhideWhenUsed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layout">
    <w:name w:val="layout"/>
    <w:basedOn w:val="a0"/>
    <w:rsid w:val="005E07DA"/>
  </w:style>
  <w:style w:type="paragraph" w:customStyle="1" w:styleId="11">
    <w:name w:val="Без интервала1"/>
    <w:uiPriority w:val="1"/>
    <w:qFormat/>
    <w:rsid w:val="008B4A4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2">
    <w:name w:val="Strong"/>
    <w:basedOn w:val="a0"/>
    <w:uiPriority w:val="22"/>
    <w:qFormat/>
    <w:rsid w:val="008B4A42"/>
    <w:rPr>
      <w:b/>
      <w:bCs/>
    </w:rPr>
  </w:style>
  <w:style w:type="character" w:customStyle="1" w:styleId="fontstyle01">
    <w:name w:val="fontstyle01"/>
    <w:basedOn w:val="a0"/>
    <w:rsid w:val="008B4A4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rsid w:val="00CF4153"/>
    <w:rPr>
      <w:b/>
      <w:iCs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CF4153"/>
    <w:rPr>
      <w:sz w:val="25"/>
      <w:szCs w:val="24"/>
    </w:rPr>
  </w:style>
  <w:style w:type="character" w:styleId="af3">
    <w:name w:val="FollowedHyperlink"/>
    <w:basedOn w:val="a0"/>
    <w:uiPriority w:val="99"/>
    <w:unhideWhenUsed/>
    <w:rsid w:val="00CF4153"/>
    <w:rPr>
      <w:color w:val="800080" w:themeColor="followedHyperlink"/>
      <w:u w:val="single"/>
    </w:rPr>
  </w:style>
  <w:style w:type="paragraph" w:customStyle="1" w:styleId="TableParagraph">
    <w:name w:val="Table Paragraph"/>
    <w:basedOn w:val="a"/>
    <w:uiPriority w:val="1"/>
    <w:qFormat/>
    <w:rsid w:val="001C1DFF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ae">
    <w:name w:val="Без интервала Знак"/>
    <w:aliases w:val="Текст концепции Знак,No Spacing Знак,текст концепции Знак,no spacing Знак"/>
    <w:link w:val="ad"/>
    <w:uiPriority w:val="1"/>
    <w:qFormat/>
    <w:locked/>
    <w:rsid w:val="001C1DFF"/>
    <w:rPr>
      <w:rFonts w:eastAsiaTheme="minorHAnsi" w:cstheme="minorBidi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46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A6119-21B5-4AAE-B2A9-43AA0BC5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17</Pages>
  <Words>3167</Words>
  <Characters>21310</Characters>
  <Application>Microsoft Office Word</Application>
  <DocSecurity>0</DocSecurity>
  <Lines>177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2026-08-21T04:50:00Z</cp:lastPrinted>
  <dcterms:created xsi:type="dcterms:W3CDTF">2026-08-21T04:47:00Z</dcterms:created>
  <dcterms:modified xsi:type="dcterms:W3CDTF">2026-08-21T04:50:00Z</dcterms:modified>
</cp:coreProperties>
</file>