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A5700" w14:textId="5063B8C3" w:rsidR="00133698" w:rsidRPr="00D65DF7" w:rsidRDefault="000272D3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F5B5E3" wp14:editId="25F202D7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81B4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B22216" wp14:editId="08D2985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F5B5E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1C081B4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CB22216" wp14:editId="08D2985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65DF7">
        <w:rPr>
          <w:b w:val="0"/>
          <w:bCs/>
          <w:iCs w:val="0"/>
        </w:rPr>
        <w:t xml:space="preserve">  </w:t>
      </w:r>
    </w:p>
    <w:p w14:paraId="35087FEE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2209AA4" w14:textId="77777777" w:rsidR="00133698" w:rsidRDefault="00133698" w:rsidP="00133698">
      <w:pPr>
        <w:jc w:val="center"/>
        <w:rPr>
          <w:b/>
          <w:sz w:val="28"/>
        </w:rPr>
      </w:pPr>
    </w:p>
    <w:p w14:paraId="57D93C80" w14:textId="77777777" w:rsidR="00956960" w:rsidRDefault="00956960" w:rsidP="00133698">
      <w:pPr>
        <w:jc w:val="center"/>
        <w:rPr>
          <w:b/>
          <w:sz w:val="24"/>
        </w:rPr>
      </w:pPr>
    </w:p>
    <w:p w14:paraId="43F2D9CF" w14:textId="77777777" w:rsidR="00956960" w:rsidRDefault="00956960" w:rsidP="00133698">
      <w:pPr>
        <w:jc w:val="center"/>
        <w:rPr>
          <w:b/>
          <w:sz w:val="24"/>
        </w:rPr>
      </w:pPr>
    </w:p>
    <w:p w14:paraId="569AB5D6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083EB234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14:paraId="68473819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14:paraId="0F4014AA" w14:textId="66EEFF0C" w:rsidR="00133698" w:rsidRPr="00F953E9" w:rsidRDefault="000272D3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3D4F8109" wp14:editId="18D81A5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9043DE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r w:rsidR="00133698" w:rsidRPr="00990705">
        <w:rPr>
          <w:sz w:val="24"/>
        </w:rPr>
        <w:t xml:space="preserve">от </w:t>
      </w:r>
      <w:r w:rsidR="005455B3" w:rsidRPr="00990705">
        <w:rPr>
          <w:sz w:val="24"/>
        </w:rPr>
        <w:t xml:space="preserve"> </w:t>
      </w:r>
      <w:r w:rsidR="00820939">
        <w:rPr>
          <w:sz w:val="24"/>
        </w:rPr>
        <w:t>24</w:t>
      </w:r>
      <w:r w:rsidR="00037AFA" w:rsidRPr="00990705">
        <w:rPr>
          <w:sz w:val="24"/>
        </w:rPr>
        <w:t>.</w:t>
      </w:r>
      <w:r>
        <w:rPr>
          <w:sz w:val="24"/>
        </w:rPr>
        <w:t>0</w:t>
      </w:r>
      <w:r w:rsidR="00F5514F">
        <w:rPr>
          <w:sz w:val="24"/>
        </w:rPr>
        <w:t>8</w:t>
      </w:r>
      <w:r w:rsidR="00037AFA" w:rsidRPr="00990705">
        <w:rPr>
          <w:sz w:val="24"/>
        </w:rPr>
        <w:t>.202</w:t>
      </w:r>
      <w:r>
        <w:rPr>
          <w:sz w:val="24"/>
        </w:rPr>
        <w:t>6</w:t>
      </w:r>
      <w:r w:rsidR="00133698" w:rsidRPr="00990705">
        <w:rPr>
          <w:sz w:val="24"/>
        </w:rPr>
        <w:t xml:space="preserve">  № </w:t>
      </w:r>
      <w:r w:rsidR="00F5514F">
        <w:rPr>
          <w:sz w:val="24"/>
        </w:rPr>
        <w:t>10</w:t>
      </w:r>
      <w:r w:rsidR="00820939">
        <w:rPr>
          <w:sz w:val="24"/>
        </w:rPr>
        <w:t>82</w:t>
      </w:r>
      <w:r w:rsidR="009F05B7">
        <w:rPr>
          <w:sz w:val="24"/>
        </w:rPr>
        <w:t xml:space="preserve">  </w:t>
      </w:r>
    </w:p>
    <w:p w14:paraId="286581B8" w14:textId="77777777" w:rsidR="00133698" w:rsidRPr="001F1590" w:rsidRDefault="00133698" w:rsidP="00133698">
      <w:pPr>
        <w:rPr>
          <w:sz w:val="28"/>
          <w:szCs w:val="28"/>
        </w:rPr>
      </w:pPr>
    </w:p>
    <w:p w14:paraId="592E4004" w14:textId="77777777"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14:paraId="5E5AC0ED" w14:textId="77777777"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14:paraId="5AA83E61" w14:textId="77777777"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14:paraId="036DF9DE" w14:textId="5C6A21C1"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>,</w:t>
      </w:r>
      <w:r w:rsidR="00BA3021">
        <w:rPr>
          <w:b w:val="0"/>
        </w:rPr>
        <w:t xml:space="preserve">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14:paraId="2D1758F8" w14:textId="77777777"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14:paraId="73BCF915" w14:textId="77777777" w:rsidR="002D498E" w:rsidRDefault="002D498E" w:rsidP="00874ACF">
      <w:pPr>
        <w:jc w:val="both"/>
        <w:rPr>
          <w:b/>
          <w:sz w:val="24"/>
          <w:szCs w:val="24"/>
        </w:rPr>
      </w:pPr>
    </w:p>
    <w:p w14:paraId="33AC9669" w14:textId="77777777" w:rsidR="00F01AEB" w:rsidRDefault="00591041" w:rsidP="00591041">
      <w:pPr>
        <w:pStyle w:val="ConsPlusTitle"/>
        <w:ind w:firstLine="708"/>
        <w:jc w:val="both"/>
        <w:rPr>
          <w:b w:val="0"/>
        </w:rPr>
      </w:pPr>
      <w:r w:rsidRPr="00591041">
        <w:rPr>
          <w:b w:val="0"/>
        </w:rPr>
        <w:t>1.</w:t>
      </w:r>
      <w:r w:rsidR="00B673DF">
        <w:t xml:space="preserve"> </w:t>
      </w:r>
      <w:r w:rsidR="00F01AEB">
        <w:rPr>
          <w:b w:val="0"/>
        </w:rPr>
        <w:t xml:space="preserve">Внести изменения </w:t>
      </w:r>
      <w:r w:rsidR="00A23935">
        <w:rPr>
          <w:b w:val="0"/>
        </w:rPr>
        <w:t>в</w:t>
      </w:r>
      <w:r>
        <w:rPr>
          <w:b w:val="0"/>
        </w:rPr>
        <w:t xml:space="preserve">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F01AEB">
        <w:rPr>
          <w:b w:val="0"/>
        </w:rPr>
        <w:t xml:space="preserve"> в части указания сведений о праве аренды или безвозмездного пользования имуществом, изложив его в следующей редакции (прилагается).</w:t>
      </w:r>
    </w:p>
    <w:p w14:paraId="7F1316AD" w14:textId="77777777"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B12B19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14:paraId="1A59F791" w14:textId="77777777"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B12B19">
        <w:rPr>
          <w:sz w:val="24"/>
          <w:szCs w:val="24"/>
        </w:rPr>
        <w:t>3</w:t>
      </w:r>
      <w:r w:rsidRPr="00DD34F4">
        <w:rPr>
          <w:sz w:val="24"/>
          <w:szCs w:val="24"/>
        </w:rPr>
        <w:t>. Контроль за исполнением настоящего приказа возложить на начальника отдела по недвижимости органа местного самоуправления «Комитет по управлению имуществом  Каменск-Уральского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14:paraId="087B2DF3" w14:textId="77777777" w:rsidR="00874ACF" w:rsidRDefault="00874ACF" w:rsidP="00874ACF">
      <w:pPr>
        <w:jc w:val="both"/>
        <w:rPr>
          <w:bCs/>
          <w:iCs/>
          <w:sz w:val="24"/>
          <w:szCs w:val="24"/>
        </w:rPr>
      </w:pPr>
    </w:p>
    <w:p w14:paraId="789E868F" w14:textId="77777777" w:rsidR="00EB0BD2" w:rsidRDefault="00EB0BD2" w:rsidP="00EB0BD2">
      <w:pPr>
        <w:rPr>
          <w:sz w:val="24"/>
          <w:szCs w:val="24"/>
        </w:rPr>
      </w:pPr>
    </w:p>
    <w:p w14:paraId="749D207F" w14:textId="77777777" w:rsidR="005B28C9" w:rsidRDefault="005B28C9" w:rsidP="00EB0BD2">
      <w:pPr>
        <w:rPr>
          <w:sz w:val="24"/>
          <w:szCs w:val="24"/>
        </w:rPr>
      </w:pPr>
    </w:p>
    <w:p w14:paraId="4AF48E6A" w14:textId="77777777"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14:paraId="79202B70" w14:textId="77777777" w:rsidR="00D46DE7" w:rsidRDefault="00D46DE7" w:rsidP="00874ACF">
      <w:pPr>
        <w:jc w:val="both"/>
        <w:rPr>
          <w:sz w:val="24"/>
          <w:szCs w:val="24"/>
        </w:rPr>
        <w:sectPr w:rsidR="00D46DE7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14:paraId="2308501A" w14:textId="5B272177" w:rsidR="00634F8A" w:rsidRDefault="00D46DE7" w:rsidP="00D46DE7">
      <w:pPr>
        <w:jc w:val="right"/>
        <w:rPr>
          <w:sz w:val="24"/>
          <w:szCs w:val="24"/>
        </w:rPr>
      </w:pPr>
      <w:r w:rsidRPr="00D46DE7">
        <w:rPr>
          <w:sz w:val="24"/>
          <w:szCs w:val="24"/>
        </w:rPr>
        <w:lastRenderedPageBreak/>
        <w:t>Приложение к Приказу Комитета от 24.08.2026  №1082</w:t>
      </w:r>
      <w:r>
        <w:rPr>
          <w:sz w:val="24"/>
          <w:szCs w:val="24"/>
        </w:rPr>
        <w:t xml:space="preserve"> </w:t>
      </w:r>
    </w:p>
    <w:p w14:paraId="04FC316D" w14:textId="77777777" w:rsidR="00D46DE7" w:rsidRDefault="00D46DE7" w:rsidP="00874ACF">
      <w:pPr>
        <w:jc w:val="both"/>
        <w:rPr>
          <w:sz w:val="24"/>
          <w:szCs w:val="24"/>
        </w:rPr>
      </w:pPr>
    </w:p>
    <w:tbl>
      <w:tblPr>
        <w:tblW w:w="9679" w:type="dxa"/>
        <w:tblLook w:val="04A0" w:firstRow="1" w:lastRow="0" w:firstColumn="1" w:lastColumn="0" w:noHBand="0" w:noVBand="1"/>
      </w:tblPr>
      <w:tblGrid>
        <w:gridCol w:w="301"/>
        <w:gridCol w:w="643"/>
        <w:gridCol w:w="779"/>
        <w:gridCol w:w="633"/>
        <w:gridCol w:w="614"/>
        <w:gridCol w:w="710"/>
        <w:gridCol w:w="451"/>
        <w:gridCol w:w="451"/>
        <w:gridCol w:w="637"/>
        <w:gridCol w:w="463"/>
        <w:gridCol w:w="489"/>
        <w:gridCol w:w="602"/>
        <w:gridCol w:w="468"/>
        <w:gridCol w:w="478"/>
        <w:gridCol w:w="635"/>
        <w:gridCol w:w="807"/>
        <w:gridCol w:w="605"/>
        <w:gridCol w:w="701"/>
        <w:gridCol w:w="659"/>
        <w:gridCol w:w="659"/>
        <w:gridCol w:w="635"/>
        <w:gridCol w:w="757"/>
        <w:gridCol w:w="294"/>
        <w:gridCol w:w="294"/>
        <w:gridCol w:w="294"/>
        <w:gridCol w:w="294"/>
        <w:gridCol w:w="294"/>
        <w:gridCol w:w="294"/>
        <w:gridCol w:w="438"/>
        <w:gridCol w:w="381"/>
        <w:gridCol w:w="355"/>
        <w:gridCol w:w="462"/>
        <w:gridCol w:w="504"/>
        <w:gridCol w:w="755"/>
        <w:gridCol w:w="751"/>
        <w:gridCol w:w="644"/>
        <w:gridCol w:w="537"/>
        <w:gridCol w:w="537"/>
        <w:gridCol w:w="558"/>
        <w:gridCol w:w="717"/>
        <w:gridCol w:w="503"/>
        <w:gridCol w:w="537"/>
        <w:gridCol w:w="395"/>
        <w:gridCol w:w="218"/>
      </w:tblGrid>
      <w:tr w:rsidR="00D46DE7" w:rsidRPr="00D46DE7" w14:paraId="3F0D6C83" w14:textId="77777777" w:rsidTr="00D46DE7">
        <w:trPr>
          <w:gridAfter w:val="1"/>
          <w:wAfter w:w="31" w:type="dxa"/>
          <w:trHeight w:val="1020"/>
        </w:trPr>
        <w:tc>
          <w:tcPr>
            <w:tcW w:w="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F77BEB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№ п/п</w:t>
            </w:r>
          </w:p>
        </w:tc>
        <w:tc>
          <w:tcPr>
            <w:tcW w:w="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FDD986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Номер в реестре имущест-ва</w:t>
            </w:r>
            <w:r w:rsidRPr="00D46DE7">
              <w:rPr>
                <w:color w:val="000000"/>
                <w:vertAlign w:val="superscript"/>
              </w:rPr>
              <w:t>1</w:t>
            </w:r>
          </w:p>
        </w:tc>
        <w:tc>
          <w:tcPr>
            <w:tcW w:w="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2C7A5D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Адрес (местоположение) объекта</w:t>
            </w:r>
          </w:p>
        </w:tc>
        <w:tc>
          <w:tcPr>
            <w:tcW w:w="2536" w:type="dxa"/>
            <w:gridSpan w:val="11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5F1E8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Структурированный адрес объекта</w:t>
            </w: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23B5C2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Вид объекта недвижимости; движимое имущество</w:t>
            </w:r>
          </w:p>
        </w:tc>
        <w:tc>
          <w:tcPr>
            <w:tcW w:w="22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007F50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Сведения о недвижимом имуществе или его части</w:t>
            </w:r>
          </w:p>
        </w:tc>
        <w:tc>
          <w:tcPr>
            <w:tcW w:w="46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720DD82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Сведения о движимом имуществе</w:t>
            </w:r>
            <w:r w:rsidRPr="00D46DE7">
              <w:rPr>
                <w:color w:val="000000"/>
                <w:vertAlign w:val="superscript"/>
              </w:rPr>
              <w:t>11</w:t>
            </w:r>
          </w:p>
        </w:tc>
        <w:tc>
          <w:tcPr>
            <w:tcW w:w="22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DE759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Сведения о праве аренды или безвозмездного пользования имуществом</w:t>
            </w:r>
            <w:r w:rsidRPr="00D46DE7">
              <w:rPr>
                <w:color w:val="000000"/>
                <w:vertAlign w:val="superscript"/>
              </w:rPr>
              <w:t>12</w:t>
            </w: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5289A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Указать одно из значений:  в перечне  (изменениях в перечни)</w:t>
            </w:r>
          </w:p>
        </w:tc>
        <w:tc>
          <w:tcPr>
            <w:tcW w:w="9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78D84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D46DE7">
              <w:rPr>
                <w:color w:val="000000"/>
                <w:vertAlign w:val="superscript"/>
              </w:rPr>
              <w:t>14</w:t>
            </w:r>
          </w:p>
        </w:tc>
      </w:tr>
      <w:tr w:rsidR="00D46DE7" w:rsidRPr="00D46DE7" w14:paraId="262EC936" w14:textId="77777777" w:rsidTr="00D46DE7">
        <w:trPr>
          <w:gridAfter w:val="1"/>
          <w:wAfter w:w="31" w:type="dxa"/>
          <w:trHeight w:val="765"/>
        </w:trPr>
        <w:tc>
          <w:tcPr>
            <w:tcW w:w="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63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A80F2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A44B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536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842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CD99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65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B3136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Кадастровый номер</w:t>
            </w:r>
            <w:r w:rsidRPr="00D46DE7">
              <w:rPr>
                <w:color w:val="000000"/>
                <w:vertAlign w:val="superscript"/>
              </w:rPr>
              <w:t xml:space="preserve"> 7</w:t>
            </w:r>
          </w:p>
        </w:tc>
        <w:tc>
          <w:tcPr>
            <w:tcW w:w="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AFCF33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Номер части объекта недвижимости согласно сведениям государственного кадастра недвижимости</w:t>
            </w:r>
            <w:r w:rsidRPr="00D46DE7">
              <w:rPr>
                <w:color w:val="000000"/>
                <w:vertAlign w:val="superscript"/>
              </w:rPr>
              <w:t>8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0B953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Основная характеристика объекта недвижимости</w:t>
            </w:r>
            <w:r w:rsidRPr="00D46DE7">
              <w:rPr>
                <w:color w:val="000000"/>
                <w:vertAlign w:val="superscript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68521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Наименование объекта учета</w:t>
            </w:r>
            <w:r w:rsidRPr="00D46DE7">
              <w:rPr>
                <w:color w:val="000000"/>
                <w:vertAlign w:val="superscript"/>
              </w:rPr>
              <w:t>10</w:t>
            </w:r>
          </w:p>
        </w:tc>
        <w:tc>
          <w:tcPr>
            <w:tcW w:w="46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1566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FB98E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14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25FC2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субъекта малого и среднего предпринимательства</w:t>
            </w: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48733C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9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9AEAC" w14:textId="77777777" w:rsidR="00D46DE7" w:rsidRPr="00D46DE7" w:rsidRDefault="00D46DE7" w:rsidP="00D46DE7">
            <w:pPr>
              <w:rPr>
                <w:color w:val="000000"/>
              </w:rPr>
            </w:pPr>
          </w:p>
        </w:tc>
      </w:tr>
      <w:tr w:rsidR="00D46DE7" w:rsidRPr="00D46DE7" w14:paraId="4A18D27D" w14:textId="77777777" w:rsidTr="00D46DE7">
        <w:trPr>
          <w:gridAfter w:val="1"/>
          <w:wAfter w:w="31" w:type="dxa"/>
          <w:trHeight w:val="1515"/>
        </w:trPr>
        <w:tc>
          <w:tcPr>
            <w:tcW w:w="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F67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A0B82E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66FE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536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F33A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2C6B2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65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6B7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AC3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614A63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Тип (площадь - для земельных участков, зданий, помещений;  протяженность, объем, площадь, глубина залегания и т.п. - для сооружений; протяженность, объем, площадь, глубина залегания и т.п. согласно проектной доку</w:t>
            </w:r>
            <w:r w:rsidRPr="00D46DE7">
              <w:rPr>
                <w:color w:val="000000"/>
              </w:rPr>
              <w:lastRenderedPageBreak/>
              <w:t>ментации - для объектов незавершенного строительства)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1139AB0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lastRenderedPageBreak/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64038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89B9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1DA62E1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0B43560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Государственный регистрационный знак (при наличии)</w:t>
            </w:r>
          </w:p>
        </w:tc>
        <w:tc>
          <w:tcPr>
            <w:tcW w:w="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3148991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Наименование объекта учета</w:t>
            </w:r>
          </w:p>
        </w:tc>
        <w:tc>
          <w:tcPr>
            <w:tcW w:w="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49270BC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Марка, модель</w:t>
            </w:r>
          </w:p>
        </w:tc>
        <w:tc>
          <w:tcPr>
            <w:tcW w:w="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79FBE97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Год выпуска</w:t>
            </w:r>
          </w:p>
        </w:tc>
        <w:tc>
          <w:tcPr>
            <w:tcW w:w="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50389D6C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FC29C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Правообладатель</w:t>
            </w:r>
          </w:p>
        </w:tc>
        <w:tc>
          <w:tcPr>
            <w:tcW w:w="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DA8BB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Документы основание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2E7A3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Правообладатель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146E0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Документы основание</w:t>
            </w: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E8DD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233B0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Наименование органа, принявшего документ</w:t>
            </w:r>
          </w:p>
        </w:tc>
        <w:tc>
          <w:tcPr>
            <w:tcW w:w="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E9C6CE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Вид документа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0AF9A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Реквизиты документа</w:t>
            </w:r>
          </w:p>
        </w:tc>
      </w:tr>
      <w:tr w:rsidR="00D46DE7" w:rsidRPr="00D46DE7" w14:paraId="2DFF15FF" w14:textId="77777777" w:rsidTr="00D46DE7">
        <w:trPr>
          <w:gridAfter w:val="1"/>
          <w:wAfter w:w="31" w:type="dxa"/>
          <w:trHeight w:val="2040"/>
        </w:trPr>
        <w:tc>
          <w:tcPr>
            <w:tcW w:w="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D62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D89B9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D5095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39D4AF5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Наименова-ние субъекта Российской Федерации</w:t>
            </w:r>
            <w:r w:rsidRPr="00D46DE7">
              <w:rPr>
                <w:color w:val="000000"/>
                <w:vertAlign w:val="superscript"/>
              </w:rPr>
              <w:t>3</w:t>
            </w:r>
          </w:p>
        </w:tc>
        <w:tc>
          <w:tcPr>
            <w:tcW w:w="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56864D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Наименование муници- пального района / городского округа / внутри-городского округа территории города федерально-го значения</w:t>
            </w:r>
          </w:p>
        </w:tc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56B039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Наименование городского поселения / сельского поселения/ внутригородского района городского округа</w:t>
            </w:r>
          </w:p>
        </w:tc>
        <w:tc>
          <w:tcPr>
            <w:tcW w:w="1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7502C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Вид населен-ного пункта</w:t>
            </w:r>
          </w:p>
        </w:tc>
        <w:tc>
          <w:tcPr>
            <w:tcW w:w="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44F981F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Наиме-нование населен-ного пункта</w:t>
            </w:r>
          </w:p>
        </w:tc>
        <w:tc>
          <w:tcPr>
            <w:tcW w:w="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FB8E2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Тип элемента планировочной структуры</w:t>
            </w:r>
          </w:p>
        </w:tc>
        <w:tc>
          <w:tcPr>
            <w:tcW w:w="1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788B16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Наиме-нование элемента плани-ровоч-ной структу-ры</w:t>
            </w:r>
          </w:p>
        </w:tc>
        <w:tc>
          <w:tcPr>
            <w:tcW w:w="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20A8A5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Тип элемента улично-дорожной сети</w:t>
            </w:r>
          </w:p>
        </w:tc>
        <w:tc>
          <w:tcPr>
            <w:tcW w:w="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796A283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Наимено-вание элемента улично-дорожной сети</w:t>
            </w:r>
          </w:p>
        </w:tc>
        <w:tc>
          <w:tcPr>
            <w:tcW w:w="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8957C1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Номер дома (включая литеру)</w:t>
            </w:r>
          </w:p>
        </w:tc>
        <w:tc>
          <w:tcPr>
            <w:tcW w:w="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C5EACD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Тип и номер корпуса, строения, владения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D84B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65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ADA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066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E76FC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27974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2A69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43CE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F1D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24FE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F43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014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CE11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7F6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6EB62A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Полное наиме-нование</w:t>
            </w:r>
          </w:p>
        </w:tc>
        <w:tc>
          <w:tcPr>
            <w:tcW w:w="1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F35023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ОГРН</w:t>
            </w:r>
          </w:p>
        </w:tc>
        <w:tc>
          <w:tcPr>
            <w:tcW w:w="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A254B0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ИНН</w:t>
            </w:r>
          </w:p>
        </w:tc>
        <w:tc>
          <w:tcPr>
            <w:tcW w:w="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97CEF0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Дата заключе-ния договора</w:t>
            </w:r>
          </w:p>
        </w:tc>
        <w:tc>
          <w:tcPr>
            <w:tcW w:w="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EA8F5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8A321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 xml:space="preserve">Полное наиме-нование </w:t>
            </w:r>
          </w:p>
        </w:tc>
        <w:tc>
          <w:tcPr>
            <w:tcW w:w="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B026EC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ОГРН</w:t>
            </w:r>
          </w:p>
        </w:tc>
        <w:tc>
          <w:tcPr>
            <w:tcW w:w="2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D1F6A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 xml:space="preserve">ИНН </w:t>
            </w:r>
          </w:p>
        </w:tc>
        <w:tc>
          <w:tcPr>
            <w:tcW w:w="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F0A3D0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 xml:space="preserve">Дата заключе-ния договора </w:t>
            </w:r>
          </w:p>
        </w:tc>
        <w:tc>
          <w:tcPr>
            <w:tcW w:w="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C9240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8D71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964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0FB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1AA4F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Дата</w:t>
            </w:r>
          </w:p>
        </w:tc>
        <w:tc>
          <w:tcPr>
            <w:tcW w:w="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3673A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Номер</w:t>
            </w:r>
          </w:p>
        </w:tc>
      </w:tr>
      <w:tr w:rsidR="00D46DE7" w:rsidRPr="00D46DE7" w14:paraId="5F33FB57" w14:textId="77777777" w:rsidTr="00D46DE7">
        <w:trPr>
          <w:trHeight w:val="300"/>
        </w:trPr>
        <w:tc>
          <w:tcPr>
            <w:tcW w:w="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BB32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13A42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D114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DBE77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ACB6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A9AE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5008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B33EB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A11B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FFB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8A0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CE64F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4235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C584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3AB4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65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BD01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58CA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D2D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42325B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2CC5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D6A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16A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33D5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262C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5CD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CCCD1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306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243B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D8BE1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C032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2469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ACAA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1A3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CC7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B35C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8B0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54C4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ED63B1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53D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577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8F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467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ECAB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</w:p>
        </w:tc>
      </w:tr>
      <w:tr w:rsidR="00D46DE7" w:rsidRPr="00D46DE7" w14:paraId="1C4FAA72" w14:textId="77777777" w:rsidTr="00D46DE7">
        <w:trPr>
          <w:trHeight w:val="300"/>
        </w:trPr>
        <w:tc>
          <w:tcPr>
            <w:tcW w:w="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142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988E1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0B5D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9DDC7E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0954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AC36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B8EE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2167F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9F337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654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10B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D6E21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DB9B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B9BF5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EDAEF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65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1A9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1A77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31D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0E9BA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66FB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D11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503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836E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610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632C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905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1451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5DA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0E5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C3D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F5EC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3D79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9AA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A0AE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0CE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BDA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914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9047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829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104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3E1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528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C7636" w14:textId="77777777" w:rsidR="00D46DE7" w:rsidRPr="00D46DE7" w:rsidRDefault="00D46DE7" w:rsidP="00D46DE7"/>
        </w:tc>
      </w:tr>
      <w:tr w:rsidR="00D46DE7" w:rsidRPr="00D46DE7" w14:paraId="15F4F15C" w14:textId="77777777" w:rsidTr="00D46DE7">
        <w:trPr>
          <w:trHeight w:val="765"/>
        </w:trPr>
        <w:tc>
          <w:tcPr>
            <w:tcW w:w="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A8D1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127AC0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FBECB8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0B527E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9D48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EB8E5F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9CF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B084E1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6860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8FA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42D6C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CF58B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8AF4B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BE07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ED4A1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6FDC17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Номер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5B094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Тип (кадастровый, условный, устаревший)</w:t>
            </w:r>
          </w:p>
        </w:tc>
        <w:tc>
          <w:tcPr>
            <w:tcW w:w="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38C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A69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7645B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D886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81C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94A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F350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A156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733A2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D46D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615C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D49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DE93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78B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E804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43C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887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74BB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FD8E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DFF55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5C69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AFDCA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F977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CFDDC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2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9A2C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E34C4" w14:textId="77777777" w:rsidR="00D46DE7" w:rsidRPr="00D46DE7" w:rsidRDefault="00D46DE7" w:rsidP="00D46DE7">
            <w:pPr>
              <w:rPr>
                <w:color w:val="000000"/>
              </w:rPr>
            </w:pPr>
          </w:p>
        </w:tc>
        <w:tc>
          <w:tcPr>
            <w:tcW w:w="31" w:type="dxa"/>
            <w:vAlign w:val="center"/>
            <w:hideMark/>
          </w:tcPr>
          <w:p w14:paraId="573B388A" w14:textId="77777777" w:rsidR="00D46DE7" w:rsidRPr="00D46DE7" w:rsidRDefault="00D46DE7" w:rsidP="00D46DE7"/>
        </w:tc>
      </w:tr>
      <w:tr w:rsidR="00D46DE7" w:rsidRPr="00D46DE7" w14:paraId="6A50B1EA" w14:textId="77777777" w:rsidTr="00D46DE7">
        <w:trPr>
          <w:trHeight w:val="30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DC071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0A330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653D29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C2657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BB36B7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5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2EAB9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6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79F15D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7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2D3C0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8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16497B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9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1CD95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10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C9B4B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11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27BF5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12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E3DF5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13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FC070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BA6DCD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7294D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16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C4140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17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41454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0BB4D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125AC9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5A184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635C2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22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D3FD4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23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A90302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24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E538C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25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BFBDA0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26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DA77D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27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356A32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28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37E53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29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6256A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30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A2804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31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1F440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81E1D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33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C2B7E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15B98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35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7AB0F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36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E35CB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37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A692E7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38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28CF2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39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8A07E1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40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11E730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41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DEE42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42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E332C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43</w:t>
            </w:r>
          </w:p>
        </w:tc>
        <w:tc>
          <w:tcPr>
            <w:tcW w:w="31" w:type="dxa"/>
            <w:vAlign w:val="center"/>
            <w:hideMark/>
          </w:tcPr>
          <w:p w14:paraId="151F3C15" w14:textId="77777777" w:rsidR="00D46DE7" w:rsidRPr="00D46DE7" w:rsidRDefault="00D46DE7" w:rsidP="00D46DE7"/>
        </w:tc>
      </w:tr>
      <w:tr w:rsidR="00D46DE7" w:rsidRPr="00D46DE7" w14:paraId="63213369" w14:textId="77777777" w:rsidTr="00D46DE7">
        <w:trPr>
          <w:trHeight w:val="30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C6585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838D96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7F81FCC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E8D2D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72ED542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C2320A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6066367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2041FB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9012AD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293E2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43418D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436AC1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73ECF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A56323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7D25A0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D5834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91A43D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A94B0C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B0F12F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219282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FE579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5726DC7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EA612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9E0AA8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0BA1AD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A465119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A2117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84AC7E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DA225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63F870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3EA732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A1001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8CF41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7C83EC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DDDAB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1C5A3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BD277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9F4735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7BB3B1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5A95574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404046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EE7DF2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626F73" w14:textId="77777777" w:rsidR="00D46DE7" w:rsidRPr="00D46DE7" w:rsidRDefault="00D46DE7" w:rsidP="00D46DE7">
            <w:pPr>
              <w:jc w:val="center"/>
              <w:rPr>
                <w:color w:val="000000"/>
              </w:rPr>
            </w:pPr>
            <w:r w:rsidRPr="00D46DE7">
              <w:rPr>
                <w:color w:val="000000"/>
              </w:rPr>
              <w:t> </w:t>
            </w:r>
          </w:p>
        </w:tc>
        <w:tc>
          <w:tcPr>
            <w:tcW w:w="31" w:type="dxa"/>
            <w:vAlign w:val="center"/>
            <w:hideMark/>
          </w:tcPr>
          <w:p w14:paraId="025A7402" w14:textId="77777777" w:rsidR="00D46DE7" w:rsidRPr="00D46DE7" w:rsidRDefault="00D46DE7" w:rsidP="00D46DE7"/>
        </w:tc>
      </w:tr>
      <w:tr w:rsidR="00D46DE7" w:rsidRPr="00D46DE7" w14:paraId="038F3EAA" w14:textId="77777777" w:rsidTr="00D46DE7">
        <w:trPr>
          <w:trHeight w:val="210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E365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6C8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060201000046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A21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 Ленина, д 134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8D7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3E56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476F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48D5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F118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F660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A883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861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E22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Ленина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A917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134, Литер Б,б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A85A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5225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4DE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66:45:0100399:55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73A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E00D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2A7B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83A0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115.0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A4C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9CFB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здание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1B23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F881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450C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B3F7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E0D3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E138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F26D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AE7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B342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D068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11A2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5163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24A3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530B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A9A1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58A3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44C7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BEC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FB8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6F5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23BD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518</w:t>
            </w:r>
          </w:p>
        </w:tc>
        <w:tc>
          <w:tcPr>
            <w:tcW w:w="31" w:type="dxa"/>
            <w:vAlign w:val="center"/>
            <w:hideMark/>
          </w:tcPr>
          <w:p w14:paraId="226E7BC7" w14:textId="77777777" w:rsidR="00D46DE7" w:rsidRPr="00D46DE7" w:rsidRDefault="00D46DE7" w:rsidP="00D46DE7"/>
        </w:tc>
      </w:tr>
      <w:tr w:rsidR="00D46DE7" w:rsidRPr="00D46DE7" w14:paraId="0E5CE837" w14:textId="77777777" w:rsidTr="00D46DE7">
        <w:trPr>
          <w:trHeight w:val="237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3AA2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061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100101000154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B863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ул.Челябинская.22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8B33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0FB0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B53D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D766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4A9A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C7FB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BB35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1A9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80FD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Челябинская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45DB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ACD5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DA2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BA2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66:45:0200247:2231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C40D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117D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C0D0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CF72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11.8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4CD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68C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9C5F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C00C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7862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32DC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F5B4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D403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4F87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BA99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FBF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F309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78A6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5C68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DB72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74C8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F7AD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91D0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B0D2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5DD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0142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23EB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11.08.2026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BBF0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1011</w:t>
            </w:r>
          </w:p>
        </w:tc>
        <w:tc>
          <w:tcPr>
            <w:tcW w:w="31" w:type="dxa"/>
            <w:vAlign w:val="center"/>
            <w:hideMark/>
          </w:tcPr>
          <w:p w14:paraId="0AAC4843" w14:textId="77777777" w:rsidR="00D46DE7" w:rsidRPr="00D46DE7" w:rsidRDefault="00D46DE7" w:rsidP="00D46DE7"/>
        </w:tc>
      </w:tr>
      <w:tr w:rsidR="00D46DE7" w:rsidRPr="00D46DE7" w14:paraId="70B59746" w14:textId="77777777" w:rsidTr="00D46DE7">
        <w:trPr>
          <w:trHeight w:val="219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5507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C877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072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 Каменск-Уральский, с южной стороны гаражного массива по улице Менделеева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DF12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8908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C4E9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0241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55E6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3330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8F0A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4119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414D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14CE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04C6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FE97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BDF6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66:45:0200126:52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88A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5296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8A9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CC5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21669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D31F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ACB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5172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73CD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5EAF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4881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72D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424A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0215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C09C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0FFB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E440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49DC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4CD7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ABAF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3C88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00C3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0ECB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65A2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BDE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 Каменск-Уральского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DB11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84D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52E1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1F96A145" w14:textId="77777777" w:rsidR="00D46DE7" w:rsidRPr="00D46DE7" w:rsidRDefault="00D46DE7" w:rsidP="00D46DE7"/>
        </w:tc>
      </w:tr>
      <w:tr w:rsidR="00D46DE7" w:rsidRPr="00D46DE7" w14:paraId="0CDC354D" w14:textId="77777777" w:rsidTr="00D46DE7">
        <w:trPr>
          <w:trHeight w:val="187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9560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750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43E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 Каменск-Уральский, на пересечении улицы Лермонтова с автодорого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й в Лесхоз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9B2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A33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4C36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956B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117C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A10F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9041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E703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4F9D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104C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C43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AEC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BBE2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66:45:0000000:84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9885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FA28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C09A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7DB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7100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05A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0D34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545C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36D2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EC33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4C7D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2496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7FD1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640E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522C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3267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7BA0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9C3F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EBD0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5C21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356A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F1E6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E2CF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EACA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28F1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ьского"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019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25D3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11.04.2019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F2F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415</w:t>
            </w:r>
          </w:p>
        </w:tc>
        <w:tc>
          <w:tcPr>
            <w:tcW w:w="31" w:type="dxa"/>
            <w:vAlign w:val="center"/>
            <w:hideMark/>
          </w:tcPr>
          <w:p w14:paraId="792B4AA9" w14:textId="77777777" w:rsidR="00D46DE7" w:rsidRPr="00D46DE7" w:rsidRDefault="00D46DE7" w:rsidP="00D46DE7"/>
        </w:tc>
      </w:tr>
      <w:tr w:rsidR="00D46DE7" w:rsidRPr="00D46DE7" w14:paraId="1D72B77A" w14:textId="77777777" w:rsidTr="00D46DE7">
        <w:trPr>
          <w:trHeight w:val="222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80D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CCF5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F8D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г.Каменск-Уральский, с южной стороны жилого дома №71а по ул.Белинского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521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8F2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976F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5650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1971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DEA7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7FBA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EAA4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874B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2518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E284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A77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AC1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66:45:0200114:24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A28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018E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972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D9E9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9599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B2F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6D3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F115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8936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B2EE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444F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59B4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E8C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A03E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458F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5971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1BF9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F0DB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D2E5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7C72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FED3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B82B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1668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6A1D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C288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627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A66B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617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1124</w:t>
            </w:r>
          </w:p>
        </w:tc>
        <w:tc>
          <w:tcPr>
            <w:tcW w:w="31" w:type="dxa"/>
            <w:vAlign w:val="center"/>
            <w:hideMark/>
          </w:tcPr>
          <w:p w14:paraId="3B4D3EE5" w14:textId="77777777" w:rsidR="00D46DE7" w:rsidRPr="00D46DE7" w:rsidRDefault="00D46DE7" w:rsidP="00D46DE7"/>
        </w:tc>
      </w:tr>
      <w:tr w:rsidR="00D46DE7" w:rsidRPr="00D46DE7" w14:paraId="17A8C43D" w14:textId="77777777" w:rsidTr="00D46DE7">
        <w:trPr>
          <w:trHeight w:val="219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5867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06C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E23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г.Каменск-Уральский, на пересечении улиц Челябинская и Автоклавщиков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67F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335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D5F4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E427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80D3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FF63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5399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EB2F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388A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EB5A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C987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21FA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AD9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66:45:0200126:54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8F8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637E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C7E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BB3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13440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EC4F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EFB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4C04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0905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D8CA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9CDF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F5AC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9E97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E84E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E33E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989D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AF3F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E67A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A72F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Общество с органиченной ответственностью "Инвестпроект"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941A7" w14:textId="77777777" w:rsidR="00D46DE7" w:rsidRPr="00D46DE7" w:rsidRDefault="00D46DE7" w:rsidP="00D46DE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1169658004130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867ED" w14:textId="77777777" w:rsidR="00D46DE7" w:rsidRPr="00D46DE7" w:rsidRDefault="00D46DE7" w:rsidP="00D46DE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6612048786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7DB26" w14:textId="77777777" w:rsidR="00D46DE7" w:rsidRPr="00D46DE7" w:rsidRDefault="00D46DE7" w:rsidP="00D46DE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01.10.2024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EF170" w14:textId="77777777" w:rsidR="00D46DE7" w:rsidRPr="00D46DE7" w:rsidRDefault="00D46DE7" w:rsidP="00D46DE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31.07.2029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104B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C99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городского 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594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2BD7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B0D3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7646DD68" w14:textId="77777777" w:rsidR="00D46DE7" w:rsidRPr="00D46DE7" w:rsidRDefault="00D46DE7" w:rsidP="00D46DE7"/>
        </w:tc>
      </w:tr>
      <w:tr w:rsidR="00D46DE7" w:rsidRPr="00D46DE7" w14:paraId="1612FA53" w14:textId="77777777" w:rsidTr="00D46DE7">
        <w:trPr>
          <w:trHeight w:val="220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D098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3C18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71E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г.Каменск-Уральский, с восточной стороны производственной базы по ул.Лермонтова,78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6081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1D57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61D8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796D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284E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27B9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6E0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5ED6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0EFE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0EC0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AAFD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89DE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E75B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66:45:0100354:124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D72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6114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419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CFE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14361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153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4E6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89FD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8518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C3C6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6E4A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EF0A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3E90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0672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1E4F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9882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8673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D050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7633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533B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E5A1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3C17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184C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0FB3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B30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F36F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818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9D9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1124</w:t>
            </w:r>
          </w:p>
        </w:tc>
        <w:tc>
          <w:tcPr>
            <w:tcW w:w="31" w:type="dxa"/>
            <w:vAlign w:val="center"/>
            <w:hideMark/>
          </w:tcPr>
          <w:p w14:paraId="6C806E43" w14:textId="77777777" w:rsidR="00D46DE7" w:rsidRPr="00D46DE7" w:rsidRDefault="00D46DE7" w:rsidP="00D46DE7"/>
        </w:tc>
      </w:tr>
      <w:tr w:rsidR="00D46DE7" w:rsidRPr="00D46DE7" w14:paraId="23CD9443" w14:textId="77777777" w:rsidTr="00D46DE7">
        <w:trPr>
          <w:trHeight w:val="223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A10E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441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BD5A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г.Каменск-Уральский, с восточной стороны автодрома по улице Травянской,1а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F994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AC3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4706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8D83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B83D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D51A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2544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6FA5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E7BF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6F6B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4B77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D49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DF9C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66:45:0100009:125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3E9C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BA69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FD5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EB6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23931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A53C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C75A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9326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0350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EEE3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56EF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E383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085C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9FD2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1F91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ECAF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D421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E515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250C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2305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58D9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5A9B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D368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20A2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231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8BCF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463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601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6D67023B" w14:textId="77777777" w:rsidR="00D46DE7" w:rsidRPr="00D46DE7" w:rsidRDefault="00D46DE7" w:rsidP="00D46DE7"/>
        </w:tc>
      </w:tr>
      <w:tr w:rsidR="00D46DE7" w:rsidRPr="00D46DE7" w14:paraId="4C24CAEF" w14:textId="77777777" w:rsidTr="00D46DE7">
        <w:trPr>
          <w:trHeight w:val="223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878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76C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36A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г.Каменск-Уральский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DC1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515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C7C6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C916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2A8B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EF98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683D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D590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D2DA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DE7F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7D4D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9F8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202E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66:45:0200188:541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6E6A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AB8F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5C4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0DD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15224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6D8F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F258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E4CD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65D1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E5A2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479D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3A6B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EAFD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D89C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B5EA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9F6F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44F9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D9F2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08D5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A1B9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14E6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A1B5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7A27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14CA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B7B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EC8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C141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A85C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31" w:type="dxa"/>
            <w:vAlign w:val="center"/>
            <w:hideMark/>
          </w:tcPr>
          <w:p w14:paraId="3E89EBB8" w14:textId="77777777" w:rsidR="00D46DE7" w:rsidRPr="00D46DE7" w:rsidRDefault="00D46DE7" w:rsidP="00D46DE7"/>
        </w:tc>
      </w:tr>
      <w:tr w:rsidR="00D46DE7" w:rsidRPr="00D46DE7" w14:paraId="37059837" w14:textId="77777777" w:rsidTr="00D46DE7">
        <w:trPr>
          <w:trHeight w:val="228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A0B8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9895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CBF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г.Каменск-Уральский, на пересечении улицы Лермонтова и дороги на 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щебкарьер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997E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46CF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49AC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3229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36B7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DFE2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B32A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2CB0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43C6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F6D8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AA48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5F0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9D6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66:45:0100344:17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8C9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594E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90F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059E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8434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5055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F84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0F32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C982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4E61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B810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1DBB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78E3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8BD4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26E6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2AAA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8BF5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0AF0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6FA7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3115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D820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2730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3B2A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8913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FD2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ьского"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1CC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0D6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20.07.2020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0263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456</w:t>
            </w:r>
          </w:p>
        </w:tc>
        <w:tc>
          <w:tcPr>
            <w:tcW w:w="31" w:type="dxa"/>
            <w:vAlign w:val="center"/>
            <w:hideMark/>
          </w:tcPr>
          <w:p w14:paraId="28073193" w14:textId="77777777" w:rsidR="00D46DE7" w:rsidRPr="00D46DE7" w:rsidRDefault="00D46DE7" w:rsidP="00D46DE7"/>
        </w:tc>
      </w:tr>
      <w:tr w:rsidR="00D46DE7" w:rsidRPr="00D46DE7" w14:paraId="2A87C590" w14:textId="77777777" w:rsidTr="00D46DE7">
        <w:trPr>
          <w:trHeight w:val="220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383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85B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100101000184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F74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0AB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5FC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10F2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FBA6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F4D8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DDF6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138F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D91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D34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9F96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2BD3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2A38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429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66:45:0100354:5604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A4E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C154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8F2B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48A6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157.1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B00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37D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подвальное помещение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8D0E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3F92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B0E8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979C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1C99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FA13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787A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CDE8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0A87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CDB5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866B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92B8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E5D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546E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D42A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24EB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1B03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23EF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675C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12A4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05.06.2023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007F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660</w:t>
            </w:r>
          </w:p>
        </w:tc>
        <w:tc>
          <w:tcPr>
            <w:tcW w:w="31" w:type="dxa"/>
            <w:vAlign w:val="center"/>
            <w:hideMark/>
          </w:tcPr>
          <w:p w14:paraId="3FDD5EB9" w14:textId="77777777" w:rsidR="00D46DE7" w:rsidRPr="00D46DE7" w:rsidRDefault="00D46DE7" w:rsidP="00D46DE7"/>
        </w:tc>
      </w:tr>
      <w:tr w:rsidR="00D46DE7" w:rsidRPr="00D46DE7" w14:paraId="3B7537E5" w14:textId="77777777" w:rsidTr="00D46DE7">
        <w:trPr>
          <w:trHeight w:val="220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2DD6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C70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110101000028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8AB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Исетская, д. 41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2B41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4BAA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8F3F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3B17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C8D5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7B59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E8AB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84E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384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Исетская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BFBF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41,   Литер А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F374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AB1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5FA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66:45:0000000:9959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382D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ECDD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B8E3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CB1E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16.9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821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CB4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D208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4CEE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340A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4F9E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2D5B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E01C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64A5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FB84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DB4F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3550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187F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AF9A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9835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FA4F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8C98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867E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61E2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518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701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255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FF4D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1284</w:t>
            </w:r>
          </w:p>
        </w:tc>
        <w:tc>
          <w:tcPr>
            <w:tcW w:w="31" w:type="dxa"/>
            <w:vAlign w:val="center"/>
            <w:hideMark/>
          </w:tcPr>
          <w:p w14:paraId="6910901B" w14:textId="77777777" w:rsidR="00D46DE7" w:rsidRPr="00D46DE7" w:rsidRDefault="00D46DE7" w:rsidP="00D46DE7"/>
        </w:tc>
      </w:tr>
      <w:tr w:rsidR="00D46DE7" w:rsidRPr="00D46DE7" w14:paraId="4573A49B" w14:textId="77777777" w:rsidTr="00D46DE7">
        <w:trPr>
          <w:trHeight w:val="220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2F1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1A2E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001130021858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5DE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Калинина.33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224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5EF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B89F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87B9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ACFF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8E45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D8F0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4E0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C6D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Калинина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382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9517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4B3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178A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66:45:0100135:2387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13B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7B2D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CE0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C56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149.1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779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581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1471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0F8B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1BF7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B53A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43D0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6F55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EC75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36D4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396C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D332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0429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C2D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ИП Усольцев Денис Викторович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ABB7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309661233600085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029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661216402767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E569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28.10.2024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BB36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27.10.2029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D895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9FD0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C16F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928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28.08.2024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4C5E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1043</w:t>
            </w:r>
          </w:p>
        </w:tc>
        <w:tc>
          <w:tcPr>
            <w:tcW w:w="31" w:type="dxa"/>
            <w:vAlign w:val="center"/>
            <w:hideMark/>
          </w:tcPr>
          <w:p w14:paraId="3D88D582" w14:textId="77777777" w:rsidR="00D46DE7" w:rsidRPr="00D46DE7" w:rsidRDefault="00D46DE7" w:rsidP="00D46DE7"/>
        </w:tc>
      </w:tr>
      <w:tr w:rsidR="00D46DE7" w:rsidRPr="00D46DE7" w14:paraId="037C05AB" w14:textId="77777777" w:rsidTr="00D46DE7">
        <w:trPr>
          <w:trHeight w:val="220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B9F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1ACB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001130008857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12B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8D01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455B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9AA1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E44C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1C17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7C20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B718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A3A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4CC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C6BF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6144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4E12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5F1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66:45:0100354:5601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531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4590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72A3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A87C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33.3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8697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B13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5E45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601D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1C1A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F7CD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3FA2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1562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407A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5EBD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5085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DFA2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1758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6254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0732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E63A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1D86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7E65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CB2A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C3A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862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7D2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A060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1284</w:t>
            </w:r>
          </w:p>
        </w:tc>
        <w:tc>
          <w:tcPr>
            <w:tcW w:w="31" w:type="dxa"/>
            <w:vAlign w:val="center"/>
            <w:hideMark/>
          </w:tcPr>
          <w:p w14:paraId="3F74EB84" w14:textId="77777777" w:rsidR="00D46DE7" w:rsidRPr="00D46DE7" w:rsidRDefault="00D46DE7" w:rsidP="00D46DE7"/>
        </w:tc>
      </w:tr>
      <w:tr w:rsidR="00D46DE7" w:rsidRPr="00D46DE7" w14:paraId="7BE37685" w14:textId="77777777" w:rsidTr="00D46DE7">
        <w:trPr>
          <w:trHeight w:val="220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2150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CEE2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001130021862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34B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Кунавина, д. 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506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C1D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FD61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5CB0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BE4F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B2AB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1E88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1377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9963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Кунавина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88A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A81B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F6C0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150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66:45:0100241:1116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60C3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EE0E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2EB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22E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89.1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704D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38F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F919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28EA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85DE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69B8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9E14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58E4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0404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F327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F17E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4E69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FF75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AA7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ИП Усольцев Виктор Иванович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386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304661223900020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4CE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666600125303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9B4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19.12.2025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9B1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18.12.2030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12A0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685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0B4B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2760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20.01.2025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79DD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31" w:type="dxa"/>
            <w:vAlign w:val="center"/>
            <w:hideMark/>
          </w:tcPr>
          <w:p w14:paraId="7A6E7DF7" w14:textId="77777777" w:rsidR="00D46DE7" w:rsidRPr="00D46DE7" w:rsidRDefault="00D46DE7" w:rsidP="00D46DE7"/>
        </w:tc>
      </w:tr>
      <w:tr w:rsidR="00D46DE7" w:rsidRPr="00D46DE7" w14:paraId="6A766E98" w14:textId="77777777" w:rsidTr="00D46DE7">
        <w:trPr>
          <w:trHeight w:val="547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6CE0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A597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090101000318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77F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2D02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EDD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D180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EB46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C4B3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DFE0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7413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D995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BD6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C1E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4D94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ABC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88B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66:45:0200251:39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21D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6A3F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644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472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148.6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F48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591F" w14:textId="77777777" w:rsidR="00D46DE7" w:rsidRPr="00D46DE7" w:rsidRDefault="00D46DE7" w:rsidP="00D46DE7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 (помещение оборудовано и использовалось для организации общественного пита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ния и подразумевает  совместное  использование с объектом: нежилое помещение с кадастровым номером 66:45:0200251:40-сан. узел)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5ED0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3F00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D04E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103A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513C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570E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9D24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568C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26D5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99FE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795E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12A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E9E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730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2551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678D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6C01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544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158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595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E707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1011</w:t>
            </w:r>
          </w:p>
        </w:tc>
        <w:tc>
          <w:tcPr>
            <w:tcW w:w="31" w:type="dxa"/>
            <w:vAlign w:val="center"/>
            <w:hideMark/>
          </w:tcPr>
          <w:p w14:paraId="65FE5E59" w14:textId="77777777" w:rsidR="00D46DE7" w:rsidRPr="00D46DE7" w:rsidRDefault="00D46DE7" w:rsidP="00D46DE7"/>
        </w:tc>
      </w:tr>
      <w:tr w:rsidR="00D46DE7" w:rsidRPr="00D46DE7" w14:paraId="276A1632" w14:textId="77777777" w:rsidTr="00D46DE7">
        <w:trPr>
          <w:trHeight w:val="5475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DBD7F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B89C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100101000168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16C9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9EE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33F3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DE4E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307F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4B831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AEB2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BBEE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6D923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5094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1C27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ED2D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042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624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66:45:0200251:40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046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C6E8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6CA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890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BDA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DAA0" w14:textId="77777777" w:rsidR="00D46DE7" w:rsidRPr="00D46DE7" w:rsidRDefault="00D46DE7" w:rsidP="00D46DE7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 (является сан. узлом и подразумевает использование совместно с объектом с кадастровым номером 66:45</w:t>
            </w: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:0200251:39)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0FFC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0112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E41E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2509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ABAB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A2D6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E008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7D33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E2B4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F6E9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2F70A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C267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18AA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1A8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C48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ED3E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155F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AC01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EFE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42F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D3A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1011</w:t>
            </w:r>
          </w:p>
        </w:tc>
        <w:tc>
          <w:tcPr>
            <w:tcW w:w="31" w:type="dxa"/>
            <w:vAlign w:val="center"/>
            <w:hideMark/>
          </w:tcPr>
          <w:p w14:paraId="572E546F" w14:textId="77777777" w:rsidR="00D46DE7" w:rsidRPr="00D46DE7" w:rsidRDefault="00D46DE7" w:rsidP="00D46DE7"/>
        </w:tc>
      </w:tr>
      <w:tr w:rsidR="00D46DE7" w:rsidRPr="00D46DE7" w14:paraId="25A94C79" w14:textId="77777777" w:rsidTr="00D46DE7">
        <w:trPr>
          <w:trHeight w:val="3090"/>
        </w:trPr>
        <w:tc>
          <w:tcPr>
            <w:tcW w:w="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36E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14BB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280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Каменск-Уральский городской округ, г.Каменск-Уральский, ул. Лермонтова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AD7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CA6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5D9C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FBE3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2376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42CF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D71DE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3AB2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B1D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0F2E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33613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4C8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61F1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66:45:0100304:931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0E2D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1B3F6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8F2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9A24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4961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4227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9B4C" w14:textId="77777777" w:rsidR="00D46DE7" w:rsidRPr="00D46DE7" w:rsidRDefault="00D46DE7" w:rsidP="00D46DE7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7973D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1D6D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B4A6B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2EF0C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962B8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D1200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845B7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774C5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763A2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63549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71FE4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F36BC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39A05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95D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6C3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85CC9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C3B7F" w14:textId="77777777" w:rsidR="00D46DE7" w:rsidRPr="00D46DE7" w:rsidRDefault="00D46DE7" w:rsidP="00D46D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64FB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D5F6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23F8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07.05.2026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C6A0" w14:textId="77777777" w:rsidR="00D46DE7" w:rsidRPr="00D46DE7" w:rsidRDefault="00D46DE7" w:rsidP="00D46D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46DE7">
              <w:rPr>
                <w:rFonts w:ascii="Calibri" w:hAnsi="Calibri" w:cs="Calibri"/>
                <w:color w:val="000000"/>
                <w:sz w:val="22"/>
                <w:szCs w:val="22"/>
              </w:rPr>
              <w:t>586</w:t>
            </w:r>
          </w:p>
        </w:tc>
        <w:tc>
          <w:tcPr>
            <w:tcW w:w="31" w:type="dxa"/>
            <w:vAlign w:val="center"/>
            <w:hideMark/>
          </w:tcPr>
          <w:p w14:paraId="278EA053" w14:textId="77777777" w:rsidR="00D46DE7" w:rsidRPr="00D46DE7" w:rsidRDefault="00D46DE7" w:rsidP="00D46DE7"/>
        </w:tc>
      </w:tr>
    </w:tbl>
    <w:p w14:paraId="6D130938" w14:textId="77777777" w:rsidR="00D46DE7" w:rsidRPr="00DD34F4" w:rsidRDefault="00D46DE7" w:rsidP="00874ACF">
      <w:pPr>
        <w:jc w:val="both"/>
        <w:rPr>
          <w:sz w:val="24"/>
          <w:szCs w:val="24"/>
        </w:rPr>
      </w:pPr>
    </w:p>
    <w:sectPr w:rsidR="00D46DE7" w:rsidRPr="00DD34F4" w:rsidSect="00D46DE7">
      <w:pgSz w:w="23811" w:h="16838" w:orient="landscape" w:code="8"/>
      <w:pgMar w:top="709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 w16cid:durableId="334772007">
    <w:abstractNumId w:val="1"/>
  </w:num>
  <w:num w:numId="2" w16cid:durableId="22636248">
    <w:abstractNumId w:val="2"/>
  </w:num>
  <w:num w:numId="3" w16cid:durableId="35901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272D3"/>
    <w:rsid w:val="00037AFA"/>
    <w:rsid w:val="0004685F"/>
    <w:rsid w:val="000737F3"/>
    <w:rsid w:val="000B5F20"/>
    <w:rsid w:val="000C5ECC"/>
    <w:rsid w:val="00105C29"/>
    <w:rsid w:val="00133698"/>
    <w:rsid w:val="00137DCC"/>
    <w:rsid w:val="001433C9"/>
    <w:rsid w:val="0015683C"/>
    <w:rsid w:val="001A1531"/>
    <w:rsid w:val="001A3080"/>
    <w:rsid w:val="001A59B4"/>
    <w:rsid w:val="001C29EB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1E0F"/>
    <w:rsid w:val="00374C89"/>
    <w:rsid w:val="00384E56"/>
    <w:rsid w:val="003F2D06"/>
    <w:rsid w:val="003F6459"/>
    <w:rsid w:val="00405EAA"/>
    <w:rsid w:val="00420BFE"/>
    <w:rsid w:val="00440EC4"/>
    <w:rsid w:val="004421F9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91F10"/>
    <w:rsid w:val="007B25B4"/>
    <w:rsid w:val="007D70C1"/>
    <w:rsid w:val="007E64D2"/>
    <w:rsid w:val="007F3BAC"/>
    <w:rsid w:val="00803A39"/>
    <w:rsid w:val="00820939"/>
    <w:rsid w:val="0083594B"/>
    <w:rsid w:val="0083638F"/>
    <w:rsid w:val="00871148"/>
    <w:rsid w:val="00874ACF"/>
    <w:rsid w:val="00877572"/>
    <w:rsid w:val="00896CBC"/>
    <w:rsid w:val="008B1950"/>
    <w:rsid w:val="008C0E41"/>
    <w:rsid w:val="009221BC"/>
    <w:rsid w:val="00953573"/>
    <w:rsid w:val="00953E2D"/>
    <w:rsid w:val="00956960"/>
    <w:rsid w:val="00966241"/>
    <w:rsid w:val="00970469"/>
    <w:rsid w:val="00972197"/>
    <w:rsid w:val="00975A1C"/>
    <w:rsid w:val="00976676"/>
    <w:rsid w:val="00981B15"/>
    <w:rsid w:val="00983FF5"/>
    <w:rsid w:val="00990705"/>
    <w:rsid w:val="0099347A"/>
    <w:rsid w:val="009C50D4"/>
    <w:rsid w:val="009D2BAB"/>
    <w:rsid w:val="009E6487"/>
    <w:rsid w:val="009F05B7"/>
    <w:rsid w:val="00A1076A"/>
    <w:rsid w:val="00A21C9E"/>
    <w:rsid w:val="00A23935"/>
    <w:rsid w:val="00A26589"/>
    <w:rsid w:val="00A454E4"/>
    <w:rsid w:val="00A5078B"/>
    <w:rsid w:val="00A54C42"/>
    <w:rsid w:val="00A74A53"/>
    <w:rsid w:val="00A91644"/>
    <w:rsid w:val="00AA1B26"/>
    <w:rsid w:val="00AB4BCD"/>
    <w:rsid w:val="00AB5038"/>
    <w:rsid w:val="00AC341E"/>
    <w:rsid w:val="00B060BF"/>
    <w:rsid w:val="00B10EDE"/>
    <w:rsid w:val="00B12B19"/>
    <w:rsid w:val="00B31EA8"/>
    <w:rsid w:val="00B673DF"/>
    <w:rsid w:val="00B809B3"/>
    <w:rsid w:val="00B94A0A"/>
    <w:rsid w:val="00B95DBC"/>
    <w:rsid w:val="00B96B88"/>
    <w:rsid w:val="00BA3021"/>
    <w:rsid w:val="00BA3E9B"/>
    <w:rsid w:val="00BA7870"/>
    <w:rsid w:val="00BC77AC"/>
    <w:rsid w:val="00BE1D8E"/>
    <w:rsid w:val="00BF6E52"/>
    <w:rsid w:val="00C248E8"/>
    <w:rsid w:val="00C407F8"/>
    <w:rsid w:val="00C54A0C"/>
    <w:rsid w:val="00C55198"/>
    <w:rsid w:val="00C8290F"/>
    <w:rsid w:val="00CA14D7"/>
    <w:rsid w:val="00CE0960"/>
    <w:rsid w:val="00CF7251"/>
    <w:rsid w:val="00D0700F"/>
    <w:rsid w:val="00D26E57"/>
    <w:rsid w:val="00D46873"/>
    <w:rsid w:val="00D46DE7"/>
    <w:rsid w:val="00D65DF7"/>
    <w:rsid w:val="00D746DC"/>
    <w:rsid w:val="00D82614"/>
    <w:rsid w:val="00D921D5"/>
    <w:rsid w:val="00DA3F7C"/>
    <w:rsid w:val="00DC3568"/>
    <w:rsid w:val="00DE4BE7"/>
    <w:rsid w:val="00E34724"/>
    <w:rsid w:val="00E90A84"/>
    <w:rsid w:val="00E91278"/>
    <w:rsid w:val="00E965CF"/>
    <w:rsid w:val="00EA281B"/>
    <w:rsid w:val="00EB0BD2"/>
    <w:rsid w:val="00EC5E06"/>
    <w:rsid w:val="00ED4DA5"/>
    <w:rsid w:val="00EE1368"/>
    <w:rsid w:val="00EE4587"/>
    <w:rsid w:val="00F01AEB"/>
    <w:rsid w:val="00F129BF"/>
    <w:rsid w:val="00F130A9"/>
    <w:rsid w:val="00F30767"/>
    <w:rsid w:val="00F375A9"/>
    <w:rsid w:val="00F5514F"/>
    <w:rsid w:val="00F61627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05D2E1B"/>
  <w15:docId w15:val="{E14C55C2-AF27-4D3F-BD97-E91E0971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Hyperlink"/>
    <w:basedOn w:val="a0"/>
    <w:uiPriority w:val="99"/>
    <w:unhideWhenUsed/>
    <w:rsid w:val="00D46DE7"/>
    <w:rPr>
      <w:color w:val="0563C1"/>
      <w:u w:val="single"/>
    </w:rPr>
  </w:style>
  <w:style w:type="character" w:styleId="aa">
    <w:name w:val="FollowedHyperlink"/>
    <w:basedOn w:val="a0"/>
    <w:uiPriority w:val="99"/>
    <w:unhideWhenUsed/>
    <w:rsid w:val="00D46DE7"/>
    <w:rPr>
      <w:color w:val="954F72"/>
      <w:u w:val="single"/>
    </w:rPr>
  </w:style>
  <w:style w:type="paragraph" w:customStyle="1" w:styleId="msonormal0">
    <w:name w:val="msonormal"/>
    <w:basedOn w:val="a"/>
    <w:rsid w:val="00D46DE7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D46DE7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46DE7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D46DE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7">
    <w:name w:val="xl67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D46DE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46D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46DE7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D46DE7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D46DE7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D46DE7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D46DE7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D46D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D46DE7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9">
    <w:name w:val="xl99"/>
    <w:basedOn w:val="a"/>
    <w:rsid w:val="00D46DE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0">
    <w:name w:val="xl100"/>
    <w:basedOn w:val="a"/>
    <w:rsid w:val="00D46DE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D46DE7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D46DE7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D46D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D46DE7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D46DE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7">
    <w:name w:val="xl107"/>
    <w:basedOn w:val="a"/>
    <w:rsid w:val="00D46D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41E16-DF6D-4EA2-8EAB-38AC05F8B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12</Pages>
  <Words>1365</Words>
  <Characters>11807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Work15</cp:lastModifiedBy>
  <cp:revision>3</cp:revision>
  <cp:lastPrinted>2026-08-24T09:22:00Z</cp:lastPrinted>
  <dcterms:created xsi:type="dcterms:W3CDTF">2026-08-24T09:22:00Z</dcterms:created>
  <dcterms:modified xsi:type="dcterms:W3CDTF">2026-08-28T03:01:00Z</dcterms:modified>
</cp:coreProperties>
</file>