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C609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C609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4C3D72" w:rsidRDefault="00BA3AD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C31FE" w:rsidRDefault="009C609E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C31FE">
        <w:rPr>
          <w:rFonts w:ascii="Liberation Serif" w:hAnsi="Liberation Serif" w:cs="Liberation Serif"/>
          <w:sz w:val="28"/>
          <w:szCs w:val="28"/>
        </w:rPr>
        <w:t xml:space="preserve">от </w:t>
      </w:r>
      <w:r w:rsidR="009C31FE" w:rsidRPr="009C31FE">
        <w:rPr>
          <w:rFonts w:ascii="Liberation Serif" w:hAnsi="Liberation Serif" w:cs="Liberation Serif"/>
          <w:sz w:val="28"/>
          <w:szCs w:val="28"/>
        </w:rPr>
        <w:t>26.08.2026</w:t>
      </w:r>
      <w:r w:rsidR="00133698" w:rsidRPr="009C31FE">
        <w:rPr>
          <w:rFonts w:ascii="Liberation Serif" w:hAnsi="Liberation Serif" w:cs="Liberation Serif"/>
          <w:sz w:val="28"/>
          <w:szCs w:val="28"/>
        </w:rPr>
        <w:t xml:space="preserve">  № </w:t>
      </w:r>
      <w:r w:rsidR="009C31FE" w:rsidRPr="009C31FE">
        <w:rPr>
          <w:rFonts w:ascii="Liberation Serif" w:hAnsi="Liberation Serif" w:cs="Liberation Serif"/>
          <w:sz w:val="28"/>
          <w:szCs w:val="28"/>
        </w:rPr>
        <w:t>595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82AEF" w:rsidRDefault="00AB0FEB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состав </w:t>
      </w:r>
      <w:r w:rsidR="003A3439" w:rsidRPr="001812AB">
        <w:rPr>
          <w:rFonts w:ascii="Liberation Serif" w:hAnsi="Liberation Serif" w:cs="Liberation Serif"/>
          <w:b/>
          <w:sz w:val="28"/>
          <w:szCs w:val="28"/>
        </w:rPr>
        <w:t xml:space="preserve">комиссии по вопросам безопасности дорожного движения на территории Каменск-Уральского </w:t>
      </w:r>
    </w:p>
    <w:p w:rsidR="00133698" w:rsidRPr="001812AB" w:rsidRDefault="003A3439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городского округа</w:t>
      </w:r>
    </w:p>
    <w:p w:rsidR="0028614D" w:rsidRPr="001812AB" w:rsidRDefault="0028614D" w:rsidP="0028614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0B2FE8" w:rsidRPr="001812AB" w:rsidRDefault="00D12F89" w:rsidP="000B2FE8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связи</w:t>
      </w:r>
      <w:r w:rsidR="00BD0C41">
        <w:rPr>
          <w:rFonts w:ascii="Liberation Serif" w:hAnsi="Liberation Serif" w:cs="Liberation Serif"/>
          <w:sz w:val="28"/>
          <w:szCs w:val="28"/>
        </w:rPr>
        <w:t xml:space="preserve"> с </w:t>
      </w:r>
      <w:r w:rsidR="009C4C4A">
        <w:rPr>
          <w:rFonts w:ascii="Liberation Serif" w:hAnsi="Liberation Serif" w:cs="Liberation Serif"/>
          <w:sz w:val="28"/>
          <w:szCs w:val="28"/>
        </w:rPr>
        <w:t xml:space="preserve">необходимостью актуализации состава комиссии по вопросам безопасности дорожного движения на территории Каменск-Уральского городского округа </w:t>
      </w:r>
      <w:r w:rsidR="00BD0C41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812AB" w:rsidRDefault="004F1BF0" w:rsidP="003A3439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812AB" w:rsidRPr="001812AB" w:rsidRDefault="001812AB" w:rsidP="00345FC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812AB">
        <w:rPr>
          <w:rFonts w:ascii="Liberation Serif" w:hAnsi="Liberation Serif"/>
          <w:sz w:val="28"/>
          <w:szCs w:val="28"/>
        </w:rPr>
        <w:tab/>
      </w:r>
      <w:r w:rsidR="000B2FE8" w:rsidRPr="001812AB">
        <w:rPr>
          <w:rFonts w:ascii="Liberation Serif" w:hAnsi="Liberation Serif" w:cs="Times New Roman"/>
          <w:sz w:val="28"/>
          <w:szCs w:val="28"/>
        </w:rPr>
        <w:t xml:space="preserve">1. </w:t>
      </w:r>
      <w:proofErr w:type="gramStart"/>
      <w:r w:rsidR="00BE635F">
        <w:rPr>
          <w:rFonts w:ascii="Liberation Serif" w:hAnsi="Liberation Serif" w:cs="Liberation Serif"/>
          <w:sz w:val="28"/>
          <w:szCs w:val="28"/>
        </w:rPr>
        <w:t>Внести</w:t>
      </w:r>
      <w:r w:rsidR="001F445F" w:rsidRPr="001F445F">
        <w:rPr>
          <w:rFonts w:ascii="Liberation Serif" w:hAnsi="Liberation Serif" w:cs="Liberation Serif"/>
          <w:sz w:val="28"/>
          <w:szCs w:val="28"/>
        </w:rPr>
        <w:t xml:space="preserve"> </w:t>
      </w:r>
      <w:r w:rsidR="00BD0C41">
        <w:rPr>
          <w:rFonts w:ascii="Liberation Serif" w:hAnsi="Liberation Serif" w:cs="Liberation Serif"/>
          <w:sz w:val="28"/>
          <w:szCs w:val="28"/>
        </w:rPr>
        <w:t xml:space="preserve">изменения в состав комиссии по вопросам безопасности дорожного движения на территории Каменск-Уральского городского округа, утвержденный постановлением Администрации города Каменска-Уральского от 07.02.2013 № 130 </w:t>
      </w:r>
      <w:r w:rsidR="005609C6">
        <w:rPr>
          <w:rFonts w:ascii="Liberation Serif" w:hAnsi="Liberation Serif" w:cs="Liberation Serif"/>
          <w:sz w:val="28"/>
          <w:szCs w:val="28"/>
        </w:rPr>
        <w:t>(</w:t>
      </w:r>
      <w:r w:rsidR="00B15C21">
        <w:rPr>
          <w:rFonts w:ascii="Liberation Serif" w:hAnsi="Liberation Serif" w:cs="Liberation Serif"/>
          <w:sz w:val="28"/>
          <w:szCs w:val="28"/>
        </w:rPr>
        <w:t xml:space="preserve">в редакции постановлений Администрации города Каменска-Уральского от 23.01.2020 № 44, от 22.06.2020 № 457, </w:t>
      </w:r>
      <w:r w:rsidR="005609C6">
        <w:rPr>
          <w:rFonts w:ascii="Liberation Serif" w:hAnsi="Liberation Serif" w:cs="Liberation Serif"/>
          <w:sz w:val="28"/>
          <w:szCs w:val="28"/>
        </w:rPr>
        <w:t>в редакции постановлений Администра</w:t>
      </w:r>
      <w:r w:rsidR="00B15C21">
        <w:rPr>
          <w:rFonts w:ascii="Liberation Serif" w:hAnsi="Liberation Serif" w:cs="Liberation Serif"/>
          <w:sz w:val="28"/>
          <w:szCs w:val="28"/>
        </w:rPr>
        <w:t xml:space="preserve">ции </w:t>
      </w:r>
      <w:r w:rsidR="005609C6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="001F445F" w:rsidRPr="001F445F">
        <w:rPr>
          <w:rFonts w:ascii="Liberation Serif" w:hAnsi="Liberation Serif" w:cs="Liberation Serif"/>
          <w:sz w:val="28"/>
          <w:szCs w:val="28"/>
        </w:rPr>
        <w:t xml:space="preserve"> </w:t>
      </w:r>
      <w:r w:rsidR="005609C6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1F445F" w:rsidRPr="001F445F">
        <w:rPr>
          <w:rFonts w:ascii="Liberation Serif" w:hAnsi="Liberation Serif" w:cs="Liberation Serif"/>
          <w:sz w:val="28"/>
          <w:szCs w:val="28"/>
        </w:rPr>
        <w:br/>
      </w:r>
      <w:r w:rsidR="00B15C21">
        <w:rPr>
          <w:rFonts w:ascii="Liberation Serif" w:hAnsi="Liberation Serif" w:cs="Liberation Serif"/>
          <w:sz w:val="28"/>
          <w:szCs w:val="28"/>
        </w:rPr>
        <w:t xml:space="preserve">от 11.11.2020 № 841, </w:t>
      </w:r>
      <w:r w:rsidR="005609C6">
        <w:rPr>
          <w:rFonts w:ascii="Liberation Serif" w:hAnsi="Liberation Serif" w:cs="Liberation Serif"/>
          <w:sz w:val="28"/>
          <w:szCs w:val="28"/>
        </w:rPr>
        <w:t>от</w:t>
      </w:r>
      <w:r w:rsidR="001F445F" w:rsidRPr="001F445F">
        <w:rPr>
          <w:rFonts w:ascii="Liberation Serif" w:hAnsi="Liberation Serif" w:cs="Liberation Serif"/>
          <w:sz w:val="28"/>
          <w:szCs w:val="28"/>
        </w:rPr>
        <w:t xml:space="preserve"> </w:t>
      </w:r>
      <w:r w:rsidR="00B15C21">
        <w:rPr>
          <w:rFonts w:ascii="Liberation Serif" w:hAnsi="Liberation Serif" w:cs="Liberation Serif"/>
          <w:color w:val="000000" w:themeColor="text1"/>
          <w:sz w:val="28"/>
          <w:szCs w:val="28"/>
        </w:rPr>
        <w:t>09.06.2021</w:t>
      </w:r>
      <w:r w:rsidR="001F445F" w:rsidRPr="001F44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hyperlink r:id="rId7" w:history="1">
        <w:r w:rsidR="005609C6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№</w:t>
        </w:r>
        <w:r w:rsidR="001F445F" w:rsidRPr="001F445F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</w:t>
        </w:r>
        <w:r w:rsidR="005609C6" w:rsidRPr="00F514E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488</w:t>
        </w:r>
      </w:hyperlink>
      <w:r w:rsidR="005609C6">
        <w:t xml:space="preserve">, </w:t>
      </w:r>
      <w:r w:rsidR="005609C6" w:rsidRPr="00BD0C41">
        <w:rPr>
          <w:rFonts w:ascii="Liberation Serif" w:hAnsi="Liberation Serif"/>
          <w:sz w:val="28"/>
          <w:szCs w:val="28"/>
        </w:rPr>
        <w:t>от 23.08.2023 №</w:t>
      </w:r>
      <w:r w:rsidR="001F445F" w:rsidRPr="001F445F">
        <w:rPr>
          <w:rFonts w:ascii="Liberation Serif" w:hAnsi="Liberation Serif"/>
          <w:sz w:val="28"/>
          <w:szCs w:val="28"/>
        </w:rPr>
        <w:t xml:space="preserve"> </w:t>
      </w:r>
      <w:r w:rsidR="005609C6" w:rsidRPr="00BD0C41">
        <w:rPr>
          <w:rFonts w:ascii="Liberation Serif" w:hAnsi="Liberation Serif"/>
          <w:sz w:val="28"/>
          <w:szCs w:val="28"/>
        </w:rPr>
        <w:t>533</w:t>
      </w:r>
      <w:r w:rsidR="005609C6">
        <w:rPr>
          <w:rFonts w:ascii="Liberation Serif" w:hAnsi="Liberation Serif"/>
          <w:sz w:val="28"/>
          <w:szCs w:val="28"/>
        </w:rPr>
        <w:t xml:space="preserve">, от 06.12.2023 </w:t>
      </w:r>
      <w:r w:rsidR="001F445F" w:rsidRPr="001F445F">
        <w:rPr>
          <w:rFonts w:ascii="Liberation Serif" w:hAnsi="Liberation Serif"/>
          <w:sz w:val="28"/>
          <w:szCs w:val="28"/>
        </w:rPr>
        <w:br/>
      </w:r>
      <w:r w:rsidR="005609C6">
        <w:rPr>
          <w:rFonts w:ascii="Liberation Serif" w:hAnsi="Liberation Serif"/>
          <w:sz w:val="28"/>
          <w:szCs w:val="28"/>
        </w:rPr>
        <w:t>№ 791</w:t>
      </w:r>
      <w:r w:rsidR="00C269BD">
        <w:rPr>
          <w:rFonts w:ascii="Liberation Serif" w:hAnsi="Liberation Serif"/>
          <w:sz w:val="28"/>
          <w:szCs w:val="28"/>
        </w:rPr>
        <w:t>, от 20.08.2024 № 558</w:t>
      </w:r>
      <w:r w:rsidR="00784368">
        <w:rPr>
          <w:rFonts w:ascii="Liberation Serif" w:hAnsi="Liberation Serif" w:cs="Liberation Serif"/>
          <w:color w:val="000000" w:themeColor="text1"/>
          <w:sz w:val="28"/>
          <w:szCs w:val="28"/>
        </w:rPr>
        <w:t>, от 06.08.2025 № 651</w:t>
      </w:r>
      <w:proofErr w:type="gramEnd"/>
      <w:r w:rsidR="00BE635F">
        <w:rPr>
          <w:rFonts w:ascii="Liberation Serif" w:hAnsi="Liberation Serif" w:cs="Liberation Serif"/>
          <w:color w:val="000000" w:themeColor="text1"/>
          <w:sz w:val="28"/>
          <w:szCs w:val="28"/>
        </w:rPr>
        <w:t>, от 03.03.2026 № 135</w:t>
      </w:r>
      <w:r w:rsidR="00784368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1F445F" w:rsidRPr="001F44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F445F" w:rsidRPr="001F445F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BD0C41">
        <w:rPr>
          <w:rFonts w:ascii="Liberation Serif" w:hAnsi="Liberation Serif" w:cs="Liberation Serif"/>
          <w:sz w:val="28"/>
          <w:szCs w:val="28"/>
        </w:rPr>
        <w:t>«О комиссии по вопросам безопасности дорожного движения на территории Каменск-Уральского городского округа»</w:t>
      </w:r>
      <w:proofErr w:type="gramStart"/>
      <w:r w:rsidR="00A85BE2">
        <w:rPr>
          <w:rFonts w:ascii="Liberation Serif" w:hAnsi="Liberation Serif" w:cs="Liberation Serif"/>
          <w:sz w:val="28"/>
          <w:szCs w:val="28"/>
        </w:rPr>
        <w:t>,</w:t>
      </w:r>
      <w:r w:rsidR="00345FCB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proofErr w:type="gramEnd"/>
      <w:r w:rsidR="00345FCB">
        <w:rPr>
          <w:rFonts w:ascii="Liberation Serif" w:hAnsi="Liberation Serif" w:cs="Liberation Serif"/>
          <w:color w:val="000000" w:themeColor="text1"/>
          <w:sz w:val="28"/>
          <w:szCs w:val="28"/>
        </w:rPr>
        <w:t>аменив</w:t>
      </w:r>
      <w:r w:rsidR="0078436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слова «</w:t>
      </w:r>
      <w:proofErr w:type="spellStart"/>
      <w:r w:rsidR="00345FCB">
        <w:rPr>
          <w:rFonts w:ascii="Liberation Serif" w:hAnsi="Liberation Serif"/>
          <w:sz w:val="28"/>
          <w:szCs w:val="28"/>
        </w:rPr>
        <w:t>Черноскутов</w:t>
      </w:r>
      <w:proofErr w:type="spellEnd"/>
      <w:r w:rsidR="00345FCB">
        <w:rPr>
          <w:rFonts w:ascii="Liberation Serif" w:hAnsi="Liberation Serif"/>
          <w:sz w:val="28"/>
          <w:szCs w:val="28"/>
        </w:rPr>
        <w:t xml:space="preserve"> Алексей Владимирович</w:t>
      </w:r>
      <w:r w:rsidR="00EE5919">
        <w:rPr>
          <w:rFonts w:ascii="Liberation Serif" w:hAnsi="Liberation Serif" w:cs="Liberation Serif"/>
          <w:sz w:val="28"/>
          <w:szCs w:val="28"/>
        </w:rPr>
        <w:t>» на слова</w:t>
      </w:r>
      <w:r w:rsidR="00345FCB">
        <w:rPr>
          <w:rFonts w:ascii="Liberation Serif" w:hAnsi="Liberation Serif" w:cs="Liberation Serif"/>
          <w:sz w:val="28"/>
          <w:szCs w:val="28"/>
        </w:rPr>
        <w:t xml:space="preserve"> «Егоров Петр Николаевич</w:t>
      </w:r>
      <w:r w:rsidR="00784368">
        <w:rPr>
          <w:rFonts w:ascii="Liberation Serif" w:hAnsi="Liberation Serif" w:cs="Liberation Serif"/>
          <w:sz w:val="28"/>
          <w:szCs w:val="28"/>
        </w:rPr>
        <w:t>»</w:t>
      </w:r>
      <w:r w:rsidR="00673E5E">
        <w:rPr>
          <w:rFonts w:ascii="Liberation Serif" w:hAnsi="Liberation Serif" w:cs="Liberation Serif"/>
          <w:sz w:val="28"/>
          <w:szCs w:val="28"/>
        </w:rPr>
        <w:t>.</w:t>
      </w:r>
    </w:p>
    <w:p w:rsidR="000B2FE8" w:rsidRPr="001812AB" w:rsidRDefault="001812AB" w:rsidP="00F53693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1812AB">
        <w:rPr>
          <w:rFonts w:ascii="Liberation Serif" w:hAnsi="Liberation Serif" w:cs="Times New Roman"/>
          <w:sz w:val="28"/>
          <w:szCs w:val="28"/>
        </w:rPr>
        <w:tab/>
      </w:r>
      <w:r w:rsidR="000B2FE8" w:rsidRPr="001812AB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="000B2FE8" w:rsidRPr="001812AB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0B2FE8" w:rsidRPr="001812AB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 муниципального образования.</w:t>
      </w:r>
    </w:p>
    <w:p w:rsidR="003A3439" w:rsidRPr="001812AB" w:rsidRDefault="00673E5E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A3439" w:rsidRPr="001812A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</w:t>
      </w:r>
      <w:r w:rsidR="00F53693">
        <w:rPr>
          <w:rFonts w:ascii="Liberation Serif" w:hAnsi="Liberation Serif" w:cs="Liberation Serif"/>
          <w:sz w:val="28"/>
          <w:szCs w:val="28"/>
        </w:rPr>
        <w:t>А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BD0C41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proofErr w:type="spellStart"/>
      <w:r w:rsidR="00BD0C41">
        <w:rPr>
          <w:rFonts w:ascii="Liberation Serif" w:hAnsi="Liberation Serif" w:cs="Liberation Serif"/>
          <w:sz w:val="28"/>
          <w:szCs w:val="28"/>
        </w:rPr>
        <w:t>ГоренковаВ</w:t>
      </w:r>
      <w:r w:rsidR="00F53693">
        <w:rPr>
          <w:rFonts w:ascii="Liberation Serif" w:hAnsi="Liberation Serif" w:cs="Liberation Serif"/>
          <w:sz w:val="28"/>
          <w:szCs w:val="28"/>
        </w:rPr>
        <w:t>.В</w:t>
      </w:r>
      <w:proofErr w:type="spellEnd"/>
      <w:r w:rsidR="00F53693">
        <w:rPr>
          <w:rFonts w:ascii="Liberation Serif" w:hAnsi="Liberation Serif" w:cs="Liberation Serif"/>
          <w:sz w:val="28"/>
          <w:szCs w:val="28"/>
        </w:rPr>
        <w:t>.</w:t>
      </w: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BD0C41" w:rsidRDefault="00BD0C41" w:rsidP="003A3439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3A3439" w:rsidRPr="001812A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3A3439" w:rsidRPr="001812AB" w:rsidRDefault="002C4485" w:rsidP="00BD0C41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  <w:t xml:space="preserve">        А.А</w:t>
      </w:r>
      <w:r w:rsidR="002D36A2">
        <w:rPr>
          <w:rFonts w:ascii="Liberation Serif" w:hAnsi="Liberation Serif" w:cs="Liberation Serif"/>
          <w:sz w:val="28"/>
          <w:szCs w:val="28"/>
        </w:rPr>
        <w:t xml:space="preserve">. </w:t>
      </w:r>
      <w:r w:rsidR="00BD0C41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3A3439" w:rsidRPr="003A3439" w:rsidSect="00BB385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1F4" w:rsidRDefault="00F801F4" w:rsidP="003A3439">
      <w:r>
        <w:separator/>
      </w:r>
    </w:p>
  </w:endnote>
  <w:endnote w:type="continuationSeparator" w:id="1">
    <w:p w:rsidR="00F801F4" w:rsidRDefault="00F801F4" w:rsidP="003A3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1F4" w:rsidRDefault="00F801F4" w:rsidP="003A3439">
      <w:r>
        <w:separator/>
      </w:r>
    </w:p>
  </w:footnote>
  <w:footnote w:type="continuationSeparator" w:id="1">
    <w:p w:rsidR="00F801F4" w:rsidRDefault="00F801F4" w:rsidP="003A34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439" w:rsidRDefault="009C609E">
    <w:pPr>
      <w:pStyle w:val="a7"/>
      <w:jc w:val="center"/>
    </w:pPr>
    <w:r>
      <w:fldChar w:fldCharType="begin"/>
    </w:r>
    <w:r w:rsidR="00783267">
      <w:instrText xml:space="preserve"> PAGE   \* MERGEFORMAT </w:instrText>
    </w:r>
    <w:r>
      <w:fldChar w:fldCharType="separate"/>
    </w:r>
    <w:r w:rsidR="00A161DF">
      <w:rPr>
        <w:noProof/>
      </w:rPr>
      <w:t>2</w:t>
    </w:r>
    <w:r>
      <w:rPr>
        <w:noProof/>
      </w:rPr>
      <w:fldChar w:fldCharType="end"/>
    </w:r>
  </w:p>
  <w:p w:rsidR="003A3439" w:rsidRDefault="003A343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439"/>
    <w:rsid w:val="0000070C"/>
    <w:rsid w:val="0003182E"/>
    <w:rsid w:val="0004005B"/>
    <w:rsid w:val="000B01CE"/>
    <w:rsid w:val="000B2FE8"/>
    <w:rsid w:val="000C298C"/>
    <w:rsid w:val="000C2A04"/>
    <w:rsid w:val="000F17A4"/>
    <w:rsid w:val="00133698"/>
    <w:rsid w:val="00146C63"/>
    <w:rsid w:val="00166250"/>
    <w:rsid w:val="001812AB"/>
    <w:rsid w:val="001F445F"/>
    <w:rsid w:val="0023226A"/>
    <w:rsid w:val="00262FEE"/>
    <w:rsid w:val="00282A88"/>
    <w:rsid w:val="0028614D"/>
    <w:rsid w:val="002C4485"/>
    <w:rsid w:val="002C6003"/>
    <w:rsid w:val="002D36A2"/>
    <w:rsid w:val="002D5972"/>
    <w:rsid w:val="002E2C86"/>
    <w:rsid w:val="002E3F53"/>
    <w:rsid w:val="00301773"/>
    <w:rsid w:val="00311136"/>
    <w:rsid w:val="00323AB6"/>
    <w:rsid w:val="00345FCB"/>
    <w:rsid w:val="00352B7E"/>
    <w:rsid w:val="00374C89"/>
    <w:rsid w:val="003A3439"/>
    <w:rsid w:val="003B16AA"/>
    <w:rsid w:val="003B442A"/>
    <w:rsid w:val="003F6459"/>
    <w:rsid w:val="00404485"/>
    <w:rsid w:val="00421CCE"/>
    <w:rsid w:val="0042241B"/>
    <w:rsid w:val="00471B66"/>
    <w:rsid w:val="00473DA1"/>
    <w:rsid w:val="00482AEF"/>
    <w:rsid w:val="004C3D72"/>
    <w:rsid w:val="004F1BF0"/>
    <w:rsid w:val="004F4246"/>
    <w:rsid w:val="00536788"/>
    <w:rsid w:val="005609C6"/>
    <w:rsid w:val="00591F8D"/>
    <w:rsid w:val="005D4D4A"/>
    <w:rsid w:val="006425B1"/>
    <w:rsid w:val="00664637"/>
    <w:rsid w:val="00673E5E"/>
    <w:rsid w:val="00675FED"/>
    <w:rsid w:val="006A2F36"/>
    <w:rsid w:val="006C6C5E"/>
    <w:rsid w:val="006C6EF4"/>
    <w:rsid w:val="006E2BE1"/>
    <w:rsid w:val="00702165"/>
    <w:rsid w:val="00716D7B"/>
    <w:rsid w:val="00720985"/>
    <w:rsid w:val="00783267"/>
    <w:rsid w:val="00784368"/>
    <w:rsid w:val="007C29C1"/>
    <w:rsid w:val="007D4A43"/>
    <w:rsid w:val="007D6207"/>
    <w:rsid w:val="007F099A"/>
    <w:rsid w:val="0083594B"/>
    <w:rsid w:val="008556E0"/>
    <w:rsid w:val="00871148"/>
    <w:rsid w:val="00896CBC"/>
    <w:rsid w:val="008C0E41"/>
    <w:rsid w:val="00956960"/>
    <w:rsid w:val="00972465"/>
    <w:rsid w:val="00975A1C"/>
    <w:rsid w:val="009A22F0"/>
    <w:rsid w:val="009C31FE"/>
    <w:rsid w:val="009C4C4A"/>
    <w:rsid w:val="009C609E"/>
    <w:rsid w:val="009E4753"/>
    <w:rsid w:val="00A1076A"/>
    <w:rsid w:val="00A161DF"/>
    <w:rsid w:val="00A26589"/>
    <w:rsid w:val="00A85BE2"/>
    <w:rsid w:val="00A92D05"/>
    <w:rsid w:val="00AA10C1"/>
    <w:rsid w:val="00AB0FEB"/>
    <w:rsid w:val="00AB1B96"/>
    <w:rsid w:val="00AB30E2"/>
    <w:rsid w:val="00AB63AA"/>
    <w:rsid w:val="00B15C21"/>
    <w:rsid w:val="00B26817"/>
    <w:rsid w:val="00B36270"/>
    <w:rsid w:val="00B91D93"/>
    <w:rsid w:val="00B92573"/>
    <w:rsid w:val="00B95DBC"/>
    <w:rsid w:val="00BA3AD7"/>
    <w:rsid w:val="00BA51EB"/>
    <w:rsid w:val="00BA7870"/>
    <w:rsid w:val="00BB3858"/>
    <w:rsid w:val="00BC77AC"/>
    <w:rsid w:val="00BD0C41"/>
    <w:rsid w:val="00BE635F"/>
    <w:rsid w:val="00BF6E52"/>
    <w:rsid w:val="00C269BD"/>
    <w:rsid w:val="00C31359"/>
    <w:rsid w:val="00C37332"/>
    <w:rsid w:val="00C55198"/>
    <w:rsid w:val="00C72A7A"/>
    <w:rsid w:val="00C8290F"/>
    <w:rsid w:val="00CA14D7"/>
    <w:rsid w:val="00CC0120"/>
    <w:rsid w:val="00CF7251"/>
    <w:rsid w:val="00D12F89"/>
    <w:rsid w:val="00D43CCE"/>
    <w:rsid w:val="00D46873"/>
    <w:rsid w:val="00D55D89"/>
    <w:rsid w:val="00D8263B"/>
    <w:rsid w:val="00D91DC8"/>
    <w:rsid w:val="00D921D5"/>
    <w:rsid w:val="00DE4BE7"/>
    <w:rsid w:val="00DE6F6F"/>
    <w:rsid w:val="00E00DBB"/>
    <w:rsid w:val="00E35683"/>
    <w:rsid w:val="00E53F71"/>
    <w:rsid w:val="00EC5B59"/>
    <w:rsid w:val="00ED4DA5"/>
    <w:rsid w:val="00EE4587"/>
    <w:rsid w:val="00EE5919"/>
    <w:rsid w:val="00F129BF"/>
    <w:rsid w:val="00F34E6F"/>
    <w:rsid w:val="00F53693"/>
    <w:rsid w:val="00F5708F"/>
    <w:rsid w:val="00F572DC"/>
    <w:rsid w:val="00F801F4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34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3A343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3A343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3439"/>
  </w:style>
  <w:style w:type="paragraph" w:styleId="a9">
    <w:name w:val="footer"/>
    <w:basedOn w:val="a"/>
    <w:link w:val="aa"/>
    <w:rsid w:val="003A34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A3439"/>
  </w:style>
  <w:style w:type="character" w:styleId="ab">
    <w:name w:val="Hyperlink"/>
    <w:basedOn w:val="a0"/>
    <w:uiPriority w:val="99"/>
    <w:unhideWhenUsed/>
    <w:rsid w:val="002C44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9238D4415DA3E718DB686D2B257EFEA2D618D2E29EE469D87079282FCC8DE35E4AC3CD6D1273225E9D367F70BCAEF0CF0027EF533BAFABB0E11EDF8B2E6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29</TotalTime>
  <Pages>1</Pages>
  <Words>174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7</cp:revision>
  <cp:lastPrinted>2026-03-02T06:46:00Z</cp:lastPrinted>
  <dcterms:created xsi:type="dcterms:W3CDTF">2026-08-24T10:32:00Z</dcterms:created>
  <dcterms:modified xsi:type="dcterms:W3CDTF">2026-08-31T06:42:00Z</dcterms:modified>
</cp:coreProperties>
</file>