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600B1" w14:textId="5FEB4583" w:rsidR="00F42D77" w:rsidRPr="00B91D93" w:rsidRDefault="0018278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BAFA2AE" wp14:editId="2E752A7A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9F25F0" w14:textId="30A5D876" w:rsidR="00F42D77" w:rsidRDefault="0018278E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889E8A" wp14:editId="52736992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    <v:textbox style="mso-fit-shape-to-text:t">
                  <w:txbxContent>
                    <w:p w14:paraId="369F25F0" w14:textId="30A5D876" w:rsidR="00F42D77" w:rsidRDefault="0018278E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14889E8A" wp14:editId="52736992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0A054BB0" w14:textId="77777777" w:rsidR="00F42D77" w:rsidRPr="00B91D93" w:rsidRDefault="00F42D77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14:paraId="08355A0F" w14:textId="77777777"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14:paraId="01CCB0FE" w14:textId="77777777"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14:paraId="24AEB4F3" w14:textId="77777777" w:rsidR="00F42D77" w:rsidRPr="00B91D93" w:rsidRDefault="00F42D77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14:paraId="5D609C5A" w14:textId="77777777" w:rsidR="00F42D77" w:rsidRPr="00B91D93" w:rsidRDefault="00F42D77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5E5B23E0" w14:textId="77777777" w:rsidR="00F42D77" w:rsidRPr="00B91D93" w:rsidRDefault="00F42D77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697C39E4" w14:textId="77777777" w:rsidR="00F42D77" w:rsidRPr="00B91D93" w:rsidRDefault="00F42D77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5DC5C0C9" w14:textId="03B79492" w:rsidR="00F42D77" w:rsidRPr="00850159" w:rsidRDefault="0018278E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C00EAB8" wp14:editId="094052DD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42D77">
        <w:rPr>
          <w:rFonts w:ascii="Liberation Serif" w:hAnsi="Liberation Serif" w:cs="Liberation Serif"/>
          <w:sz w:val="24"/>
        </w:rPr>
        <w:t xml:space="preserve">от </w:t>
      </w:r>
      <w:r w:rsidR="002C5D2F">
        <w:rPr>
          <w:rFonts w:ascii="Liberation Serif" w:hAnsi="Liberation Serif" w:cs="Liberation Serif"/>
          <w:sz w:val="24"/>
        </w:rPr>
        <w:t>07.10.2026</w:t>
      </w:r>
      <w:r w:rsidR="00270294">
        <w:rPr>
          <w:rFonts w:ascii="Liberation Serif" w:hAnsi="Liberation Serif" w:cs="Liberation Serif"/>
          <w:sz w:val="24"/>
        </w:rPr>
        <w:t xml:space="preserve"> </w:t>
      </w:r>
      <w:r w:rsidR="00F42D77" w:rsidRPr="00850159">
        <w:rPr>
          <w:rFonts w:ascii="Liberation Serif" w:hAnsi="Liberation Serif" w:cs="Liberation Serif"/>
          <w:sz w:val="24"/>
        </w:rPr>
        <w:t>№</w:t>
      </w:r>
      <w:r w:rsidR="00F42D77">
        <w:rPr>
          <w:rFonts w:ascii="Liberation Serif" w:hAnsi="Liberation Serif" w:cs="Liberation Serif"/>
          <w:sz w:val="24"/>
        </w:rPr>
        <w:t xml:space="preserve"> </w:t>
      </w:r>
      <w:r w:rsidR="002C5D2F">
        <w:rPr>
          <w:rFonts w:ascii="Liberation Serif" w:hAnsi="Liberation Serif" w:cs="Liberation Serif"/>
          <w:sz w:val="24"/>
        </w:rPr>
        <w:t>707</w:t>
      </w:r>
    </w:p>
    <w:p w14:paraId="0681BA83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39DCDEC0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695A3733" w14:textId="4043D405" w:rsidR="00F42D77" w:rsidRDefault="00F42D77" w:rsidP="0005322B">
      <w:pPr>
        <w:pStyle w:val="a4"/>
        <w:jc w:val="center"/>
      </w:pPr>
      <w:r>
        <w:rPr>
          <w:rFonts w:ascii="Liberation Serif" w:hAnsi="Liberation Serif" w:cs="Liberation Serif"/>
          <w:b/>
          <w:sz w:val="28"/>
        </w:rPr>
        <w:t>О проведении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270294">
        <w:rPr>
          <w:rFonts w:ascii="Liberation Serif" w:hAnsi="Liberation Serif" w:cs="Liberation Serif"/>
          <w:b/>
          <w:sz w:val="28"/>
        </w:rPr>
        <w:t>6</w:t>
      </w:r>
      <w:r>
        <w:rPr>
          <w:rFonts w:ascii="Liberation Serif" w:hAnsi="Liberation Serif" w:cs="Liberation Serif"/>
          <w:b/>
          <w:sz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года</w:t>
      </w:r>
    </w:p>
    <w:p w14:paraId="45049C5C" w14:textId="77777777" w:rsidR="00F42D77" w:rsidRPr="0005322B" w:rsidRDefault="00F42D77" w:rsidP="0005322B">
      <w:pPr>
        <w:pStyle w:val="a4"/>
        <w:jc w:val="center"/>
      </w:pPr>
    </w:p>
    <w:p w14:paraId="5CEF406C" w14:textId="77777777"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</w:rPr>
        <w:t xml:space="preserve"> соответствии с федеральными законами от 06 октября 2003 года              № 131-ФЗ «Об общих принципах организации местного самоуправления в Российской Федерации»,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 и в целях предупреждения несчастных случаев во время ледостава, Администрация Каменск-Уральского городского округа</w:t>
      </w:r>
    </w:p>
    <w:p w14:paraId="6187689E" w14:textId="77777777" w:rsidR="00F42D77" w:rsidRDefault="00F42D77" w:rsidP="0005322B">
      <w:pPr>
        <w:pStyle w:val="a4"/>
        <w:ind w:firstLine="0"/>
      </w:pPr>
      <w:r>
        <w:rPr>
          <w:rFonts w:ascii="Liberation Serif" w:hAnsi="Liberation Serif" w:cs="Liberation Serif"/>
          <w:b/>
          <w:sz w:val="28"/>
        </w:rPr>
        <w:t>ПОСТАНОВЛЯЕТ:</w:t>
      </w:r>
    </w:p>
    <w:p w14:paraId="22C55921" w14:textId="37514C4D"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>1. Провести с 1 ноября по 30 ноября 202</w:t>
      </w:r>
      <w:r w:rsidR="00270294">
        <w:rPr>
          <w:rFonts w:ascii="Liberation Serif" w:hAnsi="Liberation Serif" w:cs="Liberation Serif"/>
          <w:sz w:val="28"/>
        </w:rPr>
        <w:t>6</w:t>
      </w:r>
      <w:r>
        <w:rPr>
          <w:rFonts w:ascii="Liberation Serif" w:hAnsi="Liberation Serif" w:cs="Liberation Serif"/>
          <w:sz w:val="28"/>
        </w:rPr>
        <w:t xml:space="preserve"> года Месячник по обеспечению безопасности населения на водных объектах Каменск-Уральского городского округа в осенне-зимний период 202</w:t>
      </w:r>
      <w:r w:rsidR="00270294">
        <w:rPr>
          <w:rFonts w:ascii="Liberation Serif" w:hAnsi="Liberation Serif" w:cs="Liberation Serif"/>
          <w:sz w:val="28"/>
          <w:lang w:eastAsia="zh-CN"/>
        </w:rPr>
        <w:t>6</w:t>
      </w:r>
      <w:r>
        <w:rPr>
          <w:rFonts w:ascii="Liberation Serif" w:hAnsi="Liberation Serif" w:cs="Liberation Serif"/>
          <w:sz w:val="28"/>
        </w:rPr>
        <w:t xml:space="preserve"> года.</w:t>
      </w:r>
    </w:p>
    <w:p w14:paraId="07F917C4" w14:textId="3A73D72F"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>2. Утвердить План проведения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270294">
        <w:rPr>
          <w:rFonts w:ascii="Liberation Serif" w:hAnsi="Liberation Serif" w:cs="Liberation Serif"/>
          <w:sz w:val="28"/>
        </w:rPr>
        <w:t>6</w:t>
      </w:r>
      <w:r>
        <w:rPr>
          <w:rFonts w:ascii="Liberation Serif" w:hAnsi="Liberation Serif" w:cs="Liberation Serif"/>
          <w:sz w:val="28"/>
        </w:rPr>
        <w:t xml:space="preserve"> года (прилагается).</w:t>
      </w:r>
    </w:p>
    <w:p w14:paraId="7A116655" w14:textId="35E2A8DB"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>3. Утвердить форму доклада о мероприятиях, проведенных в рамках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270294">
        <w:rPr>
          <w:rFonts w:ascii="Liberation Serif" w:hAnsi="Liberation Serif" w:cs="Liberation Serif"/>
          <w:sz w:val="28"/>
        </w:rPr>
        <w:t>6</w:t>
      </w:r>
      <w:r>
        <w:rPr>
          <w:rFonts w:ascii="Liberation Serif" w:hAnsi="Liberation Serif" w:cs="Liberation Serif"/>
          <w:sz w:val="28"/>
        </w:rPr>
        <w:t xml:space="preserve"> года (прилагается).</w:t>
      </w:r>
    </w:p>
    <w:p w14:paraId="088FCA8F" w14:textId="2F0AC8DF"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>4. Рекомендовать руководителям учреждений и организаций городского округа,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270294">
        <w:rPr>
          <w:rFonts w:ascii="Liberation Serif" w:hAnsi="Liberation Serif" w:cs="Liberation Serif"/>
          <w:sz w:val="28"/>
        </w:rPr>
        <w:t>6</w:t>
      </w:r>
      <w:r>
        <w:rPr>
          <w:rFonts w:ascii="Liberation Serif" w:hAnsi="Liberation Serif" w:cs="Liberation Serif"/>
          <w:sz w:val="28"/>
        </w:rPr>
        <w:t xml:space="preserve"> года, в срок до </w:t>
      </w:r>
      <w:r w:rsidR="004F3C02">
        <w:rPr>
          <w:rFonts w:ascii="Liberation Serif" w:hAnsi="Liberation Serif" w:cs="Liberation Serif"/>
          <w:sz w:val="28"/>
        </w:rPr>
        <w:t>5</w:t>
      </w:r>
      <w:r>
        <w:rPr>
          <w:rFonts w:ascii="Liberation Serif" w:hAnsi="Liberation Serif" w:cs="Liberation Serif"/>
          <w:sz w:val="28"/>
        </w:rPr>
        <w:t xml:space="preserve"> декабря 202</w:t>
      </w:r>
      <w:r w:rsidR="00270294">
        <w:rPr>
          <w:rFonts w:ascii="Liberation Serif" w:hAnsi="Liberation Serif" w:cs="Liberation Serif"/>
          <w:sz w:val="28"/>
        </w:rPr>
        <w:t>6</w:t>
      </w:r>
      <w:r>
        <w:rPr>
          <w:rFonts w:ascii="Liberation Serif" w:hAnsi="Liberation Serif" w:cs="Liberation Serif"/>
          <w:sz w:val="28"/>
        </w:rPr>
        <w:t xml:space="preserve"> года, представить в муниципальное казённое учреждение «Управление по делам гражданской обороны и чрезвычайным ситуациям города Каменска-Уральского» информацию об итогах проведения Месячника по утвержденной форме.</w:t>
      </w:r>
    </w:p>
    <w:p w14:paraId="0F5A9736" w14:textId="6C38A250"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 xml:space="preserve">5. </w:t>
      </w:r>
      <w:r w:rsidR="000F6B23">
        <w:rPr>
          <w:rFonts w:ascii="Liberation Serif" w:hAnsi="Liberation Serif" w:cs="Liberation Serif"/>
          <w:sz w:val="28"/>
        </w:rPr>
        <w:t>Муниципальному казённому учреждению «Управление по делам гражданской обороны и чрезвычайным ситуациям города Каменска-Уральского» (Гайсин А.Г.) в срок до 2</w:t>
      </w:r>
      <w:r w:rsidR="00A30498">
        <w:rPr>
          <w:rFonts w:ascii="Liberation Serif" w:hAnsi="Liberation Serif" w:cs="Liberation Serif"/>
          <w:sz w:val="28"/>
        </w:rPr>
        <w:t>0</w:t>
      </w:r>
      <w:r w:rsidR="000F6B23">
        <w:rPr>
          <w:rFonts w:ascii="Liberation Serif" w:hAnsi="Liberation Serif" w:cs="Liberation Serif"/>
          <w:sz w:val="28"/>
        </w:rPr>
        <w:t xml:space="preserve"> декабря 202</w:t>
      </w:r>
      <w:r w:rsidR="00270294">
        <w:rPr>
          <w:rFonts w:ascii="Liberation Serif" w:hAnsi="Liberation Serif" w:cs="Liberation Serif"/>
          <w:sz w:val="28"/>
        </w:rPr>
        <w:t>6</w:t>
      </w:r>
      <w:r w:rsidR="000F6B23">
        <w:rPr>
          <w:rFonts w:ascii="Liberation Serif" w:hAnsi="Liberation Serif" w:cs="Liberation Serif"/>
          <w:sz w:val="28"/>
        </w:rPr>
        <w:t xml:space="preserve"> года </w:t>
      </w:r>
      <w:r w:rsidR="00A31AE0">
        <w:rPr>
          <w:rFonts w:ascii="Liberation Serif" w:hAnsi="Liberation Serif" w:cs="Liberation Serif"/>
          <w:sz w:val="28"/>
        </w:rPr>
        <w:t>обобщить информацию о выполненных мероприятиях Месячника</w:t>
      </w:r>
      <w:r w:rsidR="00A31AE0" w:rsidRPr="00A31AE0">
        <w:t xml:space="preserve"> </w:t>
      </w:r>
      <w:r w:rsidR="00A31AE0" w:rsidRPr="00A31AE0">
        <w:rPr>
          <w:rFonts w:ascii="Liberation Serif" w:hAnsi="Liberation Serif" w:cs="Liberation Serif"/>
          <w:sz w:val="28"/>
        </w:rPr>
        <w:t>по обеспечению безопасности населения на водных объектах Каменск-Уральского городского округа в осенне-зимний период 2026 года.</w:t>
      </w:r>
    </w:p>
    <w:p w14:paraId="21679C21" w14:textId="77777777"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lastRenderedPageBreak/>
        <w:t>6.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14:paraId="1EDD6998" w14:textId="77777777" w:rsidR="00F42D77" w:rsidRDefault="00F42D77" w:rsidP="0005322B">
      <w:pPr>
        <w:pStyle w:val="a4"/>
      </w:pPr>
      <w:r>
        <w:rPr>
          <w:rFonts w:ascii="Liberation Serif" w:hAnsi="Liberation Serif" w:cs="Liberation Serif"/>
          <w:sz w:val="28"/>
        </w:rPr>
        <w:t>7. Контроль выполнения настоящего постановления возложить на первого заместителя главы Администрации городского округа Горенкова В.В.</w:t>
      </w:r>
    </w:p>
    <w:p w14:paraId="2F28AA43" w14:textId="77777777" w:rsidR="00F42D77" w:rsidRDefault="00F42D77" w:rsidP="0005322B">
      <w:pPr>
        <w:pStyle w:val="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14:paraId="46188F1A" w14:textId="77777777" w:rsidR="00F42D77" w:rsidRDefault="00F42D77" w:rsidP="0005322B">
      <w:pPr>
        <w:pStyle w:val="1"/>
        <w:numPr>
          <w:ilvl w:val="0"/>
          <w:numId w:val="2"/>
        </w:numPr>
        <w:suppressAutoHyphens/>
        <w:jc w:val="both"/>
        <w:rPr>
          <w:rFonts w:ascii="Liberation Serif" w:hAnsi="Liberation Serif" w:cs="Liberation Serif"/>
          <w:b w:val="0"/>
          <w:bCs/>
          <w:iCs w:val="0"/>
        </w:rPr>
      </w:pPr>
    </w:p>
    <w:p w14:paraId="3736AC37" w14:textId="77777777" w:rsidR="00F42D77" w:rsidRPr="00E0771B" w:rsidRDefault="00F42D77" w:rsidP="00103D70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14:paraId="477996AB" w14:textId="77777777" w:rsidR="00F42D77" w:rsidRPr="00E0771B" w:rsidRDefault="00F42D77" w:rsidP="00103D70">
      <w:pPr>
        <w:pStyle w:val="ad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14:paraId="1E95EC0D" w14:textId="77777777" w:rsidR="00F42D77" w:rsidRPr="0005322B" w:rsidRDefault="00F42D77" w:rsidP="0005322B">
      <w:pPr>
        <w:pStyle w:val="ac"/>
        <w:numPr>
          <w:ilvl w:val="0"/>
          <w:numId w:val="2"/>
        </w:numPr>
        <w:ind w:left="0"/>
        <w:rPr>
          <w:rFonts w:ascii="Liberation Serif" w:hAnsi="Liberation Serif"/>
          <w:sz w:val="28"/>
          <w:szCs w:val="28"/>
        </w:rPr>
      </w:pPr>
    </w:p>
    <w:p w14:paraId="788D5E99" w14:textId="77777777"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14:paraId="62731668" w14:textId="77777777"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14:paraId="742F7350" w14:textId="77777777"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14:paraId="5B67B49A" w14:textId="77777777" w:rsidR="00F42D77" w:rsidRDefault="00F42D77" w:rsidP="0005322B">
      <w:pPr>
        <w:spacing w:before="280"/>
        <w:rPr>
          <w:rFonts w:ascii="Liberation Serif" w:hAnsi="Liberation Serif" w:cs="Liberation Serif"/>
          <w:b/>
          <w:bCs/>
          <w:iCs/>
          <w:color w:val="000000"/>
        </w:rPr>
      </w:pPr>
    </w:p>
    <w:p w14:paraId="3488718E" w14:textId="77777777" w:rsidR="00F42D77" w:rsidRDefault="00F42D77" w:rsidP="0005322B">
      <w:pPr>
        <w:spacing w:before="280"/>
        <w:rPr>
          <w:color w:val="000000"/>
        </w:rPr>
      </w:pPr>
    </w:p>
    <w:p w14:paraId="717926DB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4FD48A55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27CBB293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4C8E871F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12E28250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16ADE692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287328A9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64EBA905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3FC0058D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44A1B8CE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0B3B94BA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07C5478A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365633CD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240E21EE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4D3874DD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09E80E1E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2672417C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0846E873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2350324F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56A6D2D2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58F29F20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6ECF6A7C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26350B6A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5C03986E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10FB9346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1E4D99B5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220E6DDA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1E990769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6FBDF7FF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65DFDBF5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58063C9D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14:paraId="0250417C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tbl>
      <w:tblPr>
        <w:tblW w:w="0" w:type="auto"/>
        <w:tblInd w:w="46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2"/>
      </w:tblGrid>
      <w:tr w:rsidR="00F42D77" w14:paraId="4714DC16" w14:textId="77777777" w:rsidTr="007C6543">
        <w:trPr>
          <w:trHeight w:val="889"/>
        </w:trPr>
        <w:tc>
          <w:tcPr>
            <w:tcW w:w="5042" w:type="dxa"/>
          </w:tcPr>
          <w:p w14:paraId="5BECDB7B" w14:textId="77777777" w:rsidR="00F42D77" w:rsidRDefault="00F42D77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УТВЕРЖДЕН</w:t>
            </w:r>
          </w:p>
          <w:p w14:paraId="28ACE8AF" w14:textId="77777777" w:rsidR="00F42D77" w:rsidRDefault="00F42D77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постановлением Администрации Каменск-Уральского городского округа</w:t>
            </w:r>
          </w:p>
          <w:p w14:paraId="0C675ABE" w14:textId="026FB9DF" w:rsidR="00F42D77" w:rsidRDefault="00F42D77" w:rsidP="007C654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2C5D2F">
              <w:rPr>
                <w:rFonts w:ascii="Liberation Serif" w:hAnsi="Liberation Serif" w:cs="Liberation Serif"/>
                <w:sz w:val="28"/>
                <w:szCs w:val="28"/>
              </w:rPr>
              <w:t>07.10.2026</w:t>
            </w:r>
            <w:r w:rsidR="0027029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r w:rsidR="002C5D2F">
              <w:rPr>
                <w:rFonts w:ascii="Liberation Serif" w:hAnsi="Liberation Serif" w:cs="Liberation Serif"/>
                <w:sz w:val="28"/>
                <w:szCs w:val="28"/>
              </w:rPr>
              <w:t>707</w:t>
            </w:r>
          </w:p>
          <w:p w14:paraId="7410E457" w14:textId="37588E16" w:rsidR="00F42D77" w:rsidRDefault="00F42D77" w:rsidP="00733393">
            <w:pPr>
              <w:pStyle w:val="a4"/>
              <w:ind w:firstLine="0"/>
            </w:pPr>
            <w:r>
              <w:rPr>
                <w:rFonts w:ascii="Liberation Serif" w:hAnsi="Liberation Serif" w:cs="Liberation Serif"/>
                <w:sz w:val="28"/>
              </w:rPr>
              <w:t>«О проведении Месячника по обеспечению безопасности населения на водных объектах Каменск-Уральского городского округа в осенне-зимний период 202</w:t>
            </w:r>
            <w:r w:rsidR="00270294">
              <w:rPr>
                <w:rFonts w:ascii="Liberation Serif" w:hAnsi="Liberation Serif" w:cs="Liberation Serif"/>
                <w:sz w:val="28"/>
              </w:rPr>
              <w:t>6</w:t>
            </w:r>
            <w:r>
              <w:rPr>
                <w:rFonts w:ascii="Liberation Serif" w:hAnsi="Liberation Serif" w:cs="Liberation Serif"/>
                <w:sz w:val="28"/>
              </w:rPr>
              <w:t xml:space="preserve"> года»</w:t>
            </w:r>
          </w:p>
        </w:tc>
      </w:tr>
    </w:tbl>
    <w:p w14:paraId="064C02D9" w14:textId="77777777" w:rsidR="00F42D77" w:rsidRDefault="00F42D77" w:rsidP="0005322B">
      <w:pPr>
        <w:pStyle w:val="a4"/>
        <w:rPr>
          <w:sz w:val="28"/>
        </w:rPr>
      </w:pPr>
    </w:p>
    <w:p w14:paraId="2D1603EB" w14:textId="77777777" w:rsidR="00F42D77" w:rsidRDefault="00F42D77" w:rsidP="0005322B">
      <w:pPr>
        <w:pStyle w:val="a4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14:paraId="40A113FB" w14:textId="193F7616" w:rsidR="00F42D77" w:rsidRDefault="00F42D77" w:rsidP="0005322B">
      <w:pPr>
        <w:pStyle w:val="a4"/>
        <w:jc w:val="center"/>
      </w:pPr>
      <w:r>
        <w:rPr>
          <w:rFonts w:ascii="Liberation Serif" w:hAnsi="Liberation Serif" w:cs="Liberation Serif"/>
          <w:sz w:val="28"/>
          <w:szCs w:val="28"/>
        </w:rPr>
        <w:t>проведения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270294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</w:p>
    <w:p w14:paraId="7E885434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20"/>
        <w:gridCol w:w="4500"/>
        <w:gridCol w:w="4560"/>
      </w:tblGrid>
      <w:tr w:rsidR="00F42D77" w14:paraId="16CAEDC5" w14:textId="77777777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4F134ECB" w14:textId="77777777" w:rsidR="00F42D77" w:rsidRDefault="00F42D77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</w:rPr>
              <w:t>№</w:t>
            </w:r>
          </w:p>
          <w:p w14:paraId="32C29DFC" w14:textId="77777777" w:rsidR="00F42D77" w:rsidRDefault="00F42D77" w:rsidP="007C6543">
            <w:pPr>
              <w:pStyle w:val="a4"/>
              <w:ind w:left="-189" w:firstLine="246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п/п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6F339706" w14:textId="77777777" w:rsidR="00F42D77" w:rsidRDefault="00F42D77" w:rsidP="007C6543">
            <w:pPr>
              <w:pStyle w:val="a4"/>
              <w:ind w:left="57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Наименование</w:t>
            </w:r>
          </w:p>
          <w:p w14:paraId="2935B026" w14:textId="77777777" w:rsidR="00F42D77" w:rsidRDefault="00F42D77" w:rsidP="007C6543">
            <w:pPr>
              <w:pStyle w:val="a4"/>
              <w:ind w:left="57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37C19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Ответственные</w:t>
            </w:r>
          </w:p>
          <w:p w14:paraId="7FAC79D5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исполнители</w:t>
            </w:r>
          </w:p>
        </w:tc>
      </w:tr>
      <w:tr w:rsidR="00F42D77" w14:paraId="3EC29A25" w14:textId="77777777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02106F1E" w14:textId="77777777" w:rsidR="00F42D77" w:rsidRDefault="00F42D77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4B838F7D" w14:textId="77777777"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Распространение памяток для населения Каменск-Уральского городского округа по теме: «Правила поведения на воде и меры безопасности на льду».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49418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14:paraId="4352137E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F42D77" w14:paraId="558A43EC" w14:textId="77777777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4AA06152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05C26581" w14:textId="6B55CF38"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Подготовка статей для печатных изданий,</w:t>
            </w:r>
            <w:r w:rsidR="00E92AE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информации о складывающейся ледовой обстановке на водоемах, мерах безопасности на льду</w:t>
            </w:r>
            <w:r w:rsidR="00E92AEB">
              <w:rPr>
                <w:rFonts w:ascii="Liberation Serif" w:hAnsi="Liberation Serif" w:cs="Liberation Serif"/>
                <w:sz w:val="28"/>
                <w:szCs w:val="28"/>
              </w:rPr>
              <w:t xml:space="preserve"> для их размещения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 средства</w:t>
            </w:r>
            <w:r w:rsidR="00E92AEB">
              <w:rPr>
                <w:rFonts w:ascii="Liberation Serif" w:hAnsi="Liberation Serif" w:cs="Liberation Serif"/>
                <w:sz w:val="28"/>
                <w:szCs w:val="28"/>
              </w:rPr>
              <w:t>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массовой информации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CA9C2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14:paraId="19C92B2E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ГИМС (по согласованию)</w:t>
            </w:r>
          </w:p>
        </w:tc>
      </w:tr>
      <w:tr w:rsidR="00F42D77" w14:paraId="7AE10630" w14:textId="77777777" w:rsidTr="007C6543">
        <w:trPr>
          <w:trHeight w:val="40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345CA820" w14:textId="77777777" w:rsidR="00F42D77" w:rsidRDefault="00F42D77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61AAA2F9" w14:textId="77777777"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профилактической работы по охране жизни и здоровья детей на водных объектах в осенне-зимнем периоде.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B1201" w14:textId="77777777" w:rsidR="00F42D77" w:rsidRDefault="00733393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</w:t>
            </w:r>
            <w:r w:rsidR="00F42D77">
              <w:rPr>
                <w:rFonts w:ascii="Liberation Serif" w:hAnsi="Liberation Serif" w:cs="Liberation Serif"/>
                <w:sz w:val="28"/>
                <w:szCs w:val="28"/>
              </w:rPr>
              <w:t>», ОМС</w:t>
            </w:r>
            <w:r w:rsidR="00EB1C18">
              <w:rPr>
                <w:rFonts w:ascii="Liberation Serif" w:hAnsi="Liberation Serif" w:cs="Liberation Serif"/>
                <w:sz w:val="28"/>
                <w:szCs w:val="28"/>
              </w:rPr>
              <w:t xml:space="preserve"> «Управление культуры</w:t>
            </w:r>
            <w:r w:rsidR="00F42D77">
              <w:rPr>
                <w:rFonts w:ascii="Liberation Serif" w:hAnsi="Liberation Serif" w:cs="Liberation Serif"/>
                <w:sz w:val="28"/>
                <w:szCs w:val="28"/>
              </w:rPr>
              <w:t>», ОМС «Управление спорта», ГИМС</w:t>
            </w:r>
          </w:p>
          <w:p w14:paraId="5560BA89" w14:textId="55FB7561" w:rsidR="00F42D77" w:rsidRDefault="00F42D77" w:rsidP="00E92AEB">
            <w:pPr>
              <w:pStyle w:val="a4"/>
              <w:ind w:firstLine="0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</w:p>
        </w:tc>
      </w:tr>
      <w:tr w:rsidR="00F42D77" w:rsidRPr="0005322B" w14:paraId="2C357DA2" w14:textId="77777777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25B75946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05E89365" w14:textId="0D5AACB8"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Установка в местах возможного выхода людей и выезда транспорта на лед знаков безопасности на водных объектах «Выход на лед запрещен», «Выезд транспортных средств на лед запрещен». 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B4FAD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14:paraId="1DDC6C5A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F42D77" w:rsidRPr="0005322B" w14:paraId="7AC5A3E9" w14:textId="77777777" w:rsidTr="007C6543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1B216787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zh-CN"/>
              </w:rPr>
              <w:t>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6B8D57F1" w14:textId="41123D68"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Осуществление совместных профилактических рейдов и патрулирования водны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объекта</w:t>
            </w: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проведение разъяснительной работы с населением и рыбаками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 мерам безопасности в период становления льда.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3B7B5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Администрация Синарского и Красногорского районов,</w:t>
            </w:r>
          </w:p>
          <w:p w14:paraId="7A5B57AB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14:paraId="1D3F2ED0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г. Каменска-Уральского», 63 ПСО ФПС ГПС ГУ МЧС России по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Свердловской области</w:t>
            </w:r>
          </w:p>
          <w:p w14:paraId="1BF3A66D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согласованию), ГИМС</w:t>
            </w:r>
          </w:p>
          <w:p w14:paraId="6D44544C" w14:textId="77777777" w:rsidR="00EB1C18" w:rsidRDefault="00F42D77" w:rsidP="007C6543">
            <w:pPr>
              <w:pStyle w:val="a4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согласованию), МО МВД России «Каменск-Уральский»</w:t>
            </w:r>
          </w:p>
          <w:p w14:paraId="7162EA5B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</w:t>
            </w:r>
          </w:p>
        </w:tc>
      </w:tr>
      <w:tr w:rsidR="00F42D77" w14:paraId="62413192" w14:textId="77777777" w:rsidTr="007C6543">
        <w:trPr>
          <w:trHeight w:val="16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0B2E0F6B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val="en-US" w:eastAsia="zh-CN"/>
              </w:rPr>
              <w:lastRenderedPageBreak/>
              <w:t>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01123366" w14:textId="77777777"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Информирование населения Каменск-Уральского городского округа с использованием средств массовой информации:</w:t>
            </w:r>
          </w:p>
          <w:p w14:paraId="324A7405" w14:textId="77777777"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по обеспечению безопасности людей на водоемах в осенне-зимний период;</w:t>
            </w:r>
          </w:p>
          <w:p w14:paraId="6D51C4D9" w14:textId="77777777"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 состоянии льда в местах традиционного лова рыбы, правилах поведения на льду.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9A6C9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14:paraId="28806F79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ГИМС (по согласованию)</w:t>
            </w:r>
          </w:p>
        </w:tc>
      </w:tr>
      <w:tr w:rsidR="00F42D77" w14:paraId="64D47D48" w14:textId="77777777" w:rsidTr="007C6543">
        <w:trPr>
          <w:trHeight w:val="16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7A17AC37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7936B5AF" w14:textId="77777777" w:rsidR="00F42D77" w:rsidRDefault="00F42D77" w:rsidP="007C6543">
            <w:pPr>
              <w:pStyle w:val="a4"/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Проведение инструктажа педагогов, родителей, воспитанников и учащихся образовательных учреждений о мерах безопасности на льду. Проведение конкурсов, викторин, выставок, других мероприятий на тему: «Меры безопасности на льду».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DDC3D" w14:textId="77777777" w:rsidR="00270294" w:rsidRDefault="00F42D77" w:rsidP="007C6543">
            <w:pPr>
              <w:pStyle w:val="a4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«Управление </w:t>
            </w:r>
            <w:r w:rsidR="00EB1C18">
              <w:rPr>
                <w:rFonts w:ascii="Liberation Serif" w:hAnsi="Liberation Serif" w:cs="Liberation Serif"/>
                <w:sz w:val="28"/>
                <w:szCs w:val="28"/>
              </w:rPr>
              <w:t xml:space="preserve">образования», </w:t>
            </w:r>
          </w:p>
          <w:p w14:paraId="42E4F695" w14:textId="2A6521C9" w:rsidR="00F42D77" w:rsidRDefault="00EB1C18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культуры</w:t>
            </w:r>
            <w:r w:rsidR="00F42D77">
              <w:rPr>
                <w:rFonts w:ascii="Liberation Serif" w:hAnsi="Liberation Serif" w:cs="Liberation Serif"/>
                <w:sz w:val="28"/>
                <w:szCs w:val="28"/>
              </w:rPr>
              <w:t>», ОМС «Управление спорта»</w:t>
            </w:r>
          </w:p>
        </w:tc>
      </w:tr>
      <w:tr w:rsidR="00F42D77" w14:paraId="52431531" w14:textId="77777777" w:rsidTr="007C6543">
        <w:trPr>
          <w:trHeight w:val="15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46D7141D" w14:textId="77777777" w:rsidR="00F42D77" w:rsidRDefault="00F42D77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8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4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442B7806" w14:textId="77777777" w:rsidR="00F42D77" w:rsidRDefault="00F42D77" w:rsidP="007C6543">
            <w:pPr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Размещение памяток и листовок, информации о правилах поведения людей на водных объектах, мер безопасности по предупреждению несчастных случаев и способов оказания первой помощи пострадавшим на воде на информационных щитах и уголках безопасности в образовательных учреждениях, учреждениях культуры и спорта, предприятиях, а также других учреждениях и организациях.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84FB3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14:paraId="13208C01" w14:textId="77777777" w:rsidR="00270294" w:rsidRDefault="00F42D77" w:rsidP="007C6543">
            <w:pPr>
              <w:pStyle w:val="a4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Каменска-Уральского», «Управление образования</w:t>
            </w:r>
            <w:r w:rsidR="00EB1C18">
              <w:rPr>
                <w:rFonts w:ascii="Liberation Serif" w:hAnsi="Liberation Serif" w:cs="Liberation Serif"/>
                <w:sz w:val="28"/>
                <w:szCs w:val="28"/>
              </w:rPr>
              <w:t xml:space="preserve">», </w:t>
            </w:r>
          </w:p>
          <w:p w14:paraId="1E0677D9" w14:textId="6886B6D2" w:rsidR="00F42D77" w:rsidRDefault="00EB1C18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культуры</w:t>
            </w:r>
            <w:r w:rsidR="00F42D77">
              <w:rPr>
                <w:rFonts w:ascii="Liberation Serif" w:hAnsi="Liberation Serif" w:cs="Liberation Serif"/>
                <w:sz w:val="28"/>
                <w:szCs w:val="28"/>
              </w:rPr>
              <w:t>», ОМС «Управление спорта», руководители учреждений и организаций городского округа</w:t>
            </w:r>
          </w:p>
          <w:p w14:paraId="79306FEF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(по согласованию)</w:t>
            </w:r>
          </w:p>
        </w:tc>
      </w:tr>
      <w:tr w:rsidR="00F42D77" w14:paraId="1F448B62" w14:textId="77777777" w:rsidTr="007C6543">
        <w:trPr>
          <w:trHeight w:val="150"/>
        </w:trPr>
        <w:tc>
          <w:tcPr>
            <w:tcW w:w="7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7290CBE5" w14:textId="77777777" w:rsidR="00F42D77" w:rsidRDefault="00F42D77" w:rsidP="007C6543">
            <w:pPr>
              <w:pStyle w:val="a4"/>
              <w:ind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45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37EAFAE4" w14:textId="77777777" w:rsidR="00F42D77" w:rsidRDefault="00F42D77" w:rsidP="007C6543">
            <w:pPr>
              <w:ind w:right="100" w:firstLine="57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Мониторинг обстановки на водных объектах Каменск-Уральского городского округа и своевременное оперативное реагирование на чрезвычайные ситуации.</w:t>
            </w:r>
          </w:p>
        </w:tc>
        <w:tc>
          <w:tcPr>
            <w:tcW w:w="45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7C97B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МКУ «Управление ГОЧС</w:t>
            </w:r>
          </w:p>
          <w:p w14:paraId="5BE9468E" w14:textId="06E42EFC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  <w:r w:rsidR="007F746C">
              <w:rPr>
                <w:rFonts w:ascii="Liberation Serif" w:hAnsi="Liberation Serif" w:cs="Liberation Serif"/>
                <w:sz w:val="28"/>
                <w:szCs w:val="28"/>
              </w:rPr>
              <w:t>, ЕДДС</w:t>
            </w:r>
          </w:p>
        </w:tc>
      </w:tr>
    </w:tbl>
    <w:p w14:paraId="23A3E141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4842"/>
        <w:gridCol w:w="5000"/>
      </w:tblGrid>
      <w:tr w:rsidR="00F42D77" w14:paraId="631F2DF8" w14:textId="77777777" w:rsidTr="007C6543">
        <w:tc>
          <w:tcPr>
            <w:tcW w:w="4842" w:type="dxa"/>
          </w:tcPr>
          <w:p w14:paraId="61054C5C" w14:textId="77777777"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14:paraId="234F45C8" w14:textId="77777777"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14:paraId="3334D3C3" w14:textId="77777777"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14:paraId="0CACABF8" w14:textId="77777777" w:rsidR="00F42D77" w:rsidRDefault="00F42D77" w:rsidP="007C6543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14:paraId="574E118C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14:paraId="69041A7F" w14:textId="77777777" w:rsidR="00F42D77" w:rsidRDefault="00F42D77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14:paraId="5D7976E4" w14:textId="77777777" w:rsidR="00F42D77" w:rsidRDefault="00F42D77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 Каменск-Уральского городского округа</w:t>
            </w:r>
          </w:p>
          <w:p w14:paraId="17D2F33B" w14:textId="0BAD7BE5" w:rsidR="00F42D77" w:rsidRDefault="00F42D77" w:rsidP="007C6543"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2C5D2F">
              <w:rPr>
                <w:rFonts w:ascii="Liberation Serif" w:hAnsi="Liberation Serif" w:cs="Liberation Serif"/>
                <w:sz w:val="28"/>
                <w:szCs w:val="28"/>
              </w:rPr>
              <w:t>07.10.2026</w:t>
            </w:r>
            <w:r w:rsidR="0027029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r w:rsidR="002C5D2F">
              <w:rPr>
                <w:rFonts w:ascii="Liberation Serif" w:hAnsi="Liberation Serif" w:cs="Liberation Serif"/>
                <w:sz w:val="28"/>
                <w:szCs w:val="28"/>
              </w:rPr>
              <w:t>707</w:t>
            </w:r>
          </w:p>
          <w:p w14:paraId="12C9CF37" w14:textId="1B2F23A4" w:rsidR="00F42D77" w:rsidRDefault="00F42D77" w:rsidP="00EB1C18">
            <w:pPr>
              <w:widowControl w:val="0"/>
              <w:suppressAutoHyphens/>
              <w:autoSpaceDE w:val="0"/>
              <w:ind w:right="-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«О проведении Месячника по обеспечению безопасности населения на водных объектах Каменск-Уральского городского округа в осенне-зимний период 202</w:t>
            </w:r>
            <w:r w:rsidR="00270294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года» </w:t>
            </w:r>
          </w:p>
        </w:tc>
      </w:tr>
    </w:tbl>
    <w:p w14:paraId="3E337DC0" w14:textId="77777777" w:rsidR="00F42D77" w:rsidRDefault="00F42D77" w:rsidP="0005322B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586C15DA" w14:textId="77777777"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Форма доклада </w:t>
      </w:r>
    </w:p>
    <w:p w14:paraId="458F23A3" w14:textId="5905D31C"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о мероприятиях, проведенных в рамках Месячника по обеспечению безопасности населения на водных объектах Каменск-Уральского городского округа в осенне-зимний период 202</w:t>
      </w:r>
      <w:r w:rsidR="00270294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</w:p>
    <w:p w14:paraId="1F56FD15" w14:textId="77777777"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>в _____________________________________________________)</w:t>
      </w:r>
    </w:p>
    <w:p w14:paraId="6737D270" w14:textId="77777777" w:rsidR="00F42D77" w:rsidRDefault="00F42D77" w:rsidP="0005322B">
      <w:pPr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/полное наименование организации/</w:t>
      </w:r>
    </w:p>
    <w:p w14:paraId="6390FB49" w14:textId="77777777" w:rsidR="00F42D77" w:rsidRDefault="00F42D77" w:rsidP="0005322B">
      <w:pPr>
        <w:rPr>
          <w:rFonts w:ascii="Liberation Serif" w:hAnsi="Liberation Serif" w:cs="Liberation Serif"/>
          <w:sz w:val="28"/>
          <w:szCs w:val="28"/>
          <w:vertAlign w:val="superscript"/>
        </w:rPr>
      </w:pPr>
    </w:p>
    <w:tbl>
      <w:tblPr>
        <w:tblW w:w="0" w:type="auto"/>
        <w:tblInd w:w="-48" w:type="dxa"/>
        <w:tblLayout w:type="fixed"/>
        <w:tblLook w:val="0000" w:firstRow="0" w:lastRow="0" w:firstColumn="0" w:lastColumn="0" w:noHBand="0" w:noVBand="0"/>
      </w:tblPr>
      <w:tblGrid>
        <w:gridCol w:w="540"/>
        <w:gridCol w:w="3388"/>
        <w:gridCol w:w="2138"/>
        <w:gridCol w:w="957"/>
        <w:gridCol w:w="1709"/>
        <w:gridCol w:w="1147"/>
      </w:tblGrid>
      <w:tr w:rsidR="00F42D77" w14:paraId="39B06E6D" w14:textId="77777777" w:rsidTr="007C6543">
        <w:trPr>
          <w:trHeight w:val="494"/>
        </w:trPr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050F3D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№ п/п</w:t>
            </w:r>
          </w:p>
        </w:tc>
        <w:tc>
          <w:tcPr>
            <w:tcW w:w="33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266A54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 xml:space="preserve">Наименование мероприятия (название, дата, место проведения)  </w:t>
            </w:r>
          </w:p>
        </w:tc>
        <w:tc>
          <w:tcPr>
            <w:tcW w:w="21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CA0A2E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Количество проведенных мероприятий (тираж печатный изданий и т.п.)</w:t>
            </w:r>
          </w:p>
        </w:tc>
        <w:tc>
          <w:tcPr>
            <w:tcW w:w="38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F575AE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Охвачено человек</w:t>
            </w:r>
          </w:p>
        </w:tc>
      </w:tr>
      <w:tr w:rsidR="00F42D77" w14:paraId="17A1184A" w14:textId="77777777" w:rsidTr="007C6543">
        <w:trPr>
          <w:trHeight w:val="329"/>
        </w:trPr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8919C0" w14:textId="77777777"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AD9F88" w14:textId="77777777"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CE1ADF" w14:textId="77777777"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E99728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8B192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Из них</w:t>
            </w:r>
          </w:p>
        </w:tc>
      </w:tr>
      <w:tr w:rsidR="00F42D77" w14:paraId="080A03CF" w14:textId="77777777" w:rsidTr="007C6543">
        <w:trPr>
          <w:trHeight w:val="1042"/>
        </w:trPr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2D9817" w14:textId="77777777"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306F96" w14:textId="77777777"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35C766" w14:textId="77777777"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F8233" w14:textId="77777777" w:rsidR="00F42D77" w:rsidRDefault="00F42D77" w:rsidP="007C6543">
            <w:pPr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A2B8F7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Взрослые (сотрудники / неработающее население)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EBEC8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Дети</w:t>
            </w:r>
          </w:p>
        </w:tc>
      </w:tr>
      <w:tr w:rsidR="00F42D77" w14:paraId="7A51E6AB" w14:textId="777777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0C723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44043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22D2B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BD1DE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F063D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F5523" w14:textId="77777777" w:rsidR="00F42D77" w:rsidRDefault="00F42D77" w:rsidP="007C6543">
            <w:pPr>
              <w:widowControl w:val="0"/>
              <w:suppressAutoHyphens/>
              <w:autoSpaceDE w:val="0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F42D77" w14:paraId="610AC53E" w14:textId="777777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B2ED9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11711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ED804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2006D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70973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24EED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14:paraId="20750C29" w14:textId="777777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DD222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350CB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F720E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77C06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DAC41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5E453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14:paraId="0C3A419F" w14:textId="777777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049BA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92D54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CB14E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AC33F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10D6B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CB14B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14:paraId="10727496" w14:textId="777777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42D28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51A70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442C2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1E0EC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E8C69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D6758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14:paraId="32B37C7D" w14:textId="77777777" w:rsidTr="007C6543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F5B43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CD8BB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34B0A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26E96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953EC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56012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F42D77" w14:paraId="21AC83A4" w14:textId="77777777" w:rsidTr="0024786C">
        <w:trPr>
          <w:trHeight w:val="296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B9B42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FF044" w14:textId="77777777" w:rsidR="00F42D77" w:rsidRDefault="00F42D77" w:rsidP="007C6543">
            <w:pPr>
              <w:widowControl w:val="0"/>
              <w:suppressAutoHyphens/>
              <w:autoSpaceDE w:val="0"/>
            </w:pPr>
          </w:p>
        </w:tc>
        <w:tc>
          <w:tcPr>
            <w:tcW w:w="2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150E0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851B5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3464D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CD5A2" w14:textId="77777777" w:rsidR="00F42D77" w:rsidRDefault="00F42D77" w:rsidP="007C6543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color w:val="FF0000"/>
                <w:sz w:val="24"/>
                <w:szCs w:val="24"/>
                <w:lang w:eastAsia="zh-CN"/>
              </w:rPr>
            </w:pPr>
          </w:p>
        </w:tc>
      </w:tr>
    </w:tbl>
    <w:p w14:paraId="7242F19B" w14:textId="77777777" w:rsidR="00F42D77" w:rsidRDefault="00F42D77" w:rsidP="0005322B">
      <w:pPr>
        <w:jc w:val="both"/>
      </w:pPr>
      <w:r>
        <w:rPr>
          <w:rFonts w:ascii="Liberation Serif" w:hAnsi="Liberation Serif" w:cs="Liberation Serif"/>
        </w:rPr>
        <w:t xml:space="preserve"> </w:t>
      </w:r>
    </w:p>
    <w:p w14:paraId="0D3BCF02" w14:textId="77777777" w:rsidR="00F42D77" w:rsidRDefault="00F42D77" w:rsidP="0005322B">
      <w:pPr>
        <w:rPr>
          <w:rFonts w:ascii="Liberation Serif" w:hAnsi="Liberation Serif" w:cs="Liberation Serif"/>
          <w:sz w:val="24"/>
          <w:lang w:eastAsia="zh-CN"/>
        </w:rPr>
      </w:pPr>
    </w:p>
    <w:p w14:paraId="4A813167" w14:textId="77777777" w:rsidR="00F42D77" w:rsidRDefault="00F42D77" w:rsidP="0005322B">
      <w:pPr>
        <w:rPr>
          <w:rFonts w:ascii="Liberation Serif" w:hAnsi="Liberation Serif" w:cs="Liberation Serif"/>
          <w:sz w:val="24"/>
          <w:lang w:eastAsia="zh-CN"/>
        </w:rPr>
      </w:pPr>
    </w:p>
    <w:p w14:paraId="595126AA" w14:textId="77777777" w:rsidR="00F42D77" w:rsidRDefault="00F42D77" w:rsidP="0005322B">
      <w:pPr>
        <w:rPr>
          <w:rFonts w:ascii="Liberation Serif" w:hAnsi="Liberation Serif" w:cs="Liberation Serif"/>
          <w:sz w:val="24"/>
          <w:lang w:eastAsia="zh-CN"/>
        </w:rPr>
      </w:pPr>
    </w:p>
    <w:p w14:paraId="19453754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  <w:lang w:eastAsia="zh-CN"/>
        </w:rPr>
      </w:pPr>
    </w:p>
    <w:p w14:paraId="0F6856C1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14:paraId="30D4D74C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14:paraId="70544663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14:paraId="6C1D449D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14:paraId="39DE3698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14:paraId="1CE12CED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14:paraId="0585536C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14:paraId="36C8BC7B" w14:textId="77777777" w:rsidR="007F746C" w:rsidRDefault="007F746C" w:rsidP="0005322B">
      <w:pPr>
        <w:pStyle w:val="a4"/>
        <w:rPr>
          <w:rFonts w:ascii="Liberation Serif" w:hAnsi="Liberation Serif" w:cs="Liberation Serif"/>
          <w:sz w:val="28"/>
        </w:rPr>
      </w:pPr>
    </w:p>
    <w:p w14:paraId="66DE091C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14:paraId="6F105DD2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14:paraId="61EC3BA5" w14:textId="77777777" w:rsidR="00F42D77" w:rsidRDefault="00F42D77" w:rsidP="0005322B">
      <w:pPr>
        <w:pStyle w:val="a4"/>
        <w:rPr>
          <w:rFonts w:ascii="Liberation Serif" w:hAnsi="Liberation Serif" w:cs="Liberation Serif"/>
          <w:sz w:val="28"/>
        </w:rPr>
      </w:pPr>
    </w:p>
    <w:p w14:paraId="3EB91A9C" w14:textId="77777777" w:rsidR="00F42D77" w:rsidRDefault="00F42D77" w:rsidP="0005322B">
      <w:pPr>
        <w:pStyle w:val="a4"/>
        <w:tabs>
          <w:tab w:val="left" w:pos="851"/>
          <w:tab w:val="left" w:pos="2552"/>
        </w:tabs>
        <w:ind w:firstLine="0"/>
        <w:jc w:val="center"/>
      </w:pPr>
      <w:r>
        <w:rPr>
          <w:rFonts w:ascii="Liberation Serif" w:hAnsi="Liberation Serif" w:cs="Liberation Serif"/>
          <w:sz w:val="28"/>
          <w:szCs w:val="28"/>
        </w:rPr>
        <w:lastRenderedPageBreak/>
        <w:t>Список сокращений</w:t>
      </w:r>
    </w:p>
    <w:tbl>
      <w:tblPr>
        <w:tblW w:w="4900" w:type="pct"/>
        <w:tblInd w:w="-4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5506"/>
        <w:gridCol w:w="3248"/>
      </w:tblGrid>
      <w:tr w:rsidR="00F42D77" w14:paraId="53D57EE5" w14:textId="77777777" w:rsidTr="009132EB"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22D4ED23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</w:rPr>
              <w:t>№</w:t>
            </w:r>
          </w:p>
          <w:p w14:paraId="5D9A29FC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п/п</w:t>
            </w:r>
          </w:p>
        </w:tc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7E499351" w14:textId="77777777" w:rsidR="00F42D77" w:rsidRDefault="00F42D77" w:rsidP="007C6543">
            <w:pPr>
              <w:pStyle w:val="a4"/>
              <w:ind w:right="198"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организации, учреждения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58468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Сокращение</w:t>
            </w:r>
          </w:p>
        </w:tc>
      </w:tr>
      <w:tr w:rsidR="00F42D77" w14:paraId="04B1D6D3" w14:textId="77777777" w:rsidTr="009132EB">
        <w:tblPrEx>
          <w:tblCellMar>
            <w:top w:w="0" w:type="dxa"/>
          </w:tblCellMar>
        </w:tblPrEx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4071ED5C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6DABB7EA" w14:textId="77777777"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B6F83" w14:textId="77777777"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Красногорского района</w:t>
            </w:r>
          </w:p>
        </w:tc>
      </w:tr>
      <w:tr w:rsidR="00F42D77" w14:paraId="3DF6A209" w14:textId="77777777" w:rsidTr="009132EB">
        <w:tblPrEx>
          <w:tblCellMar>
            <w:top w:w="0" w:type="dxa"/>
          </w:tblCellMar>
        </w:tblPrEx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358B1539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33BA0ADE" w14:textId="77777777"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FB45A" w14:textId="77777777"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Администрация Синарского района</w:t>
            </w:r>
          </w:p>
        </w:tc>
      </w:tr>
      <w:tr w:rsidR="00F42D77" w14:paraId="306D9A52" w14:textId="77777777" w:rsidTr="009132EB">
        <w:tblPrEx>
          <w:tblCellMar>
            <w:top w:w="0" w:type="dxa"/>
          </w:tblCellMar>
        </w:tblPrEx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39B2F5BC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2189FC33" w14:textId="77777777"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Государственный инспектор федерального казенного учреждения «Центр государственной инспекции по маломерным судам МЧС России по Свердловской области»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CEE45" w14:textId="77777777"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ГИМС</w:t>
            </w:r>
          </w:p>
        </w:tc>
      </w:tr>
      <w:tr w:rsidR="00F42D77" w14:paraId="7F7673FB" w14:textId="77777777" w:rsidTr="009132EB">
        <w:tblPrEx>
          <w:tblCellMar>
            <w:top w:w="0" w:type="dxa"/>
          </w:tblCellMar>
        </w:tblPrEx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77C5F9AD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01086367" w14:textId="77777777"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A1C24" w14:textId="77777777"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МО МВД России «Каменск-Уральский»</w:t>
            </w:r>
          </w:p>
        </w:tc>
      </w:tr>
      <w:tr w:rsidR="00F42D77" w14:paraId="47F845BD" w14:textId="77777777" w:rsidTr="009132EB">
        <w:tblPrEx>
          <w:tblCellMar>
            <w:top w:w="0" w:type="dxa"/>
          </w:tblCellMar>
        </w:tblPrEx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7E4C66DB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5412D75E" w14:textId="77777777"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D1C12" w14:textId="77777777"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МКУ «Управление ГОЧС </w:t>
            </w:r>
          </w:p>
          <w:p w14:paraId="4A8AC018" w14:textId="77777777"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г. Каменска-Уральского»</w:t>
            </w:r>
          </w:p>
        </w:tc>
      </w:tr>
      <w:tr w:rsidR="00F42D77" w14:paraId="60847CE8" w14:textId="77777777" w:rsidTr="009132EB">
        <w:tblPrEx>
          <w:tblCellMar>
            <w:top w:w="0" w:type="dxa"/>
          </w:tblCellMar>
        </w:tblPrEx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1A984884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5F22B629" w14:textId="77777777"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3244D" w14:textId="77777777"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«Управление образования»</w:t>
            </w:r>
          </w:p>
        </w:tc>
      </w:tr>
      <w:tr w:rsidR="00F42D77" w14:paraId="5D68049A" w14:textId="77777777" w:rsidTr="009132EB">
        <w:tblPrEx>
          <w:tblCellMar>
            <w:top w:w="0" w:type="dxa"/>
          </w:tblCellMar>
        </w:tblPrEx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55B8AF70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292F4FC1" w14:textId="77777777"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36074" w14:textId="77777777"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F42D77" w14:paraId="3671885C" w14:textId="77777777" w:rsidTr="009132EB">
        <w:tblPrEx>
          <w:tblCellMar>
            <w:top w:w="0" w:type="dxa"/>
          </w:tblCellMar>
        </w:tblPrEx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7A856634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6AAEC60F" w14:textId="77777777"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12050" w14:textId="77777777"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ОМС «Управление спорта»</w:t>
            </w:r>
          </w:p>
        </w:tc>
      </w:tr>
      <w:tr w:rsidR="00F42D77" w14:paraId="3A915757" w14:textId="77777777" w:rsidTr="009132EB">
        <w:tblPrEx>
          <w:tblCellMar>
            <w:top w:w="0" w:type="dxa"/>
          </w:tblCellMar>
        </w:tblPrEx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3C890F75" w14:textId="77777777" w:rsidR="00F42D77" w:rsidRDefault="00F42D77" w:rsidP="007C6543">
            <w:pPr>
              <w:pStyle w:val="a4"/>
              <w:ind w:firstLine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7122D3C4" w14:textId="77777777" w:rsidR="00F42D77" w:rsidRDefault="00F42D77" w:rsidP="007C6543">
            <w:pPr>
              <w:pStyle w:val="a4"/>
              <w:ind w:right="198" w:firstLine="318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3055B" w14:textId="77777777" w:rsidR="00F42D77" w:rsidRDefault="00F42D77" w:rsidP="007C6543">
            <w:pPr>
              <w:pStyle w:val="a4"/>
              <w:ind w:firstLine="0"/>
              <w:jc w:val="left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63 ПСО ФПС ГПС ГУ МЧС России по Свердловской области</w:t>
            </w:r>
          </w:p>
        </w:tc>
      </w:tr>
      <w:tr w:rsidR="007F746C" w14:paraId="0E02ED35" w14:textId="77777777" w:rsidTr="009132EB">
        <w:tblPrEx>
          <w:tblCellMar>
            <w:top w:w="0" w:type="dxa"/>
          </w:tblCellMar>
        </w:tblPrEx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366FF7F7" w14:textId="1E410567" w:rsidR="007F746C" w:rsidRDefault="007F746C" w:rsidP="007F746C">
            <w:pPr>
              <w:pStyle w:val="a4"/>
              <w:ind w:firstLine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right w:w="0" w:type="dxa"/>
            </w:tcMar>
          </w:tcPr>
          <w:p w14:paraId="008886F7" w14:textId="5000EE6C" w:rsidR="007F746C" w:rsidRPr="007F746C" w:rsidRDefault="007F746C" w:rsidP="007F746C">
            <w:pPr>
              <w:pStyle w:val="a4"/>
              <w:ind w:right="198" w:firstLine="318"/>
              <w:rPr>
                <w:rFonts w:ascii="Liberation Serif" w:hAnsi="Liberation Serif" w:cs="Liberation Serif"/>
                <w:sz w:val="28"/>
                <w:szCs w:val="28"/>
              </w:rPr>
            </w:pPr>
            <w:r w:rsidRPr="007F746C">
              <w:rPr>
                <w:sz w:val="28"/>
                <w:szCs w:val="28"/>
              </w:rPr>
              <w:t>Единая дежурно-диспетчерская служба Каменск-Уральского городского округа</w:t>
            </w:r>
          </w:p>
        </w:tc>
        <w:tc>
          <w:tcPr>
            <w:tcW w:w="3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E691B" w14:textId="4EC78E36" w:rsidR="007F746C" w:rsidRPr="007F746C" w:rsidRDefault="007F746C" w:rsidP="007F746C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7F746C">
              <w:rPr>
                <w:sz w:val="28"/>
                <w:szCs w:val="28"/>
              </w:rPr>
              <w:t xml:space="preserve">ЕДДС </w:t>
            </w:r>
          </w:p>
        </w:tc>
      </w:tr>
    </w:tbl>
    <w:p w14:paraId="74D071EE" w14:textId="77777777" w:rsidR="00F42D77" w:rsidRDefault="00F42D77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F42D77" w:rsidSect="00941585">
      <w:headerReference w:type="default" r:id="rId9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F9EB7E" w14:textId="77777777" w:rsidR="00B5027C" w:rsidRDefault="00B5027C" w:rsidP="00941585">
      <w:r>
        <w:separator/>
      </w:r>
    </w:p>
  </w:endnote>
  <w:endnote w:type="continuationSeparator" w:id="0">
    <w:p w14:paraId="5D7E8FAD" w14:textId="77777777" w:rsidR="00B5027C" w:rsidRDefault="00B5027C" w:rsidP="0094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2BDCC0" w14:textId="77777777" w:rsidR="00B5027C" w:rsidRDefault="00B5027C" w:rsidP="00941585">
      <w:r>
        <w:separator/>
      </w:r>
    </w:p>
  </w:footnote>
  <w:footnote w:type="continuationSeparator" w:id="0">
    <w:p w14:paraId="477C84CC" w14:textId="77777777" w:rsidR="00B5027C" w:rsidRDefault="00B5027C" w:rsidP="00941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39FB76" w14:textId="77777777" w:rsidR="00F42D77" w:rsidRDefault="00C01B08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278E">
      <w:rPr>
        <w:noProof/>
      </w:rPr>
      <w:t>5</w:t>
    </w:r>
    <w:r>
      <w:rPr>
        <w:noProof/>
      </w:rPr>
      <w:fldChar w:fldCharType="end"/>
    </w:r>
  </w:p>
  <w:p w14:paraId="79709B74" w14:textId="77777777" w:rsidR="00F42D77" w:rsidRDefault="00F42D7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210"/>
    <w:rsid w:val="00007989"/>
    <w:rsid w:val="00011913"/>
    <w:rsid w:val="000137E5"/>
    <w:rsid w:val="00017ECF"/>
    <w:rsid w:val="00037F84"/>
    <w:rsid w:val="00041580"/>
    <w:rsid w:val="00043154"/>
    <w:rsid w:val="000449F7"/>
    <w:rsid w:val="00044B6D"/>
    <w:rsid w:val="000478B6"/>
    <w:rsid w:val="00052346"/>
    <w:rsid w:val="0005322B"/>
    <w:rsid w:val="000616A5"/>
    <w:rsid w:val="00070DE0"/>
    <w:rsid w:val="00082466"/>
    <w:rsid w:val="000A0690"/>
    <w:rsid w:val="000A477B"/>
    <w:rsid w:val="000B6A7A"/>
    <w:rsid w:val="000C30F1"/>
    <w:rsid w:val="000E39A3"/>
    <w:rsid w:val="000E405F"/>
    <w:rsid w:val="000F16D4"/>
    <w:rsid w:val="000F6B23"/>
    <w:rsid w:val="000F736E"/>
    <w:rsid w:val="001030A0"/>
    <w:rsid w:val="00103D70"/>
    <w:rsid w:val="00111E9C"/>
    <w:rsid w:val="00133698"/>
    <w:rsid w:val="001349AC"/>
    <w:rsid w:val="00135D9C"/>
    <w:rsid w:val="0014659F"/>
    <w:rsid w:val="001539CD"/>
    <w:rsid w:val="001551A3"/>
    <w:rsid w:val="00163757"/>
    <w:rsid w:val="00166EEE"/>
    <w:rsid w:val="00171C39"/>
    <w:rsid w:val="001751E1"/>
    <w:rsid w:val="001765FF"/>
    <w:rsid w:val="0018278E"/>
    <w:rsid w:val="00196878"/>
    <w:rsid w:val="00197429"/>
    <w:rsid w:val="001B2644"/>
    <w:rsid w:val="001C0662"/>
    <w:rsid w:val="001C62B6"/>
    <w:rsid w:val="001D7791"/>
    <w:rsid w:val="001F6DDB"/>
    <w:rsid w:val="002018A9"/>
    <w:rsid w:val="002026FF"/>
    <w:rsid w:val="002042D6"/>
    <w:rsid w:val="00210C49"/>
    <w:rsid w:val="002174B7"/>
    <w:rsid w:val="002231F4"/>
    <w:rsid w:val="0022439B"/>
    <w:rsid w:val="00226D13"/>
    <w:rsid w:val="0023226A"/>
    <w:rsid w:val="00234A4E"/>
    <w:rsid w:val="002401D8"/>
    <w:rsid w:val="002463D3"/>
    <w:rsid w:val="0024786C"/>
    <w:rsid w:val="002478C7"/>
    <w:rsid w:val="00247C17"/>
    <w:rsid w:val="0025294E"/>
    <w:rsid w:val="0025313F"/>
    <w:rsid w:val="00262FEE"/>
    <w:rsid w:val="00263CBD"/>
    <w:rsid w:val="00266F06"/>
    <w:rsid w:val="00270294"/>
    <w:rsid w:val="00274DDD"/>
    <w:rsid w:val="00275B6A"/>
    <w:rsid w:val="002857A3"/>
    <w:rsid w:val="00285883"/>
    <w:rsid w:val="00286A00"/>
    <w:rsid w:val="00290AED"/>
    <w:rsid w:val="002A3B29"/>
    <w:rsid w:val="002A457A"/>
    <w:rsid w:val="002A642F"/>
    <w:rsid w:val="002C5D2F"/>
    <w:rsid w:val="002C6949"/>
    <w:rsid w:val="002D5C7B"/>
    <w:rsid w:val="002D5FB7"/>
    <w:rsid w:val="002E0939"/>
    <w:rsid w:val="002F3B75"/>
    <w:rsid w:val="00301773"/>
    <w:rsid w:val="003032BF"/>
    <w:rsid w:val="00306EF7"/>
    <w:rsid w:val="00311136"/>
    <w:rsid w:val="00311EB3"/>
    <w:rsid w:val="00321325"/>
    <w:rsid w:val="003260D4"/>
    <w:rsid w:val="00330F54"/>
    <w:rsid w:val="0033325E"/>
    <w:rsid w:val="003376C0"/>
    <w:rsid w:val="003464D4"/>
    <w:rsid w:val="00352B7E"/>
    <w:rsid w:val="0036389D"/>
    <w:rsid w:val="00364E20"/>
    <w:rsid w:val="00371BAA"/>
    <w:rsid w:val="00372C90"/>
    <w:rsid w:val="00373403"/>
    <w:rsid w:val="00374C89"/>
    <w:rsid w:val="00392460"/>
    <w:rsid w:val="0039635C"/>
    <w:rsid w:val="003A329C"/>
    <w:rsid w:val="003B538C"/>
    <w:rsid w:val="003B682E"/>
    <w:rsid w:val="003C61DC"/>
    <w:rsid w:val="003C75ED"/>
    <w:rsid w:val="003D0E01"/>
    <w:rsid w:val="003F6459"/>
    <w:rsid w:val="003F659C"/>
    <w:rsid w:val="00402E1F"/>
    <w:rsid w:val="004054B4"/>
    <w:rsid w:val="0040571E"/>
    <w:rsid w:val="00405D42"/>
    <w:rsid w:val="00417673"/>
    <w:rsid w:val="00420AA0"/>
    <w:rsid w:val="00421495"/>
    <w:rsid w:val="00451E60"/>
    <w:rsid w:val="00463F5F"/>
    <w:rsid w:val="00465739"/>
    <w:rsid w:val="00487D59"/>
    <w:rsid w:val="004A0636"/>
    <w:rsid w:val="004A3E7F"/>
    <w:rsid w:val="004B41B4"/>
    <w:rsid w:val="004B53FA"/>
    <w:rsid w:val="004B63E8"/>
    <w:rsid w:val="004C3D72"/>
    <w:rsid w:val="004F1BF0"/>
    <w:rsid w:val="004F3C02"/>
    <w:rsid w:val="004F4246"/>
    <w:rsid w:val="00500D34"/>
    <w:rsid w:val="00502F0B"/>
    <w:rsid w:val="00505615"/>
    <w:rsid w:val="00505EFA"/>
    <w:rsid w:val="005167F7"/>
    <w:rsid w:val="00532037"/>
    <w:rsid w:val="00536788"/>
    <w:rsid w:val="005518F5"/>
    <w:rsid w:val="00565F9D"/>
    <w:rsid w:val="0057246A"/>
    <w:rsid w:val="0057365B"/>
    <w:rsid w:val="005904BE"/>
    <w:rsid w:val="00592ED1"/>
    <w:rsid w:val="00595240"/>
    <w:rsid w:val="005C0550"/>
    <w:rsid w:val="005C0E10"/>
    <w:rsid w:val="005C4173"/>
    <w:rsid w:val="005C642B"/>
    <w:rsid w:val="005D7308"/>
    <w:rsid w:val="005E79C7"/>
    <w:rsid w:val="005E7D68"/>
    <w:rsid w:val="005F0751"/>
    <w:rsid w:val="005F2DBF"/>
    <w:rsid w:val="00627357"/>
    <w:rsid w:val="006347F5"/>
    <w:rsid w:val="0063492A"/>
    <w:rsid w:val="00651C88"/>
    <w:rsid w:val="006775D7"/>
    <w:rsid w:val="006A1996"/>
    <w:rsid w:val="006C6C5E"/>
    <w:rsid w:val="006D319E"/>
    <w:rsid w:val="006E2BE1"/>
    <w:rsid w:val="006E2E01"/>
    <w:rsid w:val="006E4BC6"/>
    <w:rsid w:val="006E543A"/>
    <w:rsid w:val="006F2A76"/>
    <w:rsid w:val="00702165"/>
    <w:rsid w:val="00712132"/>
    <w:rsid w:val="00720985"/>
    <w:rsid w:val="00724511"/>
    <w:rsid w:val="00733393"/>
    <w:rsid w:val="00733F1E"/>
    <w:rsid w:val="00734D9C"/>
    <w:rsid w:val="0074639A"/>
    <w:rsid w:val="0077154C"/>
    <w:rsid w:val="00772D9C"/>
    <w:rsid w:val="007764BC"/>
    <w:rsid w:val="007949C0"/>
    <w:rsid w:val="007A2F23"/>
    <w:rsid w:val="007B2D39"/>
    <w:rsid w:val="007B4BF6"/>
    <w:rsid w:val="007B6ED4"/>
    <w:rsid w:val="007C26AD"/>
    <w:rsid w:val="007C4BD2"/>
    <w:rsid w:val="007C6543"/>
    <w:rsid w:val="007D340C"/>
    <w:rsid w:val="007D4A1A"/>
    <w:rsid w:val="007D6F23"/>
    <w:rsid w:val="007E06DB"/>
    <w:rsid w:val="007F07BD"/>
    <w:rsid w:val="007F746C"/>
    <w:rsid w:val="00803E5E"/>
    <w:rsid w:val="00804045"/>
    <w:rsid w:val="0080481E"/>
    <w:rsid w:val="00815997"/>
    <w:rsid w:val="00817C2F"/>
    <w:rsid w:val="00823169"/>
    <w:rsid w:val="008232EF"/>
    <w:rsid w:val="008233CC"/>
    <w:rsid w:val="0083594B"/>
    <w:rsid w:val="0084309E"/>
    <w:rsid w:val="00850159"/>
    <w:rsid w:val="008514FA"/>
    <w:rsid w:val="008556E0"/>
    <w:rsid w:val="008667AB"/>
    <w:rsid w:val="00871148"/>
    <w:rsid w:val="008712A2"/>
    <w:rsid w:val="00871520"/>
    <w:rsid w:val="00875FE7"/>
    <w:rsid w:val="00876F69"/>
    <w:rsid w:val="008840E9"/>
    <w:rsid w:val="00887E5A"/>
    <w:rsid w:val="008902C8"/>
    <w:rsid w:val="00896CBC"/>
    <w:rsid w:val="008974F1"/>
    <w:rsid w:val="008B09BB"/>
    <w:rsid w:val="008B58C6"/>
    <w:rsid w:val="008B7ABA"/>
    <w:rsid w:val="008C0E41"/>
    <w:rsid w:val="008C32D2"/>
    <w:rsid w:val="008E1BD5"/>
    <w:rsid w:val="008E6EEC"/>
    <w:rsid w:val="008F1BD2"/>
    <w:rsid w:val="008F2488"/>
    <w:rsid w:val="0090075F"/>
    <w:rsid w:val="0090367A"/>
    <w:rsid w:val="009130DA"/>
    <w:rsid w:val="009132EB"/>
    <w:rsid w:val="009325B2"/>
    <w:rsid w:val="00941585"/>
    <w:rsid w:val="00952942"/>
    <w:rsid w:val="009556BF"/>
    <w:rsid w:val="00955D0E"/>
    <w:rsid w:val="00956960"/>
    <w:rsid w:val="0096563D"/>
    <w:rsid w:val="009719EC"/>
    <w:rsid w:val="00971C54"/>
    <w:rsid w:val="009758D7"/>
    <w:rsid w:val="00975A1C"/>
    <w:rsid w:val="00982B8C"/>
    <w:rsid w:val="0099452D"/>
    <w:rsid w:val="009A5961"/>
    <w:rsid w:val="009C4B9B"/>
    <w:rsid w:val="009D315E"/>
    <w:rsid w:val="009D344E"/>
    <w:rsid w:val="009F191D"/>
    <w:rsid w:val="009F486B"/>
    <w:rsid w:val="00A01931"/>
    <w:rsid w:val="00A039AF"/>
    <w:rsid w:val="00A056BD"/>
    <w:rsid w:val="00A1076A"/>
    <w:rsid w:val="00A13348"/>
    <w:rsid w:val="00A17157"/>
    <w:rsid w:val="00A2202A"/>
    <w:rsid w:val="00A2445B"/>
    <w:rsid w:val="00A25975"/>
    <w:rsid w:val="00A26589"/>
    <w:rsid w:val="00A30498"/>
    <w:rsid w:val="00A30680"/>
    <w:rsid w:val="00A31AE0"/>
    <w:rsid w:val="00A31E53"/>
    <w:rsid w:val="00A355BA"/>
    <w:rsid w:val="00A37619"/>
    <w:rsid w:val="00A429BF"/>
    <w:rsid w:val="00A44A90"/>
    <w:rsid w:val="00A45BFD"/>
    <w:rsid w:val="00A566F1"/>
    <w:rsid w:val="00A61E56"/>
    <w:rsid w:val="00A74C91"/>
    <w:rsid w:val="00A75ACA"/>
    <w:rsid w:val="00A81456"/>
    <w:rsid w:val="00AA44E6"/>
    <w:rsid w:val="00AA4B0D"/>
    <w:rsid w:val="00AA4B59"/>
    <w:rsid w:val="00AA7621"/>
    <w:rsid w:val="00AC2799"/>
    <w:rsid w:val="00AC3D9B"/>
    <w:rsid w:val="00AE2F14"/>
    <w:rsid w:val="00AE669C"/>
    <w:rsid w:val="00AF0DA7"/>
    <w:rsid w:val="00B01F3B"/>
    <w:rsid w:val="00B037A3"/>
    <w:rsid w:val="00B328DF"/>
    <w:rsid w:val="00B34907"/>
    <w:rsid w:val="00B365A0"/>
    <w:rsid w:val="00B5027C"/>
    <w:rsid w:val="00B57AFD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B103F"/>
    <w:rsid w:val="00BB21D9"/>
    <w:rsid w:val="00BB2645"/>
    <w:rsid w:val="00BC77AC"/>
    <w:rsid w:val="00BD1525"/>
    <w:rsid w:val="00BD60F1"/>
    <w:rsid w:val="00BD683D"/>
    <w:rsid w:val="00BE060B"/>
    <w:rsid w:val="00BE6210"/>
    <w:rsid w:val="00BF10DE"/>
    <w:rsid w:val="00BF30C1"/>
    <w:rsid w:val="00BF6E52"/>
    <w:rsid w:val="00C01B08"/>
    <w:rsid w:val="00C05B7D"/>
    <w:rsid w:val="00C07BB1"/>
    <w:rsid w:val="00C14A6D"/>
    <w:rsid w:val="00C27E42"/>
    <w:rsid w:val="00C36C11"/>
    <w:rsid w:val="00C426AD"/>
    <w:rsid w:val="00C51635"/>
    <w:rsid w:val="00C55198"/>
    <w:rsid w:val="00C6133A"/>
    <w:rsid w:val="00C669E6"/>
    <w:rsid w:val="00C8290F"/>
    <w:rsid w:val="00C87CA5"/>
    <w:rsid w:val="00C925B8"/>
    <w:rsid w:val="00C929E4"/>
    <w:rsid w:val="00C94060"/>
    <w:rsid w:val="00C945F2"/>
    <w:rsid w:val="00CA14D7"/>
    <w:rsid w:val="00CA3B43"/>
    <w:rsid w:val="00CB4F4F"/>
    <w:rsid w:val="00CB6656"/>
    <w:rsid w:val="00CB7295"/>
    <w:rsid w:val="00CE42B3"/>
    <w:rsid w:val="00CE4A83"/>
    <w:rsid w:val="00CE7033"/>
    <w:rsid w:val="00CF10A5"/>
    <w:rsid w:val="00CF7251"/>
    <w:rsid w:val="00D05C21"/>
    <w:rsid w:val="00D05F10"/>
    <w:rsid w:val="00D06BCE"/>
    <w:rsid w:val="00D17254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6F58"/>
    <w:rsid w:val="00D90804"/>
    <w:rsid w:val="00D921D5"/>
    <w:rsid w:val="00D95B92"/>
    <w:rsid w:val="00DA4B1D"/>
    <w:rsid w:val="00DA5C68"/>
    <w:rsid w:val="00DA5FA1"/>
    <w:rsid w:val="00DB3D39"/>
    <w:rsid w:val="00DC31CA"/>
    <w:rsid w:val="00DE4BE7"/>
    <w:rsid w:val="00DF1A4F"/>
    <w:rsid w:val="00E00B41"/>
    <w:rsid w:val="00E04B6A"/>
    <w:rsid w:val="00E05832"/>
    <w:rsid w:val="00E071CF"/>
    <w:rsid w:val="00E0762F"/>
    <w:rsid w:val="00E0771B"/>
    <w:rsid w:val="00E16AC2"/>
    <w:rsid w:val="00E2288E"/>
    <w:rsid w:val="00E37556"/>
    <w:rsid w:val="00E37557"/>
    <w:rsid w:val="00E43FF0"/>
    <w:rsid w:val="00E441FB"/>
    <w:rsid w:val="00E72771"/>
    <w:rsid w:val="00E85B3C"/>
    <w:rsid w:val="00E92AEB"/>
    <w:rsid w:val="00E979B2"/>
    <w:rsid w:val="00EA2155"/>
    <w:rsid w:val="00EA5C51"/>
    <w:rsid w:val="00EA6E69"/>
    <w:rsid w:val="00EB1C18"/>
    <w:rsid w:val="00EB45DA"/>
    <w:rsid w:val="00EC283D"/>
    <w:rsid w:val="00EC2E0E"/>
    <w:rsid w:val="00ED4DA5"/>
    <w:rsid w:val="00ED66FC"/>
    <w:rsid w:val="00EE4587"/>
    <w:rsid w:val="00EF1884"/>
    <w:rsid w:val="00F06659"/>
    <w:rsid w:val="00F129BF"/>
    <w:rsid w:val="00F17BDB"/>
    <w:rsid w:val="00F224CC"/>
    <w:rsid w:val="00F230AF"/>
    <w:rsid w:val="00F237CA"/>
    <w:rsid w:val="00F27B80"/>
    <w:rsid w:val="00F327DD"/>
    <w:rsid w:val="00F3288A"/>
    <w:rsid w:val="00F3702B"/>
    <w:rsid w:val="00F37ECD"/>
    <w:rsid w:val="00F42D77"/>
    <w:rsid w:val="00F44A8F"/>
    <w:rsid w:val="00F50A7B"/>
    <w:rsid w:val="00F62606"/>
    <w:rsid w:val="00F801F1"/>
    <w:rsid w:val="00F9329C"/>
    <w:rsid w:val="00F93779"/>
    <w:rsid w:val="00FA194B"/>
    <w:rsid w:val="00FA3C20"/>
    <w:rsid w:val="00FA4ECE"/>
    <w:rsid w:val="00FA73F3"/>
    <w:rsid w:val="00FB4CAB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4985F2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1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1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6</Pages>
  <Words>1232</Words>
  <Characters>7029</Characters>
  <Application>Microsoft Office Word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GalanovaES</cp:lastModifiedBy>
  <cp:revision>2</cp:revision>
  <cp:lastPrinted>2022-08-12T07:20:00Z</cp:lastPrinted>
  <dcterms:created xsi:type="dcterms:W3CDTF">2026-10-08T04:24:00Z</dcterms:created>
  <dcterms:modified xsi:type="dcterms:W3CDTF">2026-10-08T04:24:00Z</dcterms:modified>
</cp:coreProperties>
</file>