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1578C" w:rsidRDefault="00024352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024352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39.1pt;width:49.45pt;height:99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D1578C">
        <w:rPr>
          <w:rFonts w:ascii="Liberation Serif" w:hAnsi="Liberation Serif"/>
          <w:b w:val="0"/>
          <w:bCs/>
          <w:iCs w:val="0"/>
        </w:rPr>
        <w:t xml:space="preserve">        </w:t>
      </w:r>
    </w:p>
    <w:p w:rsidR="00133698" w:rsidRPr="000E09C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0E09C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0E09C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0E09C2">
        <w:rPr>
          <w:rFonts w:ascii="Liberation Serif" w:hAnsi="Liberation Serif"/>
          <w:b/>
          <w:sz w:val="24"/>
        </w:rPr>
        <w:t>АДМИНИСТРАЦИЯ</w:t>
      </w:r>
      <w:r w:rsidRPr="0074774B">
        <w:rPr>
          <w:rFonts w:ascii="Liberation Serif" w:hAnsi="Liberation Serif"/>
          <w:sz w:val="24"/>
        </w:rPr>
        <w:t xml:space="preserve"> </w:t>
      </w:r>
      <w:r w:rsidRPr="000E09C2">
        <w:rPr>
          <w:rFonts w:ascii="Liberation Serif" w:hAnsi="Liberation Serif"/>
          <w:b/>
          <w:sz w:val="24"/>
        </w:rPr>
        <w:t>КАМЕНСК-УРАЛЬСКОГО ГОРОДСКОГО ОКРУГА</w:t>
      </w:r>
    </w:p>
    <w:p w:rsidR="00133698" w:rsidRPr="000E09C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E09C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024352" w:rsidP="007C65C7">
      <w:pPr>
        <w:spacing w:before="400"/>
        <w:rPr>
          <w:rFonts w:ascii="Liberation Serif" w:hAnsi="Liberation Serif"/>
          <w:sz w:val="28"/>
          <w:szCs w:val="28"/>
        </w:rPr>
      </w:pPr>
      <w:r w:rsidRPr="00024352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E09C2">
        <w:rPr>
          <w:rFonts w:ascii="Liberation Serif" w:hAnsi="Liberation Serif"/>
          <w:sz w:val="24"/>
        </w:rPr>
        <w:t>от</w:t>
      </w:r>
      <w:r w:rsidR="00AC0078" w:rsidRPr="000E09C2">
        <w:rPr>
          <w:rFonts w:ascii="Liberation Serif" w:hAnsi="Liberation Serif"/>
          <w:sz w:val="24"/>
        </w:rPr>
        <w:t xml:space="preserve"> </w:t>
      </w:r>
      <w:r w:rsidR="00552EE5">
        <w:rPr>
          <w:rFonts w:ascii="Liberation Serif" w:hAnsi="Liberation Serif"/>
          <w:sz w:val="24"/>
        </w:rPr>
        <w:t>12.10.2026</w:t>
      </w:r>
      <w:r w:rsidR="007C65C7">
        <w:rPr>
          <w:rFonts w:ascii="Liberation Serif" w:hAnsi="Liberation Serif"/>
          <w:sz w:val="24"/>
        </w:rPr>
        <w:t xml:space="preserve"> №</w:t>
      </w:r>
      <w:r w:rsidR="00552EE5">
        <w:rPr>
          <w:rFonts w:ascii="Liberation Serif" w:hAnsi="Liberation Serif"/>
          <w:sz w:val="24"/>
        </w:rPr>
        <w:t xml:space="preserve"> 723</w:t>
      </w:r>
    </w:p>
    <w:p w:rsidR="008F2148" w:rsidRPr="000E09C2" w:rsidRDefault="008F2148" w:rsidP="00133698">
      <w:pPr>
        <w:rPr>
          <w:rFonts w:ascii="Liberation Serif" w:hAnsi="Liberation Serif"/>
          <w:sz w:val="28"/>
          <w:szCs w:val="28"/>
        </w:rPr>
      </w:pPr>
    </w:p>
    <w:p w:rsidR="00C464C2" w:rsidRDefault="00C464C2" w:rsidP="006E694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E6947" w:rsidRPr="000E09C2" w:rsidRDefault="000661CC" w:rsidP="006E6947">
      <w:pPr>
        <w:jc w:val="center"/>
        <w:rPr>
          <w:rFonts w:ascii="Liberation Serif" w:hAnsi="Liberation Serif"/>
          <w:b/>
          <w:sz w:val="28"/>
          <w:szCs w:val="28"/>
        </w:rPr>
      </w:pPr>
      <w:r w:rsidRPr="000E09C2">
        <w:rPr>
          <w:rFonts w:ascii="Liberation Serif" w:hAnsi="Liberation Serif"/>
          <w:b/>
          <w:sz w:val="28"/>
          <w:szCs w:val="28"/>
        </w:rPr>
        <w:t xml:space="preserve">О внесении изменений в состав </w:t>
      </w:r>
      <w:r w:rsidR="004808F5" w:rsidRPr="000E09C2">
        <w:rPr>
          <w:rFonts w:ascii="Liberation Serif" w:hAnsi="Liberation Serif"/>
          <w:b/>
          <w:sz w:val="28"/>
          <w:szCs w:val="28"/>
        </w:rPr>
        <w:t>Совета общественной безопасности</w:t>
      </w:r>
    </w:p>
    <w:p w:rsidR="000661CC" w:rsidRPr="000E09C2" w:rsidRDefault="004808F5" w:rsidP="009D1654">
      <w:pPr>
        <w:jc w:val="center"/>
        <w:rPr>
          <w:rFonts w:ascii="Liberation Serif" w:hAnsi="Liberation Serif"/>
          <w:b/>
          <w:sz w:val="28"/>
          <w:szCs w:val="28"/>
        </w:rPr>
      </w:pPr>
      <w:r w:rsidRPr="000E09C2">
        <w:rPr>
          <w:rFonts w:ascii="Liberation Serif" w:hAnsi="Liberation Serif"/>
          <w:b/>
          <w:sz w:val="28"/>
          <w:szCs w:val="28"/>
        </w:rPr>
        <w:t xml:space="preserve"> при главе Каменск-Уральского городского округа</w:t>
      </w:r>
    </w:p>
    <w:p w:rsidR="009D1654" w:rsidRPr="000E09C2" w:rsidRDefault="009D1654" w:rsidP="009D1654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661CC" w:rsidRPr="000E09C2" w:rsidRDefault="000661CC" w:rsidP="000E09C2">
      <w:pPr>
        <w:jc w:val="both"/>
        <w:rPr>
          <w:rFonts w:ascii="Liberation Serif" w:hAnsi="Liberation Serif"/>
          <w:sz w:val="28"/>
          <w:szCs w:val="28"/>
        </w:rPr>
      </w:pPr>
      <w:r w:rsidRPr="000E09C2">
        <w:rPr>
          <w:rFonts w:ascii="Liberation Serif" w:hAnsi="Liberation Serif"/>
          <w:sz w:val="28"/>
          <w:szCs w:val="28"/>
        </w:rPr>
        <w:tab/>
        <w:t xml:space="preserve">В связи с кадровыми изменениями в </w:t>
      </w:r>
      <w:r w:rsidR="00AE62E6" w:rsidRPr="005C00EA">
        <w:rPr>
          <w:rFonts w:ascii="Liberation Serif" w:hAnsi="Liberation Serif"/>
          <w:sz w:val="28"/>
          <w:szCs w:val="28"/>
        </w:rPr>
        <w:t>территориальных органах федеральных органов исполнительной власти</w:t>
      </w:r>
      <w:r w:rsidRPr="000E09C2">
        <w:rPr>
          <w:rFonts w:ascii="Liberation Serif" w:hAnsi="Liberation Serif"/>
          <w:sz w:val="28"/>
          <w:szCs w:val="28"/>
        </w:rPr>
        <w:t xml:space="preserve"> Администрация </w:t>
      </w:r>
      <w:r w:rsidR="005F2DBC">
        <w:rPr>
          <w:rFonts w:ascii="Liberation Serif" w:hAnsi="Liberation Serif"/>
          <w:sz w:val="28"/>
          <w:szCs w:val="28"/>
        </w:rPr>
        <w:t xml:space="preserve">                       </w:t>
      </w:r>
      <w:r w:rsidRPr="000E09C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D5F1F" w:rsidRPr="000E09C2" w:rsidRDefault="000661CC" w:rsidP="000E09C2">
      <w:pPr>
        <w:jc w:val="both"/>
        <w:rPr>
          <w:rFonts w:ascii="Liberation Serif" w:hAnsi="Liberation Serif"/>
          <w:b/>
          <w:sz w:val="28"/>
          <w:szCs w:val="28"/>
        </w:rPr>
      </w:pPr>
      <w:r w:rsidRPr="000E09C2">
        <w:rPr>
          <w:rFonts w:ascii="Liberation Serif" w:hAnsi="Liberation Serif"/>
          <w:b/>
          <w:sz w:val="28"/>
          <w:szCs w:val="28"/>
        </w:rPr>
        <w:t>ПОСТАНОВЛЯЕТ:</w:t>
      </w:r>
    </w:p>
    <w:p w:rsidR="004D6AA5" w:rsidRPr="00B946E2" w:rsidRDefault="000661CC" w:rsidP="00943A7F">
      <w:pPr>
        <w:pStyle w:val="a9"/>
        <w:numPr>
          <w:ilvl w:val="0"/>
          <w:numId w:val="6"/>
        </w:numPr>
        <w:tabs>
          <w:tab w:val="clear" w:pos="720"/>
          <w:tab w:val="num" w:pos="567"/>
          <w:tab w:val="left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E09C2">
        <w:rPr>
          <w:rFonts w:ascii="Liberation Serif" w:hAnsi="Liberation Serif"/>
          <w:sz w:val="28"/>
          <w:szCs w:val="28"/>
        </w:rPr>
        <w:t xml:space="preserve">Внести </w:t>
      </w:r>
      <w:r w:rsidR="004D6AA5">
        <w:rPr>
          <w:rFonts w:ascii="Liberation Serif" w:hAnsi="Liberation Serif"/>
          <w:sz w:val="28"/>
          <w:szCs w:val="28"/>
        </w:rPr>
        <w:t xml:space="preserve">изменения </w:t>
      </w:r>
      <w:r w:rsidRPr="000E09C2">
        <w:rPr>
          <w:rFonts w:ascii="Liberation Serif" w:hAnsi="Liberation Serif"/>
          <w:sz w:val="28"/>
          <w:szCs w:val="28"/>
        </w:rPr>
        <w:t>в состав</w:t>
      </w:r>
      <w:r w:rsidR="006E6947" w:rsidRPr="000E09C2">
        <w:rPr>
          <w:rFonts w:ascii="Liberation Serif" w:hAnsi="Liberation Serif"/>
          <w:sz w:val="28"/>
          <w:szCs w:val="28"/>
        </w:rPr>
        <w:t xml:space="preserve"> Совета общественной безопасности </w:t>
      </w:r>
      <w:r w:rsidR="00DA4231">
        <w:rPr>
          <w:rFonts w:ascii="Liberation Serif" w:hAnsi="Liberation Serif"/>
          <w:sz w:val="28"/>
          <w:szCs w:val="28"/>
        </w:rPr>
        <w:t xml:space="preserve">               </w:t>
      </w:r>
      <w:r w:rsidR="006E6947" w:rsidRPr="000E09C2">
        <w:rPr>
          <w:rFonts w:ascii="Liberation Serif" w:hAnsi="Liberation Serif"/>
          <w:sz w:val="28"/>
          <w:szCs w:val="28"/>
        </w:rPr>
        <w:t xml:space="preserve">при главе </w:t>
      </w:r>
      <w:r w:rsidRPr="000E09C2">
        <w:rPr>
          <w:rFonts w:ascii="Liberation Serif" w:hAnsi="Liberation Serif"/>
          <w:sz w:val="28"/>
          <w:szCs w:val="28"/>
        </w:rPr>
        <w:t>Каменск-Уральско</w:t>
      </w:r>
      <w:r w:rsidR="006E6947" w:rsidRPr="000E09C2">
        <w:rPr>
          <w:rFonts w:ascii="Liberation Serif" w:hAnsi="Liberation Serif"/>
          <w:sz w:val="28"/>
          <w:szCs w:val="28"/>
        </w:rPr>
        <w:t xml:space="preserve">го </w:t>
      </w:r>
      <w:r w:rsidRPr="000E09C2">
        <w:rPr>
          <w:rFonts w:ascii="Liberation Serif" w:hAnsi="Liberation Serif"/>
          <w:sz w:val="28"/>
          <w:szCs w:val="28"/>
        </w:rPr>
        <w:t>городско</w:t>
      </w:r>
      <w:r w:rsidR="006E6947" w:rsidRPr="000E09C2">
        <w:rPr>
          <w:rFonts w:ascii="Liberation Serif" w:hAnsi="Liberation Serif"/>
          <w:sz w:val="28"/>
          <w:szCs w:val="28"/>
        </w:rPr>
        <w:t>го</w:t>
      </w:r>
      <w:r w:rsidRPr="000E09C2">
        <w:rPr>
          <w:rFonts w:ascii="Liberation Serif" w:hAnsi="Liberation Serif"/>
          <w:sz w:val="28"/>
          <w:szCs w:val="28"/>
        </w:rPr>
        <w:t xml:space="preserve"> округ</w:t>
      </w:r>
      <w:r w:rsidR="006E6947" w:rsidRPr="000E09C2">
        <w:rPr>
          <w:rFonts w:ascii="Liberation Serif" w:hAnsi="Liberation Serif"/>
          <w:sz w:val="28"/>
          <w:szCs w:val="28"/>
        </w:rPr>
        <w:t>а</w:t>
      </w:r>
      <w:r w:rsidRPr="000E09C2">
        <w:rPr>
          <w:rFonts w:ascii="Liberation Serif" w:hAnsi="Liberation Serif"/>
          <w:sz w:val="28"/>
          <w:szCs w:val="28"/>
        </w:rPr>
        <w:t>, утвержденный постановлением Администрации Каменск-Уральског</w:t>
      </w:r>
      <w:r w:rsidR="009E4FB4" w:rsidRPr="000E09C2">
        <w:rPr>
          <w:rFonts w:ascii="Liberation Serif" w:hAnsi="Liberation Serif"/>
          <w:sz w:val="28"/>
          <w:szCs w:val="28"/>
        </w:rPr>
        <w:t>о</w:t>
      </w:r>
      <w:r w:rsidR="000E09C2" w:rsidRPr="000E09C2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DA4231">
        <w:rPr>
          <w:rFonts w:ascii="Liberation Serif" w:hAnsi="Liberation Serif"/>
          <w:sz w:val="28"/>
          <w:szCs w:val="28"/>
        </w:rPr>
        <w:t xml:space="preserve">                    </w:t>
      </w:r>
      <w:r w:rsidR="009E4FB4" w:rsidRPr="000E09C2">
        <w:rPr>
          <w:rFonts w:ascii="Liberation Serif" w:hAnsi="Liberation Serif"/>
          <w:sz w:val="28"/>
          <w:szCs w:val="28"/>
        </w:rPr>
        <w:t>от</w:t>
      </w:r>
      <w:r w:rsidRPr="000E09C2">
        <w:rPr>
          <w:rFonts w:ascii="Liberation Serif" w:hAnsi="Liberation Serif"/>
          <w:sz w:val="28"/>
          <w:szCs w:val="28"/>
        </w:rPr>
        <w:t xml:space="preserve"> </w:t>
      </w:r>
      <w:r w:rsidR="006E6947" w:rsidRPr="000E09C2">
        <w:rPr>
          <w:rFonts w:ascii="Liberation Serif" w:hAnsi="Liberation Serif"/>
          <w:sz w:val="28"/>
          <w:szCs w:val="28"/>
        </w:rPr>
        <w:t>22.04.2021</w:t>
      </w:r>
      <w:r w:rsidRPr="000E09C2">
        <w:rPr>
          <w:rFonts w:ascii="Liberation Serif" w:hAnsi="Liberation Serif"/>
          <w:sz w:val="28"/>
          <w:szCs w:val="28"/>
        </w:rPr>
        <w:t xml:space="preserve"> № </w:t>
      </w:r>
      <w:r w:rsidR="006E6947" w:rsidRPr="000E09C2">
        <w:rPr>
          <w:rFonts w:ascii="Liberation Serif" w:hAnsi="Liberation Serif"/>
          <w:sz w:val="28"/>
          <w:szCs w:val="28"/>
        </w:rPr>
        <w:t>327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614FF9">
        <w:rPr>
          <w:rFonts w:ascii="Liberation Serif" w:hAnsi="Liberation Serif"/>
          <w:sz w:val="28"/>
          <w:szCs w:val="28"/>
        </w:rPr>
        <w:t xml:space="preserve">(в редакции </w:t>
      </w:r>
      <w:r w:rsidR="00DA4231">
        <w:rPr>
          <w:rFonts w:ascii="Liberation Serif" w:hAnsi="Liberation Serif"/>
          <w:sz w:val="28"/>
          <w:szCs w:val="28"/>
        </w:rPr>
        <w:t xml:space="preserve">постановлений Администрации                     </w:t>
      </w:r>
      <w:r w:rsidR="008D183D">
        <w:rPr>
          <w:rFonts w:ascii="Liberation Serif" w:hAnsi="Liberation Serif"/>
          <w:sz w:val="28"/>
          <w:szCs w:val="28"/>
        </w:rPr>
        <w:t xml:space="preserve"> </w:t>
      </w:r>
      <w:r w:rsidR="00C616FA">
        <w:rPr>
          <w:rFonts w:ascii="Liberation Serif" w:hAnsi="Liberation Serif"/>
          <w:sz w:val="28"/>
          <w:szCs w:val="28"/>
        </w:rPr>
        <w:t>К</w:t>
      </w:r>
      <w:r w:rsidR="00614FF9" w:rsidRPr="00161303">
        <w:rPr>
          <w:rFonts w:ascii="Liberation Serif" w:hAnsi="Liberation Serif"/>
          <w:sz w:val="28"/>
          <w:szCs w:val="28"/>
        </w:rPr>
        <w:t>аменск-Уральского городского округа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614FF9">
        <w:rPr>
          <w:rFonts w:ascii="Liberation Serif" w:hAnsi="Liberation Serif"/>
          <w:sz w:val="28"/>
          <w:szCs w:val="28"/>
        </w:rPr>
        <w:t>от 10.02.2022 № 75</w:t>
      </w:r>
      <w:r w:rsidR="004D6AA5">
        <w:rPr>
          <w:rFonts w:ascii="Liberation Serif" w:hAnsi="Liberation Serif"/>
          <w:sz w:val="28"/>
          <w:szCs w:val="28"/>
        </w:rPr>
        <w:t>, от 25.04.2022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DA4231">
        <w:rPr>
          <w:rFonts w:ascii="Liberation Serif" w:hAnsi="Liberation Serif"/>
          <w:sz w:val="28"/>
          <w:szCs w:val="28"/>
        </w:rPr>
        <w:t xml:space="preserve">               </w:t>
      </w:r>
      <w:r w:rsidR="004D6AA5">
        <w:rPr>
          <w:rFonts w:ascii="Liberation Serif" w:hAnsi="Liberation Serif"/>
          <w:sz w:val="28"/>
          <w:szCs w:val="28"/>
        </w:rPr>
        <w:t>№ 266</w:t>
      </w:r>
      <w:r w:rsidR="00186E95">
        <w:rPr>
          <w:rFonts w:ascii="Liberation Serif" w:hAnsi="Liberation Serif"/>
          <w:sz w:val="28"/>
          <w:szCs w:val="28"/>
        </w:rPr>
        <w:t>, от 24.06.2022 № 42</w:t>
      </w:r>
      <w:r w:rsidR="00DA4231">
        <w:rPr>
          <w:rFonts w:ascii="Liberation Serif" w:hAnsi="Liberation Serif"/>
          <w:sz w:val="28"/>
          <w:szCs w:val="28"/>
        </w:rPr>
        <w:t>1</w:t>
      </w:r>
      <w:r w:rsidR="008D183D">
        <w:rPr>
          <w:rFonts w:ascii="Liberation Serif" w:hAnsi="Liberation Serif"/>
          <w:sz w:val="28"/>
          <w:szCs w:val="28"/>
        </w:rPr>
        <w:t>, от 06.12.2023</w:t>
      </w:r>
      <w:r w:rsidR="00DA4231">
        <w:rPr>
          <w:rFonts w:ascii="Liberation Serif" w:hAnsi="Liberation Serif"/>
          <w:sz w:val="28"/>
          <w:szCs w:val="28"/>
        </w:rPr>
        <w:t xml:space="preserve"> </w:t>
      </w:r>
      <w:r w:rsidR="008D183D">
        <w:rPr>
          <w:rFonts w:ascii="Liberation Serif" w:hAnsi="Liberation Serif"/>
          <w:sz w:val="28"/>
          <w:szCs w:val="28"/>
        </w:rPr>
        <w:t>№ 787</w:t>
      </w:r>
      <w:r w:rsidR="00C84348">
        <w:rPr>
          <w:rFonts w:ascii="Liberation Serif" w:hAnsi="Liberation Serif"/>
          <w:sz w:val="28"/>
          <w:szCs w:val="28"/>
        </w:rPr>
        <w:t>, от 28.10</w:t>
      </w:r>
      <w:r w:rsidR="0095705A">
        <w:rPr>
          <w:rFonts w:ascii="Liberation Serif" w:hAnsi="Liberation Serif"/>
          <w:sz w:val="28"/>
          <w:szCs w:val="28"/>
        </w:rPr>
        <w:t>.</w:t>
      </w:r>
      <w:r w:rsidR="00C84348">
        <w:rPr>
          <w:rFonts w:ascii="Liberation Serif" w:hAnsi="Liberation Serif"/>
          <w:sz w:val="28"/>
          <w:szCs w:val="28"/>
        </w:rPr>
        <w:t>2024 № 750</w:t>
      </w:r>
      <w:r w:rsidR="00A15014">
        <w:rPr>
          <w:rFonts w:ascii="Liberation Serif" w:hAnsi="Liberation Serif"/>
          <w:sz w:val="28"/>
          <w:szCs w:val="28"/>
        </w:rPr>
        <w:t xml:space="preserve">, </w:t>
      </w:r>
      <w:r w:rsidR="00C464C2">
        <w:rPr>
          <w:rFonts w:ascii="Liberation Serif" w:hAnsi="Liberation Serif"/>
          <w:sz w:val="28"/>
          <w:szCs w:val="28"/>
        </w:rPr>
        <w:t xml:space="preserve">                       </w:t>
      </w:r>
      <w:r w:rsidR="00A15014">
        <w:rPr>
          <w:rFonts w:ascii="Liberation Serif" w:hAnsi="Liberation Serif"/>
          <w:sz w:val="28"/>
          <w:szCs w:val="28"/>
        </w:rPr>
        <w:t>от 19.02</w:t>
      </w:r>
      <w:r w:rsidR="00C464C2">
        <w:rPr>
          <w:rFonts w:ascii="Liberation Serif" w:hAnsi="Liberation Serif"/>
          <w:sz w:val="28"/>
          <w:szCs w:val="28"/>
        </w:rPr>
        <w:t>.</w:t>
      </w:r>
      <w:r w:rsidR="00A15014">
        <w:rPr>
          <w:rFonts w:ascii="Liberation Serif" w:hAnsi="Liberation Serif"/>
          <w:sz w:val="28"/>
          <w:szCs w:val="28"/>
        </w:rPr>
        <w:t>2026 № 110</w:t>
      </w:r>
      <w:r w:rsidR="00614FF9">
        <w:rPr>
          <w:rFonts w:ascii="Liberation Serif" w:hAnsi="Liberation Serif"/>
          <w:sz w:val="28"/>
          <w:szCs w:val="28"/>
        </w:rPr>
        <w:t>)</w:t>
      </w:r>
      <w:r w:rsidR="005F2DBC">
        <w:rPr>
          <w:rFonts w:ascii="Liberation Serif" w:hAnsi="Liberation Serif"/>
          <w:sz w:val="28"/>
          <w:szCs w:val="28"/>
        </w:rPr>
        <w:t xml:space="preserve"> </w:t>
      </w:r>
      <w:r w:rsidR="006E6947" w:rsidRPr="000E09C2">
        <w:rPr>
          <w:rFonts w:ascii="Liberation Serif" w:hAnsi="Liberation Serif"/>
          <w:sz w:val="28"/>
          <w:szCs w:val="28"/>
        </w:rPr>
        <w:t>«Об утверждении персонального состава Совета общественной безопасности при главе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6E6947" w:rsidRPr="000E09C2">
        <w:rPr>
          <w:rFonts w:ascii="Liberation Serif" w:hAnsi="Liberation Serif"/>
          <w:sz w:val="28"/>
          <w:szCs w:val="28"/>
        </w:rPr>
        <w:t>Каменск-Уральского городского округа»</w:t>
      </w:r>
      <w:r w:rsidR="00EA6121" w:rsidRPr="000E09C2">
        <w:rPr>
          <w:rFonts w:ascii="Liberation Serif" w:hAnsi="Liberation Serif"/>
          <w:sz w:val="28"/>
          <w:szCs w:val="28"/>
        </w:rPr>
        <w:t xml:space="preserve">, </w:t>
      </w:r>
      <w:r w:rsidRPr="000E09C2">
        <w:rPr>
          <w:rFonts w:ascii="Liberation Serif" w:hAnsi="Liberation Serif"/>
          <w:sz w:val="28"/>
          <w:szCs w:val="28"/>
        </w:rPr>
        <w:t xml:space="preserve"> </w:t>
      </w:r>
      <w:r w:rsidR="004D6AA5">
        <w:rPr>
          <w:rFonts w:ascii="Liberation Serif" w:hAnsi="Liberation Serif"/>
          <w:sz w:val="28"/>
          <w:szCs w:val="28"/>
        </w:rPr>
        <w:t>изложив его</w:t>
      </w:r>
      <w:proofErr w:type="gramEnd"/>
      <w:r w:rsidR="004D6AA5">
        <w:rPr>
          <w:rFonts w:ascii="Liberation Serif" w:hAnsi="Liberation Serif"/>
          <w:sz w:val="28"/>
          <w:szCs w:val="28"/>
        </w:rPr>
        <w:t xml:space="preserve"> в новой редакции</w:t>
      </w:r>
      <w:r w:rsidR="004D6AA5"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943A7F" w:rsidRPr="00943A7F" w:rsidRDefault="00943A7F" w:rsidP="00943A7F">
      <w:pPr>
        <w:pStyle w:val="a8"/>
        <w:numPr>
          <w:ilvl w:val="0"/>
          <w:numId w:val="6"/>
        </w:numPr>
        <w:tabs>
          <w:tab w:val="clear" w:pos="720"/>
          <w:tab w:val="left" w:pos="0"/>
          <w:tab w:val="num" w:pos="567"/>
          <w:tab w:val="left" w:pos="1134"/>
          <w:tab w:val="num" w:pos="2410"/>
        </w:tabs>
        <w:ind w:left="0" w:firstLine="709"/>
        <w:jc w:val="both"/>
        <w:rPr>
          <w:rFonts w:ascii="Liberation Serif" w:hAnsi="Liberation Serif"/>
          <w:sz w:val="28"/>
        </w:rPr>
      </w:pPr>
      <w:proofErr w:type="gramStart"/>
      <w:r w:rsidRPr="00943A7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943A7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D5F1F" w:rsidRPr="00943A7F" w:rsidRDefault="00FD5F1F" w:rsidP="00943A7F">
      <w:pPr>
        <w:pStyle w:val="a8"/>
        <w:numPr>
          <w:ilvl w:val="0"/>
          <w:numId w:val="6"/>
        </w:numPr>
        <w:tabs>
          <w:tab w:val="clear" w:pos="720"/>
          <w:tab w:val="left" w:pos="0"/>
          <w:tab w:val="num" w:pos="567"/>
          <w:tab w:val="left" w:pos="1134"/>
        </w:tabs>
        <w:ind w:left="0" w:firstLine="709"/>
        <w:jc w:val="both"/>
        <w:rPr>
          <w:rFonts w:ascii="Liberation Serif" w:hAnsi="Liberation Serif"/>
          <w:sz w:val="28"/>
        </w:rPr>
      </w:pPr>
      <w:proofErr w:type="gramStart"/>
      <w:r w:rsidRPr="00943A7F">
        <w:rPr>
          <w:rFonts w:ascii="Liberation Serif" w:hAnsi="Liberation Serif"/>
          <w:sz w:val="28"/>
          <w:szCs w:val="28"/>
        </w:rPr>
        <w:t>Контроль</w:t>
      </w:r>
      <w:r w:rsidR="00C464C2">
        <w:rPr>
          <w:rFonts w:ascii="Liberation Serif" w:hAnsi="Liberation Serif"/>
          <w:sz w:val="28"/>
          <w:szCs w:val="28"/>
        </w:rPr>
        <w:t xml:space="preserve"> </w:t>
      </w:r>
      <w:r w:rsidRPr="00943A7F">
        <w:rPr>
          <w:rFonts w:ascii="Liberation Serif" w:hAnsi="Liberation Serif"/>
          <w:sz w:val="28"/>
          <w:szCs w:val="28"/>
        </w:rPr>
        <w:t>за</w:t>
      </w:r>
      <w:proofErr w:type="gramEnd"/>
      <w:r w:rsidRPr="00943A7F">
        <w:rPr>
          <w:rFonts w:ascii="Liberation Serif" w:hAnsi="Liberation Serif"/>
          <w:sz w:val="28"/>
          <w:szCs w:val="28"/>
        </w:rPr>
        <w:t xml:space="preserve"> исполнением постановления возложить</w:t>
      </w:r>
      <w:r w:rsidR="00DA4231" w:rsidRPr="00943A7F">
        <w:rPr>
          <w:rFonts w:ascii="Liberation Serif" w:hAnsi="Liberation Serif"/>
          <w:sz w:val="28"/>
          <w:szCs w:val="28"/>
        </w:rPr>
        <w:t xml:space="preserve">                                </w:t>
      </w:r>
      <w:r w:rsidRPr="00943A7F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 городского округа </w:t>
      </w:r>
      <w:proofErr w:type="spellStart"/>
      <w:r w:rsidRPr="00943A7F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943A7F">
        <w:rPr>
          <w:rFonts w:ascii="Liberation Serif" w:hAnsi="Liberation Serif"/>
          <w:sz w:val="28"/>
          <w:szCs w:val="28"/>
        </w:rPr>
        <w:t xml:space="preserve"> А.В.</w:t>
      </w:r>
    </w:p>
    <w:p w:rsidR="000E09C2" w:rsidRPr="000E09C2" w:rsidRDefault="000E09C2" w:rsidP="00943A7F">
      <w:pPr>
        <w:tabs>
          <w:tab w:val="left" w:pos="0"/>
        </w:tabs>
        <w:jc w:val="both"/>
        <w:rPr>
          <w:rFonts w:ascii="Liberation Serif" w:hAnsi="Liberation Serif"/>
          <w:sz w:val="28"/>
        </w:rPr>
      </w:pPr>
    </w:p>
    <w:p w:rsidR="00FD5F1F" w:rsidRPr="000E09C2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0E09C2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0E09C2">
        <w:rPr>
          <w:rFonts w:ascii="Liberation Serif" w:hAnsi="Liberation Serif"/>
          <w:sz w:val="28"/>
          <w:szCs w:val="28"/>
        </w:rPr>
        <w:br/>
      </w:r>
      <w:r w:rsidR="00720985" w:rsidRPr="000E09C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0E09C2">
        <w:rPr>
          <w:rFonts w:ascii="Liberation Serif" w:hAnsi="Liberation Serif"/>
          <w:sz w:val="28"/>
          <w:szCs w:val="28"/>
        </w:rPr>
        <w:t xml:space="preserve"> </w:t>
      </w:r>
      <w:r w:rsidR="00720985" w:rsidRPr="000E09C2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0661CC" w:rsidRPr="000E09C2">
        <w:rPr>
          <w:rFonts w:ascii="Liberation Serif" w:hAnsi="Liberation Serif"/>
          <w:sz w:val="28"/>
          <w:szCs w:val="28"/>
        </w:rPr>
        <w:t xml:space="preserve">        </w:t>
      </w:r>
      <w:r w:rsidR="004F4246" w:rsidRPr="000E09C2">
        <w:rPr>
          <w:rFonts w:ascii="Liberation Serif" w:hAnsi="Liberation Serif"/>
          <w:sz w:val="28"/>
          <w:szCs w:val="28"/>
        </w:rPr>
        <w:t>А</w:t>
      </w:r>
      <w:r w:rsidRPr="000E09C2">
        <w:rPr>
          <w:rFonts w:ascii="Liberation Serif" w:hAnsi="Liberation Serif"/>
          <w:sz w:val="28"/>
          <w:szCs w:val="28"/>
        </w:rPr>
        <w:t>.</w:t>
      </w:r>
      <w:r w:rsidR="000661CC" w:rsidRPr="000E09C2">
        <w:rPr>
          <w:rFonts w:ascii="Liberation Serif" w:hAnsi="Liberation Serif"/>
          <w:sz w:val="28"/>
          <w:szCs w:val="28"/>
        </w:rPr>
        <w:t>А</w:t>
      </w:r>
      <w:r w:rsidR="00956960" w:rsidRPr="000E09C2">
        <w:rPr>
          <w:rFonts w:ascii="Liberation Serif" w:hAnsi="Liberation Serif"/>
          <w:sz w:val="28"/>
          <w:szCs w:val="28"/>
        </w:rPr>
        <w:t xml:space="preserve">. </w:t>
      </w:r>
      <w:r w:rsidR="000661CC" w:rsidRPr="000E09C2">
        <w:rPr>
          <w:rFonts w:ascii="Liberation Serif" w:hAnsi="Liberation Serif"/>
          <w:sz w:val="28"/>
          <w:szCs w:val="28"/>
        </w:rPr>
        <w:t>Герасим</w:t>
      </w:r>
      <w:r w:rsidR="004F4246" w:rsidRPr="000E09C2">
        <w:rPr>
          <w:rFonts w:ascii="Liberation Serif" w:hAnsi="Liberation Serif"/>
          <w:sz w:val="28"/>
          <w:szCs w:val="28"/>
        </w:rPr>
        <w:t>ов</w:t>
      </w: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F29F9" w:rsidRDefault="007F29F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Pr="00B946E2" w:rsidRDefault="004D6AA5" w:rsidP="004D6AA5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4D6AA5" w:rsidRPr="00B946E2" w:rsidRDefault="004D6AA5" w:rsidP="008D183D">
      <w:pPr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4D6AA5" w:rsidRDefault="004D6AA5" w:rsidP="004D6AA5">
      <w:pPr>
        <w:ind w:right="-141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4D6AA5" w:rsidRPr="00B946E2" w:rsidRDefault="004D6AA5" w:rsidP="004D6AA5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552EE5">
        <w:rPr>
          <w:rFonts w:ascii="Liberation Serif" w:hAnsi="Liberation Serif"/>
          <w:sz w:val="28"/>
          <w:szCs w:val="28"/>
        </w:rPr>
        <w:t xml:space="preserve">12.10.2026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552EE5">
        <w:rPr>
          <w:rFonts w:ascii="Liberation Serif" w:hAnsi="Liberation Serif"/>
          <w:sz w:val="28"/>
          <w:szCs w:val="28"/>
        </w:rPr>
        <w:t>723</w:t>
      </w:r>
    </w:p>
    <w:p w:rsidR="004D6AA5" w:rsidRPr="005C00EA" w:rsidRDefault="004D6AA5" w:rsidP="004D6AA5">
      <w:pPr>
        <w:ind w:left="5664" w:firstLine="708"/>
        <w:rPr>
          <w:rFonts w:ascii="Liberation Serif" w:hAnsi="Liberation Serif"/>
          <w:sz w:val="28"/>
          <w:szCs w:val="28"/>
        </w:rPr>
      </w:pPr>
    </w:p>
    <w:p w:rsidR="004D6AA5" w:rsidRPr="005C00EA" w:rsidRDefault="004D6AA5" w:rsidP="004D6AA5">
      <w:pPr>
        <w:jc w:val="center"/>
        <w:rPr>
          <w:rFonts w:ascii="Liberation Serif" w:hAnsi="Liberation Serif"/>
          <w:sz w:val="28"/>
          <w:szCs w:val="28"/>
        </w:rPr>
      </w:pPr>
      <w:r w:rsidRPr="005C00EA">
        <w:rPr>
          <w:rFonts w:ascii="Liberation Serif" w:hAnsi="Liberation Serif"/>
          <w:sz w:val="28"/>
          <w:szCs w:val="28"/>
        </w:rPr>
        <w:t>Состав</w:t>
      </w:r>
    </w:p>
    <w:p w:rsidR="0034187E" w:rsidRDefault="004D6AA5" w:rsidP="004D6AA5">
      <w:pPr>
        <w:jc w:val="center"/>
        <w:rPr>
          <w:rFonts w:ascii="Liberation Serif" w:hAnsi="Liberation Serif"/>
          <w:sz w:val="28"/>
          <w:szCs w:val="28"/>
        </w:rPr>
      </w:pPr>
      <w:r w:rsidRPr="005C00EA">
        <w:rPr>
          <w:rFonts w:ascii="Liberation Serif" w:hAnsi="Liberation Serif"/>
          <w:sz w:val="28"/>
          <w:szCs w:val="28"/>
        </w:rPr>
        <w:t xml:space="preserve">Совета общественной безопасности </w:t>
      </w:r>
    </w:p>
    <w:p w:rsidR="004D6AA5" w:rsidRPr="005C00EA" w:rsidRDefault="0034187E" w:rsidP="004D6AA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4D6AA5" w:rsidRPr="005C00EA">
        <w:rPr>
          <w:rFonts w:ascii="Liberation Serif" w:hAnsi="Liberation Serif"/>
          <w:sz w:val="28"/>
          <w:szCs w:val="28"/>
        </w:rPr>
        <w:t>ри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4D6AA5" w:rsidRPr="005C00EA">
        <w:rPr>
          <w:rFonts w:ascii="Liberation Serif" w:hAnsi="Liberation Serif"/>
          <w:sz w:val="28"/>
          <w:szCs w:val="28"/>
        </w:rPr>
        <w:t>главе Каменск-Уральского городского округа</w:t>
      </w:r>
    </w:p>
    <w:p w:rsidR="004D6AA5" w:rsidRPr="005C00EA" w:rsidRDefault="004D6AA5" w:rsidP="004D6AA5">
      <w:pPr>
        <w:ind w:firstLine="708"/>
        <w:jc w:val="center"/>
        <w:rPr>
          <w:rFonts w:ascii="Liberation Serif" w:hAnsi="Liberation Serif"/>
          <w:sz w:val="28"/>
        </w:rPr>
      </w:pPr>
      <w:r w:rsidRPr="005C00EA">
        <w:rPr>
          <w:rFonts w:ascii="Liberation Serif" w:hAnsi="Liberation Serif"/>
          <w:sz w:val="28"/>
          <w:szCs w:val="28"/>
        </w:rPr>
        <w:t xml:space="preserve"> </w:t>
      </w:r>
    </w:p>
    <w:tbl>
      <w:tblPr>
        <w:tblW w:w="9355" w:type="dxa"/>
        <w:tblInd w:w="392" w:type="dxa"/>
        <w:tblLook w:val="01E0"/>
      </w:tblPr>
      <w:tblGrid>
        <w:gridCol w:w="3185"/>
        <w:gridCol w:w="6170"/>
      </w:tblGrid>
      <w:tr w:rsidR="004D6AA5" w:rsidRPr="005C00EA" w:rsidTr="004D6AA5">
        <w:tc>
          <w:tcPr>
            <w:tcW w:w="3185" w:type="dxa"/>
          </w:tcPr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Герасимов 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Алексей Алексеевич 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14"/>
                <w:szCs w:val="14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34187E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34187E">
              <w:rPr>
                <w:rFonts w:ascii="Liberation Serif" w:hAnsi="Liberation Serif"/>
                <w:sz w:val="28"/>
                <w:szCs w:val="28"/>
              </w:rPr>
              <w:t>Члены Совета: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6170" w:type="dxa"/>
          </w:tcPr>
          <w:p w:rsidR="004D6AA5" w:rsidRPr="005C00EA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Совета</w:t>
            </w:r>
            <w:r w:rsidR="00B87C5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D6AA5" w:rsidRPr="005C00EA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городского округа, секретарь Совета</w:t>
            </w:r>
            <w:r w:rsidR="00B87C5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5C00EA" w:rsidTr="004D6AA5">
        <w:tc>
          <w:tcPr>
            <w:tcW w:w="3185" w:type="dxa"/>
          </w:tcPr>
          <w:p w:rsidR="00C464C2" w:rsidRDefault="00C464C2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472E4" w:rsidRDefault="00C464C2" w:rsidP="000C4F5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</w:t>
            </w:r>
            <w:r w:rsidR="009472E4">
              <w:rPr>
                <w:rFonts w:ascii="Liberation Serif" w:hAnsi="Liberation Serif"/>
                <w:sz w:val="28"/>
                <w:szCs w:val="28"/>
              </w:rPr>
              <w:t>езукладникова Марина Ивановна</w:t>
            </w:r>
          </w:p>
          <w:p w:rsidR="009472E4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616FA" w:rsidRDefault="00C616FA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472E4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FA556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</w:p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15014" w:rsidRDefault="00A15014" w:rsidP="0034187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Мария Викторовна</w:t>
            </w:r>
          </w:p>
          <w:p w:rsidR="00A15014" w:rsidRDefault="00A15014" w:rsidP="0034187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34187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E84868" w:rsidRPr="005C00EA" w:rsidRDefault="00E84868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70" w:type="dxa"/>
          </w:tcPr>
          <w:p w:rsidR="00C464C2" w:rsidRDefault="00C464C2" w:rsidP="009472E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472E4" w:rsidRPr="005C00EA" w:rsidRDefault="009472E4" w:rsidP="009472E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председатель Красногорского районного суда </w:t>
            </w:r>
          </w:p>
          <w:p w:rsidR="009472E4" w:rsidRDefault="009472E4" w:rsidP="009472E4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г. Каменска-Уральского</w:t>
            </w:r>
            <w:r w:rsidR="00C616FA">
              <w:rPr>
                <w:rFonts w:ascii="Liberation Serif" w:hAnsi="Liberation Serif"/>
                <w:sz w:val="28"/>
                <w:szCs w:val="28"/>
              </w:rPr>
              <w:t xml:space="preserve"> Свердловской области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="00FA556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72E4" w:rsidRDefault="009472E4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- первый заместитель главы Администрации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="00FA556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84868" w:rsidRDefault="00E84868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Pr="005C00EA" w:rsidRDefault="00FA5560" w:rsidP="00FA5560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ОВО – филиала ФГКУ «УВО ВНГ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по Свердловской области»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FA5560" w:rsidRDefault="00FA5560" w:rsidP="00E84868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15014" w:rsidRDefault="00A15014" w:rsidP="00A1501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- председатель Думы Каменск-Уральского городского округа 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15014" w:rsidRDefault="00A15014" w:rsidP="00E84868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E84868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начальник МО МВД России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«Каменск-Уральский» 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72E4" w:rsidRPr="005C00EA" w:rsidRDefault="009472E4" w:rsidP="00FA5560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D6AA5" w:rsidRPr="005C00EA" w:rsidTr="004D6AA5">
        <w:tc>
          <w:tcPr>
            <w:tcW w:w="3185" w:type="dxa"/>
          </w:tcPr>
          <w:p w:rsidR="004D6AA5" w:rsidRDefault="00A15014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Клещё</w:t>
            </w:r>
            <w:r w:rsidR="00FA5560"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spellEnd"/>
            <w:r w:rsidR="00FA5560">
              <w:rPr>
                <w:rFonts w:ascii="Liberation Serif" w:hAnsi="Liberation Serif"/>
                <w:sz w:val="28"/>
                <w:szCs w:val="28"/>
              </w:rPr>
              <w:t xml:space="preserve"> Алексей Дмитриевич</w:t>
            </w:r>
          </w:p>
          <w:p w:rsidR="009472E4" w:rsidRPr="005C00EA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70" w:type="dxa"/>
          </w:tcPr>
          <w:p w:rsidR="00A15014" w:rsidRDefault="009472E4" w:rsidP="00A1501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- начальник отдела</w:t>
            </w:r>
            <w:r w:rsidR="00A1501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768F1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proofErr w:type="gramStart"/>
            <w:r w:rsidR="00112BA4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112BA4">
              <w:rPr>
                <w:rFonts w:ascii="Liberation Serif" w:hAnsi="Liberation Serif"/>
                <w:sz w:val="28"/>
                <w:szCs w:val="28"/>
              </w:rPr>
              <w:t>.</w:t>
            </w:r>
            <w:r w:rsidR="000768F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2BA4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4187E" w:rsidRPr="004D6AA5">
              <w:rPr>
                <w:rFonts w:ascii="Liberation Serif" w:hAnsi="Liberation Serif"/>
                <w:sz w:val="28"/>
                <w:szCs w:val="28"/>
              </w:rPr>
              <w:t>УФСБ РФ</w:t>
            </w:r>
            <w:r w:rsidR="00A1501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4187E" w:rsidRPr="004D6AA5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 </w:t>
            </w:r>
          </w:p>
          <w:p w:rsidR="004D6AA5" w:rsidRPr="005C00EA" w:rsidRDefault="009472E4" w:rsidP="00A1501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4D6AA5" w:rsidTr="004D6AA5">
        <w:tc>
          <w:tcPr>
            <w:tcW w:w="3185" w:type="dxa"/>
          </w:tcPr>
          <w:p w:rsidR="004D6AA5" w:rsidRPr="004D6AA5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E744A" w:rsidRPr="004D6AA5" w:rsidRDefault="002E744A" w:rsidP="002E74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Игорь Владимирович </w:t>
            </w:r>
          </w:p>
        </w:tc>
        <w:tc>
          <w:tcPr>
            <w:tcW w:w="6170" w:type="dxa"/>
          </w:tcPr>
          <w:p w:rsidR="004D6AA5" w:rsidRPr="004D6AA5" w:rsidRDefault="004D6AA5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E744A" w:rsidRPr="004D6AA5" w:rsidRDefault="002E744A" w:rsidP="00FA21FF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</w:t>
            </w:r>
            <w:r w:rsidR="008D183D">
              <w:rPr>
                <w:rFonts w:ascii="Liberation Serif" w:hAnsi="Liberation Serif"/>
                <w:sz w:val="28"/>
                <w:szCs w:val="28"/>
              </w:rPr>
              <w:t xml:space="preserve"> 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="008D183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административными органами Администрации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A21FF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5C00EA" w:rsidTr="004D6AA5">
        <w:tc>
          <w:tcPr>
            <w:tcW w:w="3185" w:type="dxa"/>
          </w:tcPr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Сержантов</w:t>
            </w:r>
          </w:p>
          <w:p w:rsidR="004D6AA5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Алексей Анатольевич</w:t>
            </w:r>
          </w:p>
          <w:p w:rsidR="00FA5560" w:rsidRDefault="00FA5560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FA5560" w:rsidP="0034187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Сычев Антон Сергеевич</w:t>
            </w:r>
          </w:p>
        </w:tc>
        <w:tc>
          <w:tcPr>
            <w:tcW w:w="6170" w:type="dxa"/>
          </w:tcPr>
          <w:p w:rsidR="004D6AA5" w:rsidRPr="005C00EA" w:rsidRDefault="004D6AA5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Default="004D6AA5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proofErr w:type="spellStart"/>
            <w:r w:rsidRPr="005C00EA">
              <w:rPr>
                <w:rFonts w:ascii="Liberation Serif" w:hAnsi="Liberation Serif"/>
                <w:sz w:val="28"/>
                <w:szCs w:val="28"/>
              </w:rPr>
              <w:t>Синарского</w:t>
            </w:r>
            <w:proofErr w:type="spellEnd"/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 районного суда</w:t>
            </w:r>
            <w:r w:rsidR="008D183D"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proofErr w:type="gramStart"/>
            <w:r w:rsidRPr="005C00EA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5C00EA">
              <w:rPr>
                <w:rFonts w:ascii="Liberation Serif" w:hAnsi="Liberation Serif"/>
                <w:sz w:val="28"/>
                <w:szCs w:val="28"/>
              </w:rPr>
              <w:t>. Каменска-Уральского</w:t>
            </w:r>
            <w:r w:rsidR="00C616FA">
              <w:rPr>
                <w:rFonts w:ascii="Liberation Serif" w:hAnsi="Liberation Serif"/>
                <w:sz w:val="28"/>
                <w:szCs w:val="28"/>
              </w:rPr>
              <w:t xml:space="preserve"> Свердловской области 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FA5560" w:rsidRDefault="00FA5560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Pr="005C00EA" w:rsidRDefault="00FA5560" w:rsidP="000D7900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начальник 63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>пожарно-спасательного отряда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 ФПС ГПС Главного управления МЧС России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по Свердловской области (по согласованию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5C00EA" w:rsidTr="004D6AA5">
        <w:tc>
          <w:tcPr>
            <w:tcW w:w="3185" w:type="dxa"/>
          </w:tcPr>
          <w:p w:rsidR="00612F73" w:rsidRDefault="00612F73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D183D" w:rsidRDefault="008D183D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Ц</w:t>
            </w:r>
            <w:r w:rsidR="00C84348">
              <w:rPr>
                <w:rFonts w:ascii="Liberation Serif" w:hAnsi="Liberation Serif"/>
                <w:sz w:val="28"/>
                <w:szCs w:val="28"/>
              </w:rPr>
              <w:t>и</w:t>
            </w:r>
            <w:r>
              <w:rPr>
                <w:rFonts w:ascii="Liberation Serif" w:hAnsi="Liberation Serif"/>
                <w:sz w:val="28"/>
                <w:szCs w:val="28"/>
              </w:rPr>
              <w:t>бух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Олег Владимирович </w:t>
            </w:r>
          </w:p>
          <w:p w:rsidR="008D183D" w:rsidRDefault="008D183D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D183D" w:rsidRDefault="008D183D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C00EA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170" w:type="dxa"/>
          </w:tcPr>
          <w:p w:rsidR="00612F73" w:rsidRDefault="00612F73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D183D" w:rsidRPr="004D6AA5" w:rsidRDefault="008D183D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- военн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комиссар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города Каменск-Уральский и Каменского района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Свердловской области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D183D" w:rsidRDefault="008D183D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A1501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4D6AA5" w:rsidRPr="000E09C2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4D6AA5" w:rsidRPr="000E09C2" w:rsidSect="00B87C54">
      <w:headerReference w:type="default" r:id="rId9"/>
      <w:headerReference w:type="first" r:id="rId10"/>
      <w:pgSz w:w="11906" w:h="16838"/>
      <w:pgMar w:top="1418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3FA" w:rsidRDefault="000643FA" w:rsidP="004D6AA5">
      <w:r>
        <w:separator/>
      </w:r>
    </w:p>
  </w:endnote>
  <w:endnote w:type="continuationSeparator" w:id="1">
    <w:p w:rsidR="000643FA" w:rsidRDefault="000643FA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3FA" w:rsidRDefault="000643FA" w:rsidP="004D6AA5">
      <w:r>
        <w:separator/>
      </w:r>
    </w:p>
  </w:footnote>
  <w:footnote w:type="continuationSeparator" w:id="1">
    <w:p w:rsidR="000643FA" w:rsidRDefault="000643FA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552581"/>
      <w:docPartObj>
        <w:docPartGallery w:val="Page Numbers (Top of Page)"/>
        <w:docPartUnique/>
      </w:docPartObj>
    </w:sdtPr>
    <w:sdtContent>
      <w:p w:rsidR="008F2148" w:rsidRDefault="00024352">
        <w:pPr>
          <w:pStyle w:val="aa"/>
          <w:jc w:val="center"/>
        </w:pPr>
        <w:fldSimple w:instr=" PAGE   \* MERGEFORMAT ">
          <w:r w:rsidR="00552EE5">
            <w:rPr>
              <w:noProof/>
            </w:rPr>
            <w:t>2</w:t>
          </w:r>
        </w:fldSimple>
      </w:p>
    </w:sdtContent>
  </w:sdt>
  <w:p w:rsidR="004D6AA5" w:rsidRDefault="004D6AA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148" w:rsidRDefault="008F2148">
    <w:pPr>
      <w:pStyle w:val="aa"/>
      <w:jc w:val="center"/>
    </w:pPr>
  </w:p>
  <w:p w:rsidR="008F2148" w:rsidRDefault="008F214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9A237B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24352"/>
    <w:rsid w:val="00024D48"/>
    <w:rsid w:val="000601D3"/>
    <w:rsid w:val="000643FA"/>
    <w:rsid w:val="000661CC"/>
    <w:rsid w:val="00070171"/>
    <w:rsid w:val="000711C4"/>
    <w:rsid w:val="000768F1"/>
    <w:rsid w:val="000A0471"/>
    <w:rsid w:val="000B4365"/>
    <w:rsid w:val="000D7900"/>
    <w:rsid w:val="000E09C2"/>
    <w:rsid w:val="00112BA4"/>
    <w:rsid w:val="00114833"/>
    <w:rsid w:val="00133698"/>
    <w:rsid w:val="00161303"/>
    <w:rsid w:val="00186E95"/>
    <w:rsid w:val="001B7174"/>
    <w:rsid w:val="001C4EAA"/>
    <w:rsid w:val="001D7946"/>
    <w:rsid w:val="00225EE0"/>
    <w:rsid w:val="0023226A"/>
    <w:rsid w:val="00234738"/>
    <w:rsid w:val="00272A95"/>
    <w:rsid w:val="00277B43"/>
    <w:rsid w:val="00294C11"/>
    <w:rsid w:val="002A1F93"/>
    <w:rsid w:val="002A301A"/>
    <w:rsid w:val="002E5AD9"/>
    <w:rsid w:val="002E744A"/>
    <w:rsid w:val="00301773"/>
    <w:rsid w:val="00311136"/>
    <w:rsid w:val="00316E83"/>
    <w:rsid w:val="00332092"/>
    <w:rsid w:val="00341046"/>
    <w:rsid w:val="0034187E"/>
    <w:rsid w:val="00352B7E"/>
    <w:rsid w:val="00374C89"/>
    <w:rsid w:val="003874C4"/>
    <w:rsid w:val="00391B19"/>
    <w:rsid w:val="003B216A"/>
    <w:rsid w:val="003C44D6"/>
    <w:rsid w:val="003C471A"/>
    <w:rsid w:val="003D2C49"/>
    <w:rsid w:val="003E24B6"/>
    <w:rsid w:val="003E4038"/>
    <w:rsid w:val="003F2002"/>
    <w:rsid w:val="003F6459"/>
    <w:rsid w:val="004808F5"/>
    <w:rsid w:val="004C3332"/>
    <w:rsid w:val="004C3D72"/>
    <w:rsid w:val="004D6AA5"/>
    <w:rsid w:val="004F1BF0"/>
    <w:rsid w:val="004F4246"/>
    <w:rsid w:val="005268AE"/>
    <w:rsid w:val="00536788"/>
    <w:rsid w:val="00552EE5"/>
    <w:rsid w:val="005C0EE2"/>
    <w:rsid w:val="005F1BDE"/>
    <w:rsid w:val="005F2DBC"/>
    <w:rsid w:val="00604C86"/>
    <w:rsid w:val="006051D0"/>
    <w:rsid w:val="00612F73"/>
    <w:rsid w:val="00614FF9"/>
    <w:rsid w:val="00630A37"/>
    <w:rsid w:val="006909C6"/>
    <w:rsid w:val="00695801"/>
    <w:rsid w:val="006C4DB1"/>
    <w:rsid w:val="006C6C5E"/>
    <w:rsid w:val="006E090F"/>
    <w:rsid w:val="006E425D"/>
    <w:rsid w:val="006E6947"/>
    <w:rsid w:val="00702165"/>
    <w:rsid w:val="00703929"/>
    <w:rsid w:val="00720985"/>
    <w:rsid w:val="00723811"/>
    <w:rsid w:val="0074774B"/>
    <w:rsid w:val="0077711E"/>
    <w:rsid w:val="007B7A7F"/>
    <w:rsid w:val="007B7DA3"/>
    <w:rsid w:val="007C65C7"/>
    <w:rsid w:val="007F29F9"/>
    <w:rsid w:val="0083594B"/>
    <w:rsid w:val="00845F9F"/>
    <w:rsid w:val="00851DE0"/>
    <w:rsid w:val="00871148"/>
    <w:rsid w:val="008764F8"/>
    <w:rsid w:val="00896CBC"/>
    <w:rsid w:val="008C0E41"/>
    <w:rsid w:val="008D183D"/>
    <w:rsid w:val="008F2148"/>
    <w:rsid w:val="009300D1"/>
    <w:rsid w:val="00943A7F"/>
    <w:rsid w:val="009472E4"/>
    <w:rsid w:val="00947EA1"/>
    <w:rsid w:val="00956960"/>
    <w:rsid w:val="0095705A"/>
    <w:rsid w:val="00975A1C"/>
    <w:rsid w:val="00981B57"/>
    <w:rsid w:val="009C0E16"/>
    <w:rsid w:val="009D1654"/>
    <w:rsid w:val="009E4FB4"/>
    <w:rsid w:val="00A1076A"/>
    <w:rsid w:val="00A15014"/>
    <w:rsid w:val="00A26589"/>
    <w:rsid w:val="00A307A8"/>
    <w:rsid w:val="00AC0078"/>
    <w:rsid w:val="00AE62E6"/>
    <w:rsid w:val="00AF0F1B"/>
    <w:rsid w:val="00AF4D2E"/>
    <w:rsid w:val="00B3455D"/>
    <w:rsid w:val="00B87C54"/>
    <w:rsid w:val="00B93C85"/>
    <w:rsid w:val="00B95DBC"/>
    <w:rsid w:val="00BA7870"/>
    <w:rsid w:val="00BC77AC"/>
    <w:rsid w:val="00BF6E52"/>
    <w:rsid w:val="00C24242"/>
    <w:rsid w:val="00C32DB4"/>
    <w:rsid w:val="00C40A23"/>
    <w:rsid w:val="00C464C2"/>
    <w:rsid w:val="00C55198"/>
    <w:rsid w:val="00C616FA"/>
    <w:rsid w:val="00C62DE2"/>
    <w:rsid w:val="00C73640"/>
    <w:rsid w:val="00C8290F"/>
    <w:rsid w:val="00C84348"/>
    <w:rsid w:val="00CA14D7"/>
    <w:rsid w:val="00CA6EDF"/>
    <w:rsid w:val="00CB046B"/>
    <w:rsid w:val="00CE49DA"/>
    <w:rsid w:val="00CF3285"/>
    <w:rsid w:val="00CF7251"/>
    <w:rsid w:val="00D1578C"/>
    <w:rsid w:val="00D26E9C"/>
    <w:rsid w:val="00D46873"/>
    <w:rsid w:val="00D618A9"/>
    <w:rsid w:val="00D63E61"/>
    <w:rsid w:val="00D74BEF"/>
    <w:rsid w:val="00D921D5"/>
    <w:rsid w:val="00D95810"/>
    <w:rsid w:val="00DA4231"/>
    <w:rsid w:val="00DA7110"/>
    <w:rsid w:val="00DC199B"/>
    <w:rsid w:val="00DC5C27"/>
    <w:rsid w:val="00DE4BE7"/>
    <w:rsid w:val="00E06AF1"/>
    <w:rsid w:val="00E1087C"/>
    <w:rsid w:val="00E33D04"/>
    <w:rsid w:val="00E42961"/>
    <w:rsid w:val="00E44E5E"/>
    <w:rsid w:val="00E66643"/>
    <w:rsid w:val="00E84868"/>
    <w:rsid w:val="00EA6121"/>
    <w:rsid w:val="00EA6145"/>
    <w:rsid w:val="00EB1A51"/>
    <w:rsid w:val="00ED3BB8"/>
    <w:rsid w:val="00ED4DA5"/>
    <w:rsid w:val="00EE4587"/>
    <w:rsid w:val="00F05471"/>
    <w:rsid w:val="00F129BF"/>
    <w:rsid w:val="00F73D42"/>
    <w:rsid w:val="00FA16A9"/>
    <w:rsid w:val="00FA194B"/>
    <w:rsid w:val="00FA21FF"/>
    <w:rsid w:val="00FA3C20"/>
    <w:rsid w:val="00FA5560"/>
    <w:rsid w:val="00FA5904"/>
    <w:rsid w:val="00FD3BD5"/>
    <w:rsid w:val="00FD5F1F"/>
    <w:rsid w:val="00FD7DEC"/>
    <w:rsid w:val="00FE224B"/>
    <w:rsid w:val="00FE2E6A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D6A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A354C-CD68-4147-A666-1F6C434C2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3</Pages>
  <Words>347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2026-02-16T11:07:00Z</cp:lastPrinted>
  <dcterms:created xsi:type="dcterms:W3CDTF">2026-10-12T04:51:00Z</dcterms:created>
  <dcterms:modified xsi:type="dcterms:W3CDTF">2026-10-12T04:51:00Z</dcterms:modified>
</cp:coreProperties>
</file>